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511" w:rsidRDefault="00A778FB" w:rsidP="00901511">
      <w:pPr>
        <w:pStyle w:val="PaperTitle"/>
      </w:pPr>
      <w:r>
        <w:t xml:space="preserve">Analysis of </w:t>
      </w:r>
      <w:r w:rsidR="00B95017">
        <w:t xml:space="preserve">drought characteristics for improved understanding of a water resource system </w:t>
      </w:r>
    </w:p>
    <w:p w:rsidR="00901511" w:rsidRDefault="00901511" w:rsidP="00901511">
      <w:pPr>
        <w:pStyle w:val="PaperTitle"/>
      </w:pPr>
    </w:p>
    <w:p w:rsidR="00901511" w:rsidRPr="00A778FB" w:rsidRDefault="00A778FB" w:rsidP="00901511">
      <w:pPr>
        <w:pStyle w:val="AuName"/>
        <w:rPr>
          <w:b w:val="0"/>
          <w:vertAlign w:val="superscript"/>
        </w:rPr>
      </w:pPr>
      <w:r>
        <w:t>Amy t. Lennard</w:t>
      </w:r>
      <w:r w:rsidR="00A44505">
        <w:t>, Neil Macdonald &amp; Janet Hooke</w:t>
      </w:r>
      <w:r w:rsidR="00901511">
        <w:t xml:space="preserve"> </w:t>
      </w:r>
    </w:p>
    <w:p w:rsidR="00901511" w:rsidRPr="00D82623" w:rsidRDefault="00A778FB" w:rsidP="00901511">
      <w:pPr>
        <w:pStyle w:val="Address"/>
      </w:pPr>
      <w:r>
        <w:t>School</w:t>
      </w:r>
      <w:r w:rsidR="00901511" w:rsidRPr="00D82623">
        <w:t xml:space="preserve"> </w:t>
      </w:r>
      <w:r w:rsidR="000A296C">
        <w:t>of Environmental Sciences, University of Liverpool, Liverpool, L69 7ZT, UK</w:t>
      </w:r>
      <w:r w:rsidR="00901511" w:rsidRPr="00D82623">
        <w:t xml:space="preserve">   </w:t>
      </w:r>
    </w:p>
    <w:p w:rsidR="00901511" w:rsidRDefault="000A296C" w:rsidP="00901511">
      <w:pPr>
        <w:pStyle w:val="email"/>
      </w:pPr>
      <w:r>
        <w:t>a.lennard@liv.ac.uk</w:t>
      </w:r>
    </w:p>
    <w:p w:rsidR="00901511" w:rsidRDefault="00901511" w:rsidP="00901511">
      <w:pPr>
        <w:pStyle w:val="body"/>
      </w:pPr>
    </w:p>
    <w:p w:rsidR="00D45A60" w:rsidRPr="00D45A60" w:rsidRDefault="00901511" w:rsidP="006B5F3C">
      <w:pPr>
        <w:pStyle w:val="abstract"/>
      </w:pPr>
      <w:r w:rsidRPr="00D24EF6">
        <w:rPr>
          <w:b/>
        </w:rPr>
        <w:t>Abstract</w:t>
      </w:r>
      <w:r w:rsidRPr="00D24EF6">
        <w:t xml:space="preserve"> </w:t>
      </w:r>
      <w:r w:rsidR="0007554B" w:rsidRPr="007C7D76">
        <w:t xml:space="preserve">Droughts are a reoccurring feature of the UK climate; recent drought events (2004-2006 &amp; 2010-2012) have highlighted the UK’s continued vulnerability to this hazard. There is a need for further understanding of extreme events, particularly from a water resource perspective. A number of drought indices </w:t>
      </w:r>
      <w:r w:rsidR="00C42C1E" w:rsidRPr="007C7D76">
        <w:t>are available</w:t>
      </w:r>
      <w:r w:rsidR="00767042">
        <w:t>,</w:t>
      </w:r>
      <w:r w:rsidR="0007554B" w:rsidRPr="007C7D76">
        <w:t xml:space="preserve"> </w:t>
      </w:r>
      <w:r w:rsidR="000428A8">
        <w:t xml:space="preserve">which can help to </w:t>
      </w:r>
      <w:r w:rsidR="0007554B" w:rsidRPr="007C7D76">
        <w:t>improve our understanding of drought characteristics such as frequency, severity and duration. However</w:t>
      </w:r>
      <w:r w:rsidR="00767042">
        <w:t>, at present</w:t>
      </w:r>
      <w:r w:rsidR="0007554B" w:rsidRPr="007C7D76">
        <w:t xml:space="preserve"> little of this is applied to water resource management in the water supply sector. Improved understanding of drought characteristics using indices can inform water resource management plans and enhance future drought resilience. This study applies the standardised precipitation index (SPI) to a series of rainfall records (1962-2012) across the water supply region of a single utility provider. Key droughts within this period are analysed to develop an understanding of the meteorological characteristics that lead to, exist during and terminate drought events. The results of this analysis highlight how drought severity and duration can </w:t>
      </w:r>
      <w:r w:rsidR="00E266CE" w:rsidRPr="007C7D76">
        <w:t>var</w:t>
      </w:r>
      <w:r w:rsidR="00E266CE">
        <w:t>y</w:t>
      </w:r>
      <w:r w:rsidR="00E266CE" w:rsidRPr="007C7D76">
        <w:t xml:space="preserve"> </w:t>
      </w:r>
      <w:r w:rsidR="0007554B" w:rsidRPr="007C7D76">
        <w:t xml:space="preserve">across a </w:t>
      </w:r>
      <w:r w:rsidR="00C42C1E" w:rsidRPr="007C7D76">
        <w:t>small-scale</w:t>
      </w:r>
      <w:r w:rsidR="0007554B" w:rsidRPr="007C7D76">
        <w:t xml:space="preserve"> water supply region, indicating that the spatial coherence of drought events cannot be assumed.</w:t>
      </w:r>
    </w:p>
    <w:p w:rsidR="00901511" w:rsidRPr="004C7EDF" w:rsidRDefault="00901511" w:rsidP="00901511">
      <w:pPr>
        <w:pStyle w:val="keyword"/>
      </w:pPr>
      <w:r w:rsidRPr="004C7EDF">
        <w:rPr>
          <w:b/>
        </w:rPr>
        <w:t>Key words</w:t>
      </w:r>
      <w:r w:rsidRPr="004C7EDF">
        <w:t xml:space="preserve"> </w:t>
      </w:r>
      <w:r w:rsidR="00A778FB">
        <w:t>drought; water resource management</w:t>
      </w:r>
      <w:r w:rsidRPr="004C7EDF">
        <w:t xml:space="preserve">; </w:t>
      </w:r>
      <w:r w:rsidR="00A778FB">
        <w:t>standardised precipitation index</w:t>
      </w:r>
    </w:p>
    <w:p w:rsidR="00901511" w:rsidRDefault="00901511" w:rsidP="00901511">
      <w:pPr>
        <w:pStyle w:val="keyword"/>
      </w:pPr>
    </w:p>
    <w:p w:rsidR="00A778FB" w:rsidRDefault="00E236FF" w:rsidP="00A778FB">
      <w:pPr>
        <w:pStyle w:val="Heading1"/>
      </w:pPr>
      <w:r>
        <w:t>In</w:t>
      </w:r>
      <w:r w:rsidR="00A778FB">
        <w:t>troduction</w:t>
      </w:r>
    </w:p>
    <w:p w:rsidR="008A6CF4" w:rsidRDefault="007D26BA" w:rsidP="00A44505">
      <w:pPr>
        <w:jc w:val="both"/>
        <w:rPr>
          <w:szCs w:val="22"/>
        </w:rPr>
      </w:pPr>
      <w:r w:rsidRPr="007D26BA">
        <w:rPr>
          <w:szCs w:val="22"/>
        </w:rPr>
        <w:t xml:space="preserve">Droughts are complex natural hazards with multifaceted effects that can cause significant socio-economic and environmental </w:t>
      </w:r>
      <w:bookmarkStart w:id="0" w:name="_GoBack"/>
      <w:r w:rsidRPr="00343BE4">
        <w:rPr>
          <w:szCs w:val="22"/>
        </w:rPr>
        <w:t xml:space="preserve">impacts. </w:t>
      </w:r>
      <w:r w:rsidR="00C45501" w:rsidRPr="00343BE4">
        <w:rPr>
          <w:szCs w:val="22"/>
        </w:rPr>
        <w:t>As a recurrent feature of the European climate, there have been a number drought events during the 20</w:t>
      </w:r>
      <w:r w:rsidR="00C45501" w:rsidRPr="00343BE4">
        <w:rPr>
          <w:szCs w:val="22"/>
          <w:vertAlign w:val="superscript"/>
        </w:rPr>
        <w:t>th</w:t>
      </w:r>
      <w:r w:rsidR="00C45501" w:rsidRPr="00343BE4">
        <w:rPr>
          <w:szCs w:val="22"/>
        </w:rPr>
        <w:t xml:space="preserve"> Century (Lloyd-Hughes &amp; Saunders, 2002). It is estimated that the co</w:t>
      </w:r>
      <w:r w:rsidR="00C35426" w:rsidRPr="00343BE4">
        <w:rPr>
          <w:szCs w:val="22"/>
        </w:rPr>
        <w:t>st of drought in Europe in the past thirty years is €100 billon, (EC, 2007).</w:t>
      </w:r>
      <w:r w:rsidR="0085008E" w:rsidRPr="00343BE4">
        <w:rPr>
          <w:szCs w:val="22"/>
        </w:rPr>
        <w:t xml:space="preserve"> </w:t>
      </w:r>
      <w:r w:rsidR="00C45501" w:rsidRPr="00343BE4">
        <w:rPr>
          <w:szCs w:val="22"/>
        </w:rPr>
        <w:t>R</w:t>
      </w:r>
      <w:r w:rsidRPr="00343BE4">
        <w:rPr>
          <w:szCs w:val="22"/>
        </w:rPr>
        <w:t xml:space="preserve">ecent drought events (2004-2006 &amp; 2010-2012) have highlighted </w:t>
      </w:r>
      <w:bookmarkEnd w:id="0"/>
      <w:r w:rsidRPr="007D26BA">
        <w:rPr>
          <w:szCs w:val="22"/>
        </w:rPr>
        <w:t>the UK’s co</w:t>
      </w:r>
      <w:r w:rsidR="00E11E2F">
        <w:rPr>
          <w:szCs w:val="22"/>
        </w:rPr>
        <w:t>ntinued vulnerability to this hazard</w:t>
      </w:r>
      <w:r w:rsidR="006E4BEF">
        <w:rPr>
          <w:szCs w:val="22"/>
        </w:rPr>
        <w:t xml:space="preserve">. </w:t>
      </w:r>
      <w:r w:rsidR="00767042">
        <w:rPr>
          <w:szCs w:val="22"/>
        </w:rPr>
        <w:t>Recent</w:t>
      </w:r>
      <w:r w:rsidR="00767042" w:rsidRPr="007D26BA">
        <w:rPr>
          <w:szCs w:val="22"/>
        </w:rPr>
        <w:t xml:space="preserve"> </w:t>
      </w:r>
      <w:r w:rsidRPr="007D26BA">
        <w:rPr>
          <w:szCs w:val="22"/>
        </w:rPr>
        <w:t xml:space="preserve">events identify the need for continued </w:t>
      </w:r>
      <w:r w:rsidR="009A3CAC">
        <w:rPr>
          <w:szCs w:val="22"/>
        </w:rPr>
        <w:t xml:space="preserve">drought research across the UK, </w:t>
      </w:r>
      <w:r w:rsidR="00003FBB">
        <w:rPr>
          <w:szCs w:val="22"/>
        </w:rPr>
        <w:fldChar w:fldCharType="begin" w:fldLock="1"/>
      </w:r>
      <w:r w:rsidR="00BC5303" w:rsidRPr="00595BEC">
        <w:rPr>
          <w:szCs w:val="22"/>
        </w:rPr>
        <w:instrText>ADDIN CSL_CITATION { "citationItems" : [ { "id" : "ITEM-1", "itemData" : { "DOI" : "10.1016/j.scitotenv.2010.09.040", "ISSN" : "1879-1026", "PMID" : "21035169", "abstract" : "Several recent studies have emphasised the need for a more integrated process in which researchers, policy makers and practitioners interact to identify research priorities. This paper discusses such a process with respect to the UK water sector, detailing how questions were developed through inter-disciplinary collaboration using online questionnaires and a stakeholder workshop. The paper details the 94 key questions arising, and provides commentary on their scale and scope. Prioritization voting divided the nine research themes into three categories: (1) extreme events (primarily flooding), valuing freshwater services, and water supply, treatment and distribution [each &gt;150/1109 votes]; (2) freshwater pollution and integrated catchment management [100-150 votes] and; (3) freshwater biodiversity, water industry governance, understanding and managing demand and communicating water research [50-100 votes]. The biggest demand was for research to improve understanding of intervention impacts in the water environment, while a need for improved understanding of basic processes was also clearly expressed, particularly with respect to impacts of pollution and aquatic ecosystems. Questions that addressed aspects of appraisal, particularly incorporation of ecological service values into decision making, were also strongly represented. The findings revealed that sustainability has entered the lexicon of the UK water sector, but much remains to be done to embed the concept operationally, with key sustainability issues such as resilience and interaction with related key sectors, such as energy and agriculture, relatively poorly addressed. However, the exercise also revealed that a necessary condition for sustainable development, effective communication between scientists, practitioners and policy makers, already appears to be relatively well established in the UK water sector.", "author" : [ { "dropping-particle" : "", "family" : "Brown", "given" : "L E", "non-dropping-particle" : "", "parse-names" : false, "suffix" : "" }, { "dropping-particle" : "", "family" : "Mitchell", "given" : "G", "non-dropping-particle" : "", "parse-names" : false, "suffix" : "" }, { "dropping-particle" : "", "family" : "Holden", "given" : "J", "non-dropping-particle" : "", "parse-names" : false, "suffix" : "" }, { "dropping-particle" : "", "family" : "Folkard", "given" : "A", "non-dropping-particle" : "", "parse-names" : false, "suffix" : "" }, { "dropping-particle" : "", "family" : "Wright", "given" : "N", "non-dropping-particle" : "", "parse-names" : false, "suffix" : "" }, { "dropping-particle" : "", "family" : "Beharry-Borg", "given" : "N", "non-dropping-particle" : "", "parse-names" : false, "suffix" : "" }, { "dropping-particle" : "", "family" : "Berry", "given" : "G", "non-dropping-particle" : "", "parse-names" : false, "suffix" : "" }, { "dropping-particle" : "", "family" : "Brierley", "given" : "B", "non-dropping-particle" : "", "parse-names" : false, "suffix" : "" }, { "dropping-particle" : "", "family" : "Chapman", "given" : "P", "non-dropping-particle" : "", "parse-names" : false, "suffix" : "" }, { "dropping-particle" : "", "family" : "Clarke", "given" : "S J", "non-dropping-particle" : "", "parse-names" : false, "suffix" : "" }, { "dropping-particle" : "", "family" : "Cotton", "given" : "L", "non-dropping-particle" : "", "parse-names" : false, "suffix" : "" }, { "dropping-particle" : "", "family" : "Dobson", "given" : "M", "non-dropping-particle" : "", "parse-names" : false, "suffix" : "" }, { "dropping-particle" : "", "family" : "Dollar", "given" : "E", "non-dropping-particle" : "", "parse-names" : false, "suffix" : "" }, { "dropping-particle" : "", "family" : "Fletcher", "given" : "M", "non-dropping-particle" : "", "parse-names" : false, "suffix" : "" }, { "dropping-particle" : "", "family" : "Foster", "given" : "J", "non-dropping-particle" : "", "parse-names" : false, "suffix" : "" }, { "dropping-particle" : "", "family" : "Hanlon", "given" : "A", "non-dropping-particle" : "", "parse-names" : false, "suffix" : "" }, { "dropping-particle" : "", "family" : "Hildon", "given" : "S", "non-dropping-particle" : "", "parse-names" : false, "suffix" : "" }, { "dropping-particle" : "", "family" : "Hiley", "given" : "P", "non-dropping-particle" : "", "parse-names" : false, "suffix" : "" }, { "dropping-particle" : "", "family" : "Hillis", "given" : "P", "non-dropping-particle" : "", "parse-names" : false, "suffix" : "" }, { "dropping-particle" : "", "family" : "Hoseason", "given" : "J", "non-dropping-particle" : "", "parse-names" : false, "suffix" : "" }, { "dropping-particle" : "", "family" : "Johnston", "given" : "K", "non-dropping-particle" : "", "parse-names" : false, "suffix" : "" }, { "dropping-particle" : "", "family" : "Kay", "given" : "P", "non-dropping-particle" : "", "parse-names" : false, "suffix" : "" }, { "dropping-particle" : "", "family" : "McDonald", "given" : "A", "non-dropping-particle" : "", "parse-names" : false, "suffix" : "" }, { "dropping-particle" : "", "family" : "Parrott", "given" : "A", "non-dropping-particle" : "", "parse-names" : false, "suffix" : "" }, { "dropping-particle" : "", "family" : "Powell", "given" : "A", "non-dropping-particle" : "", "parse-names" : false, "suffix" : "" }, { "dropping-particle" : "", "family" : "Slack", "given" : "R J", "non-dropping-particle" : "", "parse-names" : false, "suffix" : "" }, { "dropping-particle" : "", "family" : "Sleigh", "given" : "A", "non-dropping-particle" : "", "parse-names" : false, "suffix" : "" }, { "dropping-particle" : "", "family" : "Spray", "given" : "C", "non-dropping-particle" : "", "parse-names" : false, "suffix" : "" }, { "dropping-particle" : "", "family" : "Tapley", "given" : "K", "non-dropping-particle" : "", "parse-names" : false, "suffix" : "" }, { "dropping-particle" : "", "family" : "Underhill", "given" : "R", "non-dropping-particle" : "", "parse-names" : false, "suffix" : "" }, { "dropping-particle" : "", "family" : "Woulds", "given" : "C", "non-dropping-particle" : "", "parse-names" : false, "suffix" : "" } ], "container-title" : "The Science of the Total Environment", "id" : "ITEM-1", "issue" : "2", "issued" : { "date-parts" : [ [ "2010", "12", "15" ] ] }, "page" : "256-66", "publisher" : "Elsevier B.V.", "title" : "Priority water research questions as determined by UK practitioners and policy makers.", "type" : "article-journal", "volume" : "409" }, "uris" : [ "http://www.mendeley.com/documents/?uuid=39516681-9338-44bd-925c-0e9367e5b23b" ] } ], "mendeley" : { "manualFormatting" : "Brown et al., (2010)", "previouslyFormattedCitation" : "(Brown et al. 2010)" }, "properties" : { "noteIndex" : 0 }, "schema" : "https://github.com/citation-style-language/schema/raw/master/csl-citation.json" }</w:instrText>
      </w:r>
      <w:r w:rsidR="00003FBB">
        <w:rPr>
          <w:szCs w:val="22"/>
        </w:rPr>
        <w:fldChar w:fldCharType="separate"/>
      </w:r>
      <w:r w:rsidR="00A44505" w:rsidRPr="00A90BED">
        <w:rPr>
          <w:noProof/>
          <w:szCs w:val="22"/>
        </w:rPr>
        <w:t xml:space="preserve">Brown </w:t>
      </w:r>
      <w:r w:rsidR="00A44505" w:rsidRPr="002156B9">
        <w:rPr>
          <w:i/>
          <w:noProof/>
          <w:szCs w:val="22"/>
        </w:rPr>
        <w:t>et al.</w:t>
      </w:r>
      <w:r w:rsidR="002156B9" w:rsidRPr="002156B9">
        <w:rPr>
          <w:i/>
          <w:noProof/>
          <w:szCs w:val="22"/>
        </w:rPr>
        <w:t>,</w:t>
      </w:r>
      <w:r w:rsidR="003A6FA2" w:rsidRPr="00A90BED">
        <w:rPr>
          <w:noProof/>
          <w:szCs w:val="22"/>
        </w:rPr>
        <w:t xml:space="preserve"> (2010)</w:t>
      </w:r>
      <w:r w:rsidR="00003FBB">
        <w:rPr>
          <w:szCs w:val="22"/>
        </w:rPr>
        <w:fldChar w:fldCharType="end"/>
      </w:r>
      <w:r w:rsidR="003A6FA2" w:rsidRPr="007D26BA">
        <w:rPr>
          <w:szCs w:val="22"/>
        </w:rPr>
        <w:t xml:space="preserve"> </w:t>
      </w:r>
      <w:r w:rsidRPr="007D26BA">
        <w:rPr>
          <w:szCs w:val="22"/>
        </w:rPr>
        <w:t>identif</w:t>
      </w:r>
      <w:r w:rsidR="009A3CAC">
        <w:rPr>
          <w:szCs w:val="22"/>
        </w:rPr>
        <w:t>ies</w:t>
      </w:r>
      <w:r w:rsidR="00767042">
        <w:rPr>
          <w:szCs w:val="22"/>
        </w:rPr>
        <w:t xml:space="preserve"> an </w:t>
      </w:r>
      <w:r w:rsidRPr="007D26BA">
        <w:rPr>
          <w:szCs w:val="22"/>
        </w:rPr>
        <w:t>increased understanding of extreme events (droughts and flooding) a</w:t>
      </w:r>
      <w:r w:rsidR="00767042">
        <w:rPr>
          <w:szCs w:val="22"/>
        </w:rPr>
        <w:t>s</w:t>
      </w:r>
      <w:r w:rsidRPr="007D26BA">
        <w:rPr>
          <w:szCs w:val="22"/>
        </w:rPr>
        <w:t xml:space="preserve"> </w:t>
      </w:r>
      <w:r w:rsidR="00767042">
        <w:rPr>
          <w:szCs w:val="22"/>
        </w:rPr>
        <w:t xml:space="preserve">a </w:t>
      </w:r>
      <w:r w:rsidRPr="007D26BA">
        <w:rPr>
          <w:szCs w:val="22"/>
        </w:rPr>
        <w:t>key research priority wit</w:t>
      </w:r>
      <w:r>
        <w:rPr>
          <w:szCs w:val="22"/>
        </w:rPr>
        <w:t>h</w:t>
      </w:r>
      <w:r w:rsidRPr="007D26BA">
        <w:rPr>
          <w:szCs w:val="22"/>
        </w:rPr>
        <w:t xml:space="preserve">in the UK water sector. </w:t>
      </w:r>
    </w:p>
    <w:p w:rsidR="005444F6" w:rsidRDefault="008A6CF4" w:rsidP="006B5F3C">
      <w:pPr>
        <w:spacing w:after="120"/>
        <w:jc w:val="both"/>
        <w:rPr>
          <w:szCs w:val="22"/>
        </w:rPr>
      </w:pPr>
      <w:r>
        <w:rPr>
          <w:szCs w:val="22"/>
        </w:rPr>
        <w:tab/>
      </w:r>
      <w:r w:rsidR="00767042" w:rsidRPr="00762412">
        <w:rPr>
          <w:szCs w:val="22"/>
        </w:rPr>
        <w:t>UK</w:t>
      </w:r>
      <w:r w:rsidR="00767042">
        <w:rPr>
          <w:szCs w:val="22"/>
        </w:rPr>
        <w:t xml:space="preserve"> d</w:t>
      </w:r>
      <w:r w:rsidR="005444F6">
        <w:rPr>
          <w:szCs w:val="22"/>
        </w:rPr>
        <w:t xml:space="preserve">rought research </w:t>
      </w:r>
      <w:r w:rsidR="00A44505" w:rsidRPr="00762412">
        <w:rPr>
          <w:szCs w:val="22"/>
        </w:rPr>
        <w:t>has predominantly focused on climate models and prediction</w:t>
      </w:r>
      <w:r w:rsidR="00767042">
        <w:rPr>
          <w:szCs w:val="22"/>
        </w:rPr>
        <w:t>,</w:t>
      </w:r>
      <w:r w:rsidR="00A44505" w:rsidRPr="00762412">
        <w:rPr>
          <w:szCs w:val="22"/>
        </w:rPr>
        <w:t xml:space="preserve"> with little use of drought indices for event characterisation</w:t>
      </w:r>
      <w:r w:rsidR="00803F36">
        <w:rPr>
          <w:szCs w:val="22"/>
        </w:rPr>
        <w:t>,</w:t>
      </w:r>
      <w:r w:rsidR="00A44505" w:rsidRPr="00762412">
        <w:rPr>
          <w:szCs w:val="22"/>
        </w:rPr>
        <w:t xml:space="preserve"> ignoring the wealth of long climate data </w:t>
      </w:r>
      <w:r w:rsidR="00803F36" w:rsidRPr="00762412">
        <w:rPr>
          <w:szCs w:val="22"/>
        </w:rPr>
        <w:t xml:space="preserve">series </w:t>
      </w:r>
      <w:r w:rsidR="00A44505" w:rsidRPr="00762412">
        <w:rPr>
          <w:szCs w:val="22"/>
        </w:rPr>
        <w:t>available</w:t>
      </w:r>
      <w:r w:rsidR="00803F36">
        <w:rPr>
          <w:szCs w:val="22"/>
        </w:rPr>
        <w:t xml:space="preserve"> (Todd</w:t>
      </w:r>
      <w:r w:rsidR="004A04C8">
        <w:rPr>
          <w:szCs w:val="22"/>
        </w:rPr>
        <w:t xml:space="preserve"> </w:t>
      </w:r>
      <w:r w:rsidR="004A04C8" w:rsidRPr="004A04C8">
        <w:rPr>
          <w:i/>
          <w:szCs w:val="22"/>
        </w:rPr>
        <w:t>et al.,</w:t>
      </w:r>
      <w:r w:rsidR="00803F36">
        <w:rPr>
          <w:szCs w:val="22"/>
        </w:rPr>
        <w:t xml:space="preserve"> </w:t>
      </w:r>
      <w:r w:rsidR="000367BE">
        <w:rPr>
          <w:szCs w:val="22"/>
        </w:rPr>
        <w:t>2013</w:t>
      </w:r>
      <w:r w:rsidR="00803F36">
        <w:rPr>
          <w:szCs w:val="22"/>
        </w:rPr>
        <w:t>)</w:t>
      </w:r>
      <w:r w:rsidR="00A44505" w:rsidRPr="00762412">
        <w:rPr>
          <w:szCs w:val="22"/>
        </w:rPr>
        <w:t>.</w:t>
      </w:r>
      <w:r w:rsidR="00762412" w:rsidRPr="00762412">
        <w:rPr>
          <w:szCs w:val="22"/>
        </w:rPr>
        <w:t xml:space="preserve"> </w:t>
      </w:r>
      <w:r w:rsidR="00803F36">
        <w:rPr>
          <w:szCs w:val="22"/>
        </w:rPr>
        <w:t>Past r</w:t>
      </w:r>
      <w:r w:rsidR="00762412" w:rsidRPr="00762412">
        <w:rPr>
          <w:szCs w:val="22"/>
        </w:rPr>
        <w:t xml:space="preserve">esearch has been focused at European or national scales rather than </w:t>
      </w:r>
      <w:r w:rsidR="00803F36">
        <w:rPr>
          <w:szCs w:val="22"/>
        </w:rPr>
        <w:t xml:space="preserve">at </w:t>
      </w:r>
      <w:r w:rsidR="00762412" w:rsidRPr="00762412">
        <w:rPr>
          <w:szCs w:val="22"/>
        </w:rPr>
        <w:t>a regional scale</w:t>
      </w:r>
      <w:r w:rsidR="00803F36">
        <w:rPr>
          <w:szCs w:val="22"/>
        </w:rPr>
        <w:t>, with l</w:t>
      </w:r>
      <w:r w:rsidR="007A47CB" w:rsidRPr="00762412">
        <w:rPr>
          <w:szCs w:val="22"/>
        </w:rPr>
        <w:t>arge-scale</w:t>
      </w:r>
      <w:r w:rsidR="00762412" w:rsidRPr="00762412">
        <w:rPr>
          <w:szCs w:val="22"/>
        </w:rPr>
        <w:t xml:space="preserve"> studies </w:t>
      </w:r>
      <w:r w:rsidR="00803F36">
        <w:rPr>
          <w:szCs w:val="22"/>
        </w:rPr>
        <w:t xml:space="preserve">often failing to </w:t>
      </w:r>
      <w:r w:rsidR="00762412" w:rsidRPr="00762412">
        <w:rPr>
          <w:szCs w:val="22"/>
        </w:rPr>
        <w:t xml:space="preserve">capture </w:t>
      </w:r>
      <w:r w:rsidR="00803F36">
        <w:rPr>
          <w:szCs w:val="22"/>
        </w:rPr>
        <w:t xml:space="preserve">the </w:t>
      </w:r>
      <w:r w:rsidR="00762412" w:rsidRPr="00762412">
        <w:rPr>
          <w:szCs w:val="22"/>
        </w:rPr>
        <w:t>spatial variability that a smaller, regional study</w:t>
      </w:r>
      <w:r w:rsidR="001A0F8B">
        <w:rPr>
          <w:szCs w:val="22"/>
        </w:rPr>
        <w:t xml:space="preserve"> could</w:t>
      </w:r>
      <w:r w:rsidR="00E266CE">
        <w:rPr>
          <w:szCs w:val="22"/>
        </w:rPr>
        <w:t xml:space="preserve"> provide</w:t>
      </w:r>
      <w:r w:rsidR="00074994">
        <w:rPr>
          <w:szCs w:val="22"/>
        </w:rPr>
        <w:t xml:space="preserve"> (Hannaford et al., 2010</w:t>
      </w:r>
      <w:r w:rsidR="00391F83">
        <w:rPr>
          <w:szCs w:val="22"/>
        </w:rPr>
        <w:t>)</w:t>
      </w:r>
      <w:r w:rsidR="001A0F8B">
        <w:rPr>
          <w:szCs w:val="22"/>
        </w:rPr>
        <w:t>. Regional scale studies are more beneficial</w:t>
      </w:r>
      <w:r w:rsidR="00FC1180">
        <w:rPr>
          <w:szCs w:val="22"/>
        </w:rPr>
        <w:t xml:space="preserve"> for water resource management</w:t>
      </w:r>
      <w:r w:rsidR="00803F36">
        <w:rPr>
          <w:szCs w:val="22"/>
        </w:rPr>
        <w:t xml:space="preserve">, as shown </w:t>
      </w:r>
      <w:r w:rsidR="00E11E2F">
        <w:rPr>
          <w:szCs w:val="22"/>
        </w:rPr>
        <w:t xml:space="preserve">by </w:t>
      </w:r>
      <w:r w:rsidR="00BC5303">
        <w:rPr>
          <w:szCs w:val="22"/>
        </w:rPr>
        <w:t xml:space="preserve"> </w:t>
      </w:r>
      <w:r w:rsidR="00E11E2F" w:rsidRPr="00BC5303">
        <w:rPr>
          <w:szCs w:val="22"/>
        </w:rPr>
        <w:t xml:space="preserve">Phillips &amp; McGregor </w:t>
      </w:r>
      <w:r w:rsidR="00BC5303" w:rsidRPr="00BC5303">
        <w:rPr>
          <w:szCs w:val="22"/>
        </w:rPr>
        <w:t>(</w:t>
      </w:r>
      <w:r w:rsidR="00E11E2F" w:rsidRPr="00BC5303">
        <w:rPr>
          <w:szCs w:val="22"/>
        </w:rPr>
        <w:t xml:space="preserve">1998) </w:t>
      </w:r>
      <w:r w:rsidR="00E11E2F">
        <w:rPr>
          <w:szCs w:val="22"/>
        </w:rPr>
        <w:t>and</w:t>
      </w:r>
      <w:r w:rsidR="00762412" w:rsidRPr="00762412">
        <w:rPr>
          <w:szCs w:val="22"/>
        </w:rPr>
        <w:t xml:space="preserve"> </w:t>
      </w:r>
      <w:r w:rsidR="00003FBB">
        <w:rPr>
          <w:szCs w:val="22"/>
        </w:rPr>
        <w:fldChar w:fldCharType="begin" w:fldLock="1"/>
      </w:r>
      <w:r w:rsidR="00BC5303">
        <w:rPr>
          <w:szCs w:val="22"/>
        </w:rPr>
        <w:instrText>ADDIN CSL_CITATION { "citationItems" : [ { "id" : "ITEM-1", "itemData" : { "ISBN" : "4419122285", "abstract" : "Water resource droughts in the UK have occurred with regularity over the last 20 years. In Yorkshire, the most severe of these was from 1995 to 1996, with a return period estimate of over 200 years. `Severe' drought events since 1881 in the Yorkshire region are classified using two drought severity indices based on 3- and 6-monthly cumulative precipitation anomalies. Atmospheric circulation contrasts associated with the droughts are analysed and a methodology developed to identify water resource droughts in Yorkshire using historical weather-type information rather than precipitation data. Using a weather-type index to extend drought series and revise estimates of drought return periods is a potentially useful technique. The methodology is applied from 1881 to 1998 and highlights a large number of severe drought events between 1884 and 1896 which can be substantiated using anecdotal evidence. However, the drought events of the 1880s and 1890s have not generally been used when calculating return periods for recent drought events due to scarcity of long-term daily precipitation data. The validity of return period estimates of recent drought events must therefore be questioned. This research confirms the need for the reassessment of return period estimates for contemporary drought events particularly given current climatic trends, the rapid onset of recent droughts and rising water demands. (C) 2002 Elsevier Science B.V. All rights reserved.", "author" : [ { "dropping-particle" : "", "family" : "Fowler", "given" : "H J", "non-dropping-particle" : "", "parse-names" : false, "suffix" : "" }, { "dropping-particle" : "", "family" : "Kilsby", "given" : "C G", "non-dropping-particle" : "", "parse-names" : false, "suffix" : "" } ], "container-title" : "Journal of Hydrology", "id" : "ITEM-1", "issue" : "1-4", "issued" : { "date-parts" : [ [ "2002" ] ] }, "page" : "177-192", "title" : "A weather-type approach to analysing water resource drought in the Yorkshire region from 1881 to 1998", "type" : "article-journal", "volume" : "262" }, "uris" : [ "http://www.mendeley.com/documents/?uuid=5bb706c3-7f52-43e2-80f1-217e13ba2b24" ] } ], "mendeley" : { "manualFormatting" : "Fowler &amp; Kilsby, (2002)", "previouslyFormattedCitation" : "(Fowler &amp; Kilsby 2002)" }, "properties" : { "noteIndex" : 0 }, "schema" : "https://github.com/citation-style-language/schema/raw/master/csl-citation.json" }</w:instrText>
      </w:r>
      <w:r w:rsidR="00003FBB">
        <w:rPr>
          <w:szCs w:val="22"/>
        </w:rPr>
        <w:fldChar w:fldCharType="separate"/>
      </w:r>
      <w:r w:rsidR="00A90BED" w:rsidRPr="00A90BED">
        <w:rPr>
          <w:noProof/>
          <w:szCs w:val="22"/>
        </w:rPr>
        <w:t xml:space="preserve">Fowler &amp; Kilsby </w:t>
      </w:r>
      <w:r w:rsidR="002B6083">
        <w:rPr>
          <w:noProof/>
          <w:szCs w:val="22"/>
        </w:rPr>
        <w:t>(</w:t>
      </w:r>
      <w:r w:rsidR="00A90BED" w:rsidRPr="00A90BED">
        <w:rPr>
          <w:noProof/>
          <w:szCs w:val="22"/>
        </w:rPr>
        <w:t>2002)</w:t>
      </w:r>
      <w:r w:rsidR="00003FBB">
        <w:rPr>
          <w:szCs w:val="22"/>
        </w:rPr>
        <w:fldChar w:fldCharType="end"/>
      </w:r>
      <w:r w:rsidR="00762412">
        <w:rPr>
          <w:szCs w:val="22"/>
        </w:rPr>
        <w:t xml:space="preserve"> </w:t>
      </w:r>
      <w:r w:rsidR="00803F36">
        <w:rPr>
          <w:szCs w:val="22"/>
        </w:rPr>
        <w:t xml:space="preserve">who </w:t>
      </w:r>
      <w:r w:rsidR="00FC1180">
        <w:rPr>
          <w:szCs w:val="22"/>
        </w:rPr>
        <w:t>use</w:t>
      </w:r>
      <w:r w:rsidR="00762412" w:rsidRPr="00762412">
        <w:rPr>
          <w:szCs w:val="22"/>
        </w:rPr>
        <w:t xml:space="preserve"> a region</w:t>
      </w:r>
      <w:r w:rsidR="00FC1180">
        <w:rPr>
          <w:szCs w:val="22"/>
        </w:rPr>
        <w:t>alised ap</w:t>
      </w:r>
      <w:r w:rsidR="00E11E2F">
        <w:rPr>
          <w:szCs w:val="22"/>
        </w:rPr>
        <w:t>pr</w:t>
      </w:r>
      <w:r w:rsidR="00FC1180">
        <w:rPr>
          <w:szCs w:val="22"/>
        </w:rPr>
        <w:t>oach to characterise drought events</w:t>
      </w:r>
      <w:r w:rsidR="00762412" w:rsidRPr="00762412">
        <w:rPr>
          <w:szCs w:val="22"/>
        </w:rPr>
        <w:t xml:space="preserve">. </w:t>
      </w:r>
      <w:r w:rsidR="00003FBB">
        <w:rPr>
          <w:szCs w:val="22"/>
        </w:rPr>
        <w:fldChar w:fldCharType="begin" w:fldLock="1"/>
      </w:r>
      <w:r w:rsidR="00BC5303">
        <w:rPr>
          <w:szCs w:val="22"/>
        </w:rPr>
        <w:instrText>ADDIN CSL_CITATION { "citationItems" : [ { "id" : "ITEM-1", "itemData" : { "DOI" : "10.1080/02626660209493019", "ISBN" : "0262666020949", "ISSN" : "0262-6667", "author" : [ { "dropping-particle" : "", "family" : "PANU", "given" : "U. S.", "non-dropping-particle" : "", "parse-names" : false, "suffix" : "" }, { "dropping-particle" : "", "family" : "SHARMA", "given" : "T. C.", "non-dropping-particle" : "", "parse-names" : false, "suffix" : "" } ], "container-title" : "Hydrological Sciences Journal", "id" : "ITEM-1", "issue" : "sup1", "issued" : { "date-parts" : [ [ "2002", "8" ] ] }, "page" : "S19-S30", "title" : "Challenges in drought research: some perspectives and future directions", "type" : "article-journal", "volume" : "47" }, "uris" : [ "http://www.mendeley.com/documents/?uuid=2ecb4b4b-3347-45f4-80ab-4fb46cd094e7" ] } ], "mendeley" : { "manualFormatting" : "Panu &amp; Sharma, (2002)", "previouslyFormattedCitation" : "(PANU &amp; SHARMA 2002)" }, "properties" : { "noteIndex" : 0 }, "schema" : "https://github.com/citation-style-language/schema/raw/master/csl-citation.json" }</w:instrText>
      </w:r>
      <w:r w:rsidR="00003FBB">
        <w:rPr>
          <w:szCs w:val="22"/>
        </w:rPr>
        <w:fldChar w:fldCharType="separate"/>
      </w:r>
      <w:r w:rsidR="00762412" w:rsidRPr="00A90BED">
        <w:rPr>
          <w:noProof/>
          <w:szCs w:val="22"/>
        </w:rPr>
        <w:t xml:space="preserve">Panu &amp; Sharma </w:t>
      </w:r>
      <w:r w:rsidR="002B6083">
        <w:rPr>
          <w:noProof/>
          <w:szCs w:val="22"/>
        </w:rPr>
        <w:t>(</w:t>
      </w:r>
      <w:r w:rsidR="00762412" w:rsidRPr="00A90BED">
        <w:rPr>
          <w:noProof/>
          <w:szCs w:val="22"/>
        </w:rPr>
        <w:t>2002)</w:t>
      </w:r>
      <w:r w:rsidR="00003FBB">
        <w:rPr>
          <w:szCs w:val="22"/>
        </w:rPr>
        <w:fldChar w:fldCharType="end"/>
      </w:r>
      <w:r w:rsidR="00762412">
        <w:rPr>
          <w:szCs w:val="22"/>
        </w:rPr>
        <w:t xml:space="preserve"> </w:t>
      </w:r>
      <w:r w:rsidR="00762412" w:rsidRPr="00762412">
        <w:rPr>
          <w:szCs w:val="22"/>
        </w:rPr>
        <w:t>identified several areas of future research focus within droughts; these included the importance of drought indices and recognition of regional variability.</w:t>
      </w:r>
      <w:r w:rsidR="000D3E07">
        <w:rPr>
          <w:szCs w:val="22"/>
        </w:rPr>
        <w:t xml:space="preserve"> </w:t>
      </w:r>
      <w:r w:rsidR="003C3D85">
        <w:rPr>
          <w:szCs w:val="22"/>
        </w:rPr>
        <w:t>Although</w:t>
      </w:r>
      <w:r w:rsidR="00803F36">
        <w:rPr>
          <w:szCs w:val="22"/>
        </w:rPr>
        <w:t>,</w:t>
      </w:r>
      <w:r w:rsidR="003C3D85">
        <w:rPr>
          <w:szCs w:val="22"/>
        </w:rPr>
        <w:t xml:space="preserve"> there have been several drought studies in the UK</w:t>
      </w:r>
      <w:r w:rsidR="00E266CE">
        <w:rPr>
          <w:szCs w:val="22"/>
        </w:rPr>
        <w:t>,</w:t>
      </w:r>
      <w:r w:rsidR="003C3D85">
        <w:rPr>
          <w:szCs w:val="22"/>
        </w:rPr>
        <w:t xml:space="preserve"> few of these studies have </w:t>
      </w:r>
      <w:r w:rsidR="00803F36">
        <w:rPr>
          <w:szCs w:val="22"/>
        </w:rPr>
        <w:t xml:space="preserve">applied </w:t>
      </w:r>
      <w:r w:rsidR="003C3D85">
        <w:rPr>
          <w:szCs w:val="22"/>
        </w:rPr>
        <w:t xml:space="preserve">the Standardised Precipitation </w:t>
      </w:r>
      <w:r w:rsidR="003C3D85" w:rsidRPr="004321AD">
        <w:rPr>
          <w:szCs w:val="22"/>
        </w:rPr>
        <w:t xml:space="preserve">Index (SPI). The SPI developed by </w:t>
      </w:r>
      <w:r w:rsidR="00003FBB" w:rsidRPr="004321AD">
        <w:rPr>
          <w:szCs w:val="22"/>
        </w:rPr>
        <w:fldChar w:fldCharType="begin" w:fldLock="1"/>
      </w:r>
      <w:r w:rsidR="00BC5303">
        <w:rPr>
          <w:szCs w:val="22"/>
        </w:rPr>
        <w:instrText>ADDIN CSL_CITATION { "citationItems" : [ { "id" : "ITEM-1", "itemData" : { "author" : [ { "dropping-particle" : "", "family" : "Mckee", "given" : "Thomas B", "non-dropping-particle" : "", "parse-names" : false, "suffix" : "" }, { "dropping-particle" : "", "family" : "Doesken", "given" : "Nolan J", "non-dropping-particle" : "", "parse-names" : false, "suffix" : "" }, { "dropping-particle" : "", "family" : "Kleist", "given" : "John", "non-dropping-particle" : "", "parse-names" : false, "suffix" : "" } ], "container-title" : "Eighth Conference on Applied Climatology, 17-22 January 1993, Anaheim, California", "id" : "ITEM-1", "issue" : "January", "issued" : { "date-parts" : [ [ "1993" ] ] }, "page" : "17-22", "title" : "The relationship of drought frequency and duration to time scales", "type" : "paper-conference" }, "uris" : [ "http://www.mendeley.com/documents/?uuid=b87c07e4-23d5-43d9-9ad9-f5c993bec208" ] } ], "mendeley" : { "manualFormatting" : "Mckee et al., (1993)", "previouslyFormattedCitation" : "(Mckee et al. 1993)" }, "properties" : { "noteIndex" : 0 }, "schema" : "https://github.com/citation-style-language/schema/raw/master/csl-citation.json" }</w:instrText>
      </w:r>
      <w:r w:rsidR="00003FBB" w:rsidRPr="004321AD">
        <w:rPr>
          <w:szCs w:val="22"/>
        </w:rPr>
        <w:fldChar w:fldCharType="separate"/>
      </w:r>
      <w:r w:rsidR="003C3D85" w:rsidRPr="004321AD">
        <w:rPr>
          <w:noProof/>
          <w:szCs w:val="22"/>
        </w:rPr>
        <w:t xml:space="preserve">Mckee </w:t>
      </w:r>
      <w:r w:rsidR="003C3D85" w:rsidRPr="002156B9">
        <w:rPr>
          <w:i/>
          <w:noProof/>
          <w:szCs w:val="22"/>
        </w:rPr>
        <w:t>et al.</w:t>
      </w:r>
      <w:r w:rsidR="003C3D85" w:rsidRPr="004321AD">
        <w:rPr>
          <w:noProof/>
          <w:szCs w:val="22"/>
        </w:rPr>
        <w:t xml:space="preserve"> (1993)</w:t>
      </w:r>
      <w:r w:rsidR="00003FBB" w:rsidRPr="004321AD">
        <w:rPr>
          <w:szCs w:val="22"/>
        </w:rPr>
        <w:fldChar w:fldCharType="end"/>
      </w:r>
      <w:r w:rsidR="003C3D85" w:rsidRPr="004321AD">
        <w:rPr>
          <w:szCs w:val="22"/>
        </w:rPr>
        <w:t>, is a widely applied meteorological</w:t>
      </w:r>
      <w:r w:rsidR="003C3D85">
        <w:rPr>
          <w:szCs w:val="22"/>
        </w:rPr>
        <w:t xml:space="preserve"> drought index </w:t>
      </w:r>
      <w:r w:rsidR="00D45A60">
        <w:rPr>
          <w:szCs w:val="22"/>
        </w:rPr>
        <w:t>that quantifies precipitation</w:t>
      </w:r>
      <w:r w:rsidR="007A47CB">
        <w:rPr>
          <w:szCs w:val="22"/>
        </w:rPr>
        <w:t xml:space="preserve"> deficits.</w:t>
      </w:r>
      <w:r w:rsidR="002B6083">
        <w:rPr>
          <w:szCs w:val="22"/>
        </w:rPr>
        <w:t xml:space="preserve"> </w:t>
      </w:r>
      <w:r w:rsidR="007A47CB">
        <w:rPr>
          <w:szCs w:val="22"/>
        </w:rPr>
        <w:t>A</w:t>
      </w:r>
      <w:r w:rsidR="005850FD">
        <w:rPr>
          <w:szCs w:val="22"/>
        </w:rPr>
        <w:t xml:space="preserve">t present, the SPI is </w:t>
      </w:r>
      <w:r w:rsidR="005444F6">
        <w:rPr>
          <w:szCs w:val="22"/>
        </w:rPr>
        <w:t>underutilised</w:t>
      </w:r>
      <w:r w:rsidR="007A47CB">
        <w:rPr>
          <w:szCs w:val="22"/>
        </w:rPr>
        <w:t xml:space="preserve"> for drought management planning and monitoring in the UK by both government agencies and </w:t>
      </w:r>
      <w:r w:rsidR="005444F6">
        <w:rPr>
          <w:szCs w:val="22"/>
        </w:rPr>
        <w:t>the water supply sector</w:t>
      </w:r>
      <w:r w:rsidR="007A47CB">
        <w:rPr>
          <w:szCs w:val="22"/>
        </w:rPr>
        <w:t xml:space="preserve">. </w:t>
      </w:r>
      <w:r w:rsidR="000D3E07">
        <w:rPr>
          <w:szCs w:val="22"/>
        </w:rPr>
        <w:t xml:space="preserve">In this study </w:t>
      </w:r>
      <w:r w:rsidR="007A47CB">
        <w:rPr>
          <w:szCs w:val="22"/>
        </w:rPr>
        <w:t>precipitation</w:t>
      </w:r>
      <w:r w:rsidR="000D3E07">
        <w:rPr>
          <w:szCs w:val="22"/>
        </w:rPr>
        <w:t xml:space="preserve"> data from locations ac</w:t>
      </w:r>
      <w:r w:rsidR="005850FD">
        <w:rPr>
          <w:szCs w:val="22"/>
        </w:rPr>
        <w:t xml:space="preserve">ross </w:t>
      </w:r>
      <w:r w:rsidR="005444F6">
        <w:rPr>
          <w:szCs w:val="22"/>
        </w:rPr>
        <w:t>a single water sector supply</w:t>
      </w:r>
      <w:r w:rsidR="000D3E07">
        <w:rPr>
          <w:szCs w:val="22"/>
        </w:rPr>
        <w:t xml:space="preserve"> reg</w:t>
      </w:r>
      <w:r w:rsidR="005850FD">
        <w:rPr>
          <w:szCs w:val="22"/>
        </w:rPr>
        <w:t xml:space="preserve">ion </w:t>
      </w:r>
      <w:r w:rsidR="00803F36">
        <w:rPr>
          <w:szCs w:val="22"/>
        </w:rPr>
        <w:t>are</w:t>
      </w:r>
      <w:r w:rsidR="005850FD">
        <w:rPr>
          <w:szCs w:val="22"/>
        </w:rPr>
        <w:t xml:space="preserve"> analysed using the SPI to </w:t>
      </w:r>
      <w:r w:rsidR="000D3E07">
        <w:rPr>
          <w:szCs w:val="22"/>
        </w:rPr>
        <w:t>deter</w:t>
      </w:r>
      <w:r w:rsidR="005850FD">
        <w:rPr>
          <w:szCs w:val="22"/>
        </w:rPr>
        <w:t xml:space="preserve">mine drought </w:t>
      </w:r>
      <w:r w:rsidR="00E266CE">
        <w:rPr>
          <w:szCs w:val="22"/>
        </w:rPr>
        <w:t>structures</w:t>
      </w:r>
      <w:r w:rsidR="00803F36">
        <w:rPr>
          <w:szCs w:val="22"/>
        </w:rPr>
        <w:t>,</w:t>
      </w:r>
      <w:r w:rsidR="005850FD">
        <w:rPr>
          <w:szCs w:val="22"/>
        </w:rPr>
        <w:t xml:space="preserve"> with the aim </w:t>
      </w:r>
      <w:r w:rsidR="00803F36">
        <w:rPr>
          <w:szCs w:val="22"/>
        </w:rPr>
        <w:t xml:space="preserve">of </w:t>
      </w:r>
      <w:r w:rsidR="000D3E07">
        <w:rPr>
          <w:szCs w:val="22"/>
        </w:rPr>
        <w:t>improv</w:t>
      </w:r>
      <w:r w:rsidR="00803F36">
        <w:rPr>
          <w:szCs w:val="22"/>
        </w:rPr>
        <w:t>ing</w:t>
      </w:r>
      <w:r w:rsidR="000D3E07">
        <w:rPr>
          <w:szCs w:val="22"/>
        </w:rPr>
        <w:t xml:space="preserve"> understanding of </w:t>
      </w:r>
      <w:r w:rsidR="005444F6">
        <w:rPr>
          <w:szCs w:val="22"/>
        </w:rPr>
        <w:t>drought characteristics for water resource management.</w:t>
      </w:r>
    </w:p>
    <w:p w:rsidR="00A778FB" w:rsidRPr="00B60C67" w:rsidRDefault="00B60C67" w:rsidP="00B60C67">
      <w:pPr>
        <w:pStyle w:val="body"/>
        <w:spacing w:after="120"/>
        <w:rPr>
          <w:b/>
        </w:rPr>
      </w:pPr>
      <w:r w:rsidRPr="00B60C67">
        <w:rPr>
          <w:b/>
        </w:rPr>
        <w:t>Study Area</w:t>
      </w:r>
    </w:p>
    <w:p w:rsidR="00542884" w:rsidRPr="00343BE4" w:rsidRDefault="003F27C4" w:rsidP="00B60C67">
      <w:pPr>
        <w:pStyle w:val="body"/>
      </w:pPr>
      <w:r>
        <w:t xml:space="preserve">The </w:t>
      </w:r>
      <w:r w:rsidR="00B118BC">
        <w:t>Severn Trent Water</w:t>
      </w:r>
      <w:r w:rsidR="002B6083">
        <w:t xml:space="preserve"> </w:t>
      </w:r>
      <w:r w:rsidR="00CA729A">
        <w:t xml:space="preserve">supply </w:t>
      </w:r>
      <w:r w:rsidR="001D38B7">
        <w:t>region</w:t>
      </w:r>
      <w:r>
        <w:t xml:space="preserve"> is approximately 21,000 km</w:t>
      </w:r>
      <w:r>
        <w:rPr>
          <w:vertAlign w:val="superscript"/>
        </w:rPr>
        <w:t>2</w:t>
      </w:r>
      <w:r>
        <w:t xml:space="preserve"> </w:t>
      </w:r>
      <w:r w:rsidR="00730683">
        <w:t xml:space="preserve">spanning central England and mid-Wales. The </w:t>
      </w:r>
      <w:r w:rsidR="001D38B7">
        <w:t>study area</w:t>
      </w:r>
      <w:r w:rsidR="00730683">
        <w:t xml:space="preserve"> </w:t>
      </w:r>
      <w:r w:rsidR="001D38B7">
        <w:t>includes</w:t>
      </w:r>
      <w:r w:rsidR="00730683">
        <w:t xml:space="preserve"> a variety of landscapes with upland</w:t>
      </w:r>
      <w:r w:rsidR="00E266CE">
        <w:t>s</w:t>
      </w:r>
      <w:r w:rsidR="00730683">
        <w:t xml:space="preserve"> </w:t>
      </w:r>
      <w:r w:rsidR="00D545D4">
        <w:t>over 400</w:t>
      </w:r>
      <w:r w:rsidR="00E266CE">
        <w:t xml:space="preserve"> </w:t>
      </w:r>
      <w:r w:rsidR="00D545D4">
        <w:t>m</w:t>
      </w:r>
      <w:r w:rsidR="00E266CE">
        <w:t>.a.s.l (met</w:t>
      </w:r>
      <w:r w:rsidR="00B118BC">
        <w:t>re</w:t>
      </w:r>
      <w:r w:rsidR="00E266CE">
        <w:t>s above sea level)</w:t>
      </w:r>
      <w:r w:rsidR="00D545D4">
        <w:t xml:space="preserve"> in the north and west, the centr</w:t>
      </w:r>
      <w:r w:rsidR="00E266CE">
        <w:t>al</w:t>
      </w:r>
      <w:r w:rsidR="00D545D4">
        <w:t xml:space="preserve"> </w:t>
      </w:r>
      <w:r w:rsidR="00E266CE">
        <w:t xml:space="preserve">plateau </w:t>
      </w:r>
      <w:r w:rsidR="00D545D4">
        <w:t xml:space="preserve">region is </w:t>
      </w:r>
      <w:r w:rsidR="00E266CE">
        <w:t xml:space="preserve">of </w:t>
      </w:r>
      <w:r w:rsidR="00D545D4">
        <w:t>between 100</w:t>
      </w:r>
      <w:r w:rsidR="00E266CE">
        <w:t xml:space="preserve"> </w:t>
      </w:r>
      <w:r w:rsidR="00D545D4">
        <w:t>m to 250</w:t>
      </w:r>
      <w:r w:rsidR="00E266CE">
        <w:t xml:space="preserve"> </w:t>
      </w:r>
      <w:r w:rsidR="00D545D4">
        <w:t>m</w:t>
      </w:r>
      <w:r w:rsidR="00E266CE">
        <w:t>.a.s.l and</w:t>
      </w:r>
      <w:r w:rsidR="00D545D4">
        <w:t xml:space="preserve"> the south and east of the region has lower lying relief. </w:t>
      </w:r>
      <w:r w:rsidR="00E266CE">
        <w:t>C</w:t>
      </w:r>
      <w:r w:rsidR="00D545D4">
        <w:t xml:space="preserve">onsiderable variation in rainfall </w:t>
      </w:r>
      <w:r w:rsidR="00D545D4">
        <w:lastRenderedPageBreak/>
        <w:t xml:space="preserve">across the </w:t>
      </w:r>
      <w:r w:rsidR="00E266CE" w:rsidRPr="00343BE4">
        <w:t>region exists</w:t>
      </w:r>
      <w:r w:rsidR="00D545D4" w:rsidRPr="00343BE4">
        <w:t xml:space="preserve">, ranging from </w:t>
      </w:r>
      <w:r w:rsidR="00710D0B" w:rsidRPr="00343BE4">
        <w:t>1800</w:t>
      </w:r>
      <w:r w:rsidR="00E266CE" w:rsidRPr="00343BE4">
        <w:t xml:space="preserve"> </w:t>
      </w:r>
      <w:r w:rsidR="00710D0B" w:rsidRPr="00343BE4">
        <w:t>mm in the Welsh uplands to 650</w:t>
      </w:r>
      <w:r w:rsidR="00E266CE" w:rsidRPr="00343BE4">
        <w:t xml:space="preserve"> </w:t>
      </w:r>
      <w:r w:rsidR="00710D0B" w:rsidRPr="00343BE4">
        <w:t>mm in the south east of the area</w:t>
      </w:r>
      <w:r w:rsidR="00B118BC" w:rsidRPr="00343BE4">
        <w:t xml:space="preserve"> (Met Office, 2013)</w:t>
      </w:r>
      <w:r w:rsidR="00710D0B" w:rsidRPr="00343BE4">
        <w:t xml:space="preserve">. </w:t>
      </w:r>
      <w:r w:rsidR="00B118BC" w:rsidRPr="00343BE4">
        <w:t>Severn Trent Water supply approximately 7.4 million people</w:t>
      </w:r>
      <w:r w:rsidR="00710D0B" w:rsidRPr="00343BE4">
        <w:t xml:space="preserve"> in the region</w:t>
      </w:r>
      <w:r w:rsidR="00B118BC" w:rsidRPr="00343BE4">
        <w:t>, supplies are</w:t>
      </w:r>
      <w:r w:rsidR="006E4BEF" w:rsidRPr="00343BE4">
        <w:t xml:space="preserve"> </w:t>
      </w:r>
      <w:r w:rsidR="00710D0B" w:rsidRPr="00343BE4">
        <w:t>sourced from reservoirs, river abstractions and g</w:t>
      </w:r>
      <w:r w:rsidR="00AD1ACB" w:rsidRPr="00343BE4">
        <w:t>roundwater</w:t>
      </w:r>
      <w:r w:rsidR="00803F36" w:rsidRPr="00343BE4">
        <w:t>, with</w:t>
      </w:r>
      <w:r w:rsidR="00AD1ACB" w:rsidRPr="00343BE4">
        <w:t xml:space="preserve"> each source contribut</w:t>
      </w:r>
      <w:r w:rsidR="00803F36" w:rsidRPr="00343BE4">
        <w:t>ing</w:t>
      </w:r>
      <w:r w:rsidR="00AD1ACB" w:rsidRPr="00343BE4">
        <w:t xml:space="preserve"> approximately 33% to the total supply</w:t>
      </w:r>
      <w:r w:rsidR="009B34C2" w:rsidRPr="00343BE4">
        <w:t>.</w:t>
      </w:r>
    </w:p>
    <w:p w:rsidR="00B60C67" w:rsidRPr="00B60C67" w:rsidRDefault="00B60C67" w:rsidP="00B60C67">
      <w:pPr>
        <w:pStyle w:val="body"/>
      </w:pPr>
    </w:p>
    <w:p w:rsidR="00075D07" w:rsidRDefault="00A778FB" w:rsidP="00075D07">
      <w:pPr>
        <w:pStyle w:val="Heading1"/>
      </w:pPr>
      <w:r>
        <w:t>Methods and Materials</w:t>
      </w:r>
    </w:p>
    <w:p w:rsidR="003E2A9D" w:rsidRDefault="00B60C67" w:rsidP="003E2A9D">
      <w:pPr>
        <w:pStyle w:val="body"/>
        <w:spacing w:after="120"/>
        <w:rPr>
          <w:b/>
        </w:rPr>
      </w:pPr>
      <w:r w:rsidRPr="003C3D85">
        <w:rPr>
          <w:b/>
        </w:rPr>
        <w:t>Data</w:t>
      </w:r>
    </w:p>
    <w:p w:rsidR="0007554B" w:rsidRPr="0085749E" w:rsidRDefault="00F11EB9" w:rsidP="001A0F8B">
      <w:pPr>
        <w:pStyle w:val="body"/>
        <w:spacing w:after="120"/>
        <w:rPr>
          <w:b/>
          <w:color w:val="943634" w:themeColor="accent2" w:themeShade="BF"/>
        </w:rPr>
      </w:pPr>
      <w:r>
        <w:rPr>
          <w:noProof/>
          <w:szCs w:val="22"/>
          <w:lang w:eastAsia="en-GB"/>
        </w:rPr>
        <mc:AlternateContent>
          <mc:Choice Requires="wpg">
            <w:drawing>
              <wp:anchor distT="0" distB="0" distL="114300" distR="114300" simplePos="0" relativeHeight="251692032" behindDoc="0" locked="0" layoutInCell="1" allowOverlap="1" wp14:anchorId="3723C8E7" wp14:editId="72DF0C0C">
                <wp:simplePos x="0" y="0"/>
                <wp:positionH relativeFrom="column">
                  <wp:posOffset>601980</wp:posOffset>
                </wp:positionH>
                <wp:positionV relativeFrom="paragraph">
                  <wp:posOffset>2681605</wp:posOffset>
                </wp:positionV>
                <wp:extent cx="4162425" cy="3152140"/>
                <wp:effectExtent l="0" t="0" r="9525" b="0"/>
                <wp:wrapTopAndBottom/>
                <wp:docPr id="19" name="Group 19"/>
                <wp:cNvGraphicFramePr/>
                <a:graphic xmlns:a="http://schemas.openxmlformats.org/drawingml/2006/main">
                  <a:graphicData uri="http://schemas.microsoft.com/office/word/2010/wordprocessingGroup">
                    <wpg:wgp>
                      <wpg:cNvGrpSpPr/>
                      <wpg:grpSpPr>
                        <a:xfrm>
                          <a:off x="0" y="0"/>
                          <a:ext cx="4162425" cy="3152140"/>
                          <a:chOff x="0" y="0"/>
                          <a:chExt cx="4276725" cy="3300095"/>
                        </a:xfrm>
                      </wpg:grpSpPr>
                      <wps:wsp>
                        <wps:cNvPr id="16" name="Text Box 6"/>
                        <wps:cNvSpPr txBox="1"/>
                        <wps:spPr>
                          <a:xfrm>
                            <a:off x="104775" y="3019425"/>
                            <a:ext cx="3788410" cy="280670"/>
                          </a:xfrm>
                          <a:prstGeom prst="rect">
                            <a:avLst/>
                          </a:prstGeom>
                          <a:solidFill>
                            <a:prstClr val="white"/>
                          </a:solidFill>
                          <a:ln>
                            <a:noFill/>
                          </a:ln>
                          <a:effectLst/>
                        </wps:spPr>
                        <wps:txbx>
                          <w:txbxContent>
                            <w:p w:rsidR="001341D3" w:rsidRPr="0091601E" w:rsidRDefault="001341D3" w:rsidP="00B60C67">
                              <w:pPr>
                                <w:pStyle w:val="Caption"/>
                                <w:rPr>
                                  <w:noProof/>
                                  <w:sz w:val="22"/>
                                </w:rPr>
                              </w:pPr>
                              <w:r w:rsidRPr="0091601E">
                                <w:rPr>
                                  <w:b/>
                                  <w:sz w:val="22"/>
                                </w:rPr>
                                <w:t xml:space="preserve">Fig. </w:t>
                              </w:r>
                              <w:r w:rsidR="00003FBB" w:rsidRPr="0091601E">
                                <w:rPr>
                                  <w:b/>
                                  <w:sz w:val="22"/>
                                </w:rPr>
                                <w:fldChar w:fldCharType="begin"/>
                              </w:r>
                              <w:r w:rsidRPr="00F11EB9">
                                <w:rPr>
                                  <w:b/>
                                  <w:sz w:val="22"/>
                                </w:rPr>
                                <w:instrText xml:space="preserve"> SEQ Figure \* ARABIC </w:instrText>
                              </w:r>
                              <w:r w:rsidR="00003FBB" w:rsidRPr="0091601E">
                                <w:rPr>
                                  <w:b/>
                                  <w:sz w:val="22"/>
                                </w:rPr>
                                <w:fldChar w:fldCharType="separate"/>
                              </w:r>
                              <w:r w:rsidRPr="0091601E">
                                <w:rPr>
                                  <w:b/>
                                  <w:noProof/>
                                  <w:sz w:val="22"/>
                                </w:rPr>
                                <w:t>1</w:t>
                              </w:r>
                              <w:r w:rsidR="00003FBB" w:rsidRPr="0091601E">
                                <w:rPr>
                                  <w:b/>
                                  <w:sz w:val="22"/>
                                </w:rPr>
                                <w:fldChar w:fldCharType="end"/>
                              </w:r>
                              <w:r w:rsidRPr="0091601E">
                                <w:rPr>
                                  <w:sz w:val="22"/>
                                </w:rPr>
                                <w:t xml:space="preserve"> Study area and location of rain gauges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6725" cy="3019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23C8E7" id="Group 19" o:spid="_x0000_s1026" style="position:absolute;left:0;text-align:left;margin-left:47.4pt;margin-top:211.15pt;width:327.75pt;height:248.2pt;z-index:251692032;mso-width-relative:margin;mso-height-relative:margin" coordsize="42767,3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">
                <v:shapetype id="_x0000_t202" coordsize="21600,21600" o:spt="202" path="m,l,21600r21600,l21600,xe">
                  <v:stroke joinstyle="miter"/>
                  <v:path gradientshapeok="t" o:connecttype="rect"/>
                </v:shapetype>
                <v:shape id="Text Box 6" o:spid="_x0000_s1027" type="#_x0000_t202" style="position:absolute;left:1047;top:30194;width:37884;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1341D3" w:rsidRPr="0091601E" w:rsidRDefault="001341D3" w:rsidP="00B60C67">
                        <w:pPr>
                          <w:pStyle w:val="Caption"/>
                          <w:rPr>
                            <w:noProof/>
                            <w:sz w:val="22"/>
                          </w:rPr>
                        </w:pPr>
                        <w:r w:rsidRPr="0091601E">
                          <w:rPr>
                            <w:b/>
                            <w:sz w:val="22"/>
                          </w:rPr>
                          <w:t xml:space="preserve">Fig. </w:t>
                        </w:r>
                        <w:r w:rsidR="00003FBB" w:rsidRPr="0091601E">
                          <w:rPr>
                            <w:b/>
                            <w:sz w:val="22"/>
                          </w:rPr>
                          <w:fldChar w:fldCharType="begin"/>
                        </w:r>
                        <w:r w:rsidRPr="00F11EB9">
                          <w:rPr>
                            <w:b/>
                            <w:sz w:val="22"/>
                          </w:rPr>
                          <w:instrText xml:space="preserve"> SEQ Figure \* ARABIC </w:instrText>
                        </w:r>
                        <w:r w:rsidR="00003FBB" w:rsidRPr="0091601E">
                          <w:rPr>
                            <w:b/>
                            <w:sz w:val="22"/>
                          </w:rPr>
                          <w:fldChar w:fldCharType="separate"/>
                        </w:r>
                        <w:r w:rsidRPr="0091601E">
                          <w:rPr>
                            <w:b/>
                            <w:noProof/>
                            <w:sz w:val="22"/>
                          </w:rPr>
                          <w:t>1</w:t>
                        </w:r>
                        <w:r w:rsidR="00003FBB" w:rsidRPr="0091601E">
                          <w:rPr>
                            <w:b/>
                            <w:sz w:val="22"/>
                          </w:rPr>
                          <w:fldChar w:fldCharType="end"/>
                        </w:r>
                        <w:r w:rsidRPr="0091601E">
                          <w:rPr>
                            <w:sz w:val="22"/>
                          </w:rPr>
                          <w:t xml:space="preserve"> Study area and location of rain gauges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42767;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RvqnCAAAA2wAAAA8AAABkcnMvZG93bnJldi54bWxEj0FrAjEQhe+C/yFMoRfRbHuQZTVKFQpe&#10;PFQFr8Nmurt0MwlJdNd/7xwK3mZ4b977Zr0dXa/uFFPn2cDHogBFXHvbcWPgcv6el6BSRrbYeyYD&#10;D0qw3Uwna6ysH/iH7qfcKAnhVKGBNudQaZ3qlhymhQ/Eov366DDLGhttIw4S7nr9WRRL7bBjaWgx&#10;0L6l+u90cwZq6nmI4UrNzYbjrrzMbLmbGfP+Nn6tQGUa88v8f32wgi+w8osMo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0b6pwgAAANsAAAAPAAAAAAAAAAAAAAAAAJ8C&#10;AABkcnMvZG93bnJldi54bWxQSwUGAAAAAAQABAD3AAAAjgMAAAAA&#10;">
                  <v:imagedata r:id="rId9" o:title=""/>
                  <v:path arrowok="t"/>
                </v:shape>
                <w10:wrap type="topAndBottom"/>
              </v:group>
            </w:pict>
          </mc:Fallback>
        </mc:AlternateContent>
      </w:r>
      <w:r w:rsidR="00803F36">
        <w:rPr>
          <w:szCs w:val="22"/>
        </w:rPr>
        <w:t>D</w:t>
      </w:r>
      <w:r w:rsidR="00B60C67" w:rsidRPr="003C3D85">
        <w:rPr>
          <w:szCs w:val="22"/>
        </w:rPr>
        <w:t>aily precipitation data were collected from 14 sites</w:t>
      </w:r>
      <w:r w:rsidR="00B60C67">
        <w:rPr>
          <w:szCs w:val="22"/>
        </w:rPr>
        <w:t xml:space="preserve"> (Fig. 1)</w:t>
      </w:r>
      <w:r w:rsidR="00B60C67" w:rsidRPr="003C3D85">
        <w:rPr>
          <w:szCs w:val="22"/>
        </w:rPr>
        <w:t xml:space="preserve"> across the study region from 1962-2012, </w:t>
      </w:r>
      <w:r w:rsidR="009E1A75">
        <w:rPr>
          <w:szCs w:val="22"/>
        </w:rPr>
        <w:t>of which seven</w:t>
      </w:r>
      <w:r w:rsidR="00B60C67" w:rsidRPr="003C3D85">
        <w:rPr>
          <w:szCs w:val="22"/>
        </w:rPr>
        <w:t xml:space="preserve"> </w:t>
      </w:r>
      <w:r w:rsidR="009E1A75">
        <w:rPr>
          <w:szCs w:val="22"/>
        </w:rPr>
        <w:t xml:space="preserve">series are </w:t>
      </w:r>
      <w:r w:rsidR="00B60C67" w:rsidRPr="003C3D85">
        <w:rPr>
          <w:szCs w:val="22"/>
        </w:rPr>
        <w:t>available for the period 1900-</w:t>
      </w:r>
      <w:r w:rsidR="0021181A">
        <w:rPr>
          <w:szCs w:val="22"/>
        </w:rPr>
        <w:t xml:space="preserve">2012 </w:t>
      </w:r>
      <w:r w:rsidR="00336290">
        <w:rPr>
          <w:szCs w:val="22"/>
        </w:rPr>
        <w:t xml:space="preserve">providing </w:t>
      </w:r>
      <w:r w:rsidR="0021181A">
        <w:rPr>
          <w:szCs w:val="22"/>
        </w:rPr>
        <w:t>a longer-tem</w:t>
      </w:r>
      <w:r w:rsidR="00803F36">
        <w:rPr>
          <w:szCs w:val="22"/>
        </w:rPr>
        <w:t>poral</w:t>
      </w:r>
      <w:r w:rsidR="0021181A">
        <w:rPr>
          <w:szCs w:val="22"/>
        </w:rPr>
        <w:t xml:space="preserve"> context.</w:t>
      </w:r>
      <w:r w:rsidR="00A4014A">
        <w:rPr>
          <w:szCs w:val="22"/>
        </w:rPr>
        <w:t xml:space="preserve"> However, these long series are not within the scope of this </w:t>
      </w:r>
      <w:r w:rsidR="00B5649D">
        <w:rPr>
          <w:szCs w:val="22"/>
        </w:rPr>
        <w:t>paper</w:t>
      </w:r>
      <w:r w:rsidR="00A4014A">
        <w:rPr>
          <w:szCs w:val="22"/>
        </w:rPr>
        <w:t>.</w:t>
      </w:r>
      <w:r w:rsidR="0021181A">
        <w:rPr>
          <w:szCs w:val="22"/>
        </w:rPr>
        <w:t xml:space="preserve"> The time period 1962-2012 has been selected for two reasons</w:t>
      </w:r>
      <w:r w:rsidR="00803F36">
        <w:rPr>
          <w:szCs w:val="22"/>
        </w:rPr>
        <w:t>: i)</w:t>
      </w:r>
      <w:r w:rsidR="009E1A75">
        <w:rPr>
          <w:szCs w:val="22"/>
        </w:rPr>
        <w:t xml:space="preserve"> T</w:t>
      </w:r>
      <w:r w:rsidR="0021181A">
        <w:rPr>
          <w:szCs w:val="22"/>
        </w:rPr>
        <w:t>h</w:t>
      </w:r>
      <w:r w:rsidR="00803F36">
        <w:rPr>
          <w:szCs w:val="22"/>
        </w:rPr>
        <w:t>e</w:t>
      </w:r>
      <w:r w:rsidR="0021181A">
        <w:rPr>
          <w:szCs w:val="22"/>
        </w:rPr>
        <w:t xml:space="preserve"> period provides a </w:t>
      </w:r>
      <w:r w:rsidR="009E1A75">
        <w:rPr>
          <w:szCs w:val="22"/>
        </w:rPr>
        <w:t xml:space="preserve">sufficient record length </w:t>
      </w:r>
      <w:r w:rsidR="0021181A">
        <w:rPr>
          <w:szCs w:val="22"/>
        </w:rPr>
        <w:t xml:space="preserve">to ensure meaningful SPI </w:t>
      </w:r>
      <w:r w:rsidR="009D6C52">
        <w:rPr>
          <w:szCs w:val="22"/>
        </w:rPr>
        <w:t>calculations</w:t>
      </w:r>
      <w:r w:rsidR="00803F36">
        <w:rPr>
          <w:szCs w:val="22"/>
        </w:rPr>
        <w:t>;</w:t>
      </w:r>
      <w:r w:rsidR="0021181A">
        <w:rPr>
          <w:szCs w:val="22"/>
        </w:rPr>
        <w:t xml:space="preserve"> and</w:t>
      </w:r>
      <w:r w:rsidR="00803F36">
        <w:rPr>
          <w:szCs w:val="22"/>
        </w:rPr>
        <w:t xml:space="preserve">, ii) </w:t>
      </w:r>
      <w:r w:rsidR="0021181A">
        <w:rPr>
          <w:szCs w:val="22"/>
        </w:rPr>
        <w:t xml:space="preserve">the start of the 1960s </w:t>
      </w:r>
      <w:r w:rsidR="00803F36">
        <w:rPr>
          <w:szCs w:val="22"/>
        </w:rPr>
        <w:t xml:space="preserve">witnesses an </w:t>
      </w:r>
      <w:r w:rsidR="0021181A">
        <w:rPr>
          <w:szCs w:val="22"/>
        </w:rPr>
        <w:t xml:space="preserve">increase </w:t>
      </w:r>
      <w:r w:rsidR="009E1A75">
        <w:rPr>
          <w:szCs w:val="22"/>
        </w:rPr>
        <w:t xml:space="preserve">in </w:t>
      </w:r>
      <w:r w:rsidR="0021181A">
        <w:rPr>
          <w:szCs w:val="22"/>
        </w:rPr>
        <w:t xml:space="preserve">precipitation </w:t>
      </w:r>
      <w:r w:rsidR="00803F36">
        <w:rPr>
          <w:szCs w:val="22"/>
        </w:rPr>
        <w:t xml:space="preserve">recording across </w:t>
      </w:r>
      <w:r w:rsidR="0021181A">
        <w:rPr>
          <w:szCs w:val="22"/>
        </w:rPr>
        <w:t xml:space="preserve">the region. </w:t>
      </w:r>
      <w:r w:rsidR="00773DCE">
        <w:rPr>
          <w:szCs w:val="22"/>
        </w:rPr>
        <w:t xml:space="preserve">The rain gauges selected are at </w:t>
      </w:r>
      <w:r w:rsidR="009E1A75">
        <w:rPr>
          <w:szCs w:val="22"/>
        </w:rPr>
        <w:t xml:space="preserve">a </w:t>
      </w:r>
      <w:r w:rsidR="00773DCE">
        <w:rPr>
          <w:szCs w:val="22"/>
        </w:rPr>
        <w:t xml:space="preserve">variety of </w:t>
      </w:r>
      <w:r w:rsidR="009E1A75">
        <w:rPr>
          <w:szCs w:val="22"/>
        </w:rPr>
        <w:t>altitudes</w:t>
      </w:r>
      <w:r w:rsidR="00773DCE">
        <w:rPr>
          <w:szCs w:val="22"/>
        </w:rPr>
        <w:t xml:space="preserve"> (17 – 268</w:t>
      </w:r>
      <w:r w:rsidR="00336290">
        <w:rPr>
          <w:szCs w:val="22"/>
        </w:rPr>
        <w:t xml:space="preserve"> </w:t>
      </w:r>
      <w:r w:rsidR="00773DCE">
        <w:rPr>
          <w:szCs w:val="22"/>
        </w:rPr>
        <w:t>m</w:t>
      </w:r>
      <w:r w:rsidR="00336290">
        <w:rPr>
          <w:szCs w:val="22"/>
        </w:rPr>
        <w:t>.a.s.l</w:t>
      </w:r>
      <w:r w:rsidR="00773DCE">
        <w:rPr>
          <w:szCs w:val="22"/>
        </w:rPr>
        <w:t xml:space="preserve">) </w:t>
      </w:r>
      <w:r w:rsidR="009E1A75">
        <w:rPr>
          <w:szCs w:val="22"/>
        </w:rPr>
        <w:t xml:space="preserve">reflecting </w:t>
      </w:r>
      <w:r w:rsidR="00773DCE">
        <w:rPr>
          <w:szCs w:val="22"/>
        </w:rPr>
        <w:t xml:space="preserve">the </w:t>
      </w:r>
      <w:r w:rsidR="00FD092E">
        <w:rPr>
          <w:szCs w:val="22"/>
        </w:rPr>
        <w:t xml:space="preserve">varying climatological conditions of the study area. </w:t>
      </w:r>
      <w:r w:rsidR="00F52F4C">
        <w:rPr>
          <w:szCs w:val="22"/>
        </w:rPr>
        <w:t xml:space="preserve">It must be noted that site K (Fig. 1) lies outside of the </w:t>
      </w:r>
      <w:r w:rsidR="00F52F4C" w:rsidRPr="00343BE4">
        <w:rPr>
          <w:szCs w:val="22"/>
        </w:rPr>
        <w:t>water utility provider’s boundary</w:t>
      </w:r>
      <w:r w:rsidR="00336290" w:rsidRPr="00343BE4">
        <w:rPr>
          <w:szCs w:val="22"/>
        </w:rPr>
        <w:t>,</w:t>
      </w:r>
      <w:r w:rsidR="00F52F4C" w:rsidRPr="00343BE4">
        <w:rPr>
          <w:szCs w:val="22"/>
        </w:rPr>
        <w:t xml:space="preserve"> but a significant reservoir system that</w:t>
      </w:r>
      <w:r w:rsidR="00336290" w:rsidRPr="00343BE4">
        <w:rPr>
          <w:szCs w:val="22"/>
        </w:rPr>
        <w:t xml:space="preserve"> provides</w:t>
      </w:r>
      <w:r w:rsidR="00F52F4C" w:rsidRPr="00343BE4">
        <w:rPr>
          <w:szCs w:val="22"/>
        </w:rPr>
        <w:t xml:space="preserve"> supplies </w:t>
      </w:r>
      <w:r w:rsidR="00336290" w:rsidRPr="00343BE4">
        <w:rPr>
          <w:szCs w:val="22"/>
        </w:rPr>
        <w:t xml:space="preserve">to the </w:t>
      </w:r>
      <w:r w:rsidR="00F52F4C" w:rsidRPr="00343BE4">
        <w:rPr>
          <w:szCs w:val="22"/>
        </w:rPr>
        <w:t xml:space="preserve">study region is located here. </w:t>
      </w:r>
      <w:r w:rsidR="00336290" w:rsidRPr="00343BE4">
        <w:rPr>
          <w:szCs w:val="22"/>
        </w:rPr>
        <w:t xml:space="preserve">Precipitation </w:t>
      </w:r>
      <w:r w:rsidR="00B60C67" w:rsidRPr="00343BE4">
        <w:rPr>
          <w:szCs w:val="22"/>
        </w:rPr>
        <w:t>data were obtained from the British Atmospheric Data Centre (</w:t>
      </w:r>
      <w:r w:rsidR="008A66EA" w:rsidRPr="00343BE4">
        <w:rPr>
          <w:iCs/>
          <w:szCs w:val="22"/>
        </w:rPr>
        <w:t>www.badc.nerc.ac.uk</w:t>
      </w:r>
      <w:r w:rsidR="00B118BC" w:rsidRPr="00343BE4">
        <w:rPr>
          <w:iCs/>
          <w:szCs w:val="22"/>
        </w:rPr>
        <w:t>).</w:t>
      </w:r>
      <w:r w:rsidR="00A8159D" w:rsidRPr="00343BE4">
        <w:rPr>
          <w:iCs/>
          <w:szCs w:val="22"/>
        </w:rPr>
        <w:t>The site selection process included checks for percentage of data missing</w:t>
      </w:r>
      <w:r w:rsidR="004A34E3" w:rsidRPr="00343BE4">
        <w:rPr>
          <w:iCs/>
          <w:szCs w:val="22"/>
        </w:rPr>
        <w:t xml:space="preserve"> (sites with more than 20% of data missing were rejected)</w:t>
      </w:r>
      <w:r w:rsidR="00A8159D" w:rsidRPr="00343BE4">
        <w:rPr>
          <w:iCs/>
          <w:szCs w:val="22"/>
        </w:rPr>
        <w:t xml:space="preserve"> and identification of</w:t>
      </w:r>
      <w:r w:rsidRPr="00343BE4">
        <w:rPr>
          <w:iCs/>
          <w:szCs w:val="22"/>
        </w:rPr>
        <w:t xml:space="preserve"> suitable</w:t>
      </w:r>
      <w:r w:rsidR="00A8159D" w:rsidRPr="00343BE4">
        <w:rPr>
          <w:iCs/>
          <w:szCs w:val="22"/>
        </w:rPr>
        <w:t xml:space="preserve"> weather stations to provide </w:t>
      </w:r>
      <w:r w:rsidRPr="00343BE4">
        <w:rPr>
          <w:iCs/>
          <w:szCs w:val="22"/>
        </w:rPr>
        <w:t>missing data.  Gaps in</w:t>
      </w:r>
      <w:r w:rsidR="00B60C67" w:rsidRPr="00343BE4">
        <w:rPr>
          <w:iCs/>
          <w:szCs w:val="22"/>
        </w:rPr>
        <w:t xml:space="preserve"> the records w</w:t>
      </w:r>
      <w:r w:rsidR="00336290" w:rsidRPr="00343BE4">
        <w:rPr>
          <w:iCs/>
          <w:szCs w:val="22"/>
        </w:rPr>
        <w:t>as</w:t>
      </w:r>
      <w:r w:rsidR="00B60C67" w:rsidRPr="00343BE4">
        <w:rPr>
          <w:iCs/>
          <w:szCs w:val="22"/>
        </w:rPr>
        <w:t xml:space="preserve"> filled using linear regression techniques with data from additional suitable</w:t>
      </w:r>
      <w:r w:rsidR="00336290" w:rsidRPr="00343BE4">
        <w:rPr>
          <w:iCs/>
          <w:szCs w:val="22"/>
        </w:rPr>
        <w:t xml:space="preserve"> nearby</w:t>
      </w:r>
      <w:r w:rsidR="00B60C67" w:rsidRPr="00343BE4">
        <w:rPr>
          <w:iCs/>
          <w:szCs w:val="22"/>
        </w:rPr>
        <w:t xml:space="preserve"> weather stations</w:t>
      </w:r>
      <w:r w:rsidR="00A8159D" w:rsidRPr="00343BE4">
        <w:rPr>
          <w:iCs/>
          <w:szCs w:val="22"/>
        </w:rPr>
        <w:t xml:space="preserve"> (all weather stations used for missing data were within 10km of the selected sites)</w:t>
      </w:r>
      <w:r w:rsidR="009E1A75" w:rsidRPr="00343BE4">
        <w:rPr>
          <w:iCs/>
          <w:szCs w:val="22"/>
        </w:rPr>
        <w:t>, a</w:t>
      </w:r>
      <w:r w:rsidR="007C7D76" w:rsidRPr="00343BE4">
        <w:rPr>
          <w:iCs/>
          <w:szCs w:val="22"/>
        </w:rPr>
        <w:t xml:space="preserve"> detail</w:t>
      </w:r>
      <w:r w:rsidR="00C35426" w:rsidRPr="00343BE4">
        <w:rPr>
          <w:iCs/>
          <w:szCs w:val="22"/>
        </w:rPr>
        <w:t>ed</w:t>
      </w:r>
      <w:r w:rsidR="007C7D76" w:rsidRPr="00343BE4">
        <w:rPr>
          <w:iCs/>
          <w:szCs w:val="22"/>
        </w:rPr>
        <w:t xml:space="preserve"> description of this method can be found in Macdonald </w:t>
      </w:r>
      <w:r w:rsidR="007C7D76" w:rsidRPr="00343BE4">
        <w:rPr>
          <w:i/>
          <w:iCs/>
          <w:szCs w:val="22"/>
        </w:rPr>
        <w:t>et al.,</w:t>
      </w:r>
      <w:r w:rsidR="007C7D76" w:rsidRPr="00343BE4">
        <w:rPr>
          <w:iCs/>
          <w:szCs w:val="22"/>
        </w:rPr>
        <w:t xml:space="preserve"> (2008)</w:t>
      </w:r>
      <w:r w:rsidR="00336290" w:rsidRPr="00343BE4">
        <w:rPr>
          <w:iCs/>
          <w:szCs w:val="22"/>
        </w:rPr>
        <w:t>;</w:t>
      </w:r>
      <w:r w:rsidR="00B118BC" w:rsidRPr="00343BE4">
        <w:rPr>
          <w:iCs/>
          <w:szCs w:val="22"/>
        </w:rPr>
        <w:t xml:space="preserve"> </w:t>
      </w:r>
      <w:r w:rsidR="00336290" w:rsidRPr="00343BE4">
        <w:rPr>
          <w:iCs/>
          <w:szCs w:val="22"/>
        </w:rPr>
        <w:t>these</w:t>
      </w:r>
      <w:r w:rsidR="00B60C67" w:rsidRPr="00343BE4">
        <w:rPr>
          <w:iCs/>
          <w:szCs w:val="22"/>
        </w:rPr>
        <w:t xml:space="preserve"> were checked for homogeneity, trend and randomness</w:t>
      </w:r>
      <w:r w:rsidR="005E0ED8" w:rsidRPr="00343BE4">
        <w:rPr>
          <w:iCs/>
          <w:szCs w:val="22"/>
        </w:rPr>
        <w:t>.</w:t>
      </w:r>
      <w:r w:rsidR="008A66EA" w:rsidRPr="00343BE4">
        <w:rPr>
          <w:iCs/>
          <w:szCs w:val="22"/>
        </w:rPr>
        <w:t xml:space="preserve"> </w:t>
      </w:r>
    </w:p>
    <w:p w:rsidR="00075D07" w:rsidRDefault="00075D07" w:rsidP="006B5F3C">
      <w:pPr>
        <w:pStyle w:val="body"/>
        <w:spacing w:after="120"/>
        <w:rPr>
          <w:b/>
        </w:rPr>
      </w:pPr>
      <w:r>
        <w:rPr>
          <w:b/>
        </w:rPr>
        <w:t>Standardised Precipitation Index</w:t>
      </w:r>
    </w:p>
    <w:p w:rsidR="001172AE" w:rsidRPr="006B5F3C" w:rsidRDefault="00E97F94" w:rsidP="006B5F3C">
      <w:pPr>
        <w:pStyle w:val="body"/>
        <w:spacing w:after="120"/>
        <w:rPr>
          <w:b/>
        </w:rPr>
      </w:pPr>
      <w:r>
        <w:t xml:space="preserve">The standardised precipitation index (SPI) is a commonly used meteorological drought index </w:t>
      </w:r>
      <w:r w:rsidR="008472E6">
        <w:t xml:space="preserve">to </w:t>
      </w:r>
      <w:r w:rsidR="008472E6" w:rsidRPr="00AB523F">
        <w:rPr>
          <w:szCs w:val="22"/>
        </w:rPr>
        <w:t xml:space="preserve">quantify rainfall deficits </w:t>
      </w:r>
      <w:r w:rsidRPr="00AB523F">
        <w:rPr>
          <w:szCs w:val="22"/>
        </w:rPr>
        <w:t>based on the probability of precipitation for multiple time scales.</w:t>
      </w:r>
      <w:r w:rsidR="008472E6" w:rsidRPr="00AB523F">
        <w:rPr>
          <w:szCs w:val="22"/>
        </w:rPr>
        <w:t xml:space="preserve"> Commonly used time scales are 1-, 3-, 6-, 12- and 24-month. These time scales </w:t>
      </w:r>
      <w:r w:rsidR="00336290">
        <w:rPr>
          <w:szCs w:val="22"/>
        </w:rPr>
        <w:t>a</w:t>
      </w:r>
      <w:r w:rsidR="008472E6" w:rsidRPr="00AB523F">
        <w:rPr>
          <w:szCs w:val="22"/>
        </w:rPr>
        <w:t xml:space="preserve">re </w:t>
      </w:r>
      <w:r w:rsidR="009E1A75">
        <w:rPr>
          <w:szCs w:val="22"/>
        </w:rPr>
        <w:t xml:space="preserve">selected </w:t>
      </w:r>
      <w:r w:rsidR="008472E6" w:rsidRPr="00AB523F">
        <w:rPr>
          <w:szCs w:val="22"/>
        </w:rPr>
        <w:t>to reflect the impact of drought on various water resources, for example, soil moisture responds at a faster rate to rainfall deficits</w:t>
      </w:r>
      <w:r w:rsidR="009E1A75">
        <w:rPr>
          <w:szCs w:val="22"/>
        </w:rPr>
        <w:t xml:space="preserve"> than groundwater</w:t>
      </w:r>
      <w:r w:rsidR="008472E6" w:rsidRPr="00AB523F">
        <w:rPr>
          <w:szCs w:val="22"/>
        </w:rPr>
        <w:t xml:space="preserve">. </w:t>
      </w:r>
      <w:r w:rsidRPr="00AB523F">
        <w:rPr>
          <w:szCs w:val="22"/>
        </w:rPr>
        <w:t xml:space="preserve"> </w:t>
      </w:r>
      <w:r w:rsidR="00BE7258" w:rsidRPr="00AB523F">
        <w:rPr>
          <w:szCs w:val="22"/>
        </w:rPr>
        <w:t xml:space="preserve">SPI values are a dimensionless </w:t>
      </w:r>
      <w:r w:rsidR="009E1A75">
        <w:rPr>
          <w:szCs w:val="22"/>
        </w:rPr>
        <w:t>unit</w:t>
      </w:r>
      <w:r w:rsidR="009E1A75" w:rsidRPr="00AB523F">
        <w:rPr>
          <w:szCs w:val="22"/>
        </w:rPr>
        <w:t xml:space="preserve"> </w:t>
      </w:r>
      <w:r w:rsidR="00BE7258" w:rsidRPr="00AB523F">
        <w:rPr>
          <w:szCs w:val="22"/>
        </w:rPr>
        <w:t>usually ranging from 2 to -2</w:t>
      </w:r>
      <w:r w:rsidR="00FE3381" w:rsidRPr="00FE3381">
        <w:rPr>
          <w:szCs w:val="22"/>
        </w:rPr>
        <w:t xml:space="preserve"> </w:t>
      </w:r>
      <w:r w:rsidR="00FE3381">
        <w:rPr>
          <w:szCs w:val="22"/>
        </w:rPr>
        <w:t xml:space="preserve">(see </w:t>
      </w:r>
      <w:r w:rsidR="00FE3381" w:rsidRPr="00AB523F">
        <w:rPr>
          <w:szCs w:val="22"/>
        </w:rPr>
        <w:t xml:space="preserve">Lloyd-Hughes &amp; Saunders (2002) </w:t>
      </w:r>
      <w:r w:rsidR="00FE3381">
        <w:rPr>
          <w:szCs w:val="22"/>
        </w:rPr>
        <w:t xml:space="preserve">for </w:t>
      </w:r>
      <w:r w:rsidR="00FE3381" w:rsidRPr="00AB523F">
        <w:rPr>
          <w:szCs w:val="22"/>
        </w:rPr>
        <w:t xml:space="preserve">a detailed </w:t>
      </w:r>
      <w:r w:rsidR="00FE3381">
        <w:rPr>
          <w:szCs w:val="22"/>
        </w:rPr>
        <w:t xml:space="preserve">review of the </w:t>
      </w:r>
      <w:r w:rsidR="00FE3381" w:rsidRPr="00AB523F">
        <w:rPr>
          <w:szCs w:val="22"/>
        </w:rPr>
        <w:t>SPI</w:t>
      </w:r>
      <w:r w:rsidR="00FE3381">
        <w:rPr>
          <w:szCs w:val="22"/>
        </w:rPr>
        <w:t>)</w:t>
      </w:r>
      <w:r w:rsidR="00BE7258" w:rsidRPr="00AB523F">
        <w:rPr>
          <w:szCs w:val="22"/>
        </w:rPr>
        <w:t xml:space="preserve">. SPI values and corresponding drought classification are shown below in Table 1. </w:t>
      </w:r>
      <w:r w:rsidR="00DE3061">
        <w:rPr>
          <w:szCs w:val="22"/>
        </w:rPr>
        <w:t>A drought event</w:t>
      </w:r>
      <w:r w:rsidR="00F11EB9">
        <w:rPr>
          <w:szCs w:val="22"/>
        </w:rPr>
        <w:t xml:space="preserve"> is assumed to</w:t>
      </w:r>
      <w:r w:rsidR="00DE3061">
        <w:rPr>
          <w:szCs w:val="22"/>
        </w:rPr>
        <w:t xml:space="preserve"> </w:t>
      </w:r>
      <w:r w:rsidR="000102FD">
        <w:rPr>
          <w:szCs w:val="22"/>
        </w:rPr>
        <w:t xml:space="preserve">occur when the SPI value </w:t>
      </w:r>
      <w:r w:rsidR="00F11EB9">
        <w:rPr>
          <w:szCs w:val="22"/>
        </w:rPr>
        <w:t>is smaller or equals</w:t>
      </w:r>
      <w:r w:rsidR="000102FD">
        <w:rPr>
          <w:szCs w:val="22"/>
        </w:rPr>
        <w:t>-1.00</w:t>
      </w:r>
      <w:r w:rsidR="00FE3381">
        <w:rPr>
          <w:szCs w:val="22"/>
        </w:rPr>
        <w:t>; drought</w:t>
      </w:r>
      <w:r w:rsidR="000102FD">
        <w:rPr>
          <w:szCs w:val="22"/>
        </w:rPr>
        <w:t xml:space="preserve"> termination </w:t>
      </w:r>
      <w:r w:rsidR="00F11EB9">
        <w:rPr>
          <w:szCs w:val="22"/>
        </w:rPr>
        <w:t>is assumed</w:t>
      </w:r>
      <w:r w:rsidR="000102FD">
        <w:rPr>
          <w:szCs w:val="22"/>
        </w:rPr>
        <w:t xml:space="preserve"> when the SPI </w:t>
      </w:r>
      <w:r w:rsidR="00F11EB9">
        <w:rPr>
          <w:szCs w:val="22"/>
        </w:rPr>
        <w:t xml:space="preserve"> exceeds or equals </w:t>
      </w:r>
      <w:r w:rsidR="00FE3381">
        <w:rPr>
          <w:szCs w:val="22"/>
        </w:rPr>
        <w:t>0</w:t>
      </w:r>
      <w:r w:rsidR="000102FD">
        <w:rPr>
          <w:szCs w:val="22"/>
        </w:rPr>
        <w:t xml:space="preserve">. </w:t>
      </w:r>
      <w:r w:rsidR="00BE7258" w:rsidRPr="00AB523F">
        <w:rPr>
          <w:szCs w:val="22"/>
        </w:rPr>
        <w:t xml:space="preserve">The standardised nature of the SPI allows for the comparison </w:t>
      </w:r>
      <w:r w:rsidR="001172AE" w:rsidRPr="00AB523F">
        <w:rPr>
          <w:szCs w:val="22"/>
        </w:rPr>
        <w:t xml:space="preserve">of drought conditions at different locations. </w:t>
      </w:r>
      <w:r w:rsidR="005209AB">
        <w:rPr>
          <w:szCs w:val="22"/>
        </w:rPr>
        <w:t>C</w:t>
      </w:r>
      <w:r w:rsidRPr="00AB523F">
        <w:rPr>
          <w:szCs w:val="22"/>
        </w:rPr>
        <w:t>alculations are based on long-term rainfall re</w:t>
      </w:r>
      <w:r w:rsidR="005209AB">
        <w:rPr>
          <w:szCs w:val="22"/>
        </w:rPr>
        <w:t>cords for a chosen time period</w:t>
      </w:r>
      <w:r w:rsidR="00883E8C">
        <w:rPr>
          <w:szCs w:val="22"/>
        </w:rPr>
        <w:t xml:space="preserve">. </w:t>
      </w:r>
      <w:r w:rsidR="003F6897">
        <w:t xml:space="preserve">The SPI calculation is applied to rainfall data for each of the 14 sites at a 12 month timescale for the period 1962-2012. </w:t>
      </w:r>
      <w:r w:rsidR="000D4B58">
        <w:t>This study focuses on the SPI-12 month scale as this is appropriate when considering the impact of drought on surface waters</w:t>
      </w:r>
      <w:r w:rsidR="004B1704">
        <w:t xml:space="preserve"> (Mishra &amp; Singh, 2010)</w:t>
      </w:r>
      <w:r w:rsidR="000D4B58">
        <w:t xml:space="preserve">. </w:t>
      </w:r>
    </w:p>
    <w:p w:rsidR="001172AE" w:rsidRPr="00302B0A" w:rsidRDefault="001172AE" w:rsidP="002B6083">
      <w:pPr>
        <w:pStyle w:val="Caption"/>
        <w:keepNext/>
        <w:spacing w:before="40" w:after="80"/>
        <w:jc w:val="center"/>
        <w:rPr>
          <w:sz w:val="22"/>
        </w:rPr>
      </w:pPr>
      <w:r w:rsidRPr="00302B0A">
        <w:rPr>
          <w:b/>
          <w:sz w:val="22"/>
        </w:rPr>
        <w:t xml:space="preserve">Table </w:t>
      </w:r>
      <w:r w:rsidR="00003FBB" w:rsidRPr="00302B0A">
        <w:rPr>
          <w:b/>
          <w:sz w:val="22"/>
        </w:rPr>
        <w:fldChar w:fldCharType="begin"/>
      </w:r>
      <w:r w:rsidRPr="00302B0A">
        <w:rPr>
          <w:b/>
          <w:sz w:val="22"/>
        </w:rPr>
        <w:instrText xml:space="preserve"> SEQ Table \* ARABIC </w:instrText>
      </w:r>
      <w:r w:rsidR="00003FBB" w:rsidRPr="00302B0A">
        <w:rPr>
          <w:b/>
          <w:sz w:val="22"/>
        </w:rPr>
        <w:fldChar w:fldCharType="separate"/>
      </w:r>
      <w:r w:rsidR="006B5475" w:rsidRPr="00302B0A">
        <w:rPr>
          <w:b/>
          <w:noProof/>
          <w:sz w:val="22"/>
        </w:rPr>
        <w:t>1</w:t>
      </w:r>
      <w:r w:rsidR="00003FBB" w:rsidRPr="00302B0A">
        <w:rPr>
          <w:b/>
          <w:sz w:val="22"/>
        </w:rPr>
        <w:fldChar w:fldCharType="end"/>
      </w:r>
      <w:r w:rsidRPr="00302B0A">
        <w:rPr>
          <w:sz w:val="22"/>
        </w:rPr>
        <w:t xml:space="preserve"> St</w:t>
      </w:r>
      <w:r w:rsidR="004A0151" w:rsidRPr="00302B0A">
        <w:rPr>
          <w:sz w:val="22"/>
        </w:rPr>
        <w:t>andardised Precipitation Index c</w:t>
      </w:r>
      <w:r w:rsidRPr="00302B0A">
        <w:rPr>
          <w:sz w:val="22"/>
        </w:rPr>
        <w:t>lassifications</w:t>
      </w:r>
      <w:r w:rsidR="000367BE" w:rsidRPr="00302B0A">
        <w:rPr>
          <w:sz w:val="22"/>
        </w:rPr>
        <w:t xml:space="preserve"> (McKee et al., 1993)</w:t>
      </w:r>
    </w:p>
    <w:tbl>
      <w:tblPr>
        <w:tblStyle w:val="TableGrid"/>
        <w:tblW w:w="0" w:type="auto"/>
        <w:jc w:val="center"/>
        <w:tblLayout w:type="fixed"/>
        <w:tblLook w:val="04A0" w:firstRow="1" w:lastRow="0" w:firstColumn="1" w:lastColumn="0" w:noHBand="0" w:noVBand="1"/>
      </w:tblPr>
      <w:tblGrid>
        <w:gridCol w:w="2802"/>
        <w:gridCol w:w="2551"/>
      </w:tblGrid>
      <w:tr w:rsidR="002B6083" w:rsidRPr="00302B0A" w:rsidTr="002B6083">
        <w:trPr>
          <w:jc w:val="center"/>
        </w:trPr>
        <w:tc>
          <w:tcPr>
            <w:tcW w:w="2802" w:type="dxa"/>
            <w:tcBorders>
              <w:left w:val="nil"/>
              <w:bottom w:val="single" w:sz="4" w:space="0" w:color="auto"/>
              <w:right w:val="nil"/>
            </w:tcBorders>
          </w:tcPr>
          <w:p w:rsidR="002B6083" w:rsidRPr="00302B0A" w:rsidRDefault="002B6083" w:rsidP="00AB523F">
            <w:pPr>
              <w:pStyle w:val="body"/>
              <w:spacing w:before="20"/>
            </w:pPr>
            <w:r w:rsidRPr="00302B0A">
              <w:t>SPI Value</w:t>
            </w:r>
          </w:p>
        </w:tc>
        <w:tc>
          <w:tcPr>
            <w:tcW w:w="2551" w:type="dxa"/>
            <w:tcBorders>
              <w:left w:val="nil"/>
              <w:bottom w:val="single" w:sz="4" w:space="0" w:color="auto"/>
              <w:right w:val="nil"/>
            </w:tcBorders>
          </w:tcPr>
          <w:p w:rsidR="002B6083" w:rsidRPr="00302B0A" w:rsidRDefault="002B6083" w:rsidP="004A0151">
            <w:pPr>
              <w:pStyle w:val="body"/>
              <w:tabs>
                <w:tab w:val="clear" w:pos="1440"/>
                <w:tab w:val="clear" w:pos="8392"/>
                <w:tab w:val="left" w:pos="3930"/>
              </w:tabs>
              <w:spacing w:before="20"/>
            </w:pPr>
            <w:r w:rsidRPr="00302B0A">
              <w:t>Classification</w:t>
            </w:r>
            <w:r w:rsidRPr="00302B0A">
              <w:tab/>
            </w:r>
          </w:p>
        </w:tc>
      </w:tr>
      <w:tr w:rsidR="002B6083" w:rsidRPr="00302B0A" w:rsidTr="002B6083">
        <w:trPr>
          <w:jc w:val="center"/>
        </w:trPr>
        <w:tc>
          <w:tcPr>
            <w:tcW w:w="2802" w:type="dxa"/>
            <w:tcBorders>
              <w:left w:val="nil"/>
              <w:bottom w:val="nil"/>
              <w:right w:val="nil"/>
            </w:tcBorders>
          </w:tcPr>
          <w:p w:rsidR="002B6083" w:rsidRPr="00302B0A" w:rsidRDefault="002B6083" w:rsidP="001172AE">
            <w:pPr>
              <w:pStyle w:val="body"/>
              <w:spacing w:before="40"/>
            </w:pPr>
            <w:r w:rsidRPr="00302B0A">
              <w:t>2.00 or more</w:t>
            </w:r>
          </w:p>
        </w:tc>
        <w:tc>
          <w:tcPr>
            <w:tcW w:w="2551" w:type="dxa"/>
            <w:tcBorders>
              <w:left w:val="nil"/>
              <w:bottom w:val="nil"/>
              <w:right w:val="nil"/>
            </w:tcBorders>
          </w:tcPr>
          <w:p w:rsidR="002B6083" w:rsidRPr="00302B0A" w:rsidRDefault="002B6083" w:rsidP="004A0151">
            <w:pPr>
              <w:pStyle w:val="body"/>
              <w:tabs>
                <w:tab w:val="clear" w:pos="1440"/>
                <w:tab w:val="clear" w:pos="8392"/>
                <w:tab w:val="left" w:pos="4578"/>
              </w:tabs>
              <w:spacing w:before="40"/>
            </w:pPr>
            <w:r w:rsidRPr="00302B0A">
              <w:t>Extremely Wet</w:t>
            </w:r>
            <w:r w:rsidRPr="00302B0A">
              <w:tab/>
            </w:r>
          </w:p>
        </w:tc>
      </w:tr>
      <w:tr w:rsidR="002B6083" w:rsidRPr="00302B0A" w:rsidTr="002B6083">
        <w:trPr>
          <w:jc w:val="center"/>
        </w:trPr>
        <w:tc>
          <w:tcPr>
            <w:tcW w:w="2802" w:type="dxa"/>
            <w:tcBorders>
              <w:top w:val="nil"/>
              <w:left w:val="nil"/>
              <w:bottom w:val="nil"/>
              <w:right w:val="nil"/>
            </w:tcBorders>
          </w:tcPr>
          <w:p w:rsidR="002B6083" w:rsidRPr="00302B0A" w:rsidRDefault="002B6083" w:rsidP="001172AE">
            <w:pPr>
              <w:pStyle w:val="body"/>
              <w:spacing w:before="40"/>
            </w:pPr>
            <w:r w:rsidRPr="00302B0A">
              <w:t>1.50 to 1.99</w:t>
            </w:r>
          </w:p>
        </w:tc>
        <w:tc>
          <w:tcPr>
            <w:tcW w:w="2551" w:type="dxa"/>
            <w:tcBorders>
              <w:top w:val="nil"/>
              <w:left w:val="nil"/>
              <w:bottom w:val="nil"/>
              <w:right w:val="nil"/>
            </w:tcBorders>
          </w:tcPr>
          <w:p w:rsidR="002B6083" w:rsidRPr="00302B0A" w:rsidRDefault="00556B32" w:rsidP="00556B32">
            <w:pPr>
              <w:pStyle w:val="body"/>
              <w:tabs>
                <w:tab w:val="clear" w:pos="1440"/>
                <w:tab w:val="clear" w:pos="8392"/>
                <w:tab w:val="left" w:pos="4836"/>
              </w:tabs>
              <w:spacing w:before="40"/>
            </w:pPr>
            <w:r w:rsidRPr="00302B0A">
              <w:t>Very</w:t>
            </w:r>
            <w:r w:rsidR="002B6083" w:rsidRPr="00302B0A">
              <w:t xml:space="preserve"> Wet  </w:t>
            </w:r>
          </w:p>
        </w:tc>
      </w:tr>
      <w:tr w:rsidR="002B6083" w:rsidRPr="00302B0A" w:rsidTr="002B6083">
        <w:trPr>
          <w:jc w:val="center"/>
        </w:trPr>
        <w:tc>
          <w:tcPr>
            <w:tcW w:w="2802" w:type="dxa"/>
            <w:tcBorders>
              <w:top w:val="nil"/>
              <w:left w:val="nil"/>
              <w:bottom w:val="nil"/>
              <w:right w:val="nil"/>
            </w:tcBorders>
          </w:tcPr>
          <w:p w:rsidR="002B6083" w:rsidRPr="00302B0A" w:rsidRDefault="002B6083" w:rsidP="001172AE">
            <w:pPr>
              <w:pStyle w:val="body"/>
              <w:spacing w:before="40"/>
            </w:pPr>
            <w:r w:rsidRPr="00302B0A">
              <w:t>1.00 to 1.49</w:t>
            </w:r>
          </w:p>
        </w:tc>
        <w:tc>
          <w:tcPr>
            <w:tcW w:w="2551" w:type="dxa"/>
            <w:tcBorders>
              <w:top w:val="nil"/>
              <w:left w:val="nil"/>
              <w:bottom w:val="nil"/>
              <w:right w:val="nil"/>
            </w:tcBorders>
          </w:tcPr>
          <w:p w:rsidR="002B6083" w:rsidRPr="00302B0A" w:rsidRDefault="002B6083" w:rsidP="001172AE">
            <w:pPr>
              <w:pStyle w:val="body"/>
              <w:spacing w:before="40"/>
            </w:pPr>
            <w:r w:rsidRPr="00302B0A">
              <w:t>Moderately Wet</w:t>
            </w:r>
          </w:p>
        </w:tc>
      </w:tr>
      <w:tr w:rsidR="002B6083" w:rsidRPr="00302B0A" w:rsidTr="002B6083">
        <w:trPr>
          <w:jc w:val="center"/>
        </w:trPr>
        <w:tc>
          <w:tcPr>
            <w:tcW w:w="2802" w:type="dxa"/>
            <w:tcBorders>
              <w:top w:val="nil"/>
              <w:left w:val="nil"/>
              <w:bottom w:val="nil"/>
              <w:right w:val="nil"/>
            </w:tcBorders>
          </w:tcPr>
          <w:p w:rsidR="002B6083" w:rsidRPr="00302B0A" w:rsidRDefault="00556B32" w:rsidP="001172AE">
            <w:pPr>
              <w:pStyle w:val="body"/>
              <w:spacing w:before="40"/>
            </w:pPr>
            <w:r w:rsidRPr="00302B0A">
              <w:t>-0.99</w:t>
            </w:r>
            <w:r w:rsidR="002B6083" w:rsidRPr="00302B0A">
              <w:t xml:space="preserve"> to 0.99</w:t>
            </w:r>
          </w:p>
        </w:tc>
        <w:tc>
          <w:tcPr>
            <w:tcW w:w="2551" w:type="dxa"/>
            <w:tcBorders>
              <w:top w:val="nil"/>
              <w:left w:val="nil"/>
              <w:bottom w:val="nil"/>
              <w:right w:val="nil"/>
            </w:tcBorders>
          </w:tcPr>
          <w:p w:rsidR="002B6083" w:rsidRPr="00302B0A" w:rsidRDefault="00556B32" w:rsidP="001172AE">
            <w:pPr>
              <w:pStyle w:val="body"/>
              <w:spacing w:before="40"/>
            </w:pPr>
            <w:r w:rsidRPr="00302B0A">
              <w:t>Near Normal</w:t>
            </w:r>
          </w:p>
        </w:tc>
      </w:tr>
      <w:tr w:rsidR="002B6083" w:rsidRPr="00302B0A" w:rsidTr="002B6083">
        <w:trPr>
          <w:jc w:val="center"/>
        </w:trPr>
        <w:tc>
          <w:tcPr>
            <w:tcW w:w="2802" w:type="dxa"/>
            <w:tcBorders>
              <w:top w:val="nil"/>
              <w:left w:val="nil"/>
              <w:bottom w:val="nil"/>
              <w:right w:val="nil"/>
            </w:tcBorders>
          </w:tcPr>
          <w:p w:rsidR="002B6083" w:rsidRPr="00302B0A" w:rsidRDefault="002B6083" w:rsidP="001172AE">
            <w:pPr>
              <w:pStyle w:val="body"/>
              <w:spacing w:before="40"/>
            </w:pPr>
            <w:r w:rsidRPr="00302B0A">
              <w:t>-1.00 to -1.49</w:t>
            </w:r>
          </w:p>
        </w:tc>
        <w:tc>
          <w:tcPr>
            <w:tcW w:w="2551" w:type="dxa"/>
            <w:tcBorders>
              <w:top w:val="nil"/>
              <w:left w:val="nil"/>
              <w:bottom w:val="nil"/>
              <w:right w:val="nil"/>
            </w:tcBorders>
          </w:tcPr>
          <w:p w:rsidR="002B6083" w:rsidRPr="00302B0A" w:rsidRDefault="002B6083" w:rsidP="001172AE">
            <w:pPr>
              <w:pStyle w:val="body"/>
              <w:spacing w:before="40"/>
            </w:pPr>
            <w:r w:rsidRPr="00302B0A">
              <w:t>Moderate Drought</w:t>
            </w:r>
          </w:p>
        </w:tc>
      </w:tr>
      <w:tr w:rsidR="002B6083" w:rsidRPr="00302B0A" w:rsidTr="002B6083">
        <w:trPr>
          <w:jc w:val="center"/>
        </w:trPr>
        <w:tc>
          <w:tcPr>
            <w:tcW w:w="2802" w:type="dxa"/>
            <w:tcBorders>
              <w:top w:val="nil"/>
              <w:left w:val="nil"/>
              <w:bottom w:val="nil"/>
              <w:right w:val="nil"/>
            </w:tcBorders>
          </w:tcPr>
          <w:p w:rsidR="002B6083" w:rsidRPr="00302B0A" w:rsidRDefault="002B6083" w:rsidP="001172AE">
            <w:pPr>
              <w:pStyle w:val="body"/>
              <w:spacing w:before="40"/>
            </w:pPr>
            <w:r w:rsidRPr="00302B0A">
              <w:t>-1.50 to -1.99</w:t>
            </w:r>
          </w:p>
        </w:tc>
        <w:tc>
          <w:tcPr>
            <w:tcW w:w="2551" w:type="dxa"/>
            <w:tcBorders>
              <w:top w:val="nil"/>
              <w:left w:val="nil"/>
              <w:bottom w:val="nil"/>
              <w:right w:val="nil"/>
            </w:tcBorders>
          </w:tcPr>
          <w:p w:rsidR="002B6083" w:rsidRPr="00302B0A" w:rsidRDefault="002B6083" w:rsidP="001172AE">
            <w:pPr>
              <w:pStyle w:val="body"/>
              <w:spacing w:before="40"/>
            </w:pPr>
            <w:r w:rsidRPr="00302B0A">
              <w:t>Severe Drought</w:t>
            </w:r>
          </w:p>
        </w:tc>
      </w:tr>
      <w:tr w:rsidR="002B6083" w:rsidRPr="00302B0A" w:rsidTr="002B6083">
        <w:trPr>
          <w:jc w:val="center"/>
        </w:trPr>
        <w:tc>
          <w:tcPr>
            <w:tcW w:w="2802" w:type="dxa"/>
            <w:tcBorders>
              <w:top w:val="nil"/>
              <w:left w:val="nil"/>
              <w:right w:val="nil"/>
            </w:tcBorders>
          </w:tcPr>
          <w:p w:rsidR="002B6083" w:rsidRPr="00302B0A" w:rsidRDefault="002B6083" w:rsidP="001172AE">
            <w:pPr>
              <w:pStyle w:val="body"/>
              <w:spacing w:before="40"/>
            </w:pPr>
            <w:r w:rsidRPr="00302B0A">
              <w:t>-2.00 or less</w:t>
            </w:r>
          </w:p>
        </w:tc>
        <w:tc>
          <w:tcPr>
            <w:tcW w:w="2551" w:type="dxa"/>
            <w:tcBorders>
              <w:top w:val="nil"/>
              <w:left w:val="nil"/>
              <w:right w:val="nil"/>
            </w:tcBorders>
          </w:tcPr>
          <w:p w:rsidR="002B6083" w:rsidRPr="00302B0A" w:rsidRDefault="002B6083" w:rsidP="001172AE">
            <w:pPr>
              <w:pStyle w:val="body"/>
              <w:spacing w:before="40"/>
            </w:pPr>
            <w:r w:rsidRPr="00302B0A">
              <w:t>Extreme Drought</w:t>
            </w:r>
          </w:p>
        </w:tc>
      </w:tr>
    </w:tbl>
    <w:p w:rsidR="00BE7258" w:rsidRPr="00A778FB" w:rsidRDefault="00BE7258" w:rsidP="00A778FB">
      <w:pPr>
        <w:pStyle w:val="body"/>
      </w:pPr>
    </w:p>
    <w:p w:rsidR="00A778FB" w:rsidRDefault="00A778FB" w:rsidP="00A778FB">
      <w:pPr>
        <w:pStyle w:val="Heading1"/>
      </w:pPr>
      <w:r>
        <w:t>Results</w:t>
      </w:r>
      <w:r w:rsidR="004C30D3">
        <w:t xml:space="preserve"> and discussion</w:t>
      </w:r>
    </w:p>
    <w:p w:rsidR="00943489" w:rsidRPr="006B5F3C" w:rsidRDefault="003F6897" w:rsidP="006B5F3C">
      <w:pPr>
        <w:pStyle w:val="body"/>
        <w:spacing w:after="120"/>
      </w:pPr>
      <w:r>
        <w:t xml:space="preserve">The SPI </w:t>
      </w:r>
      <w:r w:rsidR="000D4B58">
        <w:t>series for each site from 1962-2012 ar</w:t>
      </w:r>
      <w:r w:rsidR="00BF178F">
        <w:t>e presented in Fig. 2. Three multi-year</w:t>
      </w:r>
      <w:r w:rsidR="000D4B58">
        <w:t xml:space="preserve"> droughts can be identified- 1975-</w:t>
      </w:r>
      <w:r w:rsidR="000A6E27">
        <w:t>1976, 1995-1996 and 2010</w:t>
      </w:r>
      <w:r w:rsidR="000D4B58">
        <w:t>-</w:t>
      </w:r>
      <w:r w:rsidR="000A6E27">
        <w:t>20</w:t>
      </w:r>
      <w:r w:rsidR="000D4B58">
        <w:t xml:space="preserve">12. These drought events have been </w:t>
      </w:r>
      <w:r w:rsidR="00DD72C3">
        <w:t>investigated</w:t>
      </w:r>
      <w:r w:rsidR="00FE3381">
        <w:t xml:space="preserve"> further</w:t>
      </w:r>
      <w:r w:rsidR="000D4B58">
        <w:t xml:space="preserve"> to </w:t>
      </w:r>
      <w:r w:rsidR="00FE3381">
        <w:t xml:space="preserve">determine </w:t>
      </w:r>
      <w:r w:rsidR="000D4B58">
        <w:t>the key characteristics</w:t>
      </w:r>
      <w:r w:rsidR="00DD72C3">
        <w:t xml:space="preserve"> </w:t>
      </w:r>
      <w:r w:rsidR="00FE3381">
        <w:t>in their formation</w:t>
      </w:r>
      <w:r w:rsidR="00DD72C3">
        <w:t xml:space="preserve">. </w:t>
      </w:r>
    </w:p>
    <w:p w:rsidR="00DD72C3" w:rsidRDefault="00DD72C3" w:rsidP="00FF4820">
      <w:pPr>
        <w:pStyle w:val="body"/>
        <w:spacing w:after="120"/>
      </w:pPr>
      <w:r w:rsidRPr="00DD72C3">
        <w:rPr>
          <w:b/>
        </w:rPr>
        <w:t>Drought Characteristics</w:t>
      </w:r>
      <w:r>
        <w:t xml:space="preserve"> </w:t>
      </w:r>
    </w:p>
    <w:p w:rsidR="002C4297" w:rsidRDefault="00FD1E2B" w:rsidP="006B5F3C">
      <w:pPr>
        <w:pStyle w:val="body"/>
        <w:spacing w:after="120"/>
      </w:pPr>
      <w:r w:rsidRPr="002C4297">
        <w:rPr>
          <w:b/>
        </w:rPr>
        <w:t>1975-</w:t>
      </w:r>
      <w:r w:rsidR="000A6E27">
        <w:rPr>
          <w:b/>
        </w:rPr>
        <w:t>19</w:t>
      </w:r>
      <w:r w:rsidRPr="002C4297">
        <w:rPr>
          <w:b/>
        </w:rPr>
        <w:t>76</w:t>
      </w:r>
      <w:r w:rsidR="001E419C">
        <w:t>- across the region drought onset occurred in January 1975 at sites D, G</w:t>
      </w:r>
      <w:r w:rsidR="00336290">
        <w:t>,</w:t>
      </w:r>
      <w:r w:rsidR="001E419C">
        <w:t xml:space="preserve"> M and N in the west of the region. Onset at the remaining sites occurred during the summer months</w:t>
      </w:r>
      <w:r w:rsidR="00336290">
        <w:t xml:space="preserve"> of</w:t>
      </w:r>
      <w:r w:rsidR="001E419C">
        <w:t xml:space="preserve"> June,</w:t>
      </w:r>
      <w:r w:rsidR="00262529">
        <w:t xml:space="preserve"> July </w:t>
      </w:r>
      <w:r w:rsidR="00FE3381">
        <w:t xml:space="preserve">and </w:t>
      </w:r>
      <w:r w:rsidR="00262529">
        <w:t xml:space="preserve">August. Site K was the final site to reach drought conditions in September 1975. </w:t>
      </w:r>
      <w:r w:rsidR="00F23018">
        <w:t xml:space="preserve"> </w:t>
      </w:r>
      <w:r w:rsidR="00FE3381">
        <w:t>Drought d</w:t>
      </w:r>
      <w:r w:rsidR="00F23018">
        <w:t>uration was variable across the region</w:t>
      </w:r>
      <w:r w:rsidR="00FE3381">
        <w:t>,</w:t>
      </w:r>
      <w:r w:rsidR="00F23018">
        <w:t xml:space="preserve"> ranging from</w:t>
      </w:r>
      <w:r w:rsidR="00D37986">
        <w:t xml:space="preserve"> 17 months </w:t>
      </w:r>
      <w:r w:rsidR="00FE3381">
        <w:t>(</w:t>
      </w:r>
      <w:r w:rsidR="00D37986">
        <w:t>E</w:t>
      </w:r>
      <w:r w:rsidR="00FE3381">
        <w:t>)</w:t>
      </w:r>
      <w:r w:rsidR="00D37986">
        <w:t xml:space="preserve"> to 26 months </w:t>
      </w:r>
      <w:r w:rsidR="00FE3381">
        <w:t>(</w:t>
      </w:r>
      <w:r w:rsidR="00D37986">
        <w:t>M</w:t>
      </w:r>
      <w:r w:rsidR="00FE3381">
        <w:t>)</w:t>
      </w:r>
      <w:r w:rsidR="00D37986">
        <w:t xml:space="preserve">. </w:t>
      </w:r>
      <w:r w:rsidR="00C9573C">
        <w:t xml:space="preserve">Peak severity occurred in </w:t>
      </w:r>
      <w:r w:rsidR="00DF456E">
        <w:t xml:space="preserve">July (A, C, F and N) and </w:t>
      </w:r>
      <w:r w:rsidR="0085123F">
        <w:t>August</w:t>
      </w:r>
      <w:r w:rsidR="00DF456E">
        <w:t xml:space="preserve"> </w:t>
      </w:r>
      <w:r w:rsidR="00711D62">
        <w:t xml:space="preserve">1976 </w:t>
      </w:r>
      <w:r w:rsidR="00DF456E">
        <w:t>(B, D, F, G, H, I, J, K, L, and M)</w:t>
      </w:r>
      <w:r w:rsidR="00711D62">
        <w:t xml:space="preserve">, from </w:t>
      </w:r>
      <w:r w:rsidR="0041568A">
        <w:t>Sep</w:t>
      </w:r>
      <w:r w:rsidR="009633F0">
        <w:t>tember 1976 drought conditions becom</w:t>
      </w:r>
      <w:r w:rsidR="00B66F50">
        <w:t>e</w:t>
      </w:r>
      <w:r w:rsidR="0041568A">
        <w:t xml:space="preserve"> less extreme. </w:t>
      </w:r>
      <w:r w:rsidR="00D37986">
        <w:t>Termination of drought conditions was also variable</w:t>
      </w:r>
      <w:r w:rsidR="00BE6C60">
        <w:t xml:space="preserve"> across the region</w:t>
      </w:r>
      <w:r w:rsidR="00943489">
        <w:t xml:space="preserve"> </w:t>
      </w:r>
      <w:r w:rsidR="00BE6C60">
        <w:t>(</w:t>
      </w:r>
      <w:r w:rsidR="00943489">
        <w:t>Fig. 3</w:t>
      </w:r>
      <w:r w:rsidR="00BE6C60">
        <w:t>a)</w:t>
      </w:r>
      <w:r w:rsidR="00943489">
        <w:t>. A</w:t>
      </w:r>
      <w:r w:rsidR="00D37986">
        <w:t>cross much of the region</w:t>
      </w:r>
      <w:r w:rsidR="00BE6C60">
        <w:t xml:space="preserve"> drought</w:t>
      </w:r>
      <w:r w:rsidR="00D37986">
        <w:t xml:space="preserve"> termination was reached by January 1977, however, </w:t>
      </w:r>
      <w:r w:rsidR="00BE6C60">
        <w:t>sites</w:t>
      </w:r>
      <w:r w:rsidR="00D37986">
        <w:t xml:space="preserve"> </w:t>
      </w:r>
      <w:r w:rsidR="00BE6C60">
        <w:t xml:space="preserve">L and K waited until April and </w:t>
      </w:r>
      <w:r w:rsidR="00D37986">
        <w:t xml:space="preserve">July 1977 </w:t>
      </w:r>
      <w:r w:rsidR="00BE6C60">
        <w:t>respectively</w:t>
      </w:r>
      <w:r w:rsidR="00D37986">
        <w:t xml:space="preserve">. </w:t>
      </w:r>
      <w:r w:rsidR="00BE6C60">
        <w:t>The d</w:t>
      </w:r>
      <w:r w:rsidR="00F23018">
        <w:t xml:space="preserve">rought </w:t>
      </w:r>
      <w:r w:rsidR="00BE6C60">
        <w:t xml:space="preserve">was </w:t>
      </w:r>
      <w:r w:rsidR="00F23018">
        <w:t>classified as extreme across the region</w:t>
      </w:r>
      <w:r w:rsidR="00BE6C60">
        <w:t>, with</w:t>
      </w:r>
      <w:r w:rsidR="00F23018">
        <w:t xml:space="preserve"> severities ranging from -2.59 to -3.42. </w:t>
      </w:r>
    </w:p>
    <w:p w:rsidR="002C4297" w:rsidRDefault="00D06894" w:rsidP="006B5F3C">
      <w:pPr>
        <w:pStyle w:val="body"/>
        <w:spacing w:after="120"/>
      </w:pPr>
      <w:r w:rsidRPr="002C4297">
        <w:rPr>
          <w:b/>
        </w:rPr>
        <w:t>1995-</w:t>
      </w:r>
      <w:r w:rsidR="000A6E27">
        <w:rPr>
          <w:b/>
        </w:rPr>
        <w:t>19</w:t>
      </w:r>
      <w:r w:rsidRPr="002C4297">
        <w:rPr>
          <w:b/>
        </w:rPr>
        <w:t>97</w:t>
      </w:r>
      <w:r w:rsidR="00055438">
        <w:t xml:space="preserve">- onset varied across the region from March 1995 </w:t>
      </w:r>
      <w:r w:rsidR="00BE6C60">
        <w:t>(</w:t>
      </w:r>
      <w:r w:rsidR="00055438">
        <w:t>N</w:t>
      </w:r>
      <w:r w:rsidR="00BE6C60">
        <w:t>)</w:t>
      </w:r>
      <w:r w:rsidR="00055438">
        <w:t xml:space="preserve"> to December 1995 </w:t>
      </w:r>
      <w:r w:rsidR="00BE6C60">
        <w:t>(</w:t>
      </w:r>
      <w:r w:rsidR="00055438">
        <w:t>K</w:t>
      </w:r>
      <w:r w:rsidR="00BE6C60">
        <w:t>); b</w:t>
      </w:r>
      <w:r w:rsidR="00055438">
        <w:t xml:space="preserve">y September 1995 all sites with </w:t>
      </w:r>
      <w:r w:rsidR="00336290">
        <w:t xml:space="preserve">the </w:t>
      </w:r>
      <w:r w:rsidR="00055438">
        <w:t xml:space="preserve">exception </w:t>
      </w:r>
      <w:r w:rsidR="00BE6C60">
        <w:t xml:space="preserve">of </w:t>
      </w:r>
      <w:r w:rsidR="00055438">
        <w:t>K were in drought. Event duration ranged from 24 months</w:t>
      </w:r>
      <w:r w:rsidR="001A0F8B">
        <w:t xml:space="preserve"> (B) </w:t>
      </w:r>
      <w:r w:rsidR="00055438">
        <w:t xml:space="preserve">to </w:t>
      </w:r>
      <w:r w:rsidR="001A0F8B">
        <w:t>35 months (J</w:t>
      </w:r>
      <w:r w:rsidR="00000C8A">
        <w:t>; Fig. 3b</w:t>
      </w:r>
      <w:r w:rsidR="001A0F8B">
        <w:t>)</w:t>
      </w:r>
      <w:r w:rsidR="00BE6C60">
        <w:t xml:space="preserve">. </w:t>
      </w:r>
      <w:r w:rsidR="0041568A">
        <w:t>T</w:t>
      </w:r>
      <w:r w:rsidR="0085123F">
        <w:t>he</w:t>
      </w:r>
      <w:r w:rsidR="00800836">
        <w:t xml:space="preserve"> drought continued through</w:t>
      </w:r>
      <w:r w:rsidR="00BE6C60">
        <w:t xml:space="preserve"> until</w:t>
      </w:r>
      <w:r w:rsidR="00800836">
        <w:t xml:space="preserve"> 1997</w:t>
      </w:r>
      <w:r w:rsidR="00BE6C60">
        <w:t xml:space="preserve">; </w:t>
      </w:r>
      <w:r w:rsidR="009633F0">
        <w:t>by April 1997 the severity of the drought had begun to reduce</w:t>
      </w:r>
      <w:r w:rsidR="00A4261B">
        <w:t xml:space="preserve"> at all sites</w:t>
      </w:r>
      <w:r w:rsidR="009633F0">
        <w:t>. R</w:t>
      </w:r>
      <w:r w:rsidR="00800836">
        <w:t>ainfall had returned</w:t>
      </w:r>
      <w:r w:rsidR="00BE6C60">
        <w:t xml:space="preserve"> to</w:t>
      </w:r>
      <w:r w:rsidR="00800836">
        <w:t xml:space="preserve"> ‘normal’ conditions </w:t>
      </w:r>
      <w:r w:rsidR="009633F0">
        <w:t xml:space="preserve">by December 1997 </w:t>
      </w:r>
      <w:r w:rsidR="00800836">
        <w:t>with the exception of site J</w:t>
      </w:r>
      <w:r w:rsidR="00B66F50">
        <w:t>,</w:t>
      </w:r>
      <w:r w:rsidR="00800836">
        <w:t xml:space="preserve"> where the drought terminated in March 1998.</w:t>
      </w:r>
      <w:r w:rsidR="000274F4">
        <w:t xml:space="preserve"> Peak</w:t>
      </w:r>
      <w:r w:rsidR="00800836">
        <w:t xml:space="preserve"> </w:t>
      </w:r>
      <w:r w:rsidR="00FD1E2B">
        <w:t xml:space="preserve">severity ranged from -1.58 </w:t>
      </w:r>
      <w:r w:rsidR="00BE6C60">
        <w:t>(</w:t>
      </w:r>
      <w:r w:rsidR="00FD1E2B">
        <w:t>K</w:t>
      </w:r>
      <w:r w:rsidR="00BE6C60">
        <w:t>)</w:t>
      </w:r>
      <w:r w:rsidR="00FD1E2B">
        <w:t xml:space="preserve"> to -2.96 </w:t>
      </w:r>
      <w:r w:rsidR="00BE6C60">
        <w:t>(</w:t>
      </w:r>
      <w:r w:rsidR="00FD1E2B">
        <w:t>H</w:t>
      </w:r>
      <w:r w:rsidR="00BE6C60">
        <w:t>)</w:t>
      </w:r>
      <w:r w:rsidR="00FD1E2B">
        <w:t xml:space="preserve">. </w:t>
      </w:r>
    </w:p>
    <w:p w:rsidR="006E4BEF" w:rsidRDefault="004B2073" w:rsidP="0085749E">
      <w:pPr>
        <w:pStyle w:val="body"/>
        <w:spacing w:after="120"/>
      </w:pPr>
      <w:r w:rsidRPr="002C4297">
        <w:rPr>
          <w:b/>
        </w:rPr>
        <w:t>2010</w:t>
      </w:r>
      <w:r w:rsidR="00FD1E2B" w:rsidRPr="002C4297">
        <w:rPr>
          <w:b/>
        </w:rPr>
        <w:t>-2012</w:t>
      </w:r>
      <w:r w:rsidR="00FD1E2B">
        <w:t>-</w:t>
      </w:r>
      <w:r>
        <w:t xml:space="preserve"> Drought onset was highly variable across the region</w:t>
      </w:r>
      <w:r w:rsidR="003B2111">
        <w:t xml:space="preserve"> </w:t>
      </w:r>
      <w:r w:rsidR="001228D0">
        <w:t xml:space="preserve">ranging from January 2010 </w:t>
      </w:r>
      <w:r w:rsidR="00BE6C60">
        <w:t xml:space="preserve">(G and N) </w:t>
      </w:r>
      <w:r w:rsidR="001228D0">
        <w:t xml:space="preserve">to </w:t>
      </w:r>
      <w:r w:rsidR="00671CC4">
        <w:t>March</w:t>
      </w:r>
      <w:r w:rsidR="001228D0">
        <w:t xml:space="preserve"> 2011</w:t>
      </w:r>
      <w:r w:rsidR="00671CC4">
        <w:t>. Most sites entered drought conditions in 2010</w:t>
      </w:r>
      <w:r w:rsidR="00000C8A">
        <w:t xml:space="preserve"> (Fig 3c)</w:t>
      </w:r>
      <w:r w:rsidR="00671CC4">
        <w:t xml:space="preserve"> with the exceptions of sites A, J and L</w:t>
      </w:r>
      <w:r w:rsidR="00BE6C60">
        <w:t>,</w:t>
      </w:r>
      <w:r w:rsidR="00671CC4">
        <w:t xml:space="preserve"> onset at these sites </w:t>
      </w:r>
      <w:r w:rsidR="00BE6C60">
        <w:t xml:space="preserve">occurred </w:t>
      </w:r>
      <w:r w:rsidR="00671CC4">
        <w:t>between January and March 2011. Drought duration was also highly variable across the region</w:t>
      </w:r>
      <w:r w:rsidR="00BE6C60">
        <w:t>,</w:t>
      </w:r>
      <w:r w:rsidR="00671CC4">
        <w:t xml:space="preserve"> </w:t>
      </w:r>
      <w:r w:rsidR="00761BDE">
        <w:t xml:space="preserve">ranging from 8 months </w:t>
      </w:r>
      <w:r w:rsidR="00000C8A">
        <w:t>(</w:t>
      </w:r>
      <w:r w:rsidR="00761BDE">
        <w:t>L</w:t>
      </w:r>
      <w:r w:rsidR="00BE6C60">
        <w:t>)</w:t>
      </w:r>
      <w:r w:rsidR="00761BDE">
        <w:t xml:space="preserve"> to 31 months </w:t>
      </w:r>
      <w:r w:rsidR="00BE6C60">
        <w:t>(</w:t>
      </w:r>
      <w:r w:rsidR="00761BDE">
        <w:t>G</w:t>
      </w:r>
      <w:r w:rsidR="00BE6C60">
        <w:t>,</w:t>
      </w:r>
      <w:r w:rsidR="00761BDE">
        <w:t xml:space="preserve"> K, I and N</w:t>
      </w:r>
      <w:r w:rsidR="00BE6C60">
        <w:t>)</w:t>
      </w:r>
      <w:r w:rsidR="00E7515F">
        <w:t xml:space="preserve">. </w:t>
      </w:r>
      <w:r w:rsidR="0085123F">
        <w:t>The sites reached peak severity between October</w:t>
      </w:r>
      <w:r w:rsidR="00A4261B">
        <w:t xml:space="preserve"> (C, D, </w:t>
      </w:r>
      <w:r w:rsidR="001341D3">
        <w:t>E, F, G and M)</w:t>
      </w:r>
      <w:r w:rsidR="0085123F">
        <w:t xml:space="preserve"> </w:t>
      </w:r>
      <w:r w:rsidR="00A4261B">
        <w:t>and November</w:t>
      </w:r>
      <w:r w:rsidR="001341D3">
        <w:t xml:space="preserve"> (A, B, H, I, J, K, L and N)</w:t>
      </w:r>
      <w:r w:rsidR="0085123F">
        <w:t xml:space="preserve"> 2011. </w:t>
      </w:r>
      <w:r w:rsidR="001341D3">
        <w:t>By March 2012 the drought was becoming less severe</w:t>
      </w:r>
      <w:r w:rsidR="006F7C6C">
        <w:t xml:space="preserve"> across the region.</w:t>
      </w:r>
      <w:r w:rsidR="001341D3">
        <w:t xml:space="preserve"> </w:t>
      </w:r>
      <w:r w:rsidR="00E7515F">
        <w:t>Event term</w:t>
      </w:r>
      <w:r w:rsidR="000428A8">
        <w:t>ination ranged</w:t>
      </w:r>
      <w:r w:rsidR="00FC62D6">
        <w:t xml:space="preserve"> from </w:t>
      </w:r>
      <w:r w:rsidR="006F7C6C">
        <w:t>April</w:t>
      </w:r>
      <w:r w:rsidR="00FC62D6">
        <w:t xml:space="preserve"> (J and B) to November </w:t>
      </w:r>
      <w:r w:rsidR="00BE6C60">
        <w:t>(</w:t>
      </w:r>
      <w:r w:rsidR="000B60B1">
        <w:t>K</w:t>
      </w:r>
      <w:r w:rsidR="00BE6C60">
        <w:t>)</w:t>
      </w:r>
      <w:r w:rsidR="00B66F50">
        <w:t xml:space="preserve"> 2012</w:t>
      </w:r>
      <w:r w:rsidR="000B60B1">
        <w:t xml:space="preserve">. </w:t>
      </w:r>
      <w:r w:rsidR="000274F4">
        <w:t>Peak drought</w:t>
      </w:r>
      <w:r w:rsidR="000B60B1">
        <w:t xml:space="preserve"> severity ranged from -1.31 </w:t>
      </w:r>
      <w:r w:rsidR="00000C8A">
        <w:t>(</w:t>
      </w:r>
      <w:r w:rsidR="000B60B1">
        <w:t>L</w:t>
      </w:r>
      <w:r w:rsidR="00000C8A">
        <w:t>)</w:t>
      </w:r>
      <w:r w:rsidR="000B60B1">
        <w:t xml:space="preserve"> to -3.38</w:t>
      </w:r>
      <w:r w:rsidR="00E7515F">
        <w:t xml:space="preserve"> </w:t>
      </w:r>
      <w:r w:rsidR="00000C8A">
        <w:t>(</w:t>
      </w:r>
      <w:r w:rsidR="000B60B1">
        <w:t>N</w:t>
      </w:r>
      <w:r w:rsidR="00000C8A">
        <w:t>)</w:t>
      </w:r>
      <w:r w:rsidR="000B60B1">
        <w:t>.</w:t>
      </w:r>
    </w:p>
    <w:p w:rsidR="00C35426" w:rsidRPr="006E4BEF" w:rsidRDefault="00C35426" w:rsidP="0085749E">
      <w:pPr>
        <w:pStyle w:val="body"/>
        <w:spacing w:after="120"/>
      </w:pPr>
      <w:r>
        <w:rPr>
          <w:noProof/>
          <w:lang w:eastAsia="en-GB"/>
        </w:rPr>
        <mc:AlternateContent>
          <mc:Choice Requires="wpg">
            <w:drawing>
              <wp:anchor distT="0" distB="0" distL="114300" distR="114300" simplePos="0" relativeHeight="251691008" behindDoc="0" locked="0" layoutInCell="1" allowOverlap="1" wp14:anchorId="3B7193C5" wp14:editId="0F3EB5C6">
                <wp:simplePos x="0" y="0"/>
                <wp:positionH relativeFrom="column">
                  <wp:posOffset>-40005</wp:posOffset>
                </wp:positionH>
                <wp:positionV relativeFrom="page">
                  <wp:posOffset>1377950</wp:posOffset>
                </wp:positionV>
                <wp:extent cx="5795645" cy="7730490"/>
                <wp:effectExtent l="0" t="0" r="0" b="3810"/>
                <wp:wrapSquare wrapText="bothSides"/>
                <wp:docPr id="1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7730490"/>
                          <a:chOff x="2343" y="4958"/>
                          <a:chExt cx="8129" cy="12585"/>
                        </a:xfrm>
                      </wpg:grpSpPr>
                      <wps:wsp>
                        <wps:cNvPr id="13" name="Text Box 9"/>
                        <wps:cNvSpPr txBox="1">
                          <a:spLocks noChangeArrowheads="1"/>
                        </wps:cNvSpPr>
                        <wps:spPr bwMode="auto">
                          <a:xfrm>
                            <a:off x="2494" y="16800"/>
                            <a:ext cx="7397" cy="74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341D3" w:rsidRPr="00302B0A" w:rsidRDefault="001341D3" w:rsidP="003E2A9D">
                              <w:pPr>
                                <w:pStyle w:val="Caption"/>
                                <w:rPr>
                                  <w:sz w:val="22"/>
                                </w:rPr>
                              </w:pPr>
                              <w:r w:rsidRPr="00302B0A">
                                <w:rPr>
                                  <w:b/>
                                  <w:sz w:val="22"/>
                                </w:rPr>
                                <w:t xml:space="preserve">Fig. </w:t>
                              </w:r>
                              <w:r w:rsidR="00003FBB" w:rsidRPr="00302B0A">
                                <w:rPr>
                                  <w:b/>
                                  <w:sz w:val="22"/>
                                </w:rPr>
                                <w:fldChar w:fldCharType="begin"/>
                              </w:r>
                              <w:r w:rsidRPr="00302B0A">
                                <w:rPr>
                                  <w:b/>
                                  <w:sz w:val="22"/>
                                </w:rPr>
                                <w:instrText xml:space="preserve"> SEQ Figure \* ARABIC </w:instrText>
                              </w:r>
                              <w:r w:rsidR="00003FBB" w:rsidRPr="00302B0A">
                                <w:rPr>
                                  <w:b/>
                                  <w:sz w:val="22"/>
                                </w:rPr>
                                <w:fldChar w:fldCharType="separate"/>
                              </w:r>
                              <w:r w:rsidRPr="00302B0A">
                                <w:rPr>
                                  <w:b/>
                                  <w:noProof/>
                                  <w:sz w:val="22"/>
                                </w:rPr>
                                <w:t>2</w:t>
                              </w:r>
                              <w:r w:rsidR="00003FBB" w:rsidRPr="00302B0A">
                                <w:rPr>
                                  <w:b/>
                                  <w:sz w:val="22"/>
                                </w:rPr>
                                <w:fldChar w:fldCharType="end"/>
                              </w:r>
                              <w:r w:rsidRPr="00302B0A">
                                <w:rPr>
                                  <w:sz w:val="22"/>
                                </w:rPr>
                                <w:t xml:space="preserve"> SPI-12 month series (1962-2012) for sites A-N</w:t>
                              </w:r>
                            </w:p>
                          </w:txbxContent>
                        </wps:txbx>
                        <wps:bodyPr rot="0" vert="horz" wrap="square" lIns="91440" tIns="45720" rIns="91440" bIns="45720" anchor="t" anchorCtr="0" upright="1">
                          <a:noAutofit/>
                        </wps:bodyPr>
                      </wps:wsp>
                      <pic:pic xmlns:pic="http://schemas.openxmlformats.org/drawingml/2006/picture">
                        <pic:nvPicPr>
                          <pic:cNvPr id="14" name="Picture 4"/>
                          <pic:cNvPicPr>
                            <a:picLocks noChangeAspect="1"/>
                          </pic:cNvPicPr>
                        </pic:nvPicPr>
                        <pic:blipFill>
                          <a:blip r:embed="rId10" cstate="print">
                            <a:extLst>
                              <a:ext uri="{28A0092B-C50C-407E-A947-70E740481C1C}">
                                <a14:useLocalDpi xmlns:a14="http://schemas.microsoft.com/office/drawing/2010/main" val="0"/>
                              </a:ext>
                            </a:extLst>
                          </a:blip>
                          <a:srcRect t="1176"/>
                          <a:stretch>
                            <a:fillRect/>
                          </a:stretch>
                        </pic:blipFill>
                        <pic:spPr bwMode="auto">
                          <a:xfrm>
                            <a:off x="2343" y="4958"/>
                            <a:ext cx="8129" cy="118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7193C5" id="Group 20" o:spid="_x0000_s1029" style="position:absolute;left:0;text-align:left;margin-left:-3.15pt;margin-top:108.5pt;width:456.35pt;height:608.7pt;z-index:251691008;mso-position-vertical-relative:page" coordorigin="2343,4958" coordsize="8129,12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">
                <v:shape id="Text Box 9" o:spid="_x0000_s1030" type="#_x0000_t202" style="position:absolute;left:2494;top:16800;width:7397;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KWMIA&#10;AADbAAAADwAAAGRycy9kb3ducmV2LnhtbERPTWvCQBC9F/wPywheim7MFpHoKiJUcitNC+ptzI5J&#10;MDsbsltN/323UOhtHu9z1tvBtuJOvW8ca5jPEhDEpTMNVxo+P16nSxA+IBtsHZOGb/Kw3Yye1pgZ&#10;9+B3uhehEjGEfYYa6hC6TEpf1mTRz1xHHLmr6y2GCPtKmh4fMdy2Mk2ShbTYcGyosaN9TeWt+LIa&#10;lDmmbzellunlBf3z6ZCH88lpPRkPuxWIQEP4F/+5cxPnK/j9JR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kpYwgAAANsAAAAPAAAAAAAAAAAAAAAAAJgCAABkcnMvZG93&#10;bnJldi54bWxQSwUGAAAAAAQABAD1AAAAhwMAAAAA&#10;" filled="f" fillcolor="yellow" stroked="f" strokeweight=".5pt">
                  <v:textbox>
                    <w:txbxContent>
                      <w:p w:rsidR="001341D3" w:rsidRPr="00302B0A" w:rsidRDefault="001341D3" w:rsidP="003E2A9D">
                        <w:pPr>
                          <w:pStyle w:val="Caption"/>
                          <w:rPr>
                            <w:sz w:val="22"/>
                          </w:rPr>
                        </w:pPr>
                        <w:r w:rsidRPr="00302B0A">
                          <w:rPr>
                            <w:b/>
                            <w:sz w:val="22"/>
                          </w:rPr>
                          <w:t xml:space="preserve">Fig. </w:t>
                        </w:r>
                        <w:r w:rsidR="00003FBB" w:rsidRPr="00302B0A">
                          <w:rPr>
                            <w:b/>
                            <w:sz w:val="22"/>
                          </w:rPr>
                          <w:fldChar w:fldCharType="begin"/>
                        </w:r>
                        <w:r w:rsidRPr="00302B0A">
                          <w:rPr>
                            <w:b/>
                            <w:sz w:val="22"/>
                          </w:rPr>
                          <w:instrText xml:space="preserve"> SEQ Figure \* ARABIC </w:instrText>
                        </w:r>
                        <w:r w:rsidR="00003FBB" w:rsidRPr="00302B0A">
                          <w:rPr>
                            <w:b/>
                            <w:sz w:val="22"/>
                          </w:rPr>
                          <w:fldChar w:fldCharType="separate"/>
                        </w:r>
                        <w:r w:rsidRPr="00302B0A">
                          <w:rPr>
                            <w:b/>
                            <w:noProof/>
                            <w:sz w:val="22"/>
                          </w:rPr>
                          <w:t>2</w:t>
                        </w:r>
                        <w:r w:rsidR="00003FBB" w:rsidRPr="00302B0A">
                          <w:rPr>
                            <w:b/>
                            <w:sz w:val="22"/>
                          </w:rPr>
                          <w:fldChar w:fldCharType="end"/>
                        </w:r>
                        <w:r w:rsidRPr="00302B0A">
                          <w:rPr>
                            <w:sz w:val="22"/>
                          </w:rPr>
                          <w:t xml:space="preserve"> SPI-12 month series (1962-2012) for sites A-N</w:t>
                        </w:r>
                      </w:p>
                    </w:txbxContent>
                  </v:textbox>
                </v:shape>
                <v:shape id="Picture 4" o:spid="_x0000_s1031" type="#_x0000_t75" style="position:absolute;left:2343;top:4958;width:8129;height:11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tqYTBAAAA2wAAAA8AAABkcnMvZG93bnJldi54bWxET01rwkAQvRf6H5Yp9KYbS5ESXUXUUlEq&#10;GL14G7NjEpKdXbJbjf/eFYTe5vE+ZzztTCMu1PrKsoJBPwFBnFtdcaHgsP/ufYHwAVljY5kU3MjD&#10;dPL6MsZU2yvv6JKFQsQQ9ikqKENwqZQ+L8mg71tHHLmzbQ2GCNtC6havMdw08iNJhtJgxbGhREfz&#10;kvI6+zMKeOkWP3TD/Lh169+ass3xXJ+Uen/rZiMQgbrwL366VzrO/4THL/EAOb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tqYTBAAAA2wAAAA8AAAAAAAAAAAAAAAAAnwIA&#10;AGRycy9kb3ducmV2LnhtbFBLBQYAAAAABAAEAPcAAACNAwAAAAA=&#10;">
                  <v:imagedata r:id="rId11" o:title="" croptop="771f"/>
                  <v:path arrowok="t"/>
                </v:shape>
                <w10:wrap type="square" anchory="page"/>
              </v:group>
            </w:pict>
          </mc:Fallback>
        </mc:AlternateContent>
      </w:r>
      <w:r w:rsidR="00846D37">
        <w:rPr>
          <w:b/>
        </w:rPr>
        <w:t>Spatial Variability</w:t>
      </w:r>
      <w:r w:rsidR="00846D37" w:rsidRPr="00FF4820">
        <w:rPr>
          <w:b/>
        </w:rPr>
        <w:tab/>
      </w:r>
    </w:p>
    <w:p w:rsidR="00846D37" w:rsidRDefault="00846D37" w:rsidP="0085749E">
      <w:pPr>
        <w:pStyle w:val="body"/>
        <w:spacing w:after="120"/>
      </w:pPr>
      <w:r>
        <w:t>Pearson’s correlation coefficient has been used to identify the significance of relationship</w:t>
      </w:r>
      <w:r w:rsidR="0062175B">
        <w:t>s</w:t>
      </w:r>
      <w:r>
        <w:t xml:space="preserve"> between the SPI values. </w:t>
      </w:r>
      <w:r w:rsidR="0062175B">
        <w:t>T</w:t>
      </w:r>
      <w:r>
        <w:t xml:space="preserve">here </w:t>
      </w:r>
      <w:r w:rsidR="0062175B">
        <w:t>are</w:t>
      </w:r>
      <w:r>
        <w:t xml:space="preserve"> significant correlation</w:t>
      </w:r>
      <w:r w:rsidR="0062175B">
        <w:t>s</w:t>
      </w:r>
      <w:r>
        <w:t xml:space="preserve"> between </w:t>
      </w:r>
      <w:r w:rsidR="0062175B">
        <w:t xml:space="preserve">all </w:t>
      </w:r>
      <w:r>
        <w:t>the sites at the 0.01 level</w:t>
      </w:r>
      <w:r w:rsidR="0062175B">
        <w:t xml:space="preserve"> (</w:t>
      </w:r>
      <w:r>
        <w:t>Table 2</w:t>
      </w:r>
      <w:r w:rsidR="0062175B">
        <w:t>)</w:t>
      </w:r>
      <w:r w:rsidR="00A07556">
        <w:t>;</w:t>
      </w:r>
      <w:r w:rsidR="00FD092E">
        <w:t xml:space="preserve"> this</w:t>
      </w:r>
      <w:r>
        <w:t xml:space="preserve"> </w:t>
      </w:r>
      <w:r w:rsidR="00DA0467">
        <w:t>is</w:t>
      </w:r>
      <w:r w:rsidR="00F52F4C">
        <w:t xml:space="preserve"> expected</w:t>
      </w:r>
      <w:r w:rsidR="00DA0467">
        <w:t xml:space="preserve"> </w:t>
      </w:r>
      <w:r w:rsidR="00E06BA9">
        <w:t xml:space="preserve">due to </w:t>
      </w:r>
      <w:r w:rsidR="00F52F4C">
        <w:t xml:space="preserve">close </w:t>
      </w:r>
      <w:r w:rsidR="00A07556">
        <w:t>proximity</w:t>
      </w:r>
      <w:r w:rsidR="00F52F4C">
        <w:t xml:space="preserve"> of the sites in the study area.</w:t>
      </w:r>
      <w:r w:rsidR="00BE666B">
        <w:t xml:space="preserve"> </w:t>
      </w:r>
      <w:r>
        <w:t>The highest correlation coefficient is 0.91 for sites B and C</w:t>
      </w:r>
      <w:r w:rsidR="0062175B">
        <w:t>, t</w:t>
      </w:r>
      <w:r>
        <w:t xml:space="preserve">he lowest 0.46 between sites J and K. </w:t>
      </w:r>
      <w:r w:rsidR="00A07556">
        <w:t xml:space="preserve">The variation in inter-site correlation is a function of distance between the sites. </w:t>
      </w:r>
      <w:r>
        <w:t xml:space="preserve">The relationship between site K and all other sites is consistently the weakest; the largest correlation coefficient is 0.71 between site K and M. </w:t>
      </w:r>
      <w:r w:rsidR="00ED2753">
        <w:t xml:space="preserve">The weaker relationships between site K and </w:t>
      </w:r>
      <w:r w:rsidR="00D37589">
        <w:t xml:space="preserve">other sites suggest there is distinct climatology for the site and surrounding upland areas in the west of the supply region. </w:t>
      </w:r>
      <w:r>
        <w:t xml:space="preserve">Examination of the correlation coefficient analysis suggests there </w:t>
      </w:r>
      <w:r w:rsidR="0062175B">
        <w:t>are</w:t>
      </w:r>
      <w:r>
        <w:t xml:space="preserve"> division</w:t>
      </w:r>
      <w:r w:rsidR="0062175B">
        <w:t>s</w:t>
      </w:r>
      <w:r>
        <w:t xml:space="preserve"> </w:t>
      </w:r>
      <w:r w:rsidR="0062175B">
        <w:t>with</w:t>
      </w:r>
      <w:r>
        <w:t xml:space="preserve">in </w:t>
      </w:r>
      <w:r w:rsidR="0062175B">
        <w:t xml:space="preserve">the </w:t>
      </w:r>
      <w:r>
        <w:t xml:space="preserve">drought climatology </w:t>
      </w:r>
      <w:r w:rsidR="0062175B">
        <w:t>o</w:t>
      </w:r>
      <w:r>
        <w:t>f the region</w:t>
      </w:r>
      <w:r w:rsidR="0062175B">
        <w:t>, with si</w:t>
      </w:r>
      <w:r>
        <w:t xml:space="preserve">tes in the west of the region </w:t>
      </w:r>
      <w:r w:rsidR="0062175B">
        <w:t>(</w:t>
      </w:r>
      <w:r>
        <w:t>D, E, G, I, K and M</w:t>
      </w:r>
      <w:r w:rsidR="0062175B">
        <w:t>)</w:t>
      </w:r>
      <w:r>
        <w:t xml:space="preserve"> show</w:t>
      </w:r>
      <w:r w:rsidR="0062175B">
        <w:t>ing</w:t>
      </w:r>
      <w:r>
        <w:t xml:space="preserve"> strong inter-site relationships, </w:t>
      </w:r>
      <w:r w:rsidR="0062175B">
        <w:t xml:space="preserve">whilst </w:t>
      </w:r>
      <w:r>
        <w:t>the same is also observed for</w:t>
      </w:r>
      <w:r w:rsidR="0062175B">
        <w:t xml:space="preserve"> sites</w:t>
      </w:r>
      <w:r>
        <w:t xml:space="preserve"> </w:t>
      </w:r>
      <w:r w:rsidR="0062175B">
        <w:t>in the east of the region</w:t>
      </w:r>
      <w:r w:rsidR="0062175B" w:rsidDel="0062175B">
        <w:t xml:space="preserve"> </w:t>
      </w:r>
      <w:r w:rsidR="0062175B">
        <w:t>(</w:t>
      </w:r>
      <w:r>
        <w:t>A, B, C,</w:t>
      </w:r>
      <w:r w:rsidR="0085749E">
        <w:t xml:space="preserve"> </w:t>
      </w:r>
      <w:r>
        <w:t>F, H, J, L and N</w:t>
      </w:r>
      <w:r w:rsidR="0062175B">
        <w:t>)</w:t>
      </w:r>
      <w:r>
        <w:t xml:space="preserve">. However, these results are preliminary, </w:t>
      </w:r>
      <w:r w:rsidR="0062175B">
        <w:t>with</w:t>
      </w:r>
      <w:r>
        <w:t xml:space="preserve"> further analysis required to fully </w:t>
      </w:r>
      <w:r w:rsidR="00802F9A" w:rsidRPr="00802F9A">
        <w:rPr>
          <w:noProof/>
          <w:lang w:eastAsia="en-GB"/>
        </w:rPr>
        <mc:AlternateContent>
          <mc:Choice Requires="wpg">
            <w:drawing>
              <wp:anchor distT="0" distB="0" distL="114300" distR="114300" simplePos="0" relativeHeight="251694080" behindDoc="0" locked="0" layoutInCell="1" allowOverlap="1" wp14:anchorId="5395A645" wp14:editId="2F1884AD">
                <wp:simplePos x="0" y="0"/>
                <wp:positionH relativeFrom="column">
                  <wp:posOffset>-118745</wp:posOffset>
                </wp:positionH>
                <wp:positionV relativeFrom="paragraph">
                  <wp:posOffset>1704340</wp:posOffset>
                </wp:positionV>
                <wp:extent cx="5729605" cy="2468880"/>
                <wp:effectExtent l="0" t="0" r="4445" b="7620"/>
                <wp:wrapSquare wrapText="bothSides"/>
                <wp:docPr id="5" name="Group 5"/>
                <wp:cNvGraphicFramePr/>
                <a:graphic xmlns:a="http://schemas.openxmlformats.org/drawingml/2006/main">
                  <a:graphicData uri="http://schemas.microsoft.com/office/word/2010/wordprocessingGroup">
                    <wpg:wgp>
                      <wpg:cNvGrpSpPr/>
                      <wpg:grpSpPr>
                        <a:xfrm>
                          <a:off x="0" y="0"/>
                          <a:ext cx="5729605" cy="2468880"/>
                          <a:chOff x="53441" y="-86182"/>
                          <a:chExt cx="5729844" cy="2470607"/>
                        </a:xfrm>
                      </wpg:grpSpPr>
                      <pic:pic xmlns:pic="http://schemas.openxmlformats.org/drawingml/2006/picture">
                        <pic:nvPicPr>
                          <pic:cNvPr id="4"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t="9075" b="38904"/>
                          <a:stretch/>
                        </pic:blipFill>
                        <pic:spPr bwMode="auto">
                          <a:xfrm>
                            <a:off x="53441" y="-86182"/>
                            <a:ext cx="5729844" cy="2101933"/>
                          </a:xfrm>
                          <a:prstGeom prst="rect">
                            <a:avLst/>
                          </a:prstGeom>
                          <a:ln>
                            <a:noFill/>
                          </a:ln>
                          <a:extLst>
                            <a:ext uri="{53640926-AAD7-44D8-BBD7-CCE9431645EC}">
                              <a14:shadowObscured xmlns:a14="http://schemas.microsoft.com/office/drawing/2010/main"/>
                            </a:ext>
                          </a:extLst>
                        </pic:spPr>
                      </pic:pic>
                      <wpg:grpSp>
                        <wpg:cNvPr id="28" name="Group 28"/>
                        <wpg:cNvGrpSpPr/>
                        <wpg:grpSpPr>
                          <a:xfrm>
                            <a:off x="178130" y="0"/>
                            <a:ext cx="5514499" cy="2384425"/>
                            <a:chOff x="0" y="47620"/>
                            <a:chExt cx="5514933" cy="2384430"/>
                          </a:xfrm>
                        </wpg:grpSpPr>
                        <wpg:grpSp>
                          <wpg:cNvPr id="1" name="Group 17"/>
                          <wpg:cNvGrpSpPr>
                            <a:grpSpLocks/>
                          </wpg:cNvGrpSpPr>
                          <wpg:grpSpPr bwMode="auto">
                            <a:xfrm>
                              <a:off x="0" y="47620"/>
                              <a:ext cx="5277726" cy="2384430"/>
                              <a:chOff x="0" y="3021"/>
                              <a:chExt cx="52782" cy="23872"/>
                            </a:xfrm>
                          </wpg:grpSpPr>
                          <wpg:grpSp>
                            <wpg:cNvPr id="2" name="Group 11"/>
                            <wpg:cNvGrpSpPr>
                              <a:grpSpLocks/>
                            </wpg:cNvGrpSpPr>
                            <wpg:grpSpPr bwMode="auto">
                              <a:xfrm>
                                <a:off x="0" y="22543"/>
                                <a:ext cx="52782" cy="4350"/>
                                <a:chOff x="0" y="22543"/>
                                <a:chExt cx="52801" cy="4350"/>
                              </a:xfrm>
                            </wpg:grpSpPr>
                            <wpg:grpSp>
                              <wpg:cNvPr id="3" name="Group 3"/>
                              <wpg:cNvGrpSpPr>
                                <a:grpSpLocks/>
                              </wpg:cNvGrpSpPr>
                              <wpg:grpSpPr bwMode="auto">
                                <a:xfrm>
                                  <a:off x="0" y="22543"/>
                                  <a:ext cx="52801" cy="4350"/>
                                  <a:chOff x="0" y="23020"/>
                                  <a:chExt cx="55454" cy="4442"/>
                                </a:xfrm>
                              </wpg:grpSpPr>
                              <pic:pic xmlns:pic="http://schemas.openxmlformats.org/drawingml/2006/picture">
                                <pic:nvPicPr>
                                  <pic:cNvPr id="6" name="Picture 16"/>
                                  <pic:cNvPicPr>
                                    <a:picLocks noChangeAspect="1"/>
                                  </pic:cNvPicPr>
                                </pic:nvPicPr>
                                <pic:blipFill>
                                  <a:blip r:embed="rId13">
                                    <a:extLst>
                                      <a:ext uri="{28A0092B-C50C-407E-A947-70E740481C1C}">
                                        <a14:useLocalDpi xmlns:a14="http://schemas.microsoft.com/office/drawing/2010/main" val="0"/>
                                      </a:ext>
                                    </a:extLst>
                                  </a:blip>
                                  <a:srcRect l="5241" t="61903" r="54286" b="34233"/>
                                  <a:stretch>
                                    <a:fillRect/>
                                  </a:stretch>
                                </pic:blipFill>
                                <pic:spPr bwMode="auto">
                                  <a:xfrm>
                                    <a:off x="737" y="23020"/>
                                    <a:ext cx="30467" cy="2044"/>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
                                <wps:cNvSpPr txBox="1">
                                  <a:spLocks noChangeArrowheads="1"/>
                                </wps:cNvSpPr>
                                <wps:spPr bwMode="auto">
                                  <a:xfrm>
                                    <a:off x="0" y="25510"/>
                                    <a:ext cx="55454" cy="1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F9A" w:rsidRPr="00302B0A" w:rsidRDefault="00802F9A" w:rsidP="00802F9A">
                                      <w:pPr>
                                        <w:pStyle w:val="Caption"/>
                                        <w:jc w:val="left"/>
                                        <w:rPr>
                                          <w:caps/>
                                          <w:noProof/>
                                          <w:sz w:val="24"/>
                                          <w:szCs w:val="22"/>
                                        </w:rPr>
                                      </w:pPr>
                                      <w:r w:rsidRPr="00302B0A">
                                        <w:rPr>
                                          <w:b/>
                                          <w:sz w:val="22"/>
                                        </w:rPr>
                                        <w:t xml:space="preserve">Fig. </w:t>
                                      </w:r>
                                      <w:r w:rsidRPr="00302B0A">
                                        <w:rPr>
                                          <w:b/>
                                          <w:sz w:val="22"/>
                                        </w:rPr>
                                        <w:fldChar w:fldCharType="begin"/>
                                      </w:r>
                                      <w:r w:rsidRPr="00302B0A">
                                        <w:rPr>
                                          <w:b/>
                                          <w:sz w:val="22"/>
                                        </w:rPr>
                                        <w:instrText xml:space="preserve"> SEQ Figure \* ARABIC </w:instrText>
                                      </w:r>
                                      <w:r w:rsidRPr="00302B0A">
                                        <w:rPr>
                                          <w:b/>
                                          <w:sz w:val="22"/>
                                        </w:rPr>
                                        <w:fldChar w:fldCharType="separate"/>
                                      </w:r>
                                      <w:r w:rsidRPr="00302B0A">
                                        <w:rPr>
                                          <w:b/>
                                          <w:noProof/>
                                          <w:sz w:val="22"/>
                                        </w:rPr>
                                        <w:t>3</w:t>
                                      </w:r>
                                      <w:r w:rsidRPr="00302B0A">
                                        <w:rPr>
                                          <w:b/>
                                          <w:sz w:val="22"/>
                                        </w:rPr>
                                        <w:fldChar w:fldCharType="end"/>
                                      </w:r>
                                      <w:r w:rsidRPr="00302B0A">
                                        <w:rPr>
                                          <w:sz w:val="22"/>
                                        </w:rPr>
                                        <w:t xml:space="preserve"> SPI series for (a) 1975-</w:t>
                                      </w:r>
                                      <w:r>
                                        <w:rPr>
                                          <w:sz w:val="22"/>
                                        </w:rPr>
                                        <w:t>19</w:t>
                                      </w:r>
                                      <w:r w:rsidRPr="00302B0A">
                                        <w:rPr>
                                          <w:sz w:val="22"/>
                                        </w:rPr>
                                        <w:t>76, (b) 1995-</w:t>
                                      </w:r>
                                      <w:r>
                                        <w:rPr>
                                          <w:sz w:val="22"/>
                                        </w:rPr>
                                        <w:t>1997 and (c) 2010</w:t>
                                      </w:r>
                                      <w:r w:rsidRPr="00302B0A">
                                        <w:rPr>
                                          <w:sz w:val="22"/>
                                        </w:rPr>
                                        <w:t>-</w:t>
                                      </w:r>
                                      <w:r>
                                        <w:rPr>
                                          <w:sz w:val="22"/>
                                        </w:rPr>
                                        <w:t>20</w:t>
                                      </w:r>
                                      <w:r w:rsidRPr="00302B0A">
                                        <w:rPr>
                                          <w:sz w:val="22"/>
                                        </w:rPr>
                                        <w:t>12 events for five sites</w:t>
                                      </w:r>
                                    </w:p>
                                  </w:txbxContent>
                                </wps:txbx>
                                <wps:bodyPr rot="0" vert="horz" wrap="square" lIns="0" tIns="0" rIns="0" bIns="0" anchor="t" anchorCtr="0" upright="1">
                                  <a:noAutofit/>
                                </wps:bodyPr>
                              </wps:wsp>
                            </wpg:grpSp>
                            <pic:pic xmlns:pic="http://schemas.openxmlformats.org/drawingml/2006/picture">
                              <pic:nvPicPr>
                                <pic:cNvPr id="8" name="Picture 16"/>
                                <pic:cNvPicPr>
                                  <a:picLocks noChangeAspect="1"/>
                                </pic:cNvPicPr>
                              </pic:nvPicPr>
                              <pic:blipFill>
                                <a:blip r:embed="rId14">
                                  <a:extLst>
                                    <a:ext uri="{28A0092B-C50C-407E-A947-70E740481C1C}">
                                      <a14:useLocalDpi xmlns:a14="http://schemas.microsoft.com/office/drawing/2010/main" val="0"/>
                                    </a:ext>
                                  </a:extLst>
                                </a:blip>
                                <a:srcRect l="5241" t="65364" r="66583" b="30022"/>
                                <a:stretch>
                                  <a:fillRect/>
                                </a:stretch>
                              </pic:blipFill>
                              <pic:spPr bwMode="auto">
                                <a:xfrm>
                                  <a:off x="27868" y="22766"/>
                                  <a:ext cx="20090" cy="2375"/>
                                </a:xfrm>
                                <a:prstGeom prst="rect">
                                  <a:avLst/>
                                </a:prstGeom>
                                <a:noFill/>
                                <a:extLst>
                                  <a:ext uri="{909E8E84-426E-40DD-AFC4-6F175D3DCCD1}">
                                    <a14:hiddenFill xmlns:a14="http://schemas.microsoft.com/office/drawing/2010/main">
                                      <a:solidFill>
                                        <a:srgbClr val="FFFFFF"/>
                                      </a:solidFill>
                                    </a14:hiddenFill>
                                  </a:ext>
                                </a:extLst>
                              </pic:spPr>
                            </pic:pic>
                          </wpg:grpSp>
                          <wps:wsp>
                            <wps:cNvPr id="10" name="Text Box 13"/>
                            <wps:cNvSpPr txBox="1">
                              <a:spLocks noChangeArrowheads="1"/>
                            </wps:cNvSpPr>
                            <wps:spPr bwMode="auto">
                              <a:xfrm>
                                <a:off x="19814" y="3021"/>
                                <a:ext cx="4532"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2F9A" w:rsidRPr="001962C0" w:rsidRDefault="00802F9A" w:rsidP="00802F9A">
                                  <w:pPr>
                                    <w:rPr>
                                      <w:sz w:val="18"/>
                                    </w:rPr>
                                  </w:pPr>
                                  <w:r w:rsidRPr="001962C0">
                                    <w:rPr>
                                      <w:sz w:val="18"/>
                                    </w:rPr>
                                    <w:t>(</w:t>
                                  </w:r>
                                  <w:r>
                                    <w:rPr>
                                      <w:sz w:val="18"/>
                                    </w:rPr>
                                    <w:t>b</w:t>
                                  </w:r>
                                  <w:r w:rsidRPr="001962C0">
                                    <w:rPr>
                                      <w:sz w:val="18"/>
                                    </w:rPr>
                                    <w:t>)</w:t>
                                  </w:r>
                                </w:p>
                              </w:txbxContent>
                            </wps:txbx>
                            <wps:bodyPr rot="0" vert="horz" wrap="square" lIns="91440" tIns="45720" rIns="91440" bIns="45720" anchor="t" anchorCtr="0" upright="1">
                              <a:noAutofit/>
                            </wps:bodyPr>
                          </wps:wsp>
                          <wps:wsp>
                            <wps:cNvPr id="11" name="Text Box 16"/>
                            <wps:cNvSpPr txBox="1">
                              <a:spLocks noChangeArrowheads="1"/>
                            </wps:cNvSpPr>
                            <wps:spPr bwMode="auto">
                              <a:xfrm>
                                <a:off x="38165" y="3051"/>
                                <a:ext cx="4532"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2F9A" w:rsidRPr="001962C0" w:rsidRDefault="00802F9A" w:rsidP="00802F9A">
                                  <w:pPr>
                                    <w:rPr>
                                      <w:sz w:val="18"/>
                                    </w:rPr>
                                  </w:pPr>
                                  <w:r w:rsidRPr="001962C0">
                                    <w:rPr>
                                      <w:sz w:val="18"/>
                                    </w:rPr>
                                    <w:t>(</w:t>
                                  </w:r>
                                  <w:r>
                                    <w:rPr>
                                      <w:sz w:val="18"/>
                                    </w:rPr>
                                    <w:t>c</w:t>
                                  </w:r>
                                  <w:r w:rsidRPr="001962C0">
                                    <w:rPr>
                                      <w:sz w:val="18"/>
                                    </w:rPr>
                                    <w:t>)</w:t>
                                  </w:r>
                                </w:p>
                              </w:txbxContent>
                            </wps:txbx>
                            <wps:bodyPr rot="0" vert="horz" wrap="square" lIns="91440" tIns="45720" rIns="91440" bIns="45720" anchor="t" anchorCtr="0" upright="1">
                              <a:noAutofit/>
                            </wps:bodyPr>
                          </wps:wsp>
                          <wps:wsp>
                            <wps:cNvPr id="9" name="Text Box 12"/>
                            <wps:cNvSpPr txBox="1">
                              <a:spLocks noChangeArrowheads="1"/>
                            </wps:cNvSpPr>
                            <wps:spPr bwMode="auto">
                              <a:xfrm>
                                <a:off x="2101" y="3051"/>
                                <a:ext cx="4532"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2F9A" w:rsidRPr="001962C0" w:rsidRDefault="00802F9A" w:rsidP="00802F9A">
                                  <w:pPr>
                                    <w:rPr>
                                      <w:sz w:val="18"/>
                                    </w:rPr>
                                  </w:pPr>
                                  <w:r w:rsidRPr="001962C0">
                                    <w:rPr>
                                      <w:sz w:val="18"/>
                                    </w:rPr>
                                    <w:t>(a)</w:t>
                                  </w:r>
                                </w:p>
                              </w:txbxContent>
                            </wps:txbx>
                            <wps:bodyPr rot="0" vert="horz" wrap="square" lIns="91440" tIns="45720" rIns="91440" bIns="45720" anchor="t" anchorCtr="0" upright="1">
                              <a:noAutofit/>
                            </wps:bodyPr>
                          </wps:wsp>
                        </wpg:grpSp>
                        <wps:wsp>
                          <wps:cNvPr id="22" name="Straight Connector 22"/>
                          <wps:cNvCnPr/>
                          <wps:spPr>
                            <a:xfrm>
                              <a:off x="1981222" y="1067754"/>
                              <a:ext cx="1657278" cy="0"/>
                            </a:xfrm>
                            <a:prstGeom prst="line">
                              <a:avLst/>
                            </a:prstGeom>
                            <a:noFill/>
                            <a:ln w="6350" cap="flat" cmpd="sng" algn="ctr">
                              <a:solidFill>
                                <a:sysClr val="windowText" lastClr="000000"/>
                              </a:solidFill>
                              <a:prstDash val="solid"/>
                            </a:ln>
                            <a:effectLst/>
                          </wps:spPr>
                          <wps:bodyPr/>
                        </wps:wsp>
                        <wps:wsp>
                          <wps:cNvPr id="23" name="Straight Connector 23"/>
                          <wps:cNvCnPr/>
                          <wps:spPr>
                            <a:xfrm>
                              <a:off x="3880318" y="1067754"/>
                              <a:ext cx="1634615" cy="0"/>
                            </a:xfrm>
                            <a:prstGeom prst="line">
                              <a:avLst/>
                            </a:prstGeom>
                            <a:noFill/>
                            <a:ln w="6350" cap="flat" cmpd="sng" algn="ctr">
                              <a:solidFill>
                                <a:sysClr val="windowText" lastClr="000000">
                                  <a:shade val="95000"/>
                                  <a:satMod val="105000"/>
                                </a:sysClr>
                              </a:solidFill>
                              <a:prstDash val="solid"/>
                            </a:ln>
                            <a:effectLst/>
                          </wps:spPr>
                          <wps:bodyPr/>
                        </wps:wsp>
                        <wps:wsp>
                          <wps:cNvPr id="24" name="Straight Connector 24"/>
                          <wps:cNvCnPr/>
                          <wps:spPr>
                            <a:xfrm>
                              <a:off x="118774" y="1067754"/>
                              <a:ext cx="1650870" cy="0"/>
                            </a:xfrm>
                            <a:prstGeom prst="line">
                              <a:avLst/>
                            </a:prstGeom>
                            <a:noFill/>
                            <a:ln w="6350" cap="flat" cmpd="sng" algn="ctr">
                              <a:solidFill>
                                <a:sysClr val="windowText" lastClr="000000"/>
                              </a:solidFill>
                              <a:prstDash val="solid"/>
                            </a:ln>
                            <a:effectLst/>
                          </wps:spPr>
                          <wps:bodyPr/>
                        </wps:wsp>
                      </wpg:grpSp>
                    </wpg:wgp>
                  </a:graphicData>
                </a:graphic>
                <wp14:sizeRelV relativeFrom="margin">
                  <wp14:pctHeight>0</wp14:pctHeight>
                </wp14:sizeRelV>
              </wp:anchor>
            </w:drawing>
          </mc:Choice>
          <mc:Fallback>
            <w:pict>
              <v:group w14:anchorId="5395A645" id="Group 5" o:spid="_x0000_s1032" style="position:absolute;left:0;text-align:left;margin-left:-9.35pt;margin-top:134.2pt;width:451.15pt;height:194.4pt;z-index:251694080;mso-height-relative:margin" coordorigin="534,-861" coordsize="57298,24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CyRtk5oAsDAKALAwAVAAAAZHJzL21lZGlhL2ltYWdlMy5qcGVn/9j/4AAQSkZJRgAB&#10;AQEA3ADcAAD/2wBDAAIBAQIBAQICAgICAgICAwUDAwMDAwYEBAMFBwYHBwcGBwcICQsJCAgKCAcH&#10;Cg0KCgsMDAwMBwkODw0MDgsMDAz/2wBDAQICAgMDAwYDAwYMCAcIDAwMDAwMDAwMDAwMDAwMDAwM&#10;DAwMDAwMDAwMDAwMDAwMDAwMDAwMDAwMDAwMDAwMDAz/wAARCATRBr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CcUAFGKN2aN1ABRRRQAUUUUAFFFFABRRRQAUUUU&#10;AFFFFABRRRQAUUUUAFFFFABRRRQAUUUUAFGM0UUABGaKKKACiiigAooooAKKKKACiiigAooooAKK&#10;KKACiiigAooooAKKKKACiiigAooooAKMZoooAaYwaBHhs06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EZooJwKADHFG2miTI/Ggvnv8ASgB2&#10;KKKKACiiigAooooAKKKKACiiigAooooAKKKKACiiigAooooAKKKKACiiigAoxmiigAxSbcUtFABR&#10;RRQAUUUUAFFFFABRRRQAUUUUAFFFFABRRRQAUUUUAFFFFABRRRQAUUUUAFBGaKKAE2ikMantTqKA&#10;ECgUt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DBAoAAAAAAAAAIQBjQisWGFMCABhT&#10;AgAVAAAAZHJzL21lZGlhL2ltYWdlMS5qcGVn/9j/4AAQSkZJRgABAQEA3ADcAAD/2wBDAAIBAQIB&#10;AQICAgICAgICAwUDAwMDAwYEBAMFBwYHBwcGBwcICQsJCAgKCAcHCg0KCgsMDAwMBwkODw0MDgsM&#10;DAz/2wBDAQICAgMDAwYDAwYMCAcIDAwMDAwMDAwMDAwMDAwMDAwMDAwMDAwMDAwMDAwMDAwMDAwM&#10;DAwMDAwMDAwMDAwMDAz/wAARCAPMBW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">
                <v:shape id="Picture 4" o:spid="_x0000_s1033" type="#_x0000_t75" style="position:absolute;left:534;top:-861;width:57298;height:2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MdvEAAAA2gAAAA8AAABkcnMvZG93bnJldi54bWxEj0FrAjEUhO8F/0N4gpeiWYtI2W5WtGCR&#10;UgqrXrw9Nq+bxc1Luom6/femUOhxmJlvmGI12E5cqQ+tYwXzWQaCuHa65UbB8bCdPoMIEVlj55gU&#10;/FCAVTl6KDDX7sYVXfexEQnCIUcFJkafSxlqQxbDzHni5H253mJMsm+k7vGW4LaTT1m2lBZbTgsG&#10;Pb0aqs/7i1Xg37Gbf39s7Kn6NNXbuQmPS18rNRkP6xcQkYb4H/5r77SCBfxeSTdAl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zMdvEAAAA2gAAAA8AAAAAAAAAAAAAAAAA&#10;nwIAAGRycy9kb3ducmV2LnhtbFBLBQYAAAAABAAEAPcAAACQAwAAAAA=&#10;">
                  <v:imagedata r:id="rId15" o:title="" croptop="5947f" cropbottom="25496f"/>
                  <v:path arrowok="t"/>
                </v:shape>
                <v:group id="Group 28" o:spid="_x0000_s1034" style="position:absolute;left:1781;width:55145;height:23844" coordorigin=",476" coordsize="55149,2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17" o:spid="_x0000_s1035" style="position:absolute;top:476;width:52777;height:23844" coordorigin=",3021" coordsize="52782,2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11" o:spid="_x0000_s1036" style="position:absolute;top:22543;width:52782;height:4350" coordorigin=",22543" coordsize="52801,4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3" o:spid="_x0000_s1037" style="position:absolute;top:22543;width:52801;height:4350" coordorigin=",23020" coordsize="55454,4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16" o:spid="_x0000_s1038" type="#_x0000_t75" style="position:absolute;left:737;top:23020;width:30467;height:2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ZnEPBAAAA2gAAAA8AAABkcnMvZG93bnJldi54bWxEj09rAjEUxO8Fv0N4hV6KZisisjVKEaq9&#10;FaPo9ZG8/UM3L2ETdf32TaHgcZiZ3zDL9eA6caU+tp4VvE0KEMTG25ZrBcfD53gBIiZki51nUnCn&#10;COvV6GmJpfU33tNVp1pkCMcSFTQphVLKaBpyGCc+EGev8r3DlGVfS9vjLcNdJ6dFMZcOW84LDQba&#10;NGR+9MUpePXb2awyp+IUvk111pUO951W6uV5+HgHkWhIj/B/+8sqmMPflXwD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ZnEPBAAAA2gAAAA8AAAAAAAAAAAAAAAAAnwIA&#10;AGRycy9kb3ducmV2LnhtbFBLBQYAAAAABAAEAPcAAACNAwAAAAA=&#10;">
                          <v:imagedata r:id="rId16" o:title="" croptop="40569f" cropbottom="22435f" cropleft="3435f" cropright="35577f"/>
                          <v:path arrowok="t"/>
                        </v:shape>
                        <v:shape id="Text Box 1" o:spid="_x0000_s1039" type="#_x0000_t202" style="position:absolute;top:25510;width:55454;height:1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802F9A" w:rsidRPr="00302B0A" w:rsidRDefault="00802F9A" w:rsidP="00802F9A">
                                <w:pPr>
                                  <w:pStyle w:val="Caption"/>
                                  <w:jc w:val="left"/>
                                  <w:rPr>
                                    <w:caps/>
                                    <w:noProof/>
                                    <w:sz w:val="24"/>
                                    <w:szCs w:val="22"/>
                                  </w:rPr>
                                </w:pPr>
                                <w:r w:rsidRPr="00302B0A">
                                  <w:rPr>
                                    <w:b/>
                                    <w:sz w:val="22"/>
                                  </w:rPr>
                                  <w:t xml:space="preserve">Fig. </w:t>
                                </w:r>
                                <w:r w:rsidRPr="00302B0A">
                                  <w:rPr>
                                    <w:b/>
                                    <w:sz w:val="22"/>
                                  </w:rPr>
                                  <w:fldChar w:fldCharType="begin"/>
                                </w:r>
                                <w:r w:rsidRPr="00302B0A">
                                  <w:rPr>
                                    <w:b/>
                                    <w:sz w:val="22"/>
                                  </w:rPr>
                                  <w:instrText xml:space="preserve"> SEQ Figure \* ARABIC </w:instrText>
                                </w:r>
                                <w:r w:rsidRPr="00302B0A">
                                  <w:rPr>
                                    <w:b/>
                                    <w:sz w:val="22"/>
                                  </w:rPr>
                                  <w:fldChar w:fldCharType="separate"/>
                                </w:r>
                                <w:r w:rsidRPr="00302B0A">
                                  <w:rPr>
                                    <w:b/>
                                    <w:noProof/>
                                    <w:sz w:val="22"/>
                                  </w:rPr>
                                  <w:t>3</w:t>
                                </w:r>
                                <w:r w:rsidRPr="00302B0A">
                                  <w:rPr>
                                    <w:b/>
                                    <w:sz w:val="22"/>
                                  </w:rPr>
                                  <w:fldChar w:fldCharType="end"/>
                                </w:r>
                                <w:r w:rsidRPr="00302B0A">
                                  <w:rPr>
                                    <w:sz w:val="22"/>
                                  </w:rPr>
                                  <w:t xml:space="preserve"> SPI series for (a) 1975-</w:t>
                                </w:r>
                                <w:r>
                                  <w:rPr>
                                    <w:sz w:val="22"/>
                                  </w:rPr>
                                  <w:t>19</w:t>
                                </w:r>
                                <w:r w:rsidRPr="00302B0A">
                                  <w:rPr>
                                    <w:sz w:val="22"/>
                                  </w:rPr>
                                  <w:t>76, (b) 1995-</w:t>
                                </w:r>
                                <w:r>
                                  <w:rPr>
                                    <w:sz w:val="22"/>
                                  </w:rPr>
                                  <w:t>1997 and (c) 2010</w:t>
                                </w:r>
                                <w:r w:rsidRPr="00302B0A">
                                  <w:rPr>
                                    <w:sz w:val="22"/>
                                  </w:rPr>
                                  <w:t>-</w:t>
                                </w:r>
                                <w:r>
                                  <w:rPr>
                                    <w:sz w:val="22"/>
                                  </w:rPr>
                                  <w:t>20</w:t>
                                </w:r>
                                <w:r w:rsidRPr="00302B0A">
                                  <w:rPr>
                                    <w:sz w:val="22"/>
                                  </w:rPr>
                                  <w:t>12 events for five sites</w:t>
                                </w:r>
                              </w:p>
                            </w:txbxContent>
                          </v:textbox>
                        </v:shape>
                      </v:group>
                      <v:shape id="Picture 16" o:spid="_x0000_s1040" type="#_x0000_t75" style="position:absolute;left:27868;top:22766;width:20090;height: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hFnAAAAA2gAAAA8AAABkcnMvZG93bnJldi54bWxET91qwjAUvh/4DuEI3gxNN1CkmsrYVhm7&#10;kVYf4NCctaXNSWyytnv75WKwy4/v/3iaTS9GGnxrWcHTJgFBXFndcq3gds3XexA+IGvsLZOCH/Jw&#10;yhYPR0y1nbigsQy1iCHsU1TQhOBSKX3VkEG/sY44cl92MBgiHGqpB5xiuOnlc5LspMGWY0ODjl4b&#10;qrry2yjYtvzJ/Hi+F+8uf5u6+xblxSm1Ws4vBxCB5vAv/nN/aAVxa7wSb4DM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hOEWcAAAADaAAAADwAAAAAAAAAAAAAAAACfAgAA&#10;ZHJzL2Rvd25yZXYueG1sUEsFBgAAAAAEAAQA9wAAAIwDAAAAAA==&#10;">
                        <v:imagedata r:id="rId17" o:title="" croptop="42837f" cropbottom="19675f" cropleft="3435f" cropright="43636f"/>
                        <v:path arrowok="t"/>
                      </v:shape>
                    </v:group>
                    <v:shape id="Text Box 13" o:spid="_x0000_s1041" type="#_x0000_t202" style="position:absolute;left:19814;top:3021;width:4532;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802F9A" w:rsidRPr="001962C0" w:rsidRDefault="00802F9A" w:rsidP="00802F9A">
                            <w:pPr>
                              <w:rPr>
                                <w:sz w:val="18"/>
                              </w:rPr>
                            </w:pPr>
                            <w:r w:rsidRPr="001962C0">
                              <w:rPr>
                                <w:sz w:val="18"/>
                              </w:rPr>
                              <w:t>(</w:t>
                            </w:r>
                            <w:r>
                              <w:rPr>
                                <w:sz w:val="18"/>
                              </w:rPr>
                              <w:t>b</w:t>
                            </w:r>
                            <w:r w:rsidRPr="001962C0">
                              <w:rPr>
                                <w:sz w:val="18"/>
                              </w:rPr>
                              <w:t>)</w:t>
                            </w:r>
                          </w:p>
                        </w:txbxContent>
                      </v:textbox>
                    </v:shape>
                    <v:shape id="Text Box 16" o:spid="_x0000_s1042" type="#_x0000_t202" style="position:absolute;left:38165;top:3051;width:4532;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802F9A" w:rsidRPr="001962C0" w:rsidRDefault="00802F9A" w:rsidP="00802F9A">
                            <w:pPr>
                              <w:rPr>
                                <w:sz w:val="18"/>
                              </w:rPr>
                            </w:pPr>
                            <w:r w:rsidRPr="001962C0">
                              <w:rPr>
                                <w:sz w:val="18"/>
                              </w:rPr>
                              <w:t>(</w:t>
                            </w:r>
                            <w:r>
                              <w:rPr>
                                <w:sz w:val="18"/>
                              </w:rPr>
                              <w:t>c</w:t>
                            </w:r>
                            <w:r w:rsidRPr="001962C0">
                              <w:rPr>
                                <w:sz w:val="18"/>
                              </w:rPr>
                              <w:t>)</w:t>
                            </w:r>
                          </w:p>
                        </w:txbxContent>
                      </v:textbox>
                    </v:shape>
                    <v:shape id="Text Box 12" o:spid="_x0000_s1043" type="#_x0000_t202" style="position:absolute;left:2101;top:3051;width:4532;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802F9A" w:rsidRPr="001962C0" w:rsidRDefault="00802F9A" w:rsidP="00802F9A">
                            <w:pPr>
                              <w:rPr>
                                <w:sz w:val="18"/>
                              </w:rPr>
                            </w:pPr>
                            <w:r w:rsidRPr="001962C0">
                              <w:rPr>
                                <w:sz w:val="18"/>
                              </w:rPr>
                              <w:t>(a)</w:t>
                            </w:r>
                          </w:p>
                        </w:txbxContent>
                      </v:textbox>
                    </v:shape>
                  </v:group>
                  <v:line id="Straight Connector 22" o:spid="_x0000_s1044" style="position:absolute;visibility:visible;mso-wrap-style:square" from="19812,10677" to="36385,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hIKcMAAADbAAAADwAAAGRycy9kb3ducmV2LnhtbESP3WrCQBSE7wXfYTkF7+qmQdqYuoot&#10;CEIJ9acPcMwes8Hs2ZBdNb69KxS8HGbmG2a26G0jLtT52rGCt3ECgrh0uuZKwd9+9ZqB8AFZY+OY&#10;FNzIw2I+HMww1+7KW7rsQiUihH2OCkwIbS6lLw1Z9GPXEkfv6DqLIcqukrrDa4TbRqZJ8i4t1hwX&#10;DLb0bag87c5WQVbwxKT7TVm4w8fP71c7dYekUGr00i8/QQTqwzP8315rBWkKjy/x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ISCnDAAAA2wAAAA8AAAAAAAAAAAAA&#10;AAAAoQIAAGRycy9kb3ducmV2LnhtbFBLBQYAAAAABAAEAPkAAACRAwAAAAA=&#10;" strokecolor="windowText" strokeweight=".5pt"/>
                  <v:line id="Straight Connector 23" o:spid="_x0000_s1045" style="position:absolute;visibility:visible;mso-wrap-style:square" from="38803,10677" to="55149,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190cUAAADbAAAADwAAAGRycy9kb3ducmV2LnhtbESPS2vDMBCE74X+B7GB3Bo5D0pwo4Q0&#10;xVDoITjppbfF2thOrJWRVD/666tAocdhZr5hNrvBNKIj52vLCuazBARxYXXNpYLPc/a0BuEDssbG&#10;MikYycNu+/iwwVTbnnPqTqEUEcI+RQVVCG0qpS8qMuhntiWO3sU6gyFKV0rtsI9w08hFkjxLgzXH&#10;hQpbOlRU3E7fRsH63Pq38fCV2aO7/uQfq5xW+KrUdDLsX0AEGsJ/+K/9rhUsln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190cUAAADbAAAADwAAAAAAAAAA&#10;AAAAAAChAgAAZHJzL2Rvd25yZXYueG1sUEsFBgAAAAAEAAQA+QAAAJMDAAAAAA==&#10;" strokeweight=".5pt"/>
                  <v:line id="Straight Connector 24" o:spid="_x0000_s1046" style="position:absolute;visibility:visible;mso-wrap-style:square" from="1187,10677" to="17696,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1xsQAAADbAAAADwAAAGRycy9kb3ducmV2LnhtbESP3WrCQBSE7wu+w3IE7+qmQdo0uooK&#10;glBC/ekDHLPHbGj2bMiuGt/eFQq9HGbmG2a26G0jrtT52rGCt3ECgrh0uuZKwc9x85qB8AFZY+OY&#10;FNzJw2I+eJlhrt2N93Q9hEpECPscFZgQ2lxKXxqy6MeuJY7e2XUWQ5RdJXWHtwi3jUyT5F1arDku&#10;GGxpbaj8PVysgqzgiUmPu7Jwp4+v71X76U5JodRo2C+nIAL14T/8195qBekEnl/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XXGxAAAANsAAAAPAAAAAAAAAAAA&#10;AAAAAKECAABkcnMvZG93bnJldi54bWxQSwUGAAAAAAQABAD5AAAAkgMAAAAA&#10;" strokecolor="windowText" strokeweight=".5pt"/>
                </v:group>
                <w10:wrap type="square"/>
              </v:group>
            </w:pict>
          </mc:Fallback>
        </mc:AlternateContent>
      </w:r>
      <w:r>
        <w:t xml:space="preserve">establish whether there are distinct sub-regional drought </w:t>
      </w:r>
      <w:r w:rsidR="00336290">
        <w:t>climatology’s</w:t>
      </w:r>
      <w:r>
        <w:t xml:space="preserve">. </w:t>
      </w:r>
    </w:p>
    <w:p w:rsidR="001E2D61" w:rsidRDefault="001E2D61" w:rsidP="009A3332">
      <w:pPr>
        <w:pStyle w:val="body"/>
      </w:pPr>
    </w:p>
    <w:p w:rsidR="009A3332" w:rsidRDefault="005D2015" w:rsidP="009A3332">
      <w:pPr>
        <w:pStyle w:val="body"/>
      </w:pPr>
      <w:r w:rsidRPr="00B50A01">
        <w:t xml:space="preserve">Although there is </w:t>
      </w:r>
      <w:r w:rsidR="0062175B">
        <w:t>considerable</w:t>
      </w:r>
      <w:r w:rsidRPr="00B50A01">
        <w:t xml:space="preserve"> similarity between sites</w:t>
      </w:r>
      <w:r w:rsidR="0062175B">
        <w:t>,</w:t>
      </w:r>
      <w:r w:rsidRPr="00B50A01">
        <w:t xml:space="preserve"> there is variability in the drought characteristics between sites</w:t>
      </w:r>
      <w:r w:rsidR="0062175B">
        <w:t xml:space="preserve">, </w:t>
      </w:r>
      <w:r w:rsidR="00336290">
        <w:t>with</w:t>
      </w:r>
      <w:r w:rsidRPr="00B50A01">
        <w:t xml:space="preserve"> implications for water resource management</w:t>
      </w:r>
      <w:r w:rsidR="0062175B">
        <w:t>,</w:t>
      </w:r>
      <w:r w:rsidRPr="00B50A01">
        <w:t xml:space="preserve"> particularly drought duration and magnitude. The variability may alter recovery times of reservoirs</w:t>
      </w:r>
      <w:r w:rsidR="0062175B">
        <w:t>,</w:t>
      </w:r>
      <w:r w:rsidR="000428A8">
        <w:t xml:space="preserve"> for example,</w:t>
      </w:r>
      <w:r w:rsidRPr="00B50A01">
        <w:t xml:space="preserve"> during the 1975-</w:t>
      </w:r>
      <w:r w:rsidR="000A6E27">
        <w:t>19</w:t>
      </w:r>
      <w:r w:rsidR="00597867">
        <w:t>76 drought,</w:t>
      </w:r>
      <w:r w:rsidRPr="00B50A01">
        <w:t xml:space="preserve"> site K</w:t>
      </w:r>
      <w:r w:rsidR="002B4C08">
        <w:t xml:space="preserve"> </w:t>
      </w:r>
      <w:r w:rsidR="00943489">
        <w:t>located next to a strategically important reservoir system</w:t>
      </w:r>
      <w:r w:rsidR="009A3332" w:rsidRPr="00B50A01">
        <w:t xml:space="preserve"> lagged 8 months behi</w:t>
      </w:r>
      <w:r w:rsidR="00CB3006">
        <w:t>nd drought termination at site D, shown in Fig 3</w:t>
      </w:r>
      <w:r w:rsidR="009A3332" w:rsidRPr="00B50A01">
        <w:t>.</w:t>
      </w:r>
      <w:r w:rsidR="009834A9">
        <w:t xml:space="preserve"> This may indicate that spatial coherence of drought events cannot be assumed</w:t>
      </w:r>
      <w:r w:rsidR="002B4C08">
        <w:t>,</w:t>
      </w:r>
      <w:r w:rsidR="009834A9">
        <w:t xml:space="preserve"> particularly when focusing on the implication</w:t>
      </w:r>
      <w:r w:rsidR="002B4C08">
        <w:t>s</w:t>
      </w:r>
      <w:r w:rsidR="00943489">
        <w:t xml:space="preserve"> of drought on water resource</w:t>
      </w:r>
      <w:r w:rsidR="002B4C08">
        <w:t>s.</w:t>
      </w:r>
      <w:r w:rsidR="00943489">
        <w:t xml:space="preserve"> </w:t>
      </w:r>
    </w:p>
    <w:p w:rsidR="006B5475" w:rsidRDefault="006B5475" w:rsidP="009A3332">
      <w:pPr>
        <w:pStyle w:val="body"/>
      </w:pPr>
    </w:p>
    <w:p w:rsidR="00800836" w:rsidRPr="00346FCF" w:rsidRDefault="006B5475" w:rsidP="006B5475">
      <w:pPr>
        <w:pStyle w:val="Caption"/>
        <w:keepNext/>
      </w:pPr>
      <w:r w:rsidRPr="006B5475">
        <w:rPr>
          <w:b/>
        </w:rPr>
        <w:t>T</w:t>
      </w:r>
      <w:r w:rsidRPr="00302B0A">
        <w:rPr>
          <w:b/>
          <w:sz w:val="22"/>
        </w:rPr>
        <w:t xml:space="preserve">able </w:t>
      </w:r>
      <w:r w:rsidR="00003FBB" w:rsidRPr="00302B0A">
        <w:rPr>
          <w:b/>
          <w:sz w:val="22"/>
        </w:rPr>
        <w:fldChar w:fldCharType="begin"/>
      </w:r>
      <w:r w:rsidRPr="00FA366D">
        <w:rPr>
          <w:b/>
          <w:sz w:val="22"/>
        </w:rPr>
        <w:instrText xml:space="preserve"> SEQ Table \* ARABIC </w:instrText>
      </w:r>
      <w:r w:rsidR="00003FBB" w:rsidRPr="00302B0A">
        <w:rPr>
          <w:b/>
          <w:sz w:val="22"/>
        </w:rPr>
        <w:fldChar w:fldCharType="separate"/>
      </w:r>
      <w:r w:rsidRPr="00302B0A">
        <w:rPr>
          <w:b/>
          <w:noProof/>
          <w:sz w:val="22"/>
        </w:rPr>
        <w:t>2</w:t>
      </w:r>
      <w:r w:rsidR="00003FBB" w:rsidRPr="00302B0A">
        <w:rPr>
          <w:b/>
          <w:sz w:val="22"/>
        </w:rPr>
        <w:fldChar w:fldCharType="end"/>
      </w:r>
      <w:r w:rsidRPr="00302B0A">
        <w:rPr>
          <w:sz w:val="22"/>
        </w:rPr>
        <w:t xml:space="preserve"> Cross correlation of SPI-12 month values between sites </w:t>
      </w:r>
      <w:r w:rsidR="002B4C08" w:rsidRPr="00302B0A">
        <w:rPr>
          <w:sz w:val="22"/>
        </w:rPr>
        <w:t>(a</w:t>
      </w:r>
      <w:r w:rsidRPr="00302B0A">
        <w:rPr>
          <w:sz w:val="22"/>
        </w:rPr>
        <w:t>ll significant at the 0.01 level</w:t>
      </w:r>
      <w:r w:rsidR="002B4C08" w:rsidRPr="00302B0A">
        <w:rPr>
          <w:sz w:val="22"/>
        </w:rPr>
        <w:t>)</w:t>
      </w:r>
      <w:r w:rsidRPr="00302B0A">
        <w:rPr>
          <w:sz w:val="22"/>
        </w:rPr>
        <w:t>.</w:t>
      </w:r>
    </w:p>
    <w:tbl>
      <w:tblPr>
        <w:tblpPr w:leftFromText="180" w:rightFromText="180" w:vertAnchor="text" w:horzAnchor="margin" w:tblpY="99"/>
        <w:tblW w:w="9038" w:type="dxa"/>
        <w:tblLook w:val="04A0" w:firstRow="1" w:lastRow="0" w:firstColumn="1" w:lastColumn="0" w:noHBand="0" w:noVBand="1"/>
      </w:tblPr>
      <w:tblGrid>
        <w:gridCol w:w="601"/>
        <w:gridCol w:w="23"/>
        <w:gridCol w:w="578"/>
        <w:gridCol w:w="23"/>
        <w:gridCol w:w="578"/>
        <w:gridCol w:w="23"/>
        <w:gridCol w:w="578"/>
        <w:gridCol w:w="23"/>
        <w:gridCol w:w="582"/>
        <w:gridCol w:w="19"/>
        <w:gridCol w:w="582"/>
        <w:gridCol w:w="19"/>
        <w:gridCol w:w="582"/>
        <w:gridCol w:w="19"/>
        <w:gridCol w:w="582"/>
        <w:gridCol w:w="19"/>
        <w:gridCol w:w="582"/>
        <w:gridCol w:w="19"/>
        <w:gridCol w:w="582"/>
        <w:gridCol w:w="19"/>
        <w:gridCol w:w="582"/>
        <w:gridCol w:w="19"/>
        <w:gridCol w:w="582"/>
        <w:gridCol w:w="19"/>
        <w:gridCol w:w="582"/>
        <w:gridCol w:w="19"/>
        <w:gridCol w:w="582"/>
        <w:gridCol w:w="19"/>
        <w:gridCol w:w="582"/>
        <w:gridCol w:w="19"/>
      </w:tblGrid>
      <w:tr w:rsidR="006B5475" w:rsidRPr="00AB6D2D" w:rsidTr="00A73BD2">
        <w:trPr>
          <w:gridAfter w:val="1"/>
          <w:wAfter w:w="20" w:type="dxa"/>
          <w:trHeight w:val="227"/>
        </w:trPr>
        <w:tc>
          <w:tcPr>
            <w:tcW w:w="601" w:type="dxa"/>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Site</w:t>
            </w:r>
          </w:p>
        </w:tc>
        <w:tc>
          <w:tcPr>
            <w:tcW w:w="601"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A</w:t>
            </w:r>
          </w:p>
        </w:tc>
        <w:tc>
          <w:tcPr>
            <w:tcW w:w="601"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B</w:t>
            </w:r>
          </w:p>
        </w:tc>
        <w:tc>
          <w:tcPr>
            <w:tcW w:w="601"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C</w:t>
            </w:r>
          </w:p>
        </w:tc>
        <w:tc>
          <w:tcPr>
            <w:tcW w:w="605"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D</w:t>
            </w:r>
          </w:p>
        </w:tc>
        <w:tc>
          <w:tcPr>
            <w:tcW w:w="601"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E</w:t>
            </w:r>
          </w:p>
        </w:tc>
        <w:tc>
          <w:tcPr>
            <w:tcW w:w="601"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F</w:t>
            </w:r>
          </w:p>
        </w:tc>
        <w:tc>
          <w:tcPr>
            <w:tcW w:w="601"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G</w:t>
            </w:r>
          </w:p>
        </w:tc>
        <w:tc>
          <w:tcPr>
            <w:tcW w:w="601"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H</w:t>
            </w:r>
          </w:p>
        </w:tc>
        <w:tc>
          <w:tcPr>
            <w:tcW w:w="601"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I</w:t>
            </w:r>
          </w:p>
        </w:tc>
        <w:tc>
          <w:tcPr>
            <w:tcW w:w="601"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J</w:t>
            </w:r>
          </w:p>
        </w:tc>
        <w:tc>
          <w:tcPr>
            <w:tcW w:w="601"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K</w:t>
            </w:r>
          </w:p>
        </w:tc>
        <w:tc>
          <w:tcPr>
            <w:tcW w:w="601"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L</w:t>
            </w:r>
          </w:p>
        </w:tc>
        <w:tc>
          <w:tcPr>
            <w:tcW w:w="601"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M</w:t>
            </w:r>
          </w:p>
        </w:tc>
        <w:tc>
          <w:tcPr>
            <w:tcW w:w="600" w:type="dxa"/>
            <w:gridSpan w:val="2"/>
            <w:tcBorders>
              <w:top w:val="single" w:sz="4" w:space="0" w:color="auto"/>
              <w:left w:val="nil"/>
              <w:bottom w:val="single" w:sz="4" w:space="0" w:color="auto"/>
              <w:right w:val="nil"/>
            </w:tcBorders>
            <w:shd w:val="clear" w:color="000000" w:fill="FFFFFF"/>
            <w:noWrap/>
            <w:vAlign w:val="bottom"/>
            <w:hideMark/>
          </w:tcPr>
          <w:p w:rsidR="006B5475" w:rsidRPr="00302B0A" w:rsidRDefault="006B5475" w:rsidP="00A73BD2">
            <w:pPr>
              <w:widowControl/>
              <w:tabs>
                <w:tab w:val="clear" w:pos="-1440"/>
                <w:tab w:val="clear" w:pos="0"/>
                <w:tab w:val="clear" w:pos="397"/>
                <w:tab w:val="clear" w:pos="1440"/>
              </w:tabs>
              <w:jc w:val="center"/>
              <w:rPr>
                <w:rFonts w:eastAsia="Times New Roman"/>
                <w:color w:val="000000"/>
                <w:lang w:eastAsia="en-GB"/>
              </w:rPr>
            </w:pPr>
            <w:r w:rsidRPr="00302B0A">
              <w:rPr>
                <w:rFonts w:eastAsia="Times New Roman"/>
                <w:color w:val="000000"/>
                <w:lang w:eastAsia="en-GB"/>
              </w:rPr>
              <w:t>N</w:t>
            </w:r>
          </w:p>
        </w:tc>
      </w:tr>
      <w:tr w:rsidR="006B5475" w:rsidRPr="00AB6D2D" w:rsidTr="00A73BD2">
        <w:trPr>
          <w:trHeight w:val="227"/>
        </w:trPr>
        <w:tc>
          <w:tcPr>
            <w:tcW w:w="624" w:type="dxa"/>
            <w:gridSpan w:val="2"/>
            <w:tcBorders>
              <w:top w:val="nil"/>
              <w:left w:val="nil"/>
              <w:bottom w:val="nil"/>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A</w:t>
            </w:r>
          </w:p>
        </w:tc>
        <w:tc>
          <w:tcPr>
            <w:tcW w:w="601" w:type="dxa"/>
            <w:gridSpan w:val="2"/>
            <w:tcBorders>
              <w:top w:val="nil"/>
              <w:left w:val="nil"/>
              <w:bottom w:val="nil"/>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.90</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.80</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.80</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.65</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.82</w:t>
            </w:r>
          </w:p>
        </w:tc>
      </w:tr>
      <w:tr w:rsidR="006B5475" w:rsidRPr="00AB6D2D" w:rsidTr="00A73BD2">
        <w:trPr>
          <w:trHeight w:val="227"/>
        </w:trPr>
        <w:tc>
          <w:tcPr>
            <w:tcW w:w="624" w:type="dxa"/>
            <w:gridSpan w:val="2"/>
            <w:tcBorders>
              <w:top w:val="nil"/>
              <w:left w:val="nil"/>
              <w:bottom w:val="nil"/>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B</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.86</w:t>
            </w:r>
          </w:p>
        </w:tc>
        <w:tc>
          <w:tcPr>
            <w:tcW w:w="601" w:type="dxa"/>
            <w:gridSpan w:val="2"/>
            <w:tcBorders>
              <w:top w:val="nil"/>
              <w:left w:val="nil"/>
              <w:bottom w:val="nil"/>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.91</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.80</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.58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r>
      <w:tr w:rsidR="006B5475" w:rsidRPr="00AB6D2D" w:rsidTr="00A73BD2">
        <w:trPr>
          <w:trHeight w:val="227"/>
        </w:trPr>
        <w:tc>
          <w:tcPr>
            <w:tcW w:w="624" w:type="dxa"/>
            <w:gridSpan w:val="2"/>
            <w:tcBorders>
              <w:top w:val="nil"/>
              <w:left w:val="nil"/>
              <w:bottom w:val="nil"/>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C</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.91</w:t>
            </w:r>
          </w:p>
        </w:tc>
        <w:tc>
          <w:tcPr>
            <w:tcW w:w="601" w:type="dxa"/>
            <w:gridSpan w:val="2"/>
            <w:tcBorders>
              <w:top w:val="nil"/>
              <w:left w:val="nil"/>
              <w:bottom w:val="nil"/>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.81</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.75</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.85</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.81</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.87</w:t>
            </w:r>
          </w:p>
        </w:tc>
      </w:tr>
      <w:tr w:rsidR="006B5475" w:rsidRPr="00AB6D2D" w:rsidTr="00A73BD2">
        <w:trPr>
          <w:trHeight w:val="227"/>
        </w:trPr>
        <w:tc>
          <w:tcPr>
            <w:tcW w:w="624" w:type="dxa"/>
            <w:gridSpan w:val="2"/>
            <w:tcBorders>
              <w:top w:val="nil"/>
              <w:left w:val="nil"/>
              <w:bottom w:val="nil"/>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D</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.81</w:t>
            </w:r>
          </w:p>
        </w:tc>
        <w:tc>
          <w:tcPr>
            <w:tcW w:w="601" w:type="dxa"/>
            <w:gridSpan w:val="2"/>
            <w:tcBorders>
              <w:top w:val="nil"/>
              <w:left w:val="nil"/>
              <w:bottom w:val="nil"/>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.71</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.84</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.82</w:t>
            </w:r>
          </w:p>
        </w:tc>
      </w:tr>
      <w:tr w:rsidR="006B5475" w:rsidRPr="00AB6D2D" w:rsidTr="00A73BD2">
        <w:trPr>
          <w:trHeight w:val="227"/>
        </w:trPr>
        <w:tc>
          <w:tcPr>
            <w:tcW w:w="624" w:type="dxa"/>
            <w:gridSpan w:val="2"/>
            <w:tcBorders>
              <w:top w:val="nil"/>
              <w:left w:val="nil"/>
              <w:bottom w:val="nil"/>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E</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.75</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c>
          <w:tcPr>
            <w:tcW w:w="601" w:type="dxa"/>
            <w:gridSpan w:val="2"/>
            <w:tcBorders>
              <w:top w:val="nil"/>
              <w:left w:val="nil"/>
              <w:bottom w:val="nil"/>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.74</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.58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.58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.69</w:t>
            </w:r>
          </w:p>
        </w:tc>
      </w:tr>
      <w:tr w:rsidR="006B5475" w:rsidRPr="00AB6D2D" w:rsidTr="00A73BD2">
        <w:trPr>
          <w:trHeight w:val="227"/>
        </w:trPr>
        <w:tc>
          <w:tcPr>
            <w:tcW w:w="624" w:type="dxa"/>
            <w:gridSpan w:val="2"/>
            <w:tcBorders>
              <w:top w:val="nil"/>
              <w:left w:val="nil"/>
              <w:bottom w:val="nil"/>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F</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.90</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nil"/>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.65</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.75</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.89</w:t>
            </w:r>
          </w:p>
        </w:tc>
      </w:tr>
      <w:tr w:rsidR="006B5475" w:rsidRPr="00AB6D2D" w:rsidTr="00A73BD2">
        <w:trPr>
          <w:trHeight w:val="227"/>
        </w:trPr>
        <w:tc>
          <w:tcPr>
            <w:tcW w:w="624" w:type="dxa"/>
            <w:gridSpan w:val="2"/>
            <w:tcBorders>
              <w:top w:val="nil"/>
              <w:left w:val="nil"/>
              <w:bottom w:val="nil"/>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G</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.74</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.86</w:t>
            </w:r>
          </w:p>
        </w:tc>
        <w:tc>
          <w:tcPr>
            <w:tcW w:w="601" w:type="dxa"/>
            <w:gridSpan w:val="2"/>
            <w:tcBorders>
              <w:top w:val="nil"/>
              <w:left w:val="nil"/>
              <w:bottom w:val="nil"/>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.71</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.87</w:t>
            </w:r>
          </w:p>
        </w:tc>
      </w:tr>
      <w:tr w:rsidR="006B5475" w:rsidRPr="00AB6D2D" w:rsidTr="00A73BD2">
        <w:trPr>
          <w:trHeight w:val="227"/>
        </w:trPr>
        <w:tc>
          <w:tcPr>
            <w:tcW w:w="624" w:type="dxa"/>
            <w:gridSpan w:val="2"/>
            <w:tcBorders>
              <w:top w:val="nil"/>
              <w:left w:val="nil"/>
              <w:bottom w:val="nil"/>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H</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.85</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.58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nil"/>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.57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.74</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r>
      <w:tr w:rsidR="006B5475" w:rsidRPr="00AB6D2D" w:rsidTr="00A73BD2">
        <w:trPr>
          <w:trHeight w:val="227"/>
        </w:trPr>
        <w:tc>
          <w:tcPr>
            <w:tcW w:w="624" w:type="dxa"/>
            <w:gridSpan w:val="2"/>
            <w:tcBorders>
              <w:top w:val="nil"/>
              <w:left w:val="nil"/>
              <w:bottom w:val="nil"/>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I</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.80</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.80</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nil"/>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.75</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r>
      <w:tr w:rsidR="006B5475" w:rsidRPr="00AB6D2D" w:rsidTr="00A73BD2">
        <w:trPr>
          <w:trHeight w:val="227"/>
        </w:trPr>
        <w:tc>
          <w:tcPr>
            <w:tcW w:w="624" w:type="dxa"/>
            <w:gridSpan w:val="2"/>
            <w:tcBorders>
              <w:top w:val="nil"/>
              <w:left w:val="nil"/>
              <w:bottom w:val="nil"/>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J</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.80</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.71</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.68</w:t>
            </w:r>
          </w:p>
        </w:tc>
        <w:tc>
          <w:tcPr>
            <w:tcW w:w="601" w:type="dxa"/>
            <w:gridSpan w:val="2"/>
            <w:tcBorders>
              <w:top w:val="nil"/>
              <w:left w:val="nil"/>
              <w:bottom w:val="nil"/>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.46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.71</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.73</w:t>
            </w:r>
          </w:p>
        </w:tc>
      </w:tr>
      <w:tr w:rsidR="006B5475" w:rsidRPr="00AB6D2D" w:rsidTr="00A73BD2">
        <w:trPr>
          <w:trHeight w:val="227"/>
        </w:trPr>
        <w:tc>
          <w:tcPr>
            <w:tcW w:w="624" w:type="dxa"/>
            <w:gridSpan w:val="2"/>
            <w:tcBorders>
              <w:top w:val="nil"/>
              <w:left w:val="nil"/>
              <w:bottom w:val="nil"/>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K</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.65</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.58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.65</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.57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.46</w:t>
            </w:r>
          </w:p>
        </w:tc>
        <w:tc>
          <w:tcPr>
            <w:tcW w:w="601" w:type="dxa"/>
            <w:gridSpan w:val="2"/>
            <w:tcBorders>
              <w:top w:val="nil"/>
              <w:left w:val="nil"/>
              <w:bottom w:val="nil"/>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.71</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.54</w:t>
            </w:r>
          </w:p>
        </w:tc>
      </w:tr>
      <w:tr w:rsidR="006B5475" w:rsidRPr="00AB6D2D" w:rsidTr="00A73BD2">
        <w:trPr>
          <w:trHeight w:val="227"/>
        </w:trPr>
        <w:tc>
          <w:tcPr>
            <w:tcW w:w="624" w:type="dxa"/>
            <w:gridSpan w:val="2"/>
            <w:tcBorders>
              <w:top w:val="nil"/>
              <w:left w:val="nil"/>
              <w:bottom w:val="nil"/>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L</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.58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.75</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.71</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.75</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.71</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.66</w:t>
            </w:r>
          </w:p>
        </w:tc>
        <w:tc>
          <w:tcPr>
            <w:tcW w:w="601" w:type="dxa"/>
            <w:gridSpan w:val="2"/>
            <w:tcBorders>
              <w:top w:val="nil"/>
              <w:left w:val="nil"/>
              <w:bottom w:val="nil"/>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.69</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.68</w:t>
            </w:r>
          </w:p>
        </w:tc>
      </w:tr>
      <w:tr w:rsidR="006B5475" w:rsidRPr="00AB6D2D" w:rsidTr="00A73BD2">
        <w:trPr>
          <w:trHeight w:val="227"/>
        </w:trPr>
        <w:tc>
          <w:tcPr>
            <w:tcW w:w="624" w:type="dxa"/>
            <w:gridSpan w:val="2"/>
            <w:tcBorders>
              <w:top w:val="nil"/>
              <w:left w:val="nil"/>
              <w:bottom w:val="nil"/>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M</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.78</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.76</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.81</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.84</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.72</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.74</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.67</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.71</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.69</w:t>
            </w:r>
          </w:p>
        </w:tc>
        <w:tc>
          <w:tcPr>
            <w:tcW w:w="601" w:type="dxa"/>
            <w:gridSpan w:val="2"/>
            <w:tcBorders>
              <w:top w:val="nil"/>
              <w:left w:val="nil"/>
              <w:bottom w:val="nil"/>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c>
          <w:tcPr>
            <w:tcW w:w="601" w:type="dxa"/>
            <w:gridSpan w:val="2"/>
            <w:tcBorders>
              <w:top w:val="nil"/>
              <w:left w:val="nil"/>
              <w:bottom w:val="nil"/>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.80</w:t>
            </w:r>
          </w:p>
        </w:tc>
      </w:tr>
      <w:tr w:rsidR="006B5475" w:rsidRPr="00AB6D2D" w:rsidTr="00A73BD2">
        <w:trPr>
          <w:gridAfter w:val="1"/>
          <w:wAfter w:w="23" w:type="dxa"/>
          <w:trHeight w:val="227"/>
        </w:trPr>
        <w:tc>
          <w:tcPr>
            <w:tcW w:w="601" w:type="dxa"/>
            <w:tcBorders>
              <w:top w:val="nil"/>
              <w:left w:val="nil"/>
              <w:bottom w:val="single" w:sz="4" w:space="0" w:color="auto"/>
              <w:right w:val="nil"/>
            </w:tcBorders>
            <w:shd w:val="clear" w:color="000000" w:fill="FFFFFF"/>
            <w:noWrap/>
            <w:vAlign w:val="center"/>
            <w:hideMark/>
          </w:tcPr>
          <w:p w:rsidR="006B5475" w:rsidRPr="00302B0A" w:rsidRDefault="006B5475" w:rsidP="00A73BD2">
            <w:pPr>
              <w:widowControl/>
              <w:tabs>
                <w:tab w:val="clear" w:pos="-1440"/>
                <w:tab w:val="clear" w:pos="0"/>
                <w:tab w:val="clear" w:pos="397"/>
                <w:tab w:val="clear" w:pos="1440"/>
              </w:tabs>
              <w:rPr>
                <w:rFonts w:eastAsia="Times New Roman"/>
                <w:color w:val="000000"/>
                <w:lang w:eastAsia="en-GB"/>
              </w:rPr>
            </w:pPr>
            <w:r w:rsidRPr="00302B0A">
              <w:rPr>
                <w:rFonts w:eastAsia="Times New Roman"/>
                <w:color w:val="000000"/>
                <w:lang w:eastAsia="en-GB"/>
              </w:rPr>
              <w:t>N</w:t>
            </w:r>
          </w:p>
        </w:tc>
        <w:tc>
          <w:tcPr>
            <w:tcW w:w="601" w:type="dxa"/>
            <w:gridSpan w:val="2"/>
            <w:tcBorders>
              <w:top w:val="nil"/>
              <w:left w:val="nil"/>
              <w:bottom w:val="single" w:sz="4" w:space="0" w:color="auto"/>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.82</w:t>
            </w:r>
          </w:p>
        </w:tc>
        <w:tc>
          <w:tcPr>
            <w:tcW w:w="601" w:type="dxa"/>
            <w:gridSpan w:val="2"/>
            <w:tcBorders>
              <w:top w:val="nil"/>
              <w:left w:val="nil"/>
              <w:bottom w:val="single" w:sz="4" w:space="0" w:color="auto"/>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single" w:sz="4" w:space="0" w:color="auto"/>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.87</w:t>
            </w:r>
          </w:p>
        </w:tc>
        <w:tc>
          <w:tcPr>
            <w:tcW w:w="601" w:type="dxa"/>
            <w:gridSpan w:val="2"/>
            <w:tcBorders>
              <w:top w:val="nil"/>
              <w:left w:val="nil"/>
              <w:bottom w:val="single" w:sz="4" w:space="0" w:color="auto"/>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.82</w:t>
            </w:r>
          </w:p>
        </w:tc>
        <w:tc>
          <w:tcPr>
            <w:tcW w:w="601" w:type="dxa"/>
            <w:gridSpan w:val="2"/>
            <w:tcBorders>
              <w:top w:val="nil"/>
              <w:left w:val="nil"/>
              <w:bottom w:val="single" w:sz="4" w:space="0" w:color="auto"/>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.69</w:t>
            </w:r>
          </w:p>
        </w:tc>
        <w:tc>
          <w:tcPr>
            <w:tcW w:w="601" w:type="dxa"/>
            <w:gridSpan w:val="2"/>
            <w:tcBorders>
              <w:top w:val="nil"/>
              <w:left w:val="nil"/>
              <w:bottom w:val="single" w:sz="4" w:space="0" w:color="auto"/>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.89</w:t>
            </w:r>
          </w:p>
        </w:tc>
        <w:tc>
          <w:tcPr>
            <w:tcW w:w="601" w:type="dxa"/>
            <w:gridSpan w:val="2"/>
            <w:tcBorders>
              <w:top w:val="nil"/>
              <w:left w:val="nil"/>
              <w:bottom w:val="single" w:sz="4" w:space="0" w:color="auto"/>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.87</w:t>
            </w:r>
          </w:p>
        </w:tc>
        <w:tc>
          <w:tcPr>
            <w:tcW w:w="601" w:type="dxa"/>
            <w:gridSpan w:val="2"/>
            <w:tcBorders>
              <w:top w:val="nil"/>
              <w:left w:val="nil"/>
              <w:bottom w:val="single" w:sz="4" w:space="0" w:color="auto"/>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.83</w:t>
            </w:r>
          </w:p>
        </w:tc>
        <w:tc>
          <w:tcPr>
            <w:tcW w:w="601" w:type="dxa"/>
            <w:gridSpan w:val="2"/>
            <w:tcBorders>
              <w:top w:val="nil"/>
              <w:left w:val="nil"/>
              <w:bottom w:val="single" w:sz="4" w:space="0" w:color="auto"/>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.79</w:t>
            </w:r>
          </w:p>
        </w:tc>
        <w:tc>
          <w:tcPr>
            <w:tcW w:w="601" w:type="dxa"/>
            <w:gridSpan w:val="2"/>
            <w:tcBorders>
              <w:top w:val="nil"/>
              <w:left w:val="nil"/>
              <w:bottom w:val="single" w:sz="4" w:space="0" w:color="auto"/>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.73</w:t>
            </w:r>
          </w:p>
        </w:tc>
        <w:tc>
          <w:tcPr>
            <w:tcW w:w="601" w:type="dxa"/>
            <w:gridSpan w:val="2"/>
            <w:tcBorders>
              <w:top w:val="nil"/>
              <w:left w:val="nil"/>
              <w:bottom w:val="single" w:sz="4" w:space="0" w:color="auto"/>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.54</w:t>
            </w:r>
          </w:p>
        </w:tc>
        <w:tc>
          <w:tcPr>
            <w:tcW w:w="601" w:type="dxa"/>
            <w:gridSpan w:val="2"/>
            <w:tcBorders>
              <w:top w:val="nil"/>
              <w:left w:val="nil"/>
              <w:bottom w:val="single" w:sz="4" w:space="0" w:color="auto"/>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.68</w:t>
            </w:r>
          </w:p>
        </w:tc>
        <w:tc>
          <w:tcPr>
            <w:tcW w:w="601" w:type="dxa"/>
            <w:gridSpan w:val="2"/>
            <w:tcBorders>
              <w:top w:val="nil"/>
              <w:left w:val="nil"/>
              <w:bottom w:val="single" w:sz="4" w:space="0" w:color="auto"/>
              <w:right w:val="nil"/>
            </w:tcBorders>
            <w:shd w:val="clear" w:color="auto" w:fill="auto"/>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.80</w:t>
            </w:r>
          </w:p>
        </w:tc>
        <w:tc>
          <w:tcPr>
            <w:tcW w:w="601" w:type="dxa"/>
            <w:gridSpan w:val="2"/>
            <w:tcBorders>
              <w:top w:val="nil"/>
              <w:left w:val="nil"/>
              <w:bottom w:val="single" w:sz="4" w:space="0" w:color="auto"/>
              <w:right w:val="nil"/>
            </w:tcBorders>
            <w:shd w:val="clear" w:color="000000" w:fill="808080"/>
            <w:noWrap/>
            <w:vAlign w:val="bottom"/>
            <w:hideMark/>
          </w:tcPr>
          <w:p w:rsidR="006B5475" w:rsidRPr="00302B0A" w:rsidRDefault="006B5475" w:rsidP="00A73BD2">
            <w:pPr>
              <w:widowControl/>
              <w:tabs>
                <w:tab w:val="clear" w:pos="-1440"/>
                <w:tab w:val="clear" w:pos="0"/>
                <w:tab w:val="clear" w:pos="397"/>
                <w:tab w:val="clear" w:pos="1440"/>
              </w:tabs>
              <w:rPr>
                <w:rFonts w:eastAsia="Times New Roman"/>
                <w:color w:val="000000"/>
                <w:szCs w:val="22"/>
                <w:lang w:eastAsia="en-GB"/>
              </w:rPr>
            </w:pPr>
            <w:r w:rsidRPr="00302B0A">
              <w:rPr>
                <w:rFonts w:eastAsia="Times New Roman"/>
                <w:color w:val="000000"/>
                <w:szCs w:val="22"/>
                <w:lang w:eastAsia="en-GB"/>
              </w:rPr>
              <w:t> </w:t>
            </w:r>
          </w:p>
        </w:tc>
      </w:tr>
    </w:tbl>
    <w:p w:rsidR="001A0F8B" w:rsidRPr="00846D37" w:rsidRDefault="00B45A9C" w:rsidP="00666F8D">
      <w:pPr>
        <w:pStyle w:val="Caption"/>
        <w:keepNext/>
        <w:spacing w:before="240" w:after="120"/>
        <w:rPr>
          <w:b/>
          <w:sz w:val="22"/>
          <w:szCs w:val="22"/>
        </w:rPr>
      </w:pPr>
      <w:r w:rsidRPr="00B45A9C">
        <w:rPr>
          <w:b/>
          <w:sz w:val="22"/>
          <w:szCs w:val="22"/>
        </w:rPr>
        <w:t>Implications for Water Resource Management</w:t>
      </w:r>
    </w:p>
    <w:p w:rsidR="00D77643" w:rsidRPr="00A73BD2" w:rsidRDefault="00B670E3" w:rsidP="00D77643">
      <w:pPr>
        <w:pStyle w:val="body"/>
        <w:rPr>
          <w:lang w:val="en-US"/>
        </w:rPr>
      </w:pPr>
      <w:r w:rsidRPr="000C3364">
        <w:t xml:space="preserve">Reconstructing drought series for past events improves our understanding of drought characteristics </w:t>
      </w:r>
      <w:r w:rsidR="002B4C08">
        <w:t>for a</w:t>
      </w:r>
      <w:r w:rsidRPr="000C3364">
        <w:t xml:space="preserve"> region</w:t>
      </w:r>
      <w:r w:rsidR="002B4C08">
        <w:t>,</w:t>
      </w:r>
      <w:r w:rsidRPr="000C3364">
        <w:t xml:space="preserve"> </w:t>
      </w:r>
      <w:r w:rsidR="002B4C08">
        <w:t xml:space="preserve">providing </w:t>
      </w:r>
      <w:r w:rsidRPr="000C3364">
        <w:t>improved understanding of drought characteristics, propagation of drought through a water resource system and possible insight</w:t>
      </w:r>
      <w:r w:rsidR="002B4C08">
        <w:t>s</w:t>
      </w:r>
      <w:r w:rsidRPr="000C3364">
        <w:t xml:space="preserve"> into the impact of climate change on future droughts. However, analysis of meteorological drought characteristics is </w:t>
      </w:r>
      <w:r w:rsidR="002B4C08">
        <w:t>in</w:t>
      </w:r>
      <w:r w:rsidRPr="000C3364">
        <w:t xml:space="preserve">sufficient to gain a </w:t>
      </w:r>
      <w:r w:rsidR="002B4C08">
        <w:t>full</w:t>
      </w:r>
      <w:r w:rsidR="002B4C08" w:rsidRPr="000C3364">
        <w:t xml:space="preserve"> </w:t>
      </w:r>
      <w:r w:rsidRPr="000C3364">
        <w:t xml:space="preserve">understanding of drought characteristics and the implications for water resource management. </w:t>
      </w:r>
      <w:r w:rsidR="00FC1180">
        <w:t>It would also be beneficial to utilise long series</w:t>
      </w:r>
      <w:r w:rsidR="002B4C08">
        <w:t xml:space="preserve">, particularly </w:t>
      </w:r>
      <w:r w:rsidR="00FC1180">
        <w:t>precipitation data (&gt;100 years) in the UK</w:t>
      </w:r>
      <w:r w:rsidR="002B4C08">
        <w:t>,</w:t>
      </w:r>
      <w:r w:rsidR="00FC1180">
        <w:t xml:space="preserve"> to </w:t>
      </w:r>
      <w:r w:rsidR="002B4C08">
        <w:t xml:space="preserve">place </w:t>
      </w:r>
      <w:r w:rsidR="00FC1180">
        <w:t>recent events into a longer term context</w:t>
      </w:r>
      <w:r w:rsidR="009D6C52">
        <w:t xml:space="preserve"> (Marsh </w:t>
      </w:r>
      <w:r w:rsidR="009D6C52" w:rsidRPr="009D6C52">
        <w:rPr>
          <w:i/>
        </w:rPr>
        <w:t>et al.,</w:t>
      </w:r>
      <w:r w:rsidR="009D6C52">
        <w:t xml:space="preserve"> 2007)</w:t>
      </w:r>
      <w:r w:rsidR="00FC1180">
        <w:t>.</w:t>
      </w:r>
      <w:r w:rsidR="00A4014A">
        <w:t xml:space="preserve"> Future work will include analysis of long precipitation </w:t>
      </w:r>
      <w:r w:rsidR="00B5649D">
        <w:t>series</w:t>
      </w:r>
      <w:r w:rsidR="00A4014A">
        <w:t>.</w:t>
      </w:r>
      <w:r w:rsidR="00FC1180">
        <w:t xml:space="preserve"> </w:t>
      </w:r>
      <w:r w:rsidRPr="000C3364">
        <w:t xml:space="preserve">It is necessary to </w:t>
      </w:r>
      <w:r w:rsidR="002B4C08">
        <w:t>consider</w:t>
      </w:r>
      <w:r w:rsidR="002B4C08" w:rsidRPr="000C3364">
        <w:t xml:space="preserve"> </w:t>
      </w:r>
      <w:r w:rsidRPr="000C3364">
        <w:t xml:space="preserve">stream flow, groundwater and reservoir data to </w:t>
      </w:r>
      <w:r w:rsidR="002B4C08">
        <w:t>develop</w:t>
      </w:r>
      <w:r w:rsidR="002B4C08" w:rsidRPr="000C3364">
        <w:t xml:space="preserve"> </w:t>
      </w:r>
      <w:r w:rsidRPr="000C3364">
        <w:t xml:space="preserve">a </w:t>
      </w:r>
      <w:r w:rsidR="002B4C08">
        <w:t xml:space="preserve">more complete </w:t>
      </w:r>
      <w:r w:rsidRPr="000C3364">
        <w:t xml:space="preserve">understanding </w:t>
      </w:r>
      <w:r w:rsidR="002B4C08">
        <w:t>of</w:t>
      </w:r>
      <w:r w:rsidRPr="000C3364">
        <w:t xml:space="preserve"> future drought </w:t>
      </w:r>
      <w:r w:rsidR="002B4C08">
        <w:t>risks; with f</w:t>
      </w:r>
      <w:r w:rsidRPr="000C3364">
        <w:t>ew studies hav</w:t>
      </w:r>
      <w:r w:rsidR="002B4C08">
        <w:t>ing</w:t>
      </w:r>
      <w:r w:rsidRPr="000C3364">
        <w:t xml:space="preserve"> </w:t>
      </w:r>
      <w:r w:rsidR="002B4C08">
        <w:t xml:space="preserve">previously </w:t>
      </w:r>
      <w:r w:rsidRPr="000C3364">
        <w:t xml:space="preserve">considered all </w:t>
      </w:r>
      <w:r w:rsidR="002B4C08">
        <w:t>available</w:t>
      </w:r>
      <w:r w:rsidR="002B4C08" w:rsidRPr="000C3364">
        <w:t xml:space="preserve"> </w:t>
      </w:r>
      <w:r w:rsidRPr="000C3364">
        <w:t>data sources.</w:t>
      </w:r>
    </w:p>
    <w:p w:rsidR="005D2015" w:rsidRDefault="005D2015" w:rsidP="005D2015">
      <w:pPr>
        <w:pStyle w:val="Heading1"/>
        <w:spacing w:before="240"/>
      </w:pPr>
      <w:r>
        <w:t>Conclusion</w:t>
      </w:r>
    </w:p>
    <w:p w:rsidR="005D2015" w:rsidRDefault="005D2015" w:rsidP="005D2015">
      <w:pPr>
        <w:pStyle w:val="body"/>
      </w:pPr>
      <w:r>
        <w:t xml:space="preserve">Recent drought events in the UK have highlighted the need for continued research; including the impact of hydrological extremes within the water </w:t>
      </w:r>
      <w:r w:rsidR="002B4C08">
        <w:t xml:space="preserve">resource and management </w:t>
      </w:r>
      <w:r>
        <w:t xml:space="preserve">sector. The SPI has rarely </w:t>
      </w:r>
      <w:r w:rsidR="005B42E2">
        <w:t xml:space="preserve">been applied </w:t>
      </w:r>
      <w:r>
        <w:t>in the UK</w:t>
      </w:r>
      <w:r w:rsidR="002B4C08">
        <w:t>,</w:t>
      </w:r>
      <w:r w:rsidR="005B42E2">
        <w:t xml:space="preserve"> with</w:t>
      </w:r>
      <w:r>
        <w:t xml:space="preserve"> previous research often focused on modelling approaches</w:t>
      </w:r>
      <w:r w:rsidR="005B42E2">
        <w:t>,</w:t>
      </w:r>
      <w:r>
        <w:t xml:space="preserve"> ignoring the use of drought indices and long data series available for analysis. This study applies the SPI across 14 sites in a single UK water resource region to characterise drought events from 1962-2012. During this period </w:t>
      </w:r>
      <w:r w:rsidR="002B4C08">
        <w:t>three</w:t>
      </w:r>
      <w:r>
        <w:t xml:space="preserve"> multi-year droughts have been identified</w:t>
      </w:r>
      <w:r w:rsidR="002B4C08">
        <w:t>:</w:t>
      </w:r>
      <w:r>
        <w:t xml:space="preserve"> 1975-1976, 1995-1997 and 2010-2012. The characteristics of these events have been analysed to investigate spatial varia</w:t>
      </w:r>
      <w:r w:rsidR="002B4C08">
        <w:t xml:space="preserve">bility </w:t>
      </w:r>
      <w:r>
        <w:t>a</w:t>
      </w:r>
      <w:r w:rsidR="00A4014A">
        <w:t xml:space="preserve">cross the water supply region. </w:t>
      </w:r>
      <w:r>
        <w:t>Event onset, duration and termination are particularly variable</w:t>
      </w:r>
      <w:r w:rsidR="002B4C08">
        <w:t>;</w:t>
      </w:r>
      <w:r>
        <w:t xml:space="preserve"> understanding the features of past key drought events may be used to inform future management </w:t>
      </w:r>
      <w:r w:rsidRPr="00343BE4">
        <w:t>decisions.</w:t>
      </w:r>
      <w:r w:rsidR="00046900" w:rsidRPr="00343BE4">
        <w:t xml:space="preserve"> </w:t>
      </w:r>
      <w:r w:rsidR="00774398" w:rsidRPr="00343BE4">
        <w:t xml:space="preserve">However, the use of longer precipitation records (&gt;100 years) </w:t>
      </w:r>
      <w:r w:rsidR="006E4BEF" w:rsidRPr="00343BE4">
        <w:t xml:space="preserve">these records contain periods of drought during the early 1900s, 1920s and 1930s that </w:t>
      </w:r>
      <w:r w:rsidR="00774398" w:rsidRPr="00343BE4">
        <w:t>would provide important long-temporal context in terms of drought severity, f</w:t>
      </w:r>
      <w:r w:rsidR="006E4BEF" w:rsidRPr="00343BE4">
        <w:t>requency and duration.</w:t>
      </w:r>
    </w:p>
    <w:p w:rsidR="005D2015" w:rsidRDefault="005D2015" w:rsidP="00A1403B">
      <w:pPr>
        <w:pStyle w:val="Heading1"/>
      </w:pPr>
    </w:p>
    <w:p w:rsidR="00901511" w:rsidRDefault="00901511" w:rsidP="00A1403B">
      <w:pPr>
        <w:pStyle w:val="Heading1"/>
      </w:pPr>
      <w:r>
        <w:t>References</w:t>
      </w:r>
    </w:p>
    <w:p w:rsidR="00BC5303" w:rsidRDefault="00BC5303" w:rsidP="006B5475">
      <w:pPr>
        <w:pStyle w:val="NormalWeb"/>
        <w:spacing w:before="0" w:beforeAutospacing="0" w:after="120" w:afterAutospacing="0"/>
        <w:divId w:val="1309289617"/>
        <w:rPr>
          <w:sz w:val="17"/>
          <w:szCs w:val="17"/>
        </w:rPr>
      </w:pPr>
      <w:r w:rsidRPr="00266F8E">
        <w:rPr>
          <w:sz w:val="17"/>
          <w:szCs w:val="17"/>
        </w:rPr>
        <w:t xml:space="preserve">Brown, L.E. et al., </w:t>
      </w:r>
      <w:r w:rsidR="0060039E" w:rsidRPr="00266F8E">
        <w:rPr>
          <w:sz w:val="17"/>
          <w:szCs w:val="17"/>
        </w:rPr>
        <w:t>(</w:t>
      </w:r>
      <w:r w:rsidRPr="00266F8E">
        <w:rPr>
          <w:sz w:val="17"/>
          <w:szCs w:val="17"/>
        </w:rPr>
        <w:t>2010</w:t>
      </w:r>
      <w:r w:rsidR="0060039E" w:rsidRPr="00266F8E">
        <w:rPr>
          <w:sz w:val="17"/>
          <w:szCs w:val="17"/>
        </w:rPr>
        <w:t>)</w:t>
      </w:r>
      <w:r w:rsidRPr="00266F8E">
        <w:rPr>
          <w:i/>
          <w:sz w:val="17"/>
          <w:szCs w:val="17"/>
        </w:rPr>
        <w:t xml:space="preserve">. </w:t>
      </w:r>
      <w:r w:rsidRPr="00266F8E">
        <w:rPr>
          <w:sz w:val="17"/>
          <w:szCs w:val="17"/>
        </w:rPr>
        <w:t>Priority water research questions as determined by UK p</w:t>
      </w:r>
      <w:r w:rsidR="00E504FC" w:rsidRPr="00266F8E">
        <w:rPr>
          <w:sz w:val="17"/>
          <w:szCs w:val="17"/>
        </w:rPr>
        <w:t>ractitioners and policy makers.</w:t>
      </w:r>
      <w:r w:rsidRPr="00266F8E">
        <w:rPr>
          <w:sz w:val="17"/>
          <w:szCs w:val="17"/>
        </w:rPr>
        <w:t xml:space="preserve"> </w:t>
      </w:r>
      <w:r w:rsidR="00E504FC" w:rsidRPr="00266F8E">
        <w:rPr>
          <w:i/>
          <w:sz w:val="17"/>
          <w:szCs w:val="17"/>
        </w:rPr>
        <w:t xml:space="preserve">Sci.Total Environ. </w:t>
      </w:r>
      <w:r w:rsidRPr="00266F8E">
        <w:rPr>
          <w:sz w:val="17"/>
          <w:szCs w:val="17"/>
        </w:rPr>
        <w:t xml:space="preserve">, 409(2), 256–66. </w:t>
      </w:r>
    </w:p>
    <w:p w:rsidR="00C35426" w:rsidRPr="00266F8E" w:rsidRDefault="00C35426" w:rsidP="006B5475">
      <w:pPr>
        <w:pStyle w:val="NormalWeb"/>
        <w:spacing w:before="0" w:beforeAutospacing="0" w:after="120" w:afterAutospacing="0"/>
        <w:divId w:val="1309289617"/>
        <w:rPr>
          <w:sz w:val="17"/>
          <w:szCs w:val="17"/>
        </w:rPr>
      </w:pPr>
      <w:r w:rsidRPr="00C35426">
        <w:rPr>
          <w:sz w:val="17"/>
          <w:szCs w:val="17"/>
        </w:rPr>
        <w:t>European Commission,</w:t>
      </w:r>
      <w:r>
        <w:rPr>
          <w:sz w:val="17"/>
          <w:szCs w:val="17"/>
        </w:rPr>
        <w:t xml:space="preserve"> (</w:t>
      </w:r>
      <w:r w:rsidRPr="00C35426">
        <w:rPr>
          <w:sz w:val="17"/>
          <w:szCs w:val="17"/>
        </w:rPr>
        <w:t xml:space="preserve"> 2007</w:t>
      </w:r>
      <w:r>
        <w:rPr>
          <w:sz w:val="17"/>
          <w:szCs w:val="17"/>
        </w:rPr>
        <w:t>)</w:t>
      </w:r>
      <w:r w:rsidRPr="00C35426">
        <w:rPr>
          <w:sz w:val="17"/>
          <w:szCs w:val="17"/>
        </w:rPr>
        <w:t>: Communication addressing the challenge of water scarcity and droughts in the European Union, (COM (2007) 414).</w:t>
      </w:r>
    </w:p>
    <w:p w:rsidR="00BC5303" w:rsidRPr="00266F8E" w:rsidRDefault="00BC5303" w:rsidP="006B5475">
      <w:pPr>
        <w:pStyle w:val="NormalWeb"/>
        <w:spacing w:before="0" w:beforeAutospacing="0" w:after="120" w:afterAutospacing="0"/>
        <w:divId w:val="1309289617"/>
        <w:rPr>
          <w:sz w:val="17"/>
          <w:szCs w:val="17"/>
        </w:rPr>
      </w:pPr>
      <w:r w:rsidRPr="00266F8E">
        <w:rPr>
          <w:sz w:val="17"/>
          <w:szCs w:val="17"/>
        </w:rPr>
        <w:t xml:space="preserve">Fowler, H.J. &amp; Kilsby, C.G., </w:t>
      </w:r>
      <w:r w:rsidR="0060039E" w:rsidRPr="00266F8E">
        <w:rPr>
          <w:sz w:val="17"/>
          <w:szCs w:val="17"/>
        </w:rPr>
        <w:t>(</w:t>
      </w:r>
      <w:r w:rsidRPr="00266F8E">
        <w:rPr>
          <w:sz w:val="17"/>
          <w:szCs w:val="17"/>
        </w:rPr>
        <w:t>2002</w:t>
      </w:r>
      <w:r w:rsidR="0060039E" w:rsidRPr="00266F8E">
        <w:rPr>
          <w:sz w:val="17"/>
          <w:szCs w:val="17"/>
        </w:rPr>
        <w:t>)</w:t>
      </w:r>
      <w:r w:rsidRPr="00266F8E">
        <w:rPr>
          <w:i/>
          <w:sz w:val="17"/>
          <w:szCs w:val="17"/>
        </w:rPr>
        <w:t xml:space="preserve">. </w:t>
      </w:r>
      <w:r w:rsidRPr="00266F8E">
        <w:rPr>
          <w:sz w:val="17"/>
          <w:szCs w:val="17"/>
        </w:rPr>
        <w:t>A weather-type approach to analysing water resource drought in the Yorkshire region from 1881 to 1998</w:t>
      </w:r>
      <w:r w:rsidRPr="00266F8E">
        <w:rPr>
          <w:i/>
          <w:sz w:val="17"/>
          <w:szCs w:val="17"/>
        </w:rPr>
        <w:t>. J</w:t>
      </w:r>
      <w:r w:rsidR="00E504FC" w:rsidRPr="00266F8E">
        <w:rPr>
          <w:i/>
          <w:sz w:val="17"/>
          <w:szCs w:val="17"/>
        </w:rPr>
        <w:t>.</w:t>
      </w:r>
      <w:r w:rsidRPr="00266F8E">
        <w:rPr>
          <w:i/>
          <w:sz w:val="17"/>
          <w:szCs w:val="17"/>
        </w:rPr>
        <w:t xml:space="preserve"> Hyd</w:t>
      </w:r>
      <w:r w:rsidR="00E504FC" w:rsidRPr="00266F8E">
        <w:rPr>
          <w:i/>
          <w:sz w:val="17"/>
          <w:szCs w:val="17"/>
        </w:rPr>
        <w:t>rol.</w:t>
      </w:r>
      <w:r w:rsidRPr="00266F8E">
        <w:rPr>
          <w:sz w:val="17"/>
          <w:szCs w:val="17"/>
        </w:rPr>
        <w:t>, 262(1-4), 177–192.</w:t>
      </w:r>
    </w:p>
    <w:p w:rsidR="00074994" w:rsidRPr="00266F8E" w:rsidRDefault="00074994" w:rsidP="00074994">
      <w:pPr>
        <w:widowControl/>
        <w:tabs>
          <w:tab w:val="clear" w:pos="-1440"/>
          <w:tab w:val="clear" w:pos="0"/>
          <w:tab w:val="clear" w:pos="397"/>
          <w:tab w:val="clear" w:pos="1440"/>
        </w:tabs>
        <w:autoSpaceDE w:val="0"/>
        <w:autoSpaceDN w:val="0"/>
        <w:adjustRightInd w:val="0"/>
        <w:spacing w:after="120"/>
        <w:divId w:val="1309289617"/>
        <w:rPr>
          <w:color w:val="131413"/>
          <w:sz w:val="17"/>
          <w:szCs w:val="17"/>
          <w:lang w:eastAsia="en-GB"/>
        </w:rPr>
      </w:pPr>
      <w:r w:rsidRPr="00266F8E">
        <w:rPr>
          <w:color w:val="131413"/>
          <w:sz w:val="17"/>
          <w:szCs w:val="17"/>
          <w:lang w:eastAsia="en-GB"/>
        </w:rPr>
        <w:t>Hannaford J, Lloyd-Hughes B, Keef C, Parry S, &amp; Prudhomme C</w:t>
      </w:r>
      <w:r w:rsidR="0060039E" w:rsidRPr="00266F8E">
        <w:rPr>
          <w:color w:val="131413"/>
          <w:sz w:val="17"/>
          <w:szCs w:val="17"/>
          <w:lang w:eastAsia="en-GB"/>
        </w:rPr>
        <w:t>.,</w:t>
      </w:r>
      <w:r w:rsidRPr="00266F8E">
        <w:rPr>
          <w:color w:val="131413"/>
          <w:sz w:val="17"/>
          <w:szCs w:val="17"/>
          <w:lang w:eastAsia="en-GB"/>
        </w:rPr>
        <w:t xml:space="preserve"> (2011) Examining the large scale spatial coherence of European drought using regio</w:t>
      </w:r>
      <w:r w:rsidR="00046900" w:rsidRPr="00266F8E">
        <w:rPr>
          <w:color w:val="131413"/>
          <w:sz w:val="17"/>
          <w:szCs w:val="17"/>
          <w:lang w:eastAsia="en-GB"/>
        </w:rPr>
        <w:t xml:space="preserve">nal indicators of precipitation </w:t>
      </w:r>
      <w:r w:rsidRPr="00266F8E">
        <w:rPr>
          <w:color w:val="131413"/>
          <w:sz w:val="17"/>
          <w:szCs w:val="17"/>
          <w:lang w:eastAsia="en-GB"/>
        </w:rPr>
        <w:t xml:space="preserve">and streamflow deficit. </w:t>
      </w:r>
      <w:r w:rsidRPr="00266F8E">
        <w:rPr>
          <w:i/>
          <w:color w:val="131413"/>
          <w:sz w:val="17"/>
          <w:szCs w:val="17"/>
          <w:lang w:eastAsia="en-GB"/>
        </w:rPr>
        <w:t>Hydrol</w:t>
      </w:r>
      <w:r w:rsidR="00E504FC" w:rsidRPr="00266F8E">
        <w:rPr>
          <w:i/>
          <w:color w:val="131413"/>
          <w:sz w:val="17"/>
          <w:szCs w:val="17"/>
          <w:lang w:eastAsia="en-GB"/>
        </w:rPr>
        <w:t xml:space="preserve">. </w:t>
      </w:r>
      <w:r w:rsidRPr="00266F8E">
        <w:rPr>
          <w:i/>
          <w:color w:val="131413"/>
          <w:sz w:val="17"/>
          <w:szCs w:val="17"/>
          <w:lang w:eastAsia="en-GB"/>
        </w:rPr>
        <w:t>Processes</w:t>
      </w:r>
      <w:r w:rsidRPr="00266F8E">
        <w:rPr>
          <w:color w:val="131413"/>
          <w:sz w:val="17"/>
          <w:szCs w:val="17"/>
          <w:lang w:eastAsia="en-GB"/>
        </w:rPr>
        <w:t xml:space="preserve"> 25(7), 1146–1162.</w:t>
      </w:r>
    </w:p>
    <w:p w:rsidR="0098400A" w:rsidRPr="00266F8E" w:rsidRDefault="0098400A" w:rsidP="006B5475">
      <w:pPr>
        <w:autoSpaceDE w:val="0"/>
        <w:autoSpaceDN w:val="0"/>
        <w:adjustRightInd w:val="0"/>
        <w:spacing w:after="120"/>
        <w:divId w:val="1309289617"/>
        <w:rPr>
          <w:sz w:val="17"/>
          <w:szCs w:val="17"/>
        </w:rPr>
      </w:pPr>
      <w:r w:rsidRPr="00266F8E">
        <w:rPr>
          <w:sz w:val="17"/>
          <w:szCs w:val="17"/>
        </w:rPr>
        <w:t xml:space="preserve">Lloyd-Hughes B, &amp; Saunders M.A., </w:t>
      </w:r>
      <w:r w:rsidR="0060039E" w:rsidRPr="00266F8E">
        <w:rPr>
          <w:sz w:val="17"/>
          <w:szCs w:val="17"/>
        </w:rPr>
        <w:t>(</w:t>
      </w:r>
      <w:r w:rsidRPr="00266F8E">
        <w:rPr>
          <w:sz w:val="17"/>
          <w:szCs w:val="17"/>
        </w:rPr>
        <w:t>2002</w:t>
      </w:r>
      <w:r w:rsidR="0060039E" w:rsidRPr="00266F8E">
        <w:rPr>
          <w:sz w:val="17"/>
          <w:szCs w:val="17"/>
        </w:rPr>
        <w:t>)</w:t>
      </w:r>
      <w:r w:rsidRPr="00266F8E">
        <w:rPr>
          <w:sz w:val="17"/>
          <w:szCs w:val="17"/>
        </w:rPr>
        <w:t xml:space="preserve">.  A drought climatology for Europe. </w:t>
      </w:r>
      <w:r w:rsidRPr="00266F8E">
        <w:rPr>
          <w:i/>
          <w:sz w:val="17"/>
          <w:szCs w:val="17"/>
        </w:rPr>
        <w:t>Int</w:t>
      </w:r>
      <w:r w:rsidR="00E504FC" w:rsidRPr="00266F8E">
        <w:rPr>
          <w:i/>
          <w:sz w:val="17"/>
          <w:szCs w:val="17"/>
        </w:rPr>
        <w:t>. J. Climatol.</w:t>
      </w:r>
      <w:r w:rsidRPr="00266F8E">
        <w:rPr>
          <w:i/>
          <w:sz w:val="17"/>
          <w:szCs w:val="17"/>
        </w:rPr>
        <w:t xml:space="preserve">, </w:t>
      </w:r>
      <w:r w:rsidRPr="00266F8E">
        <w:rPr>
          <w:sz w:val="17"/>
          <w:szCs w:val="17"/>
        </w:rPr>
        <w:t>22, 1571–1592.</w:t>
      </w:r>
    </w:p>
    <w:p w:rsidR="009D6C52" w:rsidRPr="00266F8E" w:rsidRDefault="0060039E" w:rsidP="006B5475">
      <w:pPr>
        <w:autoSpaceDE w:val="0"/>
        <w:autoSpaceDN w:val="0"/>
        <w:adjustRightInd w:val="0"/>
        <w:spacing w:after="120"/>
        <w:divId w:val="1309289617"/>
        <w:rPr>
          <w:sz w:val="17"/>
          <w:szCs w:val="17"/>
        </w:rPr>
      </w:pPr>
      <w:r w:rsidRPr="00266F8E">
        <w:rPr>
          <w:color w:val="131413"/>
          <w:sz w:val="17"/>
          <w:szCs w:val="17"/>
          <w:lang w:eastAsia="en-GB"/>
        </w:rPr>
        <w:t>Marsh T, Cole G, &amp; Wilby R.,</w:t>
      </w:r>
      <w:r w:rsidR="009D6C52" w:rsidRPr="00266F8E">
        <w:rPr>
          <w:color w:val="131413"/>
          <w:sz w:val="17"/>
          <w:szCs w:val="17"/>
          <w:lang w:eastAsia="en-GB"/>
        </w:rPr>
        <w:t xml:space="preserve"> (2007) Major droughts in England and Wales, 1800–2006. </w:t>
      </w:r>
      <w:r w:rsidR="009D6C52" w:rsidRPr="00266F8E">
        <w:rPr>
          <w:i/>
          <w:color w:val="131413"/>
          <w:sz w:val="17"/>
          <w:szCs w:val="17"/>
          <w:lang w:eastAsia="en-GB"/>
        </w:rPr>
        <w:t xml:space="preserve">Weather </w:t>
      </w:r>
      <w:r w:rsidR="009D6C52" w:rsidRPr="00266F8E">
        <w:rPr>
          <w:color w:val="131413"/>
          <w:sz w:val="17"/>
          <w:szCs w:val="17"/>
          <w:lang w:eastAsia="en-GB"/>
        </w:rPr>
        <w:t>62(4), 87–93</w:t>
      </w:r>
    </w:p>
    <w:p w:rsidR="001A3810" w:rsidRPr="00266F8E" w:rsidRDefault="001A3810" w:rsidP="006B5475">
      <w:pPr>
        <w:pStyle w:val="NormalWeb"/>
        <w:spacing w:before="0" w:beforeAutospacing="0" w:after="120" w:afterAutospacing="0"/>
        <w:divId w:val="1309289617"/>
        <w:rPr>
          <w:sz w:val="17"/>
          <w:szCs w:val="17"/>
        </w:rPr>
      </w:pPr>
      <w:r w:rsidRPr="00266F8E">
        <w:rPr>
          <w:sz w:val="17"/>
          <w:szCs w:val="17"/>
        </w:rPr>
        <w:t xml:space="preserve">Macdonald, N., Phillip, I.D &amp; Thorpe, J., </w:t>
      </w:r>
      <w:r w:rsidR="0060039E" w:rsidRPr="00266F8E">
        <w:rPr>
          <w:sz w:val="17"/>
          <w:szCs w:val="17"/>
        </w:rPr>
        <w:t>(</w:t>
      </w:r>
      <w:r w:rsidRPr="00266F8E">
        <w:rPr>
          <w:sz w:val="17"/>
          <w:szCs w:val="17"/>
        </w:rPr>
        <w:t>2008</w:t>
      </w:r>
      <w:r w:rsidR="0060039E" w:rsidRPr="00266F8E">
        <w:rPr>
          <w:sz w:val="17"/>
          <w:szCs w:val="17"/>
        </w:rPr>
        <w:t>)</w:t>
      </w:r>
      <w:r w:rsidRPr="00266F8E">
        <w:rPr>
          <w:sz w:val="17"/>
          <w:szCs w:val="17"/>
        </w:rPr>
        <w:t xml:space="preserve">. Reconstruction of long-term precipitation records for Edinburgh: An examination of the mechanisms responsible for temporal variability in preciptation. </w:t>
      </w:r>
      <w:r w:rsidRPr="00266F8E">
        <w:rPr>
          <w:i/>
          <w:sz w:val="17"/>
          <w:szCs w:val="17"/>
        </w:rPr>
        <w:t>Theor</w:t>
      </w:r>
      <w:r w:rsidR="00E504FC" w:rsidRPr="00266F8E">
        <w:rPr>
          <w:i/>
          <w:sz w:val="17"/>
          <w:szCs w:val="17"/>
        </w:rPr>
        <w:t>. and Appl.</w:t>
      </w:r>
      <w:r w:rsidRPr="00266F8E">
        <w:rPr>
          <w:i/>
          <w:sz w:val="17"/>
          <w:szCs w:val="17"/>
        </w:rPr>
        <w:t xml:space="preserve"> Climatol</w:t>
      </w:r>
      <w:r w:rsidR="00E504FC" w:rsidRPr="00266F8E">
        <w:rPr>
          <w:i/>
          <w:sz w:val="17"/>
          <w:szCs w:val="17"/>
        </w:rPr>
        <w:t>.</w:t>
      </w:r>
      <w:r w:rsidRPr="00266F8E">
        <w:rPr>
          <w:sz w:val="17"/>
          <w:szCs w:val="17"/>
        </w:rPr>
        <w:t>, 92, (3-4), 141-154.</w:t>
      </w:r>
      <w:r w:rsidR="00E504FC" w:rsidRPr="00266F8E">
        <w:rPr>
          <w:sz w:val="17"/>
          <w:szCs w:val="17"/>
        </w:rPr>
        <w:t xml:space="preserve"> </w:t>
      </w:r>
    </w:p>
    <w:p w:rsidR="00BC5303" w:rsidRDefault="00BC5303" w:rsidP="006B5475">
      <w:pPr>
        <w:pStyle w:val="NormalWeb"/>
        <w:spacing w:before="0" w:beforeAutospacing="0" w:after="120" w:afterAutospacing="0"/>
        <w:divId w:val="1309289617"/>
        <w:rPr>
          <w:sz w:val="17"/>
          <w:szCs w:val="17"/>
        </w:rPr>
      </w:pPr>
      <w:r w:rsidRPr="00266F8E">
        <w:rPr>
          <w:sz w:val="17"/>
          <w:szCs w:val="17"/>
        </w:rPr>
        <w:t xml:space="preserve">Mckee, T.B., Doesken, N.J. &amp; Kleist, J., </w:t>
      </w:r>
      <w:r w:rsidR="0060039E" w:rsidRPr="00266F8E">
        <w:rPr>
          <w:sz w:val="17"/>
          <w:szCs w:val="17"/>
        </w:rPr>
        <w:t>(</w:t>
      </w:r>
      <w:r w:rsidRPr="00266F8E">
        <w:rPr>
          <w:sz w:val="17"/>
          <w:szCs w:val="17"/>
        </w:rPr>
        <w:t>1993</w:t>
      </w:r>
      <w:r w:rsidR="0060039E" w:rsidRPr="00266F8E">
        <w:rPr>
          <w:sz w:val="17"/>
          <w:szCs w:val="17"/>
        </w:rPr>
        <w:t>)</w:t>
      </w:r>
      <w:r w:rsidRPr="00266F8E">
        <w:rPr>
          <w:i/>
          <w:sz w:val="17"/>
          <w:szCs w:val="17"/>
        </w:rPr>
        <w:t xml:space="preserve">. </w:t>
      </w:r>
      <w:r w:rsidRPr="00266F8E">
        <w:rPr>
          <w:sz w:val="17"/>
          <w:szCs w:val="17"/>
        </w:rPr>
        <w:t>The relationship of drought frequency and duration to time scales. In Eighth Conference on Applied Climatology, 17-22 January 1993, Anaheim, California. 17–22.</w:t>
      </w:r>
    </w:p>
    <w:p w:rsidR="00C35426" w:rsidRPr="009A3CAC" w:rsidRDefault="00C35426" w:rsidP="006B5475">
      <w:pPr>
        <w:pStyle w:val="NormalWeb"/>
        <w:spacing w:before="0" w:beforeAutospacing="0" w:after="120" w:afterAutospacing="0"/>
        <w:divId w:val="1309289617"/>
        <w:rPr>
          <w:sz w:val="17"/>
          <w:szCs w:val="17"/>
        </w:rPr>
      </w:pPr>
      <w:r>
        <w:rPr>
          <w:sz w:val="17"/>
          <w:szCs w:val="17"/>
        </w:rPr>
        <w:t xml:space="preserve">Met Office, (2013), </w:t>
      </w:r>
      <w:r w:rsidR="009A3CAC">
        <w:rPr>
          <w:sz w:val="17"/>
          <w:szCs w:val="17"/>
        </w:rPr>
        <w:t xml:space="preserve"> </w:t>
      </w:r>
      <w:r w:rsidRPr="00C35426">
        <w:rPr>
          <w:i/>
          <w:sz w:val="17"/>
          <w:szCs w:val="17"/>
        </w:rPr>
        <w:t>Regional Climat</w:t>
      </w:r>
      <w:r w:rsidR="009A3CAC">
        <w:rPr>
          <w:i/>
          <w:sz w:val="17"/>
          <w:szCs w:val="17"/>
        </w:rPr>
        <w:t xml:space="preserve">e. </w:t>
      </w:r>
      <w:r w:rsidR="009A3CAC">
        <w:rPr>
          <w:sz w:val="17"/>
          <w:szCs w:val="17"/>
        </w:rPr>
        <w:t>Available from:</w:t>
      </w:r>
      <w:r w:rsidR="009A3CAC" w:rsidRPr="009A3CAC">
        <w:rPr>
          <w:sz w:val="17"/>
          <w:szCs w:val="17"/>
        </w:rPr>
        <w:t xml:space="preserve"> http://www.metoffice.gov.uk/climate/uk/mi/</w:t>
      </w:r>
      <w:r w:rsidR="009A3CAC">
        <w:rPr>
          <w:sz w:val="17"/>
          <w:szCs w:val="17"/>
        </w:rPr>
        <w:t xml:space="preserve"> (accessed: 01/10/2013)</w:t>
      </w:r>
    </w:p>
    <w:p w:rsidR="004B1704" w:rsidRPr="00266F8E" w:rsidRDefault="004B1704" w:rsidP="006B5475">
      <w:pPr>
        <w:pStyle w:val="NormalWeb"/>
        <w:spacing w:before="0" w:beforeAutospacing="0" w:after="120" w:afterAutospacing="0"/>
        <w:divId w:val="1309289617"/>
        <w:rPr>
          <w:sz w:val="17"/>
          <w:szCs w:val="17"/>
        </w:rPr>
      </w:pPr>
      <w:r w:rsidRPr="00266F8E">
        <w:rPr>
          <w:color w:val="131413"/>
          <w:sz w:val="17"/>
          <w:szCs w:val="17"/>
          <w:lang w:eastAsia="en-GB"/>
        </w:rPr>
        <w:t xml:space="preserve">Mishra AK, &amp; Singh VP (2010) A review of drought concepts. </w:t>
      </w:r>
      <w:r w:rsidR="00E504FC" w:rsidRPr="00266F8E">
        <w:rPr>
          <w:i/>
          <w:color w:val="131413"/>
          <w:sz w:val="17"/>
          <w:szCs w:val="17"/>
          <w:lang w:eastAsia="en-GB"/>
        </w:rPr>
        <w:t>J. Hydrol.</w:t>
      </w:r>
      <w:r w:rsidRPr="00266F8E">
        <w:rPr>
          <w:i/>
          <w:color w:val="131413"/>
          <w:sz w:val="17"/>
          <w:szCs w:val="17"/>
          <w:lang w:eastAsia="en-GB"/>
        </w:rPr>
        <w:t xml:space="preserve">, </w:t>
      </w:r>
      <w:r w:rsidRPr="00266F8E">
        <w:rPr>
          <w:color w:val="131413"/>
          <w:sz w:val="17"/>
          <w:szCs w:val="17"/>
          <w:lang w:eastAsia="en-GB"/>
        </w:rPr>
        <w:t xml:space="preserve"> 391, 202–216</w:t>
      </w:r>
    </w:p>
    <w:p w:rsidR="006B5475" w:rsidRPr="00266F8E" w:rsidRDefault="00BC5303" w:rsidP="006B5475">
      <w:pPr>
        <w:pStyle w:val="NormalWeb"/>
        <w:spacing w:before="0" w:beforeAutospacing="0" w:after="120" w:afterAutospacing="0"/>
        <w:divId w:val="1309289617"/>
        <w:rPr>
          <w:sz w:val="17"/>
          <w:szCs w:val="17"/>
        </w:rPr>
      </w:pPr>
      <w:r w:rsidRPr="00266F8E">
        <w:rPr>
          <w:sz w:val="17"/>
          <w:szCs w:val="17"/>
        </w:rPr>
        <w:t xml:space="preserve">Panu, U.S. &amp; Sharma, T.C., </w:t>
      </w:r>
      <w:r w:rsidR="0060039E" w:rsidRPr="00266F8E">
        <w:rPr>
          <w:sz w:val="17"/>
          <w:szCs w:val="17"/>
        </w:rPr>
        <w:t>(</w:t>
      </w:r>
      <w:r w:rsidRPr="00266F8E">
        <w:rPr>
          <w:sz w:val="17"/>
          <w:szCs w:val="17"/>
        </w:rPr>
        <w:t>2002</w:t>
      </w:r>
      <w:r w:rsidR="0060039E" w:rsidRPr="00266F8E">
        <w:rPr>
          <w:sz w:val="17"/>
          <w:szCs w:val="17"/>
        </w:rPr>
        <w:t>)</w:t>
      </w:r>
      <w:r w:rsidRPr="00266F8E">
        <w:rPr>
          <w:i/>
          <w:sz w:val="17"/>
          <w:szCs w:val="17"/>
        </w:rPr>
        <w:t xml:space="preserve">. </w:t>
      </w:r>
      <w:r w:rsidRPr="00266F8E">
        <w:rPr>
          <w:sz w:val="17"/>
          <w:szCs w:val="17"/>
        </w:rPr>
        <w:t xml:space="preserve">Challenges in drought research: some perspectives and future directions. </w:t>
      </w:r>
      <w:r w:rsidRPr="00266F8E">
        <w:rPr>
          <w:i/>
          <w:sz w:val="17"/>
          <w:szCs w:val="17"/>
        </w:rPr>
        <w:t>Hydrol</w:t>
      </w:r>
      <w:r w:rsidR="00E504FC" w:rsidRPr="00266F8E">
        <w:rPr>
          <w:i/>
          <w:sz w:val="17"/>
          <w:szCs w:val="17"/>
        </w:rPr>
        <w:t>.</w:t>
      </w:r>
      <w:r w:rsidRPr="00266F8E">
        <w:rPr>
          <w:i/>
          <w:sz w:val="17"/>
          <w:szCs w:val="17"/>
        </w:rPr>
        <w:t xml:space="preserve"> Sci</w:t>
      </w:r>
      <w:r w:rsidR="00E504FC" w:rsidRPr="00266F8E">
        <w:rPr>
          <w:i/>
          <w:sz w:val="17"/>
          <w:szCs w:val="17"/>
        </w:rPr>
        <w:t xml:space="preserve">. </w:t>
      </w:r>
      <w:r w:rsidRPr="00266F8E">
        <w:rPr>
          <w:i/>
          <w:sz w:val="17"/>
          <w:szCs w:val="17"/>
        </w:rPr>
        <w:t>J</w:t>
      </w:r>
      <w:r w:rsidR="00E504FC" w:rsidRPr="00266F8E">
        <w:rPr>
          <w:i/>
          <w:sz w:val="17"/>
          <w:szCs w:val="17"/>
        </w:rPr>
        <w:t>.</w:t>
      </w:r>
      <w:r w:rsidRPr="00266F8E">
        <w:rPr>
          <w:i/>
          <w:sz w:val="17"/>
          <w:szCs w:val="17"/>
        </w:rPr>
        <w:t>l</w:t>
      </w:r>
      <w:r w:rsidRPr="00266F8E">
        <w:rPr>
          <w:sz w:val="17"/>
          <w:szCs w:val="17"/>
        </w:rPr>
        <w:t xml:space="preserve">, 47(sup1), S19–S30. </w:t>
      </w:r>
    </w:p>
    <w:p w:rsidR="004A24C0" w:rsidRPr="00266F8E" w:rsidRDefault="004A24C0" w:rsidP="006B5475">
      <w:pPr>
        <w:pStyle w:val="NormalWeb"/>
        <w:spacing w:before="0" w:beforeAutospacing="0" w:after="120" w:afterAutospacing="0"/>
        <w:divId w:val="1309289617"/>
        <w:rPr>
          <w:sz w:val="17"/>
          <w:szCs w:val="17"/>
        </w:rPr>
      </w:pPr>
      <w:r w:rsidRPr="00266F8E">
        <w:rPr>
          <w:sz w:val="17"/>
          <w:szCs w:val="17"/>
        </w:rPr>
        <w:t xml:space="preserve">Phillips, I.D. &amp; McGregor, G.R., </w:t>
      </w:r>
      <w:r w:rsidR="0060039E" w:rsidRPr="00266F8E">
        <w:rPr>
          <w:sz w:val="17"/>
          <w:szCs w:val="17"/>
        </w:rPr>
        <w:t>(</w:t>
      </w:r>
      <w:r w:rsidRPr="00266F8E">
        <w:rPr>
          <w:sz w:val="17"/>
          <w:szCs w:val="17"/>
        </w:rPr>
        <w:t>1998</w:t>
      </w:r>
      <w:r w:rsidR="0060039E" w:rsidRPr="00266F8E">
        <w:rPr>
          <w:sz w:val="17"/>
          <w:szCs w:val="17"/>
        </w:rPr>
        <w:t>)</w:t>
      </w:r>
      <w:r w:rsidRPr="00266F8E">
        <w:rPr>
          <w:i/>
          <w:sz w:val="17"/>
          <w:szCs w:val="17"/>
        </w:rPr>
        <w:t xml:space="preserve">. </w:t>
      </w:r>
      <w:r w:rsidRPr="00266F8E">
        <w:rPr>
          <w:sz w:val="17"/>
          <w:szCs w:val="17"/>
        </w:rPr>
        <w:t xml:space="preserve">The utility of  a drought index for assessing the drought hazard in Devon and Cornwall, South West England. </w:t>
      </w:r>
      <w:r w:rsidRPr="00266F8E">
        <w:rPr>
          <w:i/>
          <w:sz w:val="17"/>
          <w:szCs w:val="17"/>
        </w:rPr>
        <w:t>Meteorol. Appl</w:t>
      </w:r>
      <w:r w:rsidRPr="00266F8E">
        <w:rPr>
          <w:sz w:val="17"/>
          <w:szCs w:val="17"/>
        </w:rPr>
        <w:t>. 5, 359-372.</w:t>
      </w:r>
    </w:p>
    <w:p w:rsidR="00767042" w:rsidRPr="00266F8E" w:rsidRDefault="0060039E" w:rsidP="006B5475">
      <w:pPr>
        <w:pStyle w:val="NormalWeb"/>
        <w:spacing w:before="0" w:beforeAutospacing="0" w:after="120" w:afterAutospacing="0"/>
        <w:divId w:val="1309289617"/>
        <w:rPr>
          <w:sz w:val="17"/>
          <w:szCs w:val="17"/>
        </w:rPr>
      </w:pPr>
      <w:r w:rsidRPr="00266F8E">
        <w:rPr>
          <w:bCs/>
          <w:sz w:val="17"/>
          <w:szCs w:val="17"/>
        </w:rPr>
        <w:t xml:space="preserve">Todd B., </w:t>
      </w:r>
      <w:r w:rsidR="00767042" w:rsidRPr="00266F8E">
        <w:rPr>
          <w:bCs/>
          <w:sz w:val="17"/>
          <w:szCs w:val="17"/>
        </w:rPr>
        <w:t>Macdonald N., Chiverrell R.C. &amp; Hooke J. (</w:t>
      </w:r>
      <w:r w:rsidR="000A7AAA" w:rsidRPr="00266F8E">
        <w:rPr>
          <w:sz w:val="17"/>
          <w:szCs w:val="17"/>
        </w:rPr>
        <w:t>2013</w:t>
      </w:r>
      <w:r w:rsidR="00767042" w:rsidRPr="00266F8E">
        <w:rPr>
          <w:bCs/>
          <w:sz w:val="17"/>
          <w:szCs w:val="17"/>
        </w:rPr>
        <w:t>)</w:t>
      </w:r>
      <w:r w:rsidR="00156D03">
        <w:rPr>
          <w:bCs/>
          <w:sz w:val="17"/>
          <w:szCs w:val="17"/>
        </w:rPr>
        <w:t xml:space="preserve"> </w:t>
      </w:r>
      <w:r w:rsidR="00767042" w:rsidRPr="00266F8E">
        <w:rPr>
          <w:color w:val="000000"/>
          <w:sz w:val="17"/>
          <w:szCs w:val="17"/>
        </w:rPr>
        <w:t xml:space="preserve">Increasing drought severity and duration – a historical climate reconstruction for SE England (1697-2010), </w:t>
      </w:r>
      <w:r w:rsidR="00767042" w:rsidRPr="00266F8E">
        <w:rPr>
          <w:bCs/>
          <w:i/>
          <w:sz w:val="17"/>
          <w:szCs w:val="17"/>
        </w:rPr>
        <w:t>Climatic Change</w:t>
      </w:r>
      <w:r w:rsidR="00996B51">
        <w:rPr>
          <w:bCs/>
          <w:i/>
          <w:sz w:val="17"/>
          <w:szCs w:val="17"/>
        </w:rPr>
        <w:t xml:space="preserve">, </w:t>
      </w:r>
      <w:r w:rsidRPr="00266F8E">
        <w:rPr>
          <w:color w:val="131413"/>
          <w:sz w:val="17"/>
          <w:szCs w:val="17"/>
          <w:lang w:eastAsia="en-GB"/>
        </w:rPr>
        <w:t>doi:</w:t>
      </w:r>
      <w:r w:rsidR="0099576B" w:rsidRPr="00266F8E">
        <w:rPr>
          <w:color w:val="131413"/>
          <w:sz w:val="17"/>
          <w:szCs w:val="17"/>
          <w:lang w:eastAsia="en-GB"/>
        </w:rPr>
        <w:t>10.1007/s10584-013-0970-6</w:t>
      </w:r>
      <w:r w:rsidR="006E4BEF">
        <w:rPr>
          <w:color w:val="131413"/>
          <w:sz w:val="17"/>
          <w:szCs w:val="17"/>
          <w:lang w:eastAsia="en-GB"/>
        </w:rPr>
        <w:t>.</w:t>
      </w:r>
    </w:p>
    <w:sectPr w:rsidR="00767042" w:rsidRPr="00266F8E" w:rsidSect="008A714B">
      <w:headerReference w:type="even" r:id="rId18"/>
      <w:headerReference w:type="default" r:id="rId19"/>
      <w:headerReference w:type="first" r:id="rId20"/>
      <w:footerReference w:type="first" r:id="rId21"/>
      <w:endnotePr>
        <w:numFmt w:val="decimal"/>
      </w:endnotePr>
      <w:type w:val="continuous"/>
      <w:pgSz w:w="11907" w:h="16840" w:code="9"/>
      <w:pgMar w:top="1985" w:right="1588" w:bottom="1304" w:left="1588" w:header="170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D34" w:rsidRDefault="00F10D34">
      <w:pPr>
        <w:spacing w:line="20" w:lineRule="exact"/>
      </w:pPr>
    </w:p>
  </w:endnote>
  <w:endnote w:type="continuationSeparator" w:id="0">
    <w:p w:rsidR="00F10D34" w:rsidRDefault="00F10D34">
      <w:r>
        <w:t xml:space="preserve"> </w:t>
      </w:r>
    </w:p>
  </w:endnote>
  <w:endnote w:type="continuationNotice" w:id="1">
    <w:p w:rsidR="00F10D34" w:rsidRDefault="00F10D3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Bold">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D3" w:rsidRDefault="001341D3" w:rsidP="00AE2AC7">
    <w:pPr>
      <w:pStyle w:val="Footer"/>
      <w:jc w:val="right"/>
      <w:rPr>
        <w:rFonts w:ascii="Arial" w:hAnsi="Arial" w:cs="Arial"/>
        <w:i w:val="0"/>
        <w:sz w:val="16"/>
        <w:szCs w:val="16"/>
      </w:rPr>
    </w:pPr>
    <w:r>
      <w:rPr>
        <w:rFonts w:ascii="Arial" w:hAnsi="Arial" w:cs="Arial"/>
        <w:i w:val="0"/>
        <w:sz w:val="16"/>
        <w:szCs w:val="16"/>
      </w:rPr>
      <w:t xml:space="preserve">Copyright </w:t>
    </w:r>
    <w:r>
      <w:rPr>
        <w:rFonts w:ascii="Arial" w:hAnsi="Arial" w:cs="Arial"/>
        <w:i w:val="0"/>
        <w:sz w:val="16"/>
        <w:szCs w:val="16"/>
      </w:rPr>
      <w:sym w:font="Symbol" w:char="F0D3"/>
    </w:r>
    <w:r>
      <w:rPr>
        <w:rFonts w:ascii="Arial" w:hAnsi="Arial" w:cs="Arial"/>
        <w:i w:val="0"/>
        <w:sz w:val="16"/>
        <w:szCs w:val="16"/>
      </w:rPr>
      <w:t xml:space="preserve"> 2013 IAHS Press</w:t>
    </w:r>
  </w:p>
  <w:p w:rsidR="001341D3" w:rsidRPr="003A4392" w:rsidRDefault="001341D3" w:rsidP="00AE2AC7">
    <w:pPr>
      <w:pStyle w:val="Footer"/>
      <w:jc w:val="right"/>
      <w:rPr>
        <w:rFonts w:ascii="Arial" w:hAnsi="Arial" w:cs="Arial"/>
        <w:i w:val="0"/>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D34" w:rsidRDefault="00F10D34">
      <w:r>
        <w:t xml:space="preserve"> </w:t>
      </w:r>
    </w:p>
  </w:footnote>
  <w:footnote w:type="continuationSeparator" w:id="0">
    <w:p w:rsidR="00F10D34" w:rsidRDefault="00F10D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D3" w:rsidRPr="008B2058" w:rsidRDefault="00003FBB">
    <w:pPr>
      <w:framePr w:w="401" w:wrap="around" w:vAnchor="text" w:hAnchor="margin" w:xAlign="outside" w:y="-1"/>
      <w:rPr>
        <w:rFonts w:ascii="Arial" w:hAnsi="Arial" w:cs="Arial"/>
        <w:sz w:val="18"/>
        <w:szCs w:val="18"/>
      </w:rPr>
    </w:pPr>
    <w:r w:rsidRPr="008B2058">
      <w:rPr>
        <w:rFonts w:ascii="Arial" w:hAnsi="Arial" w:cs="Arial"/>
        <w:i/>
        <w:sz w:val="18"/>
        <w:szCs w:val="18"/>
      </w:rPr>
      <w:fldChar w:fldCharType="begin"/>
    </w:r>
    <w:r w:rsidR="001341D3" w:rsidRPr="008B2058">
      <w:rPr>
        <w:rFonts w:ascii="Arial" w:hAnsi="Arial" w:cs="Arial"/>
        <w:sz w:val="18"/>
        <w:szCs w:val="18"/>
      </w:rPr>
      <w:instrText>PAGE</w:instrText>
    </w:r>
    <w:r w:rsidR="001341D3" w:rsidRPr="008B2058">
      <w:rPr>
        <w:rFonts w:ascii="Arial" w:hAnsi="Arial" w:cs="Arial"/>
        <w:i/>
        <w:sz w:val="18"/>
        <w:szCs w:val="18"/>
      </w:rPr>
      <w:instrText xml:space="preserve">  </w:instrText>
    </w:r>
    <w:r w:rsidRPr="008B2058">
      <w:rPr>
        <w:rFonts w:ascii="Arial" w:hAnsi="Arial" w:cs="Arial"/>
        <w:i/>
        <w:sz w:val="18"/>
        <w:szCs w:val="18"/>
      </w:rPr>
      <w:fldChar w:fldCharType="separate"/>
    </w:r>
    <w:r w:rsidR="00343BE4">
      <w:rPr>
        <w:rFonts w:ascii="Arial" w:hAnsi="Arial" w:cs="Arial"/>
        <w:noProof/>
        <w:sz w:val="18"/>
        <w:szCs w:val="18"/>
      </w:rPr>
      <w:t>2</w:t>
    </w:r>
    <w:r w:rsidRPr="008B2058">
      <w:rPr>
        <w:rFonts w:ascii="Arial" w:hAnsi="Arial" w:cs="Arial"/>
        <w:i/>
        <w:sz w:val="18"/>
        <w:szCs w:val="18"/>
      </w:rPr>
      <w:fldChar w:fldCharType="end"/>
    </w:r>
  </w:p>
  <w:p w:rsidR="001341D3" w:rsidRPr="00AC1E11" w:rsidRDefault="001341D3" w:rsidP="00AC1E11">
    <w:pPr>
      <w:pStyle w:val="Header"/>
      <w:rPr>
        <w:rFonts w:cs="Arial"/>
        <w:szCs w:val="18"/>
        <w:lang w:val="fr-FR"/>
      </w:rPr>
    </w:pPr>
    <w:r>
      <w:rPr>
        <w:lang w:val="en-US"/>
      </w:rPr>
      <w:t>Amy T.Lennard et al.</w:t>
    </w:r>
  </w:p>
  <w:p w:rsidR="001341D3" w:rsidRDefault="001341D3" w:rsidP="000123AA">
    <w:pPr>
      <w:ind w:right="357" w:firstLine="357"/>
      <w:jc w:val="center"/>
      <w:rPr>
        <w:i/>
        <w:sz w:val="20"/>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D3" w:rsidRPr="008B2058" w:rsidRDefault="00003FBB">
    <w:pPr>
      <w:framePr w:wrap="around" w:vAnchor="text" w:hAnchor="margin" w:xAlign="right" w:y="1"/>
      <w:jc w:val="right"/>
      <w:rPr>
        <w:rFonts w:ascii="Arial" w:hAnsi="Arial" w:cs="Arial"/>
        <w:sz w:val="18"/>
        <w:szCs w:val="18"/>
      </w:rPr>
    </w:pPr>
    <w:r w:rsidRPr="008B2058">
      <w:rPr>
        <w:rFonts w:ascii="Arial" w:hAnsi="Arial" w:cs="Arial"/>
        <w:sz w:val="18"/>
        <w:szCs w:val="18"/>
      </w:rPr>
      <w:fldChar w:fldCharType="begin"/>
    </w:r>
    <w:r w:rsidR="001341D3" w:rsidRPr="008B2058">
      <w:rPr>
        <w:rFonts w:ascii="Arial" w:hAnsi="Arial" w:cs="Arial"/>
        <w:sz w:val="18"/>
        <w:szCs w:val="18"/>
      </w:rPr>
      <w:instrText xml:space="preserve">PAGE  </w:instrText>
    </w:r>
    <w:r w:rsidRPr="008B2058">
      <w:rPr>
        <w:rFonts w:ascii="Arial" w:hAnsi="Arial" w:cs="Arial"/>
        <w:sz w:val="18"/>
        <w:szCs w:val="18"/>
      </w:rPr>
      <w:fldChar w:fldCharType="separate"/>
    </w:r>
    <w:r w:rsidR="00343BE4">
      <w:rPr>
        <w:rFonts w:ascii="Arial" w:hAnsi="Arial" w:cs="Arial"/>
        <w:noProof/>
        <w:sz w:val="18"/>
        <w:szCs w:val="18"/>
      </w:rPr>
      <w:t>3</w:t>
    </w:r>
    <w:r w:rsidRPr="008B2058">
      <w:rPr>
        <w:rFonts w:ascii="Arial" w:hAnsi="Arial" w:cs="Arial"/>
        <w:sz w:val="18"/>
        <w:szCs w:val="18"/>
      </w:rPr>
      <w:fldChar w:fldCharType="end"/>
    </w:r>
  </w:p>
  <w:p w:rsidR="001341D3" w:rsidRPr="009940EB" w:rsidRDefault="001341D3">
    <w:pPr>
      <w:ind w:right="360" w:firstLine="360"/>
      <w:jc w:val="center"/>
      <w:rPr>
        <w:i/>
        <w:sz w:val="20"/>
      </w:rPr>
    </w:pPr>
    <w:r w:rsidRPr="00C42C1E">
      <w:rPr>
        <w:rFonts w:ascii="Arial" w:hAnsi="Arial"/>
        <w:i/>
        <w:sz w:val="18"/>
        <w:lang w:val="en-US"/>
      </w:rPr>
      <w:t>Analysis of drought characteristics for improved understanding of a water resource system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D3" w:rsidRPr="008B2058" w:rsidRDefault="00003FBB" w:rsidP="0008674E">
    <w:pPr>
      <w:framePr w:wrap="around" w:vAnchor="text" w:hAnchor="margin" w:xAlign="right" w:y="1" w:anchorLock="1"/>
      <w:ind w:right="28"/>
      <w:jc w:val="right"/>
      <w:rPr>
        <w:rFonts w:ascii="Arial" w:hAnsi="Arial" w:cs="Arial"/>
        <w:sz w:val="18"/>
        <w:szCs w:val="18"/>
      </w:rPr>
    </w:pPr>
    <w:r w:rsidRPr="008B2058">
      <w:rPr>
        <w:rFonts w:ascii="Arial" w:hAnsi="Arial" w:cs="Arial"/>
        <w:sz w:val="18"/>
        <w:szCs w:val="18"/>
      </w:rPr>
      <w:fldChar w:fldCharType="begin"/>
    </w:r>
    <w:r w:rsidR="001341D3" w:rsidRPr="008B2058">
      <w:rPr>
        <w:rFonts w:ascii="Arial" w:hAnsi="Arial" w:cs="Arial"/>
        <w:sz w:val="18"/>
        <w:szCs w:val="18"/>
      </w:rPr>
      <w:instrText xml:space="preserve"> PAGE </w:instrText>
    </w:r>
    <w:r w:rsidRPr="008B2058">
      <w:rPr>
        <w:rFonts w:ascii="Arial" w:hAnsi="Arial" w:cs="Arial"/>
        <w:sz w:val="18"/>
        <w:szCs w:val="18"/>
      </w:rPr>
      <w:fldChar w:fldCharType="separate"/>
    </w:r>
    <w:r w:rsidR="00343BE4">
      <w:rPr>
        <w:rFonts w:ascii="Arial" w:hAnsi="Arial" w:cs="Arial"/>
        <w:noProof/>
        <w:sz w:val="18"/>
        <w:szCs w:val="18"/>
      </w:rPr>
      <w:t>1</w:t>
    </w:r>
    <w:r w:rsidRPr="008B2058">
      <w:rPr>
        <w:rFonts w:ascii="Arial" w:hAnsi="Arial" w:cs="Arial"/>
        <w:sz w:val="18"/>
        <w:szCs w:val="18"/>
      </w:rPr>
      <w:fldChar w:fldCharType="end"/>
    </w:r>
  </w:p>
  <w:p w:rsidR="001341D3" w:rsidRPr="00D661BE" w:rsidRDefault="001341D3" w:rsidP="00154782">
    <w:pPr>
      <w:widowControl/>
      <w:tabs>
        <w:tab w:val="clear" w:pos="-1440"/>
        <w:tab w:val="clear" w:pos="0"/>
        <w:tab w:val="clear" w:pos="397"/>
        <w:tab w:val="clear" w:pos="1440"/>
      </w:tabs>
      <w:autoSpaceDE w:val="0"/>
      <w:autoSpaceDN w:val="0"/>
      <w:adjustRightInd w:val="0"/>
      <w:jc w:val="center"/>
      <w:rPr>
        <w:rFonts w:ascii="Arial" w:hAnsi="Arial" w:cs="Arial"/>
        <w:b/>
        <w:caps/>
        <w:spacing w:val="-4"/>
        <w:sz w:val="16"/>
        <w:szCs w:val="16"/>
        <w:lang w:val="en-US"/>
      </w:rPr>
    </w:pPr>
    <w:r>
      <w:rPr>
        <w:rFonts w:ascii="Arial" w:hAnsi="Arial" w:cs="Arial"/>
        <w:i/>
        <w:sz w:val="16"/>
        <w:szCs w:val="16"/>
        <w:lang w:val="en-US"/>
      </w:rPr>
      <w:t>Evolving Water Resources Systems: Understanding, Predicting and Managing Water–Society Interactions</w:t>
    </w:r>
    <w:r w:rsidRPr="00EE707A">
      <w:rPr>
        <w:rFonts w:ascii="Arial" w:hAnsi="Arial" w:cs="Arial"/>
        <w:i/>
        <w:sz w:val="16"/>
        <w:szCs w:val="16"/>
        <w:lang w:val="en-US"/>
      </w:rPr>
      <w:t xml:space="preserve"> </w:t>
    </w:r>
    <w:r>
      <w:rPr>
        <w:rFonts w:ascii="Arial" w:hAnsi="Arial" w:cs="Arial"/>
        <w:i/>
        <w:sz w:val="16"/>
        <w:szCs w:val="16"/>
        <w:lang w:val="en-US"/>
      </w:rPr>
      <w:br/>
    </w:r>
    <w:r w:rsidRPr="00D661BE">
      <w:rPr>
        <w:rFonts w:ascii="Arial" w:hAnsi="Arial" w:cs="Arial"/>
        <w:spacing w:val="-4"/>
        <w:sz w:val="16"/>
        <w:szCs w:val="16"/>
        <w:lang w:val="en-US"/>
      </w:rPr>
      <w:t xml:space="preserve">Proceedings of </w:t>
    </w:r>
    <w:r>
      <w:rPr>
        <w:rFonts w:ascii="Arial" w:hAnsi="Arial" w:cs="Arial"/>
        <w:spacing w:val="-4"/>
        <w:sz w:val="16"/>
        <w:szCs w:val="16"/>
        <w:lang w:val="en-US"/>
      </w:rPr>
      <w:t>ICWRS2014</w:t>
    </w:r>
    <w:r w:rsidRPr="00D661BE">
      <w:rPr>
        <w:rFonts w:ascii="Arial" w:hAnsi="Arial" w:cs="Arial"/>
        <w:spacing w:val="-4"/>
        <w:sz w:val="16"/>
        <w:szCs w:val="16"/>
        <w:lang w:val="en-US"/>
      </w:rPr>
      <w:t xml:space="preserve">, </w:t>
    </w:r>
    <w:r>
      <w:rPr>
        <w:rFonts w:ascii="Arial" w:hAnsi="Arial" w:cs="Arial"/>
        <w:spacing w:val="-4"/>
        <w:sz w:val="16"/>
        <w:szCs w:val="16"/>
        <w:lang w:val="en-US"/>
      </w:rPr>
      <w:t>Bologna</w:t>
    </w:r>
    <w:r w:rsidRPr="00D661BE">
      <w:rPr>
        <w:rFonts w:ascii="Arial" w:hAnsi="Arial" w:cs="Arial"/>
        <w:spacing w:val="-4"/>
        <w:sz w:val="16"/>
        <w:szCs w:val="16"/>
        <w:lang w:val="en-US"/>
      </w:rPr>
      <w:t xml:space="preserve">, </w:t>
    </w:r>
    <w:r>
      <w:rPr>
        <w:rFonts w:ascii="Arial" w:hAnsi="Arial" w:cs="Arial"/>
        <w:spacing w:val="-4"/>
        <w:sz w:val="16"/>
        <w:szCs w:val="16"/>
        <w:lang w:val="en-US"/>
      </w:rPr>
      <w:t>Italy</w:t>
    </w:r>
    <w:r w:rsidRPr="00D661BE">
      <w:rPr>
        <w:rFonts w:ascii="Arial" w:hAnsi="Arial" w:cs="Arial"/>
        <w:spacing w:val="-4"/>
        <w:sz w:val="16"/>
        <w:szCs w:val="16"/>
        <w:lang w:val="en-US"/>
      </w:rPr>
      <w:t>, Ju</w:t>
    </w:r>
    <w:r>
      <w:rPr>
        <w:rFonts w:ascii="Arial" w:hAnsi="Arial" w:cs="Arial"/>
        <w:spacing w:val="-4"/>
        <w:sz w:val="16"/>
        <w:szCs w:val="16"/>
        <w:lang w:val="en-US"/>
      </w:rPr>
      <w:t>ne</w:t>
    </w:r>
    <w:r w:rsidRPr="00D661BE">
      <w:rPr>
        <w:rFonts w:ascii="Arial" w:hAnsi="Arial" w:cs="Arial"/>
        <w:spacing w:val="-4"/>
        <w:sz w:val="16"/>
        <w:szCs w:val="16"/>
        <w:lang w:val="en-US"/>
      </w:rPr>
      <w:t xml:space="preserve"> 201</w:t>
    </w:r>
    <w:r>
      <w:rPr>
        <w:rFonts w:ascii="Arial" w:hAnsi="Arial" w:cs="Arial"/>
        <w:spacing w:val="-4"/>
        <w:sz w:val="16"/>
        <w:szCs w:val="16"/>
        <w:lang w:val="en-US"/>
      </w:rPr>
      <w:t>4</w:t>
    </w:r>
    <w:r w:rsidRPr="00D661BE">
      <w:rPr>
        <w:rFonts w:ascii="Arial" w:hAnsi="Arial" w:cs="Arial"/>
        <w:spacing w:val="-4"/>
        <w:sz w:val="16"/>
        <w:szCs w:val="16"/>
        <w:lang w:val="en-US"/>
      </w:rPr>
      <w:t xml:space="preserve"> (</w:t>
    </w:r>
    <w:r w:rsidRPr="00D661BE">
      <w:rPr>
        <w:rFonts w:ascii="Arial" w:hAnsi="Arial" w:cs="Arial"/>
        <w:caps/>
        <w:spacing w:val="-4"/>
        <w:sz w:val="16"/>
        <w:szCs w:val="16"/>
        <w:lang w:val="en-US"/>
      </w:rPr>
      <w:t>IAHS P</w:t>
    </w:r>
    <w:r w:rsidRPr="00D661BE">
      <w:rPr>
        <w:rFonts w:ascii="Arial" w:hAnsi="Arial" w:cs="Arial"/>
        <w:spacing w:val="-4"/>
        <w:sz w:val="16"/>
        <w:szCs w:val="16"/>
        <w:lang w:val="en-US"/>
      </w:rPr>
      <w:t>ubl</w:t>
    </w:r>
    <w:r w:rsidRPr="00D661BE">
      <w:rPr>
        <w:rFonts w:ascii="Arial" w:hAnsi="Arial" w:cs="Arial"/>
        <w:caps/>
        <w:spacing w:val="-4"/>
        <w:sz w:val="16"/>
        <w:szCs w:val="16"/>
        <w:lang w:val="en-US"/>
      </w:rPr>
      <w:t>. 3</w:t>
    </w:r>
    <w:r>
      <w:rPr>
        <w:rFonts w:ascii="Arial" w:hAnsi="Arial" w:cs="Arial"/>
        <w:caps/>
        <w:spacing w:val="-4"/>
        <w:sz w:val="16"/>
        <w:szCs w:val="16"/>
        <w:lang w:val="en-US"/>
      </w:rPr>
      <w:t>6x</w:t>
    </w:r>
    <w:r w:rsidRPr="00D661BE">
      <w:rPr>
        <w:rFonts w:ascii="Arial" w:hAnsi="Arial" w:cs="Arial"/>
        <w:caps/>
        <w:spacing w:val="-4"/>
        <w:sz w:val="16"/>
        <w:szCs w:val="16"/>
        <w:lang w:val="en-US"/>
      </w:rPr>
      <w:t>, 201</w:t>
    </w:r>
    <w:r>
      <w:rPr>
        <w:rFonts w:ascii="Arial" w:hAnsi="Arial" w:cs="Arial"/>
        <w:caps/>
        <w:spacing w:val="-4"/>
        <w:sz w:val="16"/>
        <w:szCs w:val="16"/>
        <w:lang w:val="en-US"/>
      </w:rPr>
      <w:t>4</w:t>
    </w:r>
    <w:r w:rsidRPr="00D661BE">
      <w:rPr>
        <w:rFonts w:ascii="Arial" w:hAnsi="Arial" w:cs="Arial"/>
        <w:caps/>
        <w:spacing w:val="-4"/>
        <w:sz w:val="16"/>
        <w:szCs w:val="16"/>
        <w:lang w:val="en-US"/>
      </w:rPr>
      <w:t>).</w:t>
    </w:r>
  </w:p>
  <w:p w:rsidR="001341D3" w:rsidRDefault="001341D3" w:rsidP="00154782">
    <w:pPr>
      <w:ind w:right="851" w:firstLine="426"/>
      <w:jc w:val="center"/>
      <w:rPr>
        <w:rFonts w:ascii="Arial" w:eastAsia="Times New Roman" w:hAnsi="Arial" w:cs="Arial"/>
        <w:i/>
        <w:sz w:val="16"/>
        <w:lang w:val="en-US"/>
      </w:rPr>
    </w:pPr>
    <w:r w:rsidRPr="00FF279A">
      <w:rPr>
        <w:rFonts w:ascii="Arial" w:eastAsia="Times New Roman" w:hAnsi="Arial" w:cs="Arial"/>
        <w:i/>
        <w:sz w:val="16"/>
        <w:lang w:val="en-US"/>
      </w:rPr>
      <w:t xml:space="preserve"> </w:t>
    </w:r>
  </w:p>
  <w:p w:rsidR="001341D3" w:rsidRPr="00C13133" w:rsidRDefault="001341D3" w:rsidP="00154782">
    <w:pPr>
      <w:ind w:right="851" w:firstLine="426"/>
      <w:jc w:val="center"/>
      <w:rPr>
        <w:spacing w:val="-2"/>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B88B5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3E9C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5C85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D6EC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64C8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CCC0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F88D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C896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1205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62A5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10BE8"/>
    <w:multiLevelType w:val="hybridMultilevel"/>
    <w:tmpl w:val="D152CF2E"/>
    <w:lvl w:ilvl="0" w:tplc="D2E4F8D0">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F67E0C"/>
    <w:multiLevelType w:val="hybridMultilevel"/>
    <w:tmpl w:val="B81806C2"/>
    <w:lvl w:ilvl="0" w:tplc="04150003">
      <w:start w:val="1"/>
      <w:numFmt w:val="bullet"/>
      <w:lvlText w:val="o"/>
      <w:lvlJc w:val="left"/>
      <w:pPr>
        <w:tabs>
          <w:tab w:val="num" w:pos="720"/>
        </w:tabs>
        <w:ind w:left="720" w:hanging="360"/>
      </w:pPr>
      <w:rPr>
        <w:rFonts w:ascii="Courier New" w:hAnsi="Courier New" w:cs="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600371"/>
    <w:multiLevelType w:val="hybridMultilevel"/>
    <w:tmpl w:val="82B4D1C6"/>
    <w:lvl w:ilvl="0" w:tplc="FDA43C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146B36"/>
    <w:multiLevelType w:val="hybridMultilevel"/>
    <w:tmpl w:val="6C3230F4"/>
    <w:lvl w:ilvl="0" w:tplc="D2E4F8D0">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0417FD"/>
    <w:multiLevelType w:val="hybridMultilevel"/>
    <w:tmpl w:val="0F1AD534"/>
    <w:lvl w:ilvl="0" w:tplc="0F6845B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79151AB"/>
    <w:multiLevelType w:val="hybridMultilevel"/>
    <w:tmpl w:val="9A9E4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3445FC"/>
    <w:multiLevelType w:val="hybridMultilevel"/>
    <w:tmpl w:val="20A24816"/>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7" w15:restartNumberingAfterBreak="0">
    <w:nsid w:val="51685A41"/>
    <w:multiLevelType w:val="hybridMultilevel"/>
    <w:tmpl w:val="60C4B6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B5731C"/>
    <w:multiLevelType w:val="multilevel"/>
    <w:tmpl w:val="88AE0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3"/>
  </w:num>
  <w:num w:numId="14">
    <w:abstractNumId w:val="10"/>
  </w:num>
  <w:num w:numId="15">
    <w:abstractNumId w:val="16"/>
  </w:num>
  <w:num w:numId="16">
    <w:abstractNumId w:val="18"/>
  </w:num>
  <w:num w:numId="17">
    <w:abstractNumId w:val="11"/>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852"/>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8FB"/>
    <w:rsid w:val="00000C8A"/>
    <w:rsid w:val="00003FBB"/>
    <w:rsid w:val="000063C7"/>
    <w:rsid w:val="00006404"/>
    <w:rsid w:val="000102FD"/>
    <w:rsid w:val="000123AA"/>
    <w:rsid w:val="00014643"/>
    <w:rsid w:val="00022C7C"/>
    <w:rsid w:val="00023C6F"/>
    <w:rsid w:val="00026469"/>
    <w:rsid w:val="00026690"/>
    <w:rsid w:val="000269CE"/>
    <w:rsid w:val="000274F4"/>
    <w:rsid w:val="00036391"/>
    <w:rsid w:val="000367BE"/>
    <w:rsid w:val="000370B8"/>
    <w:rsid w:val="000428A8"/>
    <w:rsid w:val="00046900"/>
    <w:rsid w:val="0005235B"/>
    <w:rsid w:val="00055438"/>
    <w:rsid w:val="00055CFA"/>
    <w:rsid w:val="0007098E"/>
    <w:rsid w:val="00071A8C"/>
    <w:rsid w:val="000726CC"/>
    <w:rsid w:val="00074994"/>
    <w:rsid w:val="0007554B"/>
    <w:rsid w:val="00075D07"/>
    <w:rsid w:val="00076AC5"/>
    <w:rsid w:val="00077857"/>
    <w:rsid w:val="000821EA"/>
    <w:rsid w:val="00082668"/>
    <w:rsid w:val="000854F6"/>
    <w:rsid w:val="0008674E"/>
    <w:rsid w:val="00090CD7"/>
    <w:rsid w:val="00093998"/>
    <w:rsid w:val="00093FEB"/>
    <w:rsid w:val="00094D7A"/>
    <w:rsid w:val="000A296C"/>
    <w:rsid w:val="000A547A"/>
    <w:rsid w:val="000A6E27"/>
    <w:rsid w:val="000A7AAA"/>
    <w:rsid w:val="000B60B1"/>
    <w:rsid w:val="000B6A60"/>
    <w:rsid w:val="000C3364"/>
    <w:rsid w:val="000C4183"/>
    <w:rsid w:val="000D3E07"/>
    <w:rsid w:val="000D4B58"/>
    <w:rsid w:val="000E4FA9"/>
    <w:rsid w:val="000F7838"/>
    <w:rsid w:val="00103DD9"/>
    <w:rsid w:val="001070C5"/>
    <w:rsid w:val="00112DE0"/>
    <w:rsid w:val="001172AE"/>
    <w:rsid w:val="00120A8F"/>
    <w:rsid w:val="001228D0"/>
    <w:rsid w:val="00125213"/>
    <w:rsid w:val="001341D3"/>
    <w:rsid w:val="001379D4"/>
    <w:rsid w:val="001445DF"/>
    <w:rsid w:val="001472AC"/>
    <w:rsid w:val="0015042F"/>
    <w:rsid w:val="00154782"/>
    <w:rsid w:val="00156D03"/>
    <w:rsid w:val="001610CF"/>
    <w:rsid w:val="00163158"/>
    <w:rsid w:val="001633FD"/>
    <w:rsid w:val="00163A6F"/>
    <w:rsid w:val="0016497C"/>
    <w:rsid w:val="001660A4"/>
    <w:rsid w:val="00174194"/>
    <w:rsid w:val="00186576"/>
    <w:rsid w:val="0019301C"/>
    <w:rsid w:val="001962C0"/>
    <w:rsid w:val="001A0F8B"/>
    <w:rsid w:val="001A3810"/>
    <w:rsid w:val="001A582E"/>
    <w:rsid w:val="001A5D3E"/>
    <w:rsid w:val="001A7F62"/>
    <w:rsid w:val="001B41DB"/>
    <w:rsid w:val="001C013E"/>
    <w:rsid w:val="001C3902"/>
    <w:rsid w:val="001D38B7"/>
    <w:rsid w:val="001E14A3"/>
    <w:rsid w:val="001E2D61"/>
    <w:rsid w:val="001E36F3"/>
    <w:rsid w:val="001E419C"/>
    <w:rsid w:val="001F0445"/>
    <w:rsid w:val="001F0F2D"/>
    <w:rsid w:val="001F5BFD"/>
    <w:rsid w:val="00203512"/>
    <w:rsid w:val="002048CF"/>
    <w:rsid w:val="00206DBA"/>
    <w:rsid w:val="0021181A"/>
    <w:rsid w:val="00214738"/>
    <w:rsid w:val="002156B9"/>
    <w:rsid w:val="00222F66"/>
    <w:rsid w:val="00223A8C"/>
    <w:rsid w:val="00226781"/>
    <w:rsid w:val="00227970"/>
    <w:rsid w:val="00231085"/>
    <w:rsid w:val="00231C44"/>
    <w:rsid w:val="00237AE5"/>
    <w:rsid w:val="00247042"/>
    <w:rsid w:val="0024735E"/>
    <w:rsid w:val="00254FAD"/>
    <w:rsid w:val="0026091E"/>
    <w:rsid w:val="00262529"/>
    <w:rsid w:val="0026263D"/>
    <w:rsid w:val="00263602"/>
    <w:rsid w:val="00265C2F"/>
    <w:rsid w:val="00266F8E"/>
    <w:rsid w:val="00266FFE"/>
    <w:rsid w:val="0027135A"/>
    <w:rsid w:val="00281103"/>
    <w:rsid w:val="0028117B"/>
    <w:rsid w:val="00281D7D"/>
    <w:rsid w:val="00282241"/>
    <w:rsid w:val="00283CAC"/>
    <w:rsid w:val="00286AB8"/>
    <w:rsid w:val="002959F8"/>
    <w:rsid w:val="002B46C8"/>
    <w:rsid w:val="002B4C08"/>
    <w:rsid w:val="002B6083"/>
    <w:rsid w:val="002C4297"/>
    <w:rsid w:val="002C6203"/>
    <w:rsid w:val="002D2777"/>
    <w:rsid w:val="002D4439"/>
    <w:rsid w:val="002D740E"/>
    <w:rsid w:val="002E4496"/>
    <w:rsid w:val="002E7D00"/>
    <w:rsid w:val="00301DC3"/>
    <w:rsid w:val="00302B0A"/>
    <w:rsid w:val="00311867"/>
    <w:rsid w:val="00312368"/>
    <w:rsid w:val="00313DBC"/>
    <w:rsid w:val="00320EAC"/>
    <w:rsid w:val="00321602"/>
    <w:rsid w:val="0032199C"/>
    <w:rsid w:val="003220A8"/>
    <w:rsid w:val="00324AD2"/>
    <w:rsid w:val="0032579A"/>
    <w:rsid w:val="00325B80"/>
    <w:rsid w:val="003343EC"/>
    <w:rsid w:val="00336290"/>
    <w:rsid w:val="0034373E"/>
    <w:rsid w:val="00343BE4"/>
    <w:rsid w:val="003461AC"/>
    <w:rsid w:val="00346FCF"/>
    <w:rsid w:val="00355123"/>
    <w:rsid w:val="00376A6B"/>
    <w:rsid w:val="0038493E"/>
    <w:rsid w:val="00386088"/>
    <w:rsid w:val="00391F83"/>
    <w:rsid w:val="00392F73"/>
    <w:rsid w:val="003A4392"/>
    <w:rsid w:val="003A6FA2"/>
    <w:rsid w:val="003B1B76"/>
    <w:rsid w:val="003B2111"/>
    <w:rsid w:val="003C3D85"/>
    <w:rsid w:val="003D44D6"/>
    <w:rsid w:val="003E263E"/>
    <w:rsid w:val="003E2A9D"/>
    <w:rsid w:val="003F2166"/>
    <w:rsid w:val="003F27C4"/>
    <w:rsid w:val="003F6510"/>
    <w:rsid w:val="003F6897"/>
    <w:rsid w:val="004150D6"/>
    <w:rsid w:val="0041568A"/>
    <w:rsid w:val="00426918"/>
    <w:rsid w:val="004321AD"/>
    <w:rsid w:val="004336BE"/>
    <w:rsid w:val="004359A6"/>
    <w:rsid w:val="0044082B"/>
    <w:rsid w:val="00446011"/>
    <w:rsid w:val="00457682"/>
    <w:rsid w:val="004608B8"/>
    <w:rsid w:val="00464BD7"/>
    <w:rsid w:val="00470D31"/>
    <w:rsid w:val="00472433"/>
    <w:rsid w:val="004742AC"/>
    <w:rsid w:val="00484760"/>
    <w:rsid w:val="00484E80"/>
    <w:rsid w:val="00490E10"/>
    <w:rsid w:val="00495F9E"/>
    <w:rsid w:val="00496AFD"/>
    <w:rsid w:val="004A0151"/>
    <w:rsid w:val="004A04C8"/>
    <w:rsid w:val="004A104B"/>
    <w:rsid w:val="004A24C0"/>
    <w:rsid w:val="004A34E3"/>
    <w:rsid w:val="004A7639"/>
    <w:rsid w:val="004B1704"/>
    <w:rsid w:val="004B2073"/>
    <w:rsid w:val="004B3BF2"/>
    <w:rsid w:val="004B447F"/>
    <w:rsid w:val="004C30D3"/>
    <w:rsid w:val="004C3742"/>
    <w:rsid w:val="004C4188"/>
    <w:rsid w:val="004C7EDF"/>
    <w:rsid w:val="004D0726"/>
    <w:rsid w:val="004F4FFA"/>
    <w:rsid w:val="004F6879"/>
    <w:rsid w:val="005013E6"/>
    <w:rsid w:val="00515186"/>
    <w:rsid w:val="005209AB"/>
    <w:rsid w:val="00530B01"/>
    <w:rsid w:val="00533B80"/>
    <w:rsid w:val="0053537E"/>
    <w:rsid w:val="0053561C"/>
    <w:rsid w:val="00542884"/>
    <w:rsid w:val="00542D9B"/>
    <w:rsid w:val="005444F6"/>
    <w:rsid w:val="00545F35"/>
    <w:rsid w:val="005516B0"/>
    <w:rsid w:val="00556B32"/>
    <w:rsid w:val="00565A70"/>
    <w:rsid w:val="00572098"/>
    <w:rsid w:val="00576155"/>
    <w:rsid w:val="00577B83"/>
    <w:rsid w:val="005850FD"/>
    <w:rsid w:val="0059066E"/>
    <w:rsid w:val="00595BEC"/>
    <w:rsid w:val="00595E59"/>
    <w:rsid w:val="00597867"/>
    <w:rsid w:val="005A042E"/>
    <w:rsid w:val="005A4A62"/>
    <w:rsid w:val="005A4FCC"/>
    <w:rsid w:val="005A54C0"/>
    <w:rsid w:val="005A5E4B"/>
    <w:rsid w:val="005B2CE9"/>
    <w:rsid w:val="005B42E2"/>
    <w:rsid w:val="005C04FB"/>
    <w:rsid w:val="005C1702"/>
    <w:rsid w:val="005C248B"/>
    <w:rsid w:val="005C2D02"/>
    <w:rsid w:val="005C38BB"/>
    <w:rsid w:val="005C4EE6"/>
    <w:rsid w:val="005D1DF3"/>
    <w:rsid w:val="005D2015"/>
    <w:rsid w:val="005D77D2"/>
    <w:rsid w:val="005E0ED8"/>
    <w:rsid w:val="005E34AC"/>
    <w:rsid w:val="005E6A99"/>
    <w:rsid w:val="005E6D10"/>
    <w:rsid w:val="005E7338"/>
    <w:rsid w:val="005F4121"/>
    <w:rsid w:val="0060039E"/>
    <w:rsid w:val="00601305"/>
    <w:rsid w:val="0061045F"/>
    <w:rsid w:val="00613A09"/>
    <w:rsid w:val="0062175B"/>
    <w:rsid w:val="0062420C"/>
    <w:rsid w:val="0062425C"/>
    <w:rsid w:val="0062714F"/>
    <w:rsid w:val="0063441A"/>
    <w:rsid w:val="006344EF"/>
    <w:rsid w:val="00634BD2"/>
    <w:rsid w:val="00636C7A"/>
    <w:rsid w:val="00637087"/>
    <w:rsid w:val="00645143"/>
    <w:rsid w:val="006518BC"/>
    <w:rsid w:val="00652570"/>
    <w:rsid w:val="00655209"/>
    <w:rsid w:val="006628E5"/>
    <w:rsid w:val="006643B0"/>
    <w:rsid w:val="00666470"/>
    <w:rsid w:val="00666F8D"/>
    <w:rsid w:val="00671CC4"/>
    <w:rsid w:val="0067427D"/>
    <w:rsid w:val="00680CF9"/>
    <w:rsid w:val="0068190D"/>
    <w:rsid w:val="00684C92"/>
    <w:rsid w:val="00686AC6"/>
    <w:rsid w:val="0069212D"/>
    <w:rsid w:val="006A4F44"/>
    <w:rsid w:val="006B2623"/>
    <w:rsid w:val="006B5475"/>
    <w:rsid w:val="006B5F3C"/>
    <w:rsid w:val="006B731D"/>
    <w:rsid w:val="006B7A59"/>
    <w:rsid w:val="006B7E31"/>
    <w:rsid w:val="006C27A2"/>
    <w:rsid w:val="006E4BEF"/>
    <w:rsid w:val="006E66D4"/>
    <w:rsid w:val="006F17D2"/>
    <w:rsid w:val="006F7284"/>
    <w:rsid w:val="006F78FD"/>
    <w:rsid w:val="006F7C6C"/>
    <w:rsid w:val="00703C6B"/>
    <w:rsid w:val="00707413"/>
    <w:rsid w:val="00710D0B"/>
    <w:rsid w:val="00710E4B"/>
    <w:rsid w:val="00711D62"/>
    <w:rsid w:val="0071200A"/>
    <w:rsid w:val="00720C37"/>
    <w:rsid w:val="0072357C"/>
    <w:rsid w:val="00730683"/>
    <w:rsid w:val="00731A0C"/>
    <w:rsid w:val="00732795"/>
    <w:rsid w:val="00743B65"/>
    <w:rsid w:val="00756925"/>
    <w:rsid w:val="00761BDE"/>
    <w:rsid w:val="00762412"/>
    <w:rsid w:val="00764801"/>
    <w:rsid w:val="00766765"/>
    <w:rsid w:val="00767042"/>
    <w:rsid w:val="00770112"/>
    <w:rsid w:val="0077017F"/>
    <w:rsid w:val="00773DCE"/>
    <w:rsid w:val="00774398"/>
    <w:rsid w:val="007778E3"/>
    <w:rsid w:val="0078268B"/>
    <w:rsid w:val="007865FB"/>
    <w:rsid w:val="00795249"/>
    <w:rsid w:val="00797A4D"/>
    <w:rsid w:val="007A163F"/>
    <w:rsid w:val="007A2C90"/>
    <w:rsid w:val="007A47CB"/>
    <w:rsid w:val="007B0F61"/>
    <w:rsid w:val="007B1A44"/>
    <w:rsid w:val="007B35FA"/>
    <w:rsid w:val="007B3E4F"/>
    <w:rsid w:val="007C31FB"/>
    <w:rsid w:val="007C5AAD"/>
    <w:rsid w:val="007C7D76"/>
    <w:rsid w:val="007D10EB"/>
    <w:rsid w:val="007D1615"/>
    <w:rsid w:val="007D26BA"/>
    <w:rsid w:val="007D4F07"/>
    <w:rsid w:val="007D50F9"/>
    <w:rsid w:val="007D53C7"/>
    <w:rsid w:val="007D7976"/>
    <w:rsid w:val="007F5ABC"/>
    <w:rsid w:val="00800836"/>
    <w:rsid w:val="00802F9A"/>
    <w:rsid w:val="00803F36"/>
    <w:rsid w:val="0081157E"/>
    <w:rsid w:val="00814F09"/>
    <w:rsid w:val="008249F3"/>
    <w:rsid w:val="00830DEE"/>
    <w:rsid w:val="00846D37"/>
    <w:rsid w:val="008472E6"/>
    <w:rsid w:val="00847A42"/>
    <w:rsid w:val="0085008E"/>
    <w:rsid w:val="0085123F"/>
    <w:rsid w:val="0085322F"/>
    <w:rsid w:val="00855D61"/>
    <w:rsid w:val="0085749E"/>
    <w:rsid w:val="0086524E"/>
    <w:rsid w:val="008653AE"/>
    <w:rsid w:val="008772A4"/>
    <w:rsid w:val="00880136"/>
    <w:rsid w:val="00883E8C"/>
    <w:rsid w:val="00892E6D"/>
    <w:rsid w:val="00894BA0"/>
    <w:rsid w:val="00894F39"/>
    <w:rsid w:val="008A292E"/>
    <w:rsid w:val="008A3E3B"/>
    <w:rsid w:val="008A542E"/>
    <w:rsid w:val="008A5878"/>
    <w:rsid w:val="008A66EA"/>
    <w:rsid w:val="008A6CF4"/>
    <w:rsid w:val="008A714B"/>
    <w:rsid w:val="008B2058"/>
    <w:rsid w:val="008B25CF"/>
    <w:rsid w:val="008B3704"/>
    <w:rsid w:val="008C275B"/>
    <w:rsid w:val="008C63A1"/>
    <w:rsid w:val="008D52D5"/>
    <w:rsid w:val="008D7C9B"/>
    <w:rsid w:val="008E262C"/>
    <w:rsid w:val="008E31E9"/>
    <w:rsid w:val="008E693E"/>
    <w:rsid w:val="008E7D4A"/>
    <w:rsid w:val="008F040C"/>
    <w:rsid w:val="008F1630"/>
    <w:rsid w:val="008F41A8"/>
    <w:rsid w:val="008F7A25"/>
    <w:rsid w:val="00901511"/>
    <w:rsid w:val="00914C25"/>
    <w:rsid w:val="0091601E"/>
    <w:rsid w:val="00916D8E"/>
    <w:rsid w:val="00921856"/>
    <w:rsid w:val="0092356E"/>
    <w:rsid w:val="00937059"/>
    <w:rsid w:val="009430F0"/>
    <w:rsid w:val="00943489"/>
    <w:rsid w:val="00945B46"/>
    <w:rsid w:val="009477B5"/>
    <w:rsid w:val="009633F0"/>
    <w:rsid w:val="009834A9"/>
    <w:rsid w:val="0098400A"/>
    <w:rsid w:val="009940EB"/>
    <w:rsid w:val="0099576B"/>
    <w:rsid w:val="00995C29"/>
    <w:rsid w:val="00996B51"/>
    <w:rsid w:val="00997C73"/>
    <w:rsid w:val="009A3332"/>
    <w:rsid w:val="009A3CAC"/>
    <w:rsid w:val="009B34C2"/>
    <w:rsid w:val="009C2E21"/>
    <w:rsid w:val="009D1679"/>
    <w:rsid w:val="009D4502"/>
    <w:rsid w:val="009D6C52"/>
    <w:rsid w:val="009E1A75"/>
    <w:rsid w:val="009F138F"/>
    <w:rsid w:val="009F1A90"/>
    <w:rsid w:val="009F439D"/>
    <w:rsid w:val="00A021AC"/>
    <w:rsid w:val="00A07556"/>
    <w:rsid w:val="00A1393D"/>
    <w:rsid w:val="00A13B74"/>
    <w:rsid w:val="00A1403B"/>
    <w:rsid w:val="00A30556"/>
    <w:rsid w:val="00A34B04"/>
    <w:rsid w:val="00A4014A"/>
    <w:rsid w:val="00A4261B"/>
    <w:rsid w:val="00A44505"/>
    <w:rsid w:val="00A45001"/>
    <w:rsid w:val="00A54753"/>
    <w:rsid w:val="00A605F7"/>
    <w:rsid w:val="00A634D0"/>
    <w:rsid w:val="00A67459"/>
    <w:rsid w:val="00A73393"/>
    <w:rsid w:val="00A73BD2"/>
    <w:rsid w:val="00A73C6F"/>
    <w:rsid w:val="00A778FB"/>
    <w:rsid w:val="00A8159D"/>
    <w:rsid w:val="00A830E3"/>
    <w:rsid w:val="00A90BED"/>
    <w:rsid w:val="00A91F2F"/>
    <w:rsid w:val="00A925CA"/>
    <w:rsid w:val="00AA46F1"/>
    <w:rsid w:val="00AB523F"/>
    <w:rsid w:val="00AB6D2D"/>
    <w:rsid w:val="00AC1E11"/>
    <w:rsid w:val="00AC449E"/>
    <w:rsid w:val="00AD0B9C"/>
    <w:rsid w:val="00AD1ACB"/>
    <w:rsid w:val="00AE2AC7"/>
    <w:rsid w:val="00AE6477"/>
    <w:rsid w:val="00AF49D6"/>
    <w:rsid w:val="00B06E53"/>
    <w:rsid w:val="00B118BC"/>
    <w:rsid w:val="00B1677C"/>
    <w:rsid w:val="00B17E0A"/>
    <w:rsid w:val="00B32089"/>
    <w:rsid w:val="00B37B3A"/>
    <w:rsid w:val="00B37C0A"/>
    <w:rsid w:val="00B4067E"/>
    <w:rsid w:val="00B41C16"/>
    <w:rsid w:val="00B440B7"/>
    <w:rsid w:val="00B45A9C"/>
    <w:rsid w:val="00B50A01"/>
    <w:rsid w:val="00B50B43"/>
    <w:rsid w:val="00B50B77"/>
    <w:rsid w:val="00B5601C"/>
    <w:rsid w:val="00B5649D"/>
    <w:rsid w:val="00B60C09"/>
    <w:rsid w:val="00B60C67"/>
    <w:rsid w:val="00B63DF1"/>
    <w:rsid w:val="00B66F50"/>
    <w:rsid w:val="00B670E3"/>
    <w:rsid w:val="00B70823"/>
    <w:rsid w:val="00B76F1B"/>
    <w:rsid w:val="00B76F8E"/>
    <w:rsid w:val="00B9014B"/>
    <w:rsid w:val="00B90647"/>
    <w:rsid w:val="00B92034"/>
    <w:rsid w:val="00B925C8"/>
    <w:rsid w:val="00B95017"/>
    <w:rsid w:val="00BA3A16"/>
    <w:rsid w:val="00BA4AD8"/>
    <w:rsid w:val="00BA5FE5"/>
    <w:rsid w:val="00BA6DEB"/>
    <w:rsid w:val="00BB0ACE"/>
    <w:rsid w:val="00BB5484"/>
    <w:rsid w:val="00BC0D21"/>
    <w:rsid w:val="00BC5303"/>
    <w:rsid w:val="00BD0570"/>
    <w:rsid w:val="00BD0844"/>
    <w:rsid w:val="00BD23B6"/>
    <w:rsid w:val="00BD6D19"/>
    <w:rsid w:val="00BE666B"/>
    <w:rsid w:val="00BE6C60"/>
    <w:rsid w:val="00BE7258"/>
    <w:rsid w:val="00BE7F89"/>
    <w:rsid w:val="00BF178F"/>
    <w:rsid w:val="00BF3297"/>
    <w:rsid w:val="00C00C2A"/>
    <w:rsid w:val="00C1161D"/>
    <w:rsid w:val="00C13133"/>
    <w:rsid w:val="00C13B3A"/>
    <w:rsid w:val="00C14873"/>
    <w:rsid w:val="00C213BB"/>
    <w:rsid w:val="00C27E9F"/>
    <w:rsid w:val="00C3155F"/>
    <w:rsid w:val="00C35426"/>
    <w:rsid w:val="00C379A4"/>
    <w:rsid w:val="00C42C1E"/>
    <w:rsid w:val="00C45501"/>
    <w:rsid w:val="00C4651B"/>
    <w:rsid w:val="00C473D5"/>
    <w:rsid w:val="00C4749B"/>
    <w:rsid w:val="00C51D68"/>
    <w:rsid w:val="00C52796"/>
    <w:rsid w:val="00C52D6D"/>
    <w:rsid w:val="00C54932"/>
    <w:rsid w:val="00C6273B"/>
    <w:rsid w:val="00C70037"/>
    <w:rsid w:val="00C73F96"/>
    <w:rsid w:val="00C85388"/>
    <w:rsid w:val="00C9573C"/>
    <w:rsid w:val="00CA031D"/>
    <w:rsid w:val="00CA069C"/>
    <w:rsid w:val="00CA0BFE"/>
    <w:rsid w:val="00CA3DA3"/>
    <w:rsid w:val="00CA55DF"/>
    <w:rsid w:val="00CA729A"/>
    <w:rsid w:val="00CB267D"/>
    <w:rsid w:val="00CB3006"/>
    <w:rsid w:val="00CC07D8"/>
    <w:rsid w:val="00CC0855"/>
    <w:rsid w:val="00CC1DB9"/>
    <w:rsid w:val="00CC24BA"/>
    <w:rsid w:val="00CC29E7"/>
    <w:rsid w:val="00CC6BE8"/>
    <w:rsid w:val="00CC6CC2"/>
    <w:rsid w:val="00CC7626"/>
    <w:rsid w:val="00CD45FE"/>
    <w:rsid w:val="00CD523E"/>
    <w:rsid w:val="00CD6354"/>
    <w:rsid w:val="00CE4922"/>
    <w:rsid w:val="00CE6DCD"/>
    <w:rsid w:val="00CF0440"/>
    <w:rsid w:val="00D010EC"/>
    <w:rsid w:val="00D06894"/>
    <w:rsid w:val="00D12885"/>
    <w:rsid w:val="00D23807"/>
    <w:rsid w:val="00D24EF6"/>
    <w:rsid w:val="00D27811"/>
    <w:rsid w:val="00D373C2"/>
    <w:rsid w:val="00D37589"/>
    <w:rsid w:val="00D37986"/>
    <w:rsid w:val="00D45A60"/>
    <w:rsid w:val="00D523C9"/>
    <w:rsid w:val="00D545D4"/>
    <w:rsid w:val="00D56D56"/>
    <w:rsid w:val="00D624FB"/>
    <w:rsid w:val="00D63837"/>
    <w:rsid w:val="00D661BE"/>
    <w:rsid w:val="00D66D41"/>
    <w:rsid w:val="00D76AF7"/>
    <w:rsid w:val="00D77643"/>
    <w:rsid w:val="00D80B7C"/>
    <w:rsid w:val="00D82623"/>
    <w:rsid w:val="00D83417"/>
    <w:rsid w:val="00D86DDB"/>
    <w:rsid w:val="00D91786"/>
    <w:rsid w:val="00D97297"/>
    <w:rsid w:val="00D97A47"/>
    <w:rsid w:val="00DA0467"/>
    <w:rsid w:val="00DA371C"/>
    <w:rsid w:val="00DB6FB8"/>
    <w:rsid w:val="00DD72C3"/>
    <w:rsid w:val="00DE3061"/>
    <w:rsid w:val="00DE5E6D"/>
    <w:rsid w:val="00DE6A17"/>
    <w:rsid w:val="00DF456E"/>
    <w:rsid w:val="00DF529B"/>
    <w:rsid w:val="00DF7A84"/>
    <w:rsid w:val="00E00AD5"/>
    <w:rsid w:val="00E01B03"/>
    <w:rsid w:val="00E0274D"/>
    <w:rsid w:val="00E06BA9"/>
    <w:rsid w:val="00E06F93"/>
    <w:rsid w:val="00E11E2F"/>
    <w:rsid w:val="00E152FB"/>
    <w:rsid w:val="00E1604E"/>
    <w:rsid w:val="00E210BA"/>
    <w:rsid w:val="00E236FF"/>
    <w:rsid w:val="00E266CE"/>
    <w:rsid w:val="00E32ED1"/>
    <w:rsid w:val="00E355F8"/>
    <w:rsid w:val="00E369DA"/>
    <w:rsid w:val="00E37569"/>
    <w:rsid w:val="00E42840"/>
    <w:rsid w:val="00E504FC"/>
    <w:rsid w:val="00E525F8"/>
    <w:rsid w:val="00E66D85"/>
    <w:rsid w:val="00E73FB2"/>
    <w:rsid w:val="00E7515F"/>
    <w:rsid w:val="00E75F5E"/>
    <w:rsid w:val="00E81B60"/>
    <w:rsid w:val="00E904E5"/>
    <w:rsid w:val="00E92CA9"/>
    <w:rsid w:val="00E93EB8"/>
    <w:rsid w:val="00E97F94"/>
    <w:rsid w:val="00EA64CD"/>
    <w:rsid w:val="00EC7B42"/>
    <w:rsid w:val="00ED1CC1"/>
    <w:rsid w:val="00ED2753"/>
    <w:rsid w:val="00EE5A2A"/>
    <w:rsid w:val="00EE682B"/>
    <w:rsid w:val="00EE707A"/>
    <w:rsid w:val="00EF0874"/>
    <w:rsid w:val="00EF0D59"/>
    <w:rsid w:val="00F042C0"/>
    <w:rsid w:val="00F06BDC"/>
    <w:rsid w:val="00F10D34"/>
    <w:rsid w:val="00F11EB9"/>
    <w:rsid w:val="00F14240"/>
    <w:rsid w:val="00F15DA0"/>
    <w:rsid w:val="00F2205E"/>
    <w:rsid w:val="00F23018"/>
    <w:rsid w:val="00F2742E"/>
    <w:rsid w:val="00F3146C"/>
    <w:rsid w:val="00F3411C"/>
    <w:rsid w:val="00F341B7"/>
    <w:rsid w:val="00F353B1"/>
    <w:rsid w:val="00F36E37"/>
    <w:rsid w:val="00F4507C"/>
    <w:rsid w:val="00F51372"/>
    <w:rsid w:val="00F52F4C"/>
    <w:rsid w:val="00F53824"/>
    <w:rsid w:val="00F53AD8"/>
    <w:rsid w:val="00F5556C"/>
    <w:rsid w:val="00F63229"/>
    <w:rsid w:val="00F65634"/>
    <w:rsid w:val="00F6580A"/>
    <w:rsid w:val="00F66488"/>
    <w:rsid w:val="00F67E96"/>
    <w:rsid w:val="00F70075"/>
    <w:rsid w:val="00F76A09"/>
    <w:rsid w:val="00F8061C"/>
    <w:rsid w:val="00F82C46"/>
    <w:rsid w:val="00F86ED9"/>
    <w:rsid w:val="00F96379"/>
    <w:rsid w:val="00F96530"/>
    <w:rsid w:val="00F9762A"/>
    <w:rsid w:val="00FA366D"/>
    <w:rsid w:val="00FA39FA"/>
    <w:rsid w:val="00FB0CDC"/>
    <w:rsid w:val="00FB273D"/>
    <w:rsid w:val="00FB65D6"/>
    <w:rsid w:val="00FC1180"/>
    <w:rsid w:val="00FC3C8F"/>
    <w:rsid w:val="00FC3EC9"/>
    <w:rsid w:val="00FC62D6"/>
    <w:rsid w:val="00FD092E"/>
    <w:rsid w:val="00FD1E2B"/>
    <w:rsid w:val="00FD4B19"/>
    <w:rsid w:val="00FD56AD"/>
    <w:rsid w:val="00FD5802"/>
    <w:rsid w:val="00FE0583"/>
    <w:rsid w:val="00FE0FEB"/>
    <w:rsid w:val="00FE3381"/>
    <w:rsid w:val="00FF17EF"/>
    <w:rsid w:val="00FF48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306048D-A59D-4332-A5BA-57DF83E7D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tabs>
        <w:tab w:val="left" w:pos="-1440"/>
        <w:tab w:val="left" w:pos="0"/>
        <w:tab w:val="left" w:pos="397"/>
        <w:tab w:val="left" w:pos="1440"/>
      </w:tabs>
    </w:pPr>
    <w:rPr>
      <w:sz w:val="22"/>
      <w:lang w:eastAsia="en-US"/>
    </w:rPr>
  </w:style>
  <w:style w:type="paragraph" w:styleId="Heading1">
    <w:name w:val="heading 1"/>
    <w:aliases w:val="H1"/>
    <w:next w:val="body"/>
    <w:qFormat/>
    <w:rsid w:val="0077017F"/>
    <w:pPr>
      <w:keepNext/>
      <w:spacing w:after="120"/>
      <w:outlineLvl w:val="0"/>
    </w:pPr>
    <w:rPr>
      <w:b/>
      <w:caps/>
      <w:sz w:val="22"/>
      <w:szCs w:val="22"/>
      <w:lang w:eastAsia="en-US"/>
    </w:rPr>
  </w:style>
  <w:style w:type="paragraph" w:styleId="Heading2">
    <w:name w:val="heading 2"/>
    <w:aliases w:val="H2"/>
    <w:next w:val="body"/>
    <w:qFormat/>
    <w:rsid w:val="0077017F"/>
    <w:pPr>
      <w:keepNext/>
      <w:spacing w:after="120"/>
      <w:outlineLvl w:val="1"/>
    </w:pPr>
    <w:rPr>
      <w:b/>
      <w:sz w:val="22"/>
      <w:szCs w:val="22"/>
      <w:lang w:eastAsia="en-US"/>
    </w:rPr>
  </w:style>
  <w:style w:type="paragraph" w:styleId="Heading3">
    <w:name w:val="heading 3"/>
    <w:basedOn w:val="Normal"/>
    <w:next w:val="Normal"/>
    <w:qFormat/>
    <w:pPr>
      <w:keepNext/>
      <w:tabs>
        <w:tab w:val="clear" w:pos="-1440"/>
        <w:tab w:val="clear" w:pos="0"/>
        <w:tab w:val="clear" w:pos="397"/>
        <w:tab w:val="clear" w:pos="1440"/>
      </w:tabs>
      <w:spacing w:before="240" w:after="60"/>
      <w:outlineLvl w:val="2"/>
    </w:pPr>
    <w:rPr>
      <w:rFonts w:ascii="CG Times Bold" w:hAnsi="CG Times Bold"/>
      <w:b/>
      <w:lang w:val="en-US"/>
    </w:rPr>
  </w:style>
  <w:style w:type="paragraph" w:styleId="Heading4">
    <w:name w:val="heading 4"/>
    <w:basedOn w:val="Normal"/>
    <w:next w:val="Normal"/>
    <w:qFormat/>
    <w:pPr>
      <w:keepNext/>
      <w:tabs>
        <w:tab w:val="clear" w:pos="-1440"/>
        <w:tab w:val="clear" w:pos="0"/>
        <w:tab w:val="clear" w:pos="397"/>
        <w:tab w:val="clear" w:pos="1440"/>
      </w:tabs>
      <w:spacing w:before="240" w:after="60"/>
      <w:outlineLvl w:val="3"/>
    </w:pPr>
    <w:rPr>
      <w:rFonts w:ascii="CG Times Bold" w:hAnsi="CG Times Bold"/>
      <w:b/>
      <w:i/>
      <w:lang w:val="en-US"/>
    </w:rPr>
  </w:style>
  <w:style w:type="paragraph" w:styleId="Heading5">
    <w:name w:val="heading 5"/>
    <w:basedOn w:val="Normal"/>
    <w:next w:val="Normal"/>
    <w:qFormat/>
    <w:pPr>
      <w:spacing w:before="240" w:after="60"/>
      <w:outlineLvl w:val="4"/>
    </w:pPr>
    <w:rPr>
      <w:rFonts w:ascii="Arial" w:hAnsi="Arial"/>
    </w:r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766765"/>
    <w:pPr>
      <w:widowControl w:val="0"/>
      <w:tabs>
        <w:tab w:val="left" w:pos="-1440"/>
        <w:tab w:val="left" w:pos="0"/>
        <w:tab w:val="left" w:pos="397"/>
        <w:tab w:val="left" w:pos="1440"/>
        <w:tab w:val="right" w:pos="8392"/>
      </w:tabs>
      <w:suppressAutoHyphens/>
      <w:jc w:val="both"/>
    </w:pPr>
    <w:rPr>
      <w:sz w:val="22"/>
      <w:lang w:eastAsia="en-US"/>
    </w:rPr>
  </w:style>
  <w:style w:type="character" w:styleId="EndnoteReference">
    <w:name w:val="endnote reference"/>
    <w:semiHidden/>
    <w:rPr>
      <w:vertAlign w:val="superscript"/>
    </w:rPr>
  </w:style>
  <w:style w:type="character" w:styleId="FootnoteReference">
    <w:name w:val="footnote reference"/>
    <w:semiHidden/>
    <w:rPr>
      <w:vertAlign w:val="superscript"/>
    </w:rPr>
  </w:style>
  <w:style w:type="paragraph" w:customStyle="1" w:styleId="Equation">
    <w:name w:val="Equation"/>
    <w:basedOn w:val="body"/>
    <w:next w:val="body"/>
    <w:rsid w:val="00CC07D8"/>
    <w:pPr>
      <w:tabs>
        <w:tab w:val="clear" w:pos="8392"/>
        <w:tab w:val="right" w:pos="8732"/>
      </w:tabs>
      <w:spacing w:before="80" w:after="80"/>
      <w:ind w:left="397"/>
    </w:p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customStyle="1" w:styleId="References">
    <w:name w:val="References"/>
    <w:basedOn w:val="body"/>
    <w:pPr>
      <w:spacing w:after="50" w:line="204" w:lineRule="auto"/>
      <w:ind w:left="397" w:hanging="397"/>
    </w:pPr>
    <w:rPr>
      <w:sz w:val="17"/>
    </w:rPr>
  </w:style>
  <w:style w:type="paragraph" w:customStyle="1" w:styleId="AuName">
    <w:name w:val="AuName"/>
    <w:basedOn w:val="Normal"/>
    <w:next w:val="Address"/>
    <w:rsid w:val="00231C44"/>
    <w:pPr>
      <w:tabs>
        <w:tab w:val="right" w:pos="8392"/>
      </w:tabs>
    </w:pPr>
    <w:rPr>
      <w:b/>
      <w:caps/>
      <w:sz w:val="24"/>
    </w:rPr>
  </w:style>
  <w:style w:type="paragraph" w:customStyle="1" w:styleId="Address">
    <w:name w:val="Address"/>
    <w:basedOn w:val="Normal"/>
    <w:rsid w:val="00D82623"/>
    <w:pPr>
      <w:tabs>
        <w:tab w:val="right" w:pos="8392"/>
      </w:tabs>
      <w:suppressAutoHyphens/>
      <w:spacing w:before="60" w:line="192" w:lineRule="auto"/>
    </w:pPr>
    <w:rPr>
      <w:i/>
      <w:sz w:val="18"/>
      <w:szCs w:val="18"/>
    </w:rPr>
  </w:style>
  <w:style w:type="paragraph" w:customStyle="1" w:styleId="SecondTitle">
    <w:name w:val="SecondTitle"/>
    <w:basedOn w:val="body"/>
    <w:next w:val="abstract"/>
    <w:pPr>
      <w:keepNext/>
      <w:spacing w:before="120" w:after="40" w:line="192" w:lineRule="auto"/>
      <w:jc w:val="left"/>
    </w:pPr>
    <w:rPr>
      <w:b/>
      <w:spacing w:val="-2"/>
    </w:rPr>
  </w:style>
  <w:style w:type="paragraph" w:customStyle="1" w:styleId="abstract">
    <w:name w:val="abstract"/>
    <w:basedOn w:val="Normal"/>
    <w:next w:val="keyword"/>
    <w:rsid w:val="00231C44"/>
    <w:pPr>
      <w:tabs>
        <w:tab w:val="right" w:pos="8392"/>
      </w:tabs>
      <w:spacing w:line="204" w:lineRule="auto"/>
      <w:jc w:val="both"/>
    </w:pPr>
    <w:rPr>
      <w:sz w:val="20"/>
    </w:rPr>
  </w:style>
  <w:style w:type="paragraph" w:customStyle="1" w:styleId="keyword">
    <w:name w:val="keyword"/>
    <w:basedOn w:val="Normal"/>
    <w:pPr>
      <w:tabs>
        <w:tab w:val="right" w:pos="8392"/>
      </w:tabs>
      <w:spacing w:before="80" w:line="216" w:lineRule="auto"/>
    </w:pPr>
    <w:rPr>
      <w:sz w:val="18"/>
    </w:rPr>
  </w:style>
  <w:style w:type="paragraph" w:customStyle="1" w:styleId="FigCaption">
    <w:name w:val="FigCaption"/>
    <w:basedOn w:val="body"/>
    <w:next w:val="body"/>
    <w:rsid w:val="00281D7D"/>
    <w:pPr>
      <w:spacing w:before="80" w:line="204" w:lineRule="auto"/>
      <w:ind w:left="397"/>
    </w:pPr>
    <w:rPr>
      <w:sz w:val="20"/>
    </w:rPr>
  </w:style>
  <w:style w:type="paragraph" w:styleId="Header">
    <w:name w:val="header"/>
    <w:basedOn w:val="Normal"/>
    <w:semiHidden/>
    <w:rsid w:val="00EE682B"/>
    <w:pPr>
      <w:tabs>
        <w:tab w:val="clear" w:pos="-1440"/>
        <w:tab w:val="clear" w:pos="0"/>
        <w:tab w:val="clear" w:pos="397"/>
        <w:tab w:val="clear" w:pos="1440"/>
        <w:tab w:val="center" w:pos="4153"/>
        <w:tab w:val="right" w:pos="8306"/>
      </w:tabs>
      <w:jc w:val="center"/>
    </w:pPr>
    <w:rPr>
      <w:rFonts w:ascii="Arial" w:hAnsi="Arial"/>
      <w:i/>
      <w:sz w:val="18"/>
    </w:rPr>
  </w:style>
  <w:style w:type="paragraph" w:customStyle="1" w:styleId="PaperTitle">
    <w:name w:val="PaperTitle"/>
    <w:basedOn w:val="Normal"/>
    <w:next w:val="body"/>
    <w:rsid w:val="00231C44"/>
    <w:pPr>
      <w:tabs>
        <w:tab w:val="right" w:pos="8392"/>
      </w:tabs>
    </w:pPr>
    <w:rPr>
      <w:b/>
      <w:sz w:val="32"/>
    </w:rPr>
  </w:style>
  <w:style w:type="paragraph" w:customStyle="1" w:styleId="email3">
    <w:name w:val="email +3"/>
    <w:basedOn w:val="Address"/>
    <w:semiHidden/>
    <w:rsid w:val="00103DD9"/>
    <w:rPr>
      <w:i w:val="0"/>
      <w:u w:val="single"/>
    </w:rPr>
  </w:style>
  <w:style w:type="paragraph" w:styleId="Footer">
    <w:name w:val="footer"/>
    <w:basedOn w:val="Normal"/>
    <w:semiHidden/>
    <w:pPr>
      <w:tabs>
        <w:tab w:val="clear" w:pos="-1440"/>
        <w:tab w:val="clear" w:pos="0"/>
        <w:tab w:val="clear" w:pos="397"/>
        <w:tab w:val="clear" w:pos="1440"/>
        <w:tab w:val="center" w:pos="4153"/>
        <w:tab w:val="right" w:pos="8306"/>
      </w:tabs>
    </w:pPr>
    <w:rPr>
      <w:i/>
      <w:sz w:val="18"/>
    </w:rPr>
  </w:style>
  <w:style w:type="paragraph" w:customStyle="1" w:styleId="Table">
    <w:name w:val="Table"/>
    <w:basedOn w:val="body"/>
    <w:pPr>
      <w:spacing w:after="40" w:line="204" w:lineRule="auto"/>
      <w:jc w:val="left"/>
    </w:pPr>
    <w:rPr>
      <w:sz w:val="20"/>
    </w:rPr>
  </w:style>
  <w:style w:type="paragraph" w:customStyle="1" w:styleId="numberedaddress">
    <w:name w:val="numbered address"/>
    <w:basedOn w:val="Address"/>
    <w:next w:val="Address"/>
    <w:pPr>
      <w:ind w:hanging="113"/>
    </w:pPr>
  </w:style>
  <w:style w:type="paragraph" w:styleId="FootnoteText">
    <w:name w:val="footnote text"/>
    <w:basedOn w:val="Normal"/>
    <w:semiHidden/>
    <w:pPr>
      <w:spacing w:before="40" w:line="204" w:lineRule="auto"/>
      <w:jc w:val="both"/>
    </w:pPr>
    <w:rPr>
      <w:sz w:val="20"/>
    </w:rPr>
  </w:style>
  <w:style w:type="character" w:styleId="Hyperlink">
    <w:name w:val="Hyperlink"/>
    <w:semiHidden/>
    <w:rPr>
      <w:color w:val="0000FF"/>
      <w:u w:val="single"/>
    </w:rPr>
  </w:style>
  <w:style w:type="paragraph" w:styleId="Caption">
    <w:name w:val="caption"/>
    <w:basedOn w:val="Normal"/>
    <w:next w:val="Normal"/>
    <w:link w:val="CaptionChar"/>
    <w:qFormat/>
    <w:pPr>
      <w:widowControl/>
      <w:tabs>
        <w:tab w:val="clear" w:pos="-1440"/>
        <w:tab w:val="clear" w:pos="0"/>
        <w:tab w:val="clear" w:pos="397"/>
        <w:tab w:val="clear" w:pos="1440"/>
      </w:tabs>
      <w:jc w:val="both"/>
    </w:pPr>
    <w:rPr>
      <w:sz w:val="20"/>
      <w:szCs w:val="24"/>
      <w:lang w:val="en-US"/>
    </w:rPr>
  </w:style>
  <w:style w:type="character" w:customStyle="1" w:styleId="CaptionChar">
    <w:name w:val="Caption Char"/>
    <w:link w:val="Caption"/>
    <w:rsid w:val="004B447F"/>
    <w:rPr>
      <w:rFonts w:eastAsia="SimSun"/>
      <w:szCs w:val="24"/>
      <w:lang w:val="en-US"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rsid w:val="00093998"/>
    <w:pPr>
      <w:shd w:val="clear" w:color="auto" w:fill="000080"/>
    </w:pPr>
    <w:rPr>
      <w:rFonts w:ascii="Tahoma" w:hAnsi="Tahoma" w:cs="Tahoma"/>
    </w:rPr>
  </w:style>
  <w:style w:type="paragraph" w:styleId="EndnoteText">
    <w:name w:val="endnote text"/>
    <w:basedOn w:val="Normal"/>
    <w:semiHidden/>
    <w:rsid w:val="00093998"/>
    <w:rPr>
      <w:sz w:val="20"/>
    </w:rPr>
  </w:style>
  <w:style w:type="paragraph" w:styleId="Index3">
    <w:name w:val="index 3"/>
    <w:basedOn w:val="Normal"/>
    <w:next w:val="Normal"/>
    <w:autoRedefine/>
    <w:semiHidden/>
    <w:rsid w:val="00093998"/>
    <w:pPr>
      <w:tabs>
        <w:tab w:val="clear" w:pos="-1440"/>
        <w:tab w:val="clear" w:pos="0"/>
        <w:tab w:val="clear" w:pos="397"/>
        <w:tab w:val="clear" w:pos="1440"/>
      </w:tabs>
      <w:ind w:left="660" w:hanging="220"/>
    </w:pPr>
  </w:style>
  <w:style w:type="paragraph" w:styleId="Index4">
    <w:name w:val="index 4"/>
    <w:basedOn w:val="Normal"/>
    <w:next w:val="Normal"/>
    <w:autoRedefine/>
    <w:semiHidden/>
    <w:rsid w:val="00093998"/>
    <w:pPr>
      <w:tabs>
        <w:tab w:val="clear" w:pos="-1440"/>
        <w:tab w:val="clear" w:pos="0"/>
        <w:tab w:val="clear" w:pos="397"/>
        <w:tab w:val="clear" w:pos="1440"/>
      </w:tabs>
      <w:ind w:left="880" w:hanging="220"/>
    </w:pPr>
  </w:style>
  <w:style w:type="paragraph" w:styleId="Index5">
    <w:name w:val="index 5"/>
    <w:basedOn w:val="Normal"/>
    <w:next w:val="Normal"/>
    <w:autoRedefine/>
    <w:semiHidden/>
    <w:rsid w:val="00093998"/>
    <w:pPr>
      <w:tabs>
        <w:tab w:val="clear" w:pos="-1440"/>
        <w:tab w:val="clear" w:pos="0"/>
        <w:tab w:val="clear" w:pos="397"/>
        <w:tab w:val="clear" w:pos="1440"/>
      </w:tabs>
      <w:ind w:left="1100" w:hanging="220"/>
    </w:pPr>
  </w:style>
  <w:style w:type="paragraph" w:styleId="Index6">
    <w:name w:val="index 6"/>
    <w:basedOn w:val="Normal"/>
    <w:next w:val="Normal"/>
    <w:autoRedefine/>
    <w:semiHidden/>
    <w:rsid w:val="00093998"/>
    <w:pPr>
      <w:tabs>
        <w:tab w:val="clear" w:pos="-1440"/>
        <w:tab w:val="clear" w:pos="0"/>
        <w:tab w:val="clear" w:pos="397"/>
        <w:tab w:val="clear" w:pos="1440"/>
      </w:tabs>
      <w:ind w:left="1320" w:hanging="220"/>
    </w:pPr>
  </w:style>
  <w:style w:type="paragraph" w:styleId="Index7">
    <w:name w:val="index 7"/>
    <w:basedOn w:val="Normal"/>
    <w:next w:val="Normal"/>
    <w:autoRedefine/>
    <w:semiHidden/>
    <w:rsid w:val="00093998"/>
    <w:pPr>
      <w:tabs>
        <w:tab w:val="clear" w:pos="-1440"/>
        <w:tab w:val="clear" w:pos="0"/>
        <w:tab w:val="clear" w:pos="397"/>
        <w:tab w:val="clear" w:pos="1440"/>
      </w:tabs>
      <w:ind w:left="1540" w:hanging="220"/>
    </w:pPr>
  </w:style>
  <w:style w:type="paragraph" w:styleId="Index8">
    <w:name w:val="index 8"/>
    <w:basedOn w:val="Normal"/>
    <w:next w:val="Normal"/>
    <w:autoRedefine/>
    <w:semiHidden/>
    <w:rsid w:val="00093998"/>
    <w:pPr>
      <w:tabs>
        <w:tab w:val="clear" w:pos="-1440"/>
        <w:tab w:val="clear" w:pos="0"/>
        <w:tab w:val="clear" w:pos="397"/>
        <w:tab w:val="clear" w:pos="1440"/>
      </w:tabs>
      <w:ind w:left="1760" w:hanging="220"/>
    </w:pPr>
  </w:style>
  <w:style w:type="paragraph" w:styleId="Index9">
    <w:name w:val="index 9"/>
    <w:basedOn w:val="Normal"/>
    <w:next w:val="Normal"/>
    <w:autoRedefine/>
    <w:semiHidden/>
    <w:rsid w:val="00093998"/>
    <w:pPr>
      <w:tabs>
        <w:tab w:val="clear" w:pos="-1440"/>
        <w:tab w:val="clear" w:pos="0"/>
        <w:tab w:val="clear" w:pos="397"/>
        <w:tab w:val="clear" w:pos="1440"/>
      </w:tabs>
      <w:ind w:left="1980" w:hanging="220"/>
    </w:pPr>
  </w:style>
  <w:style w:type="paragraph" w:styleId="IndexHeading">
    <w:name w:val="index heading"/>
    <w:basedOn w:val="Normal"/>
    <w:next w:val="Index1"/>
    <w:semiHidden/>
    <w:rsid w:val="00093998"/>
    <w:rPr>
      <w:rFonts w:ascii="Arial" w:hAnsi="Arial" w:cs="Arial"/>
      <w:b/>
      <w:bCs/>
    </w:rPr>
  </w:style>
  <w:style w:type="paragraph" w:styleId="MacroText">
    <w:name w:val="macro"/>
    <w:semiHidden/>
    <w:rsid w:val="00093998"/>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semiHidden/>
    <w:rsid w:val="00093998"/>
    <w:pPr>
      <w:tabs>
        <w:tab w:val="clear" w:pos="-1440"/>
        <w:tab w:val="clear" w:pos="0"/>
        <w:tab w:val="clear" w:pos="397"/>
        <w:tab w:val="clear" w:pos="1440"/>
      </w:tabs>
      <w:ind w:left="220" w:hanging="220"/>
    </w:pPr>
  </w:style>
  <w:style w:type="paragraph" w:styleId="TableofFigures">
    <w:name w:val="table of figures"/>
    <w:basedOn w:val="Normal"/>
    <w:next w:val="Normal"/>
    <w:semiHidden/>
    <w:rsid w:val="00093998"/>
    <w:pPr>
      <w:tabs>
        <w:tab w:val="clear" w:pos="-1440"/>
        <w:tab w:val="clear" w:pos="0"/>
        <w:tab w:val="clear" w:pos="397"/>
        <w:tab w:val="clear" w:pos="1440"/>
      </w:tabs>
      <w:ind w:left="440" w:hanging="440"/>
    </w:pPr>
  </w:style>
  <w:style w:type="paragraph" w:customStyle="1" w:styleId="1">
    <w:name w:val="批注框文本1"/>
    <w:basedOn w:val="Normal"/>
    <w:semiHidden/>
    <w:rsid w:val="006344EF"/>
    <w:pPr>
      <w:tabs>
        <w:tab w:val="clear" w:pos="-1440"/>
        <w:tab w:val="clear" w:pos="0"/>
        <w:tab w:val="clear" w:pos="397"/>
        <w:tab w:val="clear" w:pos="1440"/>
      </w:tabs>
      <w:jc w:val="both"/>
    </w:pPr>
    <w:rPr>
      <w:kern w:val="2"/>
      <w:sz w:val="18"/>
      <w:szCs w:val="18"/>
      <w:lang w:val="en-US" w:eastAsia="zh-CN"/>
    </w:rPr>
  </w:style>
  <w:style w:type="paragraph" w:customStyle="1" w:styleId="Header1">
    <w:name w:val="Header1"/>
    <w:basedOn w:val="AuName"/>
    <w:semiHidden/>
    <w:rsid w:val="0068190D"/>
    <w:pPr>
      <w:jc w:val="center"/>
    </w:pPr>
    <w:rPr>
      <w:rFonts w:ascii="Arial" w:hAnsi="Arial" w:cs="Arial"/>
      <w:b w:val="0"/>
      <w:i/>
      <w:sz w:val="18"/>
      <w:szCs w:val="18"/>
    </w:rPr>
  </w:style>
  <w:style w:type="paragraph" w:customStyle="1" w:styleId="Table4ptafter">
    <w:name w:val="Table+4 pt after"/>
    <w:basedOn w:val="Table"/>
    <w:rsid w:val="00103DD9"/>
    <w:pPr>
      <w:spacing w:after="80"/>
    </w:pPr>
    <w:rPr>
      <w:szCs w:val="22"/>
    </w:rPr>
  </w:style>
  <w:style w:type="paragraph" w:customStyle="1" w:styleId="email1">
    <w:name w:val="email +1"/>
    <w:basedOn w:val="email3"/>
    <w:semiHidden/>
    <w:rsid w:val="00103DD9"/>
    <w:pPr>
      <w:spacing w:before="20"/>
    </w:pPr>
  </w:style>
  <w:style w:type="character" w:styleId="Emphasis">
    <w:name w:val="Emphasis"/>
    <w:qFormat/>
    <w:rsid w:val="00D80B7C"/>
    <w:rPr>
      <w:i/>
      <w:iCs/>
    </w:rPr>
  </w:style>
  <w:style w:type="paragraph" w:customStyle="1" w:styleId="email">
    <w:name w:val="email"/>
    <w:basedOn w:val="Address"/>
    <w:rsid w:val="00894BA0"/>
    <w:pPr>
      <w:spacing w:before="20"/>
    </w:pPr>
    <w:rPr>
      <w:i w:val="0"/>
      <w:u w:val="single"/>
    </w:rPr>
  </w:style>
  <w:style w:type="table" w:styleId="TableGrid">
    <w:name w:val="Table Grid"/>
    <w:basedOn w:val="TableNormal"/>
    <w:semiHidden/>
    <w:rsid w:val="004B447F"/>
    <w:pPr>
      <w:widowControl w:val="0"/>
      <w:tabs>
        <w:tab w:val="left" w:pos="-1440"/>
        <w:tab w:val="left" w:pos="0"/>
        <w:tab w:val="left" w:pos="397"/>
        <w:tab w:val="left" w:pos="144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525F8"/>
    <w:pPr>
      <w:widowControl/>
      <w:tabs>
        <w:tab w:val="clear" w:pos="-1440"/>
        <w:tab w:val="clear" w:pos="0"/>
        <w:tab w:val="clear" w:pos="397"/>
        <w:tab w:val="clear" w:pos="1440"/>
      </w:tabs>
      <w:spacing w:before="100" w:beforeAutospacing="1" w:after="100" w:afterAutospacing="1"/>
    </w:pPr>
    <w:rPr>
      <w:rFonts w:eastAsia="Times New Roman"/>
      <w:sz w:val="24"/>
      <w:szCs w:val="24"/>
      <w:lang w:val="pl-PL" w:eastAsia="pl-PL"/>
    </w:rPr>
  </w:style>
  <w:style w:type="paragraph" w:customStyle="1" w:styleId="Figcaption0">
    <w:name w:val="Fig caption"/>
    <w:basedOn w:val="Normal"/>
    <w:rsid w:val="00E525F8"/>
    <w:pPr>
      <w:spacing w:before="80" w:line="204" w:lineRule="auto"/>
      <w:ind w:left="1440"/>
      <w:jc w:val="both"/>
    </w:pPr>
    <w:rPr>
      <w:rFonts w:eastAsia="Times New Roman"/>
      <w:sz w:val="20"/>
    </w:rPr>
  </w:style>
  <w:style w:type="character" w:styleId="Strong">
    <w:name w:val="Strong"/>
    <w:qFormat/>
    <w:rsid w:val="00E525F8"/>
    <w:rPr>
      <w:b/>
      <w:bCs/>
    </w:rPr>
  </w:style>
  <w:style w:type="character" w:styleId="HTMLCite">
    <w:name w:val="HTML Cite"/>
    <w:basedOn w:val="DefaultParagraphFont"/>
    <w:uiPriority w:val="99"/>
    <w:semiHidden/>
    <w:unhideWhenUsed/>
    <w:rsid w:val="003C3D85"/>
    <w:rPr>
      <w:i/>
      <w:iCs/>
    </w:rPr>
  </w:style>
  <w:style w:type="paragraph" w:styleId="ListParagraph">
    <w:name w:val="List Paragraph"/>
    <w:basedOn w:val="Normal"/>
    <w:uiPriority w:val="34"/>
    <w:qFormat/>
    <w:rsid w:val="00231085"/>
    <w:pPr>
      <w:widowControl/>
      <w:tabs>
        <w:tab w:val="clear" w:pos="-1440"/>
        <w:tab w:val="clear" w:pos="0"/>
        <w:tab w:val="clear" w:pos="397"/>
        <w:tab w:val="clear" w:pos="1440"/>
      </w:tabs>
      <w:spacing w:after="200" w:line="276" w:lineRule="auto"/>
      <w:ind w:left="720"/>
    </w:pPr>
    <w:rPr>
      <w:rFonts w:ascii="Calibri" w:eastAsia="Calibri" w:hAnsi="Calibri"/>
      <w:szCs w:val="22"/>
    </w:rPr>
  </w:style>
  <w:style w:type="paragraph" w:styleId="Revision">
    <w:name w:val="Revision"/>
    <w:hidden/>
    <w:uiPriority w:val="99"/>
    <w:semiHidden/>
    <w:rsid w:val="009E1A75"/>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44168">
      <w:bodyDiv w:val="1"/>
      <w:marLeft w:val="0"/>
      <w:marRight w:val="0"/>
      <w:marTop w:val="0"/>
      <w:marBottom w:val="0"/>
      <w:divBdr>
        <w:top w:val="none" w:sz="0" w:space="0" w:color="auto"/>
        <w:left w:val="none" w:sz="0" w:space="0" w:color="auto"/>
        <w:bottom w:val="none" w:sz="0" w:space="0" w:color="auto"/>
        <w:right w:val="none" w:sz="0" w:space="0" w:color="auto"/>
      </w:divBdr>
    </w:div>
    <w:div w:id="564416343">
      <w:bodyDiv w:val="1"/>
      <w:marLeft w:val="0"/>
      <w:marRight w:val="0"/>
      <w:marTop w:val="0"/>
      <w:marBottom w:val="0"/>
      <w:divBdr>
        <w:top w:val="none" w:sz="0" w:space="0" w:color="auto"/>
        <w:left w:val="none" w:sz="0" w:space="0" w:color="auto"/>
        <w:bottom w:val="none" w:sz="0" w:space="0" w:color="auto"/>
        <w:right w:val="none" w:sz="0" w:space="0" w:color="auto"/>
      </w:divBdr>
    </w:div>
    <w:div w:id="618072272">
      <w:bodyDiv w:val="1"/>
      <w:marLeft w:val="0"/>
      <w:marRight w:val="0"/>
      <w:marTop w:val="0"/>
      <w:marBottom w:val="0"/>
      <w:divBdr>
        <w:top w:val="none" w:sz="0" w:space="0" w:color="auto"/>
        <w:left w:val="none" w:sz="0" w:space="0" w:color="auto"/>
        <w:bottom w:val="none" w:sz="0" w:space="0" w:color="auto"/>
        <w:right w:val="none" w:sz="0" w:space="0" w:color="auto"/>
      </w:divBdr>
    </w:div>
    <w:div w:id="824202927">
      <w:bodyDiv w:val="1"/>
      <w:marLeft w:val="0"/>
      <w:marRight w:val="0"/>
      <w:marTop w:val="0"/>
      <w:marBottom w:val="0"/>
      <w:divBdr>
        <w:top w:val="none" w:sz="0" w:space="0" w:color="auto"/>
        <w:left w:val="none" w:sz="0" w:space="0" w:color="auto"/>
        <w:bottom w:val="none" w:sz="0" w:space="0" w:color="auto"/>
        <w:right w:val="none" w:sz="0" w:space="0" w:color="auto"/>
      </w:divBdr>
    </w:div>
    <w:div w:id="900407377">
      <w:bodyDiv w:val="1"/>
      <w:marLeft w:val="0"/>
      <w:marRight w:val="0"/>
      <w:marTop w:val="0"/>
      <w:marBottom w:val="0"/>
      <w:divBdr>
        <w:top w:val="none" w:sz="0" w:space="0" w:color="auto"/>
        <w:left w:val="none" w:sz="0" w:space="0" w:color="auto"/>
        <w:bottom w:val="none" w:sz="0" w:space="0" w:color="auto"/>
        <w:right w:val="none" w:sz="0" w:space="0" w:color="auto"/>
      </w:divBdr>
    </w:div>
    <w:div w:id="1393968602">
      <w:bodyDiv w:val="1"/>
      <w:marLeft w:val="0"/>
      <w:marRight w:val="0"/>
      <w:marTop w:val="0"/>
      <w:marBottom w:val="0"/>
      <w:divBdr>
        <w:top w:val="none" w:sz="0" w:space="0" w:color="auto"/>
        <w:left w:val="none" w:sz="0" w:space="0" w:color="auto"/>
        <w:bottom w:val="none" w:sz="0" w:space="0" w:color="auto"/>
        <w:right w:val="none" w:sz="0" w:space="0" w:color="auto"/>
      </w:divBdr>
    </w:div>
    <w:div w:id="1470784704">
      <w:bodyDiv w:val="1"/>
      <w:marLeft w:val="0"/>
      <w:marRight w:val="0"/>
      <w:marTop w:val="0"/>
      <w:marBottom w:val="0"/>
      <w:divBdr>
        <w:top w:val="none" w:sz="0" w:space="0" w:color="auto"/>
        <w:left w:val="none" w:sz="0" w:space="0" w:color="auto"/>
        <w:bottom w:val="none" w:sz="0" w:space="0" w:color="auto"/>
        <w:right w:val="none" w:sz="0" w:space="0" w:color="auto"/>
      </w:divBdr>
      <w:divsChild>
        <w:div w:id="421411512">
          <w:marLeft w:val="0"/>
          <w:marRight w:val="0"/>
          <w:marTop w:val="0"/>
          <w:marBottom w:val="0"/>
          <w:divBdr>
            <w:top w:val="none" w:sz="0" w:space="0" w:color="auto"/>
            <w:left w:val="none" w:sz="0" w:space="0" w:color="auto"/>
            <w:bottom w:val="none" w:sz="0" w:space="0" w:color="auto"/>
            <w:right w:val="none" w:sz="0" w:space="0" w:color="auto"/>
          </w:divBdr>
          <w:divsChild>
            <w:div w:id="815029367">
              <w:marLeft w:val="0"/>
              <w:marRight w:val="0"/>
              <w:marTop w:val="0"/>
              <w:marBottom w:val="0"/>
              <w:divBdr>
                <w:top w:val="none" w:sz="0" w:space="0" w:color="auto"/>
                <w:left w:val="none" w:sz="0" w:space="0" w:color="auto"/>
                <w:bottom w:val="none" w:sz="0" w:space="0" w:color="auto"/>
                <w:right w:val="none" w:sz="0" w:space="0" w:color="auto"/>
              </w:divBdr>
              <w:divsChild>
                <w:div w:id="779178952">
                  <w:marLeft w:val="0"/>
                  <w:marRight w:val="0"/>
                  <w:marTop w:val="0"/>
                  <w:marBottom w:val="0"/>
                  <w:divBdr>
                    <w:top w:val="none" w:sz="0" w:space="0" w:color="auto"/>
                    <w:left w:val="none" w:sz="0" w:space="0" w:color="auto"/>
                    <w:bottom w:val="none" w:sz="0" w:space="0" w:color="auto"/>
                    <w:right w:val="none" w:sz="0" w:space="0" w:color="auto"/>
                  </w:divBdr>
                  <w:divsChild>
                    <w:div w:id="1454665529">
                      <w:marLeft w:val="0"/>
                      <w:marRight w:val="0"/>
                      <w:marTop w:val="0"/>
                      <w:marBottom w:val="0"/>
                      <w:divBdr>
                        <w:top w:val="none" w:sz="0" w:space="0" w:color="auto"/>
                        <w:left w:val="none" w:sz="0" w:space="0" w:color="auto"/>
                        <w:bottom w:val="none" w:sz="0" w:space="0" w:color="auto"/>
                        <w:right w:val="none" w:sz="0" w:space="0" w:color="auto"/>
                      </w:divBdr>
                      <w:divsChild>
                        <w:div w:id="2017222685">
                          <w:marLeft w:val="0"/>
                          <w:marRight w:val="0"/>
                          <w:marTop w:val="0"/>
                          <w:marBottom w:val="0"/>
                          <w:divBdr>
                            <w:top w:val="none" w:sz="0" w:space="0" w:color="auto"/>
                            <w:left w:val="none" w:sz="0" w:space="0" w:color="auto"/>
                            <w:bottom w:val="none" w:sz="0" w:space="0" w:color="auto"/>
                            <w:right w:val="none" w:sz="0" w:space="0" w:color="auto"/>
                          </w:divBdr>
                          <w:divsChild>
                            <w:div w:id="1074471946">
                              <w:marLeft w:val="0"/>
                              <w:marRight w:val="0"/>
                              <w:marTop w:val="0"/>
                              <w:marBottom w:val="0"/>
                              <w:divBdr>
                                <w:top w:val="none" w:sz="0" w:space="0" w:color="auto"/>
                                <w:left w:val="none" w:sz="0" w:space="0" w:color="auto"/>
                                <w:bottom w:val="none" w:sz="0" w:space="0" w:color="auto"/>
                                <w:right w:val="none" w:sz="0" w:space="0" w:color="auto"/>
                              </w:divBdr>
                              <w:divsChild>
                                <w:div w:id="800616948">
                                  <w:marLeft w:val="0"/>
                                  <w:marRight w:val="0"/>
                                  <w:marTop w:val="0"/>
                                  <w:marBottom w:val="0"/>
                                  <w:divBdr>
                                    <w:top w:val="none" w:sz="0" w:space="0" w:color="auto"/>
                                    <w:left w:val="none" w:sz="0" w:space="0" w:color="auto"/>
                                    <w:bottom w:val="none" w:sz="0" w:space="0" w:color="auto"/>
                                    <w:right w:val="none" w:sz="0" w:space="0" w:color="auto"/>
                                  </w:divBdr>
                                  <w:divsChild>
                                    <w:div w:id="426387056">
                                      <w:marLeft w:val="0"/>
                                      <w:marRight w:val="0"/>
                                      <w:marTop w:val="0"/>
                                      <w:marBottom w:val="0"/>
                                      <w:divBdr>
                                        <w:top w:val="none" w:sz="0" w:space="0" w:color="auto"/>
                                        <w:left w:val="none" w:sz="0" w:space="0" w:color="auto"/>
                                        <w:bottom w:val="none" w:sz="0" w:space="0" w:color="auto"/>
                                        <w:right w:val="none" w:sz="0" w:space="0" w:color="auto"/>
                                      </w:divBdr>
                                      <w:divsChild>
                                        <w:div w:id="1632512068">
                                          <w:marLeft w:val="0"/>
                                          <w:marRight w:val="0"/>
                                          <w:marTop w:val="0"/>
                                          <w:marBottom w:val="0"/>
                                          <w:divBdr>
                                            <w:top w:val="none" w:sz="0" w:space="0" w:color="auto"/>
                                            <w:left w:val="none" w:sz="0" w:space="0" w:color="auto"/>
                                            <w:bottom w:val="none" w:sz="0" w:space="0" w:color="auto"/>
                                            <w:right w:val="none" w:sz="0" w:space="0" w:color="auto"/>
                                          </w:divBdr>
                                          <w:divsChild>
                                            <w:div w:id="2068527037">
                                              <w:marLeft w:val="0"/>
                                              <w:marRight w:val="0"/>
                                              <w:marTop w:val="0"/>
                                              <w:marBottom w:val="0"/>
                                              <w:divBdr>
                                                <w:top w:val="none" w:sz="0" w:space="0" w:color="auto"/>
                                                <w:left w:val="none" w:sz="0" w:space="0" w:color="auto"/>
                                                <w:bottom w:val="none" w:sz="0" w:space="0" w:color="auto"/>
                                                <w:right w:val="none" w:sz="0" w:space="0" w:color="auto"/>
                                              </w:divBdr>
                                              <w:divsChild>
                                                <w:div w:id="1435125047">
                                                  <w:marLeft w:val="0"/>
                                                  <w:marRight w:val="0"/>
                                                  <w:marTop w:val="0"/>
                                                  <w:marBottom w:val="0"/>
                                                  <w:divBdr>
                                                    <w:top w:val="none" w:sz="0" w:space="0" w:color="auto"/>
                                                    <w:left w:val="none" w:sz="0" w:space="0" w:color="auto"/>
                                                    <w:bottom w:val="none" w:sz="0" w:space="0" w:color="auto"/>
                                                    <w:right w:val="none" w:sz="0" w:space="0" w:color="auto"/>
                                                  </w:divBdr>
                                                  <w:divsChild>
                                                    <w:div w:id="1827866054">
                                                      <w:marLeft w:val="0"/>
                                                      <w:marRight w:val="0"/>
                                                      <w:marTop w:val="0"/>
                                                      <w:marBottom w:val="0"/>
                                                      <w:divBdr>
                                                        <w:top w:val="none" w:sz="0" w:space="0" w:color="auto"/>
                                                        <w:left w:val="none" w:sz="0" w:space="0" w:color="auto"/>
                                                        <w:bottom w:val="none" w:sz="0" w:space="0" w:color="auto"/>
                                                        <w:right w:val="none" w:sz="0" w:space="0" w:color="auto"/>
                                                      </w:divBdr>
                                                      <w:divsChild>
                                                        <w:div w:id="803083734">
                                                          <w:marLeft w:val="0"/>
                                                          <w:marRight w:val="0"/>
                                                          <w:marTop w:val="0"/>
                                                          <w:marBottom w:val="0"/>
                                                          <w:divBdr>
                                                            <w:top w:val="none" w:sz="0" w:space="0" w:color="auto"/>
                                                            <w:left w:val="none" w:sz="0" w:space="0" w:color="auto"/>
                                                            <w:bottom w:val="none" w:sz="0" w:space="0" w:color="auto"/>
                                                            <w:right w:val="none" w:sz="0" w:space="0" w:color="auto"/>
                                                          </w:divBdr>
                                                          <w:divsChild>
                                                            <w:div w:id="723598518">
                                                              <w:marLeft w:val="0"/>
                                                              <w:marRight w:val="0"/>
                                                              <w:marTop w:val="0"/>
                                                              <w:marBottom w:val="0"/>
                                                              <w:divBdr>
                                                                <w:top w:val="none" w:sz="0" w:space="0" w:color="auto"/>
                                                                <w:left w:val="none" w:sz="0" w:space="0" w:color="auto"/>
                                                                <w:bottom w:val="none" w:sz="0" w:space="0" w:color="auto"/>
                                                                <w:right w:val="none" w:sz="0" w:space="0" w:color="auto"/>
                                                              </w:divBdr>
                                                              <w:divsChild>
                                                                <w:div w:id="1376153402">
                                                                  <w:marLeft w:val="0"/>
                                                                  <w:marRight w:val="0"/>
                                                                  <w:marTop w:val="0"/>
                                                                  <w:marBottom w:val="0"/>
                                                                  <w:divBdr>
                                                                    <w:top w:val="none" w:sz="0" w:space="0" w:color="auto"/>
                                                                    <w:left w:val="none" w:sz="0" w:space="0" w:color="auto"/>
                                                                    <w:bottom w:val="none" w:sz="0" w:space="0" w:color="auto"/>
                                                                    <w:right w:val="none" w:sz="0" w:space="0" w:color="auto"/>
                                                                  </w:divBdr>
                                                                  <w:divsChild>
                                                                    <w:div w:id="37396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9852">
                                                              <w:marLeft w:val="0"/>
                                                              <w:marRight w:val="0"/>
                                                              <w:marTop w:val="0"/>
                                                              <w:marBottom w:val="0"/>
                                                              <w:divBdr>
                                                                <w:top w:val="none" w:sz="0" w:space="0" w:color="auto"/>
                                                                <w:left w:val="none" w:sz="0" w:space="0" w:color="auto"/>
                                                                <w:bottom w:val="none" w:sz="0" w:space="0" w:color="auto"/>
                                                                <w:right w:val="none" w:sz="0" w:space="0" w:color="auto"/>
                                                              </w:divBdr>
                                                              <w:divsChild>
                                                                <w:div w:id="949894747">
                                                                  <w:marLeft w:val="0"/>
                                                                  <w:marRight w:val="0"/>
                                                                  <w:marTop w:val="0"/>
                                                                  <w:marBottom w:val="0"/>
                                                                  <w:divBdr>
                                                                    <w:top w:val="none" w:sz="0" w:space="0" w:color="auto"/>
                                                                    <w:left w:val="none" w:sz="0" w:space="0" w:color="auto"/>
                                                                    <w:bottom w:val="none" w:sz="0" w:space="0" w:color="auto"/>
                                                                    <w:right w:val="none" w:sz="0" w:space="0" w:color="auto"/>
                                                                  </w:divBdr>
                                                                  <w:divsChild>
                                                                    <w:div w:id="1763337086">
                                                                      <w:marLeft w:val="0"/>
                                                                      <w:marRight w:val="0"/>
                                                                      <w:marTop w:val="0"/>
                                                                      <w:marBottom w:val="0"/>
                                                                      <w:divBdr>
                                                                        <w:top w:val="none" w:sz="0" w:space="0" w:color="auto"/>
                                                                        <w:left w:val="none" w:sz="0" w:space="0" w:color="auto"/>
                                                                        <w:bottom w:val="none" w:sz="0" w:space="0" w:color="auto"/>
                                                                        <w:right w:val="none" w:sz="0" w:space="0" w:color="auto"/>
                                                                      </w:divBdr>
                                                                      <w:divsChild>
                                                                        <w:div w:id="1002926416">
                                                                          <w:marLeft w:val="0"/>
                                                                          <w:marRight w:val="0"/>
                                                                          <w:marTop w:val="0"/>
                                                                          <w:marBottom w:val="0"/>
                                                                          <w:divBdr>
                                                                            <w:top w:val="none" w:sz="0" w:space="0" w:color="auto"/>
                                                                            <w:left w:val="none" w:sz="0" w:space="0" w:color="auto"/>
                                                                            <w:bottom w:val="none" w:sz="0" w:space="0" w:color="auto"/>
                                                                            <w:right w:val="none" w:sz="0" w:space="0" w:color="auto"/>
                                                                          </w:divBdr>
                                                                          <w:divsChild>
                                                                            <w:div w:id="435827577">
                                                                              <w:marLeft w:val="0"/>
                                                                              <w:marRight w:val="0"/>
                                                                              <w:marTop w:val="0"/>
                                                                              <w:marBottom w:val="0"/>
                                                                              <w:divBdr>
                                                                                <w:top w:val="none" w:sz="0" w:space="0" w:color="auto"/>
                                                                                <w:left w:val="none" w:sz="0" w:space="0" w:color="auto"/>
                                                                                <w:bottom w:val="none" w:sz="0" w:space="0" w:color="auto"/>
                                                                                <w:right w:val="none" w:sz="0" w:space="0" w:color="auto"/>
                                                                              </w:divBdr>
                                                                              <w:divsChild>
                                                                                <w:div w:id="1183007758">
                                                                                  <w:marLeft w:val="0"/>
                                                                                  <w:marRight w:val="0"/>
                                                                                  <w:marTop w:val="0"/>
                                                                                  <w:marBottom w:val="0"/>
                                                                                  <w:divBdr>
                                                                                    <w:top w:val="none" w:sz="0" w:space="0" w:color="auto"/>
                                                                                    <w:left w:val="none" w:sz="0" w:space="0" w:color="auto"/>
                                                                                    <w:bottom w:val="none" w:sz="0" w:space="0" w:color="auto"/>
                                                                                    <w:right w:val="none" w:sz="0" w:space="0" w:color="auto"/>
                                                                                  </w:divBdr>
                                                                                  <w:divsChild>
                                                                                    <w:div w:id="1440680178">
                                                                                      <w:marLeft w:val="0"/>
                                                                                      <w:marRight w:val="0"/>
                                                                                      <w:marTop w:val="0"/>
                                                                                      <w:marBottom w:val="0"/>
                                                                                      <w:divBdr>
                                                                                        <w:top w:val="none" w:sz="0" w:space="0" w:color="auto"/>
                                                                                        <w:left w:val="none" w:sz="0" w:space="0" w:color="auto"/>
                                                                                        <w:bottom w:val="none" w:sz="0" w:space="0" w:color="auto"/>
                                                                                        <w:right w:val="none" w:sz="0" w:space="0" w:color="auto"/>
                                                                                      </w:divBdr>
                                                                                      <w:divsChild>
                                                                                        <w:div w:id="2025397409">
                                                                                          <w:marLeft w:val="0"/>
                                                                                          <w:marRight w:val="0"/>
                                                                                          <w:marTop w:val="0"/>
                                                                                          <w:marBottom w:val="0"/>
                                                                                          <w:divBdr>
                                                                                            <w:top w:val="none" w:sz="0" w:space="0" w:color="auto"/>
                                                                                            <w:left w:val="none" w:sz="0" w:space="0" w:color="auto"/>
                                                                                            <w:bottom w:val="none" w:sz="0" w:space="0" w:color="auto"/>
                                                                                            <w:right w:val="none" w:sz="0" w:space="0" w:color="auto"/>
                                                                                          </w:divBdr>
                                                                                          <w:divsChild>
                                                                                            <w:div w:id="603614809">
                                                                                              <w:marLeft w:val="0"/>
                                                                                              <w:marRight w:val="0"/>
                                                                                              <w:marTop w:val="0"/>
                                                                                              <w:marBottom w:val="0"/>
                                                                                              <w:divBdr>
                                                                                                <w:top w:val="none" w:sz="0" w:space="0" w:color="auto"/>
                                                                                                <w:left w:val="none" w:sz="0" w:space="0" w:color="auto"/>
                                                                                                <w:bottom w:val="none" w:sz="0" w:space="0" w:color="auto"/>
                                                                                                <w:right w:val="none" w:sz="0" w:space="0" w:color="auto"/>
                                                                                              </w:divBdr>
                                                                                              <w:divsChild>
                                                                                                <w:div w:id="1381857923">
                                                                                                  <w:marLeft w:val="0"/>
                                                                                                  <w:marRight w:val="0"/>
                                                                                                  <w:marTop w:val="0"/>
                                                                                                  <w:marBottom w:val="0"/>
                                                                                                  <w:divBdr>
                                                                                                    <w:top w:val="none" w:sz="0" w:space="0" w:color="auto"/>
                                                                                                    <w:left w:val="none" w:sz="0" w:space="0" w:color="auto"/>
                                                                                                    <w:bottom w:val="none" w:sz="0" w:space="0" w:color="auto"/>
                                                                                                    <w:right w:val="none" w:sz="0" w:space="0" w:color="auto"/>
                                                                                                  </w:divBdr>
                                                                                                  <w:divsChild>
                                                                                                    <w:div w:id="469640756">
                                                                                                      <w:marLeft w:val="0"/>
                                                                                                      <w:marRight w:val="0"/>
                                                                                                      <w:marTop w:val="0"/>
                                                                                                      <w:marBottom w:val="0"/>
                                                                                                      <w:divBdr>
                                                                                                        <w:top w:val="none" w:sz="0" w:space="0" w:color="auto"/>
                                                                                                        <w:left w:val="none" w:sz="0" w:space="0" w:color="auto"/>
                                                                                                        <w:bottom w:val="none" w:sz="0" w:space="0" w:color="auto"/>
                                                                                                        <w:right w:val="none" w:sz="0" w:space="0" w:color="auto"/>
                                                                                                      </w:divBdr>
                                                                                                      <w:divsChild>
                                                                                                        <w:div w:id="38479080">
                                                                                                          <w:marLeft w:val="0"/>
                                                                                                          <w:marRight w:val="0"/>
                                                                                                          <w:marTop w:val="0"/>
                                                                                                          <w:marBottom w:val="0"/>
                                                                                                          <w:divBdr>
                                                                                                            <w:top w:val="none" w:sz="0" w:space="0" w:color="auto"/>
                                                                                                            <w:left w:val="none" w:sz="0" w:space="0" w:color="auto"/>
                                                                                                            <w:bottom w:val="none" w:sz="0" w:space="0" w:color="auto"/>
                                                                                                            <w:right w:val="none" w:sz="0" w:space="0" w:color="auto"/>
                                                                                                          </w:divBdr>
                                                                                                          <w:divsChild>
                                                                                                            <w:div w:id="2035183500">
                                                                                                              <w:marLeft w:val="0"/>
                                                                                                              <w:marRight w:val="0"/>
                                                                                                              <w:marTop w:val="0"/>
                                                                                                              <w:marBottom w:val="0"/>
                                                                                                              <w:divBdr>
                                                                                                                <w:top w:val="none" w:sz="0" w:space="0" w:color="auto"/>
                                                                                                                <w:left w:val="none" w:sz="0" w:space="0" w:color="auto"/>
                                                                                                                <w:bottom w:val="none" w:sz="0" w:space="0" w:color="auto"/>
                                                                                                                <w:right w:val="none" w:sz="0" w:space="0" w:color="auto"/>
                                                                                                              </w:divBdr>
                                                                                                              <w:divsChild>
                                                                                                                <w:div w:id="787355615">
                                                                                                                  <w:marLeft w:val="0"/>
                                                                                                                  <w:marRight w:val="0"/>
                                                                                                                  <w:marTop w:val="0"/>
                                                                                                                  <w:marBottom w:val="0"/>
                                                                                                                  <w:divBdr>
                                                                                                                    <w:top w:val="none" w:sz="0" w:space="0" w:color="auto"/>
                                                                                                                    <w:left w:val="none" w:sz="0" w:space="0" w:color="auto"/>
                                                                                                                    <w:bottom w:val="none" w:sz="0" w:space="0" w:color="auto"/>
                                                                                                                    <w:right w:val="none" w:sz="0" w:space="0" w:color="auto"/>
                                                                                                                  </w:divBdr>
                                                                                                                  <w:divsChild>
                                                                                                                    <w:div w:id="1848669557">
                                                                                                                      <w:marLeft w:val="0"/>
                                                                                                                      <w:marRight w:val="0"/>
                                                                                                                      <w:marTop w:val="0"/>
                                                                                                                      <w:marBottom w:val="0"/>
                                                                                                                      <w:divBdr>
                                                                                                                        <w:top w:val="none" w:sz="0" w:space="0" w:color="auto"/>
                                                                                                                        <w:left w:val="none" w:sz="0" w:space="0" w:color="auto"/>
                                                                                                                        <w:bottom w:val="none" w:sz="0" w:space="0" w:color="auto"/>
                                                                                                                        <w:right w:val="none" w:sz="0" w:space="0" w:color="auto"/>
                                                                                                                      </w:divBdr>
                                                                                                                      <w:divsChild>
                                                                                                                        <w:div w:id="287249547">
                                                                                                                          <w:marLeft w:val="0"/>
                                                                                                                          <w:marRight w:val="0"/>
                                                                                                                          <w:marTop w:val="0"/>
                                                                                                                          <w:marBottom w:val="0"/>
                                                                                                                          <w:divBdr>
                                                                                                                            <w:top w:val="none" w:sz="0" w:space="0" w:color="auto"/>
                                                                                                                            <w:left w:val="none" w:sz="0" w:space="0" w:color="auto"/>
                                                                                                                            <w:bottom w:val="none" w:sz="0" w:space="0" w:color="auto"/>
                                                                                                                            <w:right w:val="none" w:sz="0" w:space="0" w:color="auto"/>
                                                                                                                          </w:divBdr>
                                                                                                                          <w:divsChild>
                                                                                                                            <w:div w:id="191194756">
                                                                                                                              <w:marLeft w:val="0"/>
                                                                                                                              <w:marRight w:val="0"/>
                                                                                                                              <w:marTop w:val="0"/>
                                                                                                                              <w:marBottom w:val="0"/>
                                                                                                                              <w:divBdr>
                                                                                                                                <w:top w:val="none" w:sz="0" w:space="0" w:color="auto"/>
                                                                                                                                <w:left w:val="none" w:sz="0" w:space="0" w:color="auto"/>
                                                                                                                                <w:bottom w:val="none" w:sz="0" w:space="0" w:color="auto"/>
                                                                                                                                <w:right w:val="none" w:sz="0" w:space="0" w:color="auto"/>
                                                                                                                              </w:divBdr>
                                                                                                                              <w:divsChild>
                                                                                                                                <w:div w:id="1309289617">
                                                                                                                                  <w:marLeft w:val="0"/>
                                                                                                                                  <w:marRight w:val="0"/>
                                                                                                                                  <w:marTop w:val="0"/>
                                                                                                                                  <w:marBottom w:val="0"/>
                                                                                                                                  <w:divBdr>
                                                                                                                                    <w:top w:val="none" w:sz="0" w:space="0" w:color="auto"/>
                                                                                                                                    <w:left w:val="none" w:sz="0" w:space="0" w:color="auto"/>
                                                                                                                                    <w:bottom w:val="none" w:sz="0" w:space="0" w:color="auto"/>
                                                                                                                                    <w:right w:val="none" w:sz="0" w:space="0" w:color="auto"/>
                                                                                                                                  </w:divBdr>
                                                                                                                                  <w:divsChild>
                                                                                                                                    <w:div w:id="387804365">
                                                                                                                                      <w:marLeft w:val="0"/>
                                                                                                                                      <w:marRight w:val="0"/>
                                                                                                                                      <w:marTop w:val="0"/>
                                                                                                                                      <w:marBottom w:val="0"/>
                                                                                                                                      <w:divBdr>
                                                                                                                                        <w:top w:val="none" w:sz="0" w:space="0" w:color="auto"/>
                                                                                                                                        <w:left w:val="none" w:sz="0" w:space="0" w:color="auto"/>
                                                                                                                                        <w:bottom w:val="none" w:sz="0" w:space="0" w:color="auto"/>
                                                                                                                                        <w:right w:val="none" w:sz="0" w:space="0" w:color="auto"/>
                                                                                                                                      </w:divBdr>
                                                                                                                                      <w:divsChild>
                                                                                                                                        <w:div w:id="1123110305">
                                                                                                                                          <w:marLeft w:val="0"/>
                                                                                                                                          <w:marRight w:val="0"/>
                                                                                                                                          <w:marTop w:val="0"/>
                                                                                                                                          <w:marBottom w:val="0"/>
                                                                                                                                          <w:divBdr>
                                                                                                                                            <w:top w:val="none" w:sz="0" w:space="0" w:color="auto"/>
                                                                                                                                            <w:left w:val="none" w:sz="0" w:space="0" w:color="auto"/>
                                                                                                                                            <w:bottom w:val="none" w:sz="0" w:space="0" w:color="auto"/>
                                                                                                                                            <w:right w:val="none" w:sz="0" w:space="0" w:color="auto"/>
                                                                                                                                          </w:divBdr>
                                                                                                                                          <w:divsChild>
                                                                                                                                            <w:div w:id="684744005">
                                                                                                                                              <w:marLeft w:val="0"/>
                                                                                                                                              <w:marRight w:val="0"/>
                                                                                                                                              <w:marTop w:val="0"/>
                                                                                                                                              <w:marBottom w:val="0"/>
                                                                                                                                              <w:divBdr>
                                                                                                                                                <w:top w:val="none" w:sz="0" w:space="0" w:color="auto"/>
                                                                                                                                                <w:left w:val="none" w:sz="0" w:space="0" w:color="auto"/>
                                                                                                                                                <w:bottom w:val="none" w:sz="0" w:space="0" w:color="auto"/>
                                                                                                                                                <w:right w:val="none" w:sz="0" w:space="0" w:color="auto"/>
                                                                                                                                              </w:divBdr>
                                                                                                                                              <w:divsChild>
                                                                                                                                                <w:div w:id="10126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60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len\AppData\Local\Temp\Temp1_Bologna_2014_Templates%20(1).zip\Bologna2014_RED_BOOK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46D30A15-9F82-4E02-B968-C15B76EBE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Bologna2014_RED_BOOK_template.dotx</Template>
  <TotalTime>1</TotalTime>
  <Pages>6</Pages>
  <Words>4321</Words>
  <Characters>24633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hysj.50.1</vt:lpstr>
    </vt:vector>
  </TitlesOfParts>
  <Company>The University of Liverpool</Company>
  <LinksUpToDate>false</LinksUpToDate>
  <CharactersWithSpaces>28897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hysj.50.1</dc:title>
  <dc:creator>atlen</dc:creator>
  <cp:lastModifiedBy>Macdonald, Neil</cp:lastModifiedBy>
  <cp:revision>2</cp:revision>
  <cp:lastPrinted>2012-09-11T10:01:00Z</cp:lastPrinted>
  <dcterms:created xsi:type="dcterms:W3CDTF">2016-04-05T12:32:00Z</dcterms:created>
  <dcterms:modified xsi:type="dcterms:W3CDTF">2016-04-05T12:32:00Z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a.lennard@liv.ac.uk@www.mendeley.com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(AMA)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