
<file path=[Content_Types].xml><?xml version="1.0" encoding="utf-8"?>
<Types xmlns="http://schemas.openxmlformats.org/package/2006/content-types">
  <Default Extension="xml" ContentType="application/xml"/>
  <Default Extension="wmf" ContentType="image/x-wmf"/>
  <Default Extension="tif" ContentType="image/tiff"/>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0C19D0" w14:textId="77777777" w:rsidR="00EA6423" w:rsidRPr="00C207B2" w:rsidRDefault="00FD1476" w:rsidP="00EA6423">
      <w:pPr>
        <w:pStyle w:val="MDPI11articletype"/>
      </w:pPr>
      <w:r>
        <w:t>Review</w:t>
      </w:r>
    </w:p>
    <w:p w14:paraId="4F4718AD" w14:textId="77777777" w:rsidR="00EA6423" w:rsidRPr="00C207B2" w:rsidRDefault="00DA7241" w:rsidP="001D50FB">
      <w:pPr>
        <w:pStyle w:val="MDPI12title"/>
      </w:pPr>
      <w:r>
        <w:t xml:space="preserve">Magnetic resonance spectroscopy for detection of 2-hydroxyglutarate as a biomarker for IDH mutation in </w:t>
      </w:r>
      <w:proofErr w:type="spellStart"/>
      <w:r>
        <w:t>gliomas</w:t>
      </w:r>
      <w:proofErr w:type="spellEnd"/>
      <w:r>
        <w:t xml:space="preserve">.  </w:t>
      </w:r>
    </w:p>
    <w:p w14:paraId="758A9610" w14:textId="77777777" w:rsidR="001D6C97" w:rsidRPr="00C207B2" w:rsidRDefault="00FD1476" w:rsidP="001D50FB">
      <w:pPr>
        <w:pStyle w:val="MDPI13authornames"/>
      </w:pPr>
      <w:r>
        <w:t>Thomas Leather</w:t>
      </w:r>
      <w:r w:rsidR="001D6C97" w:rsidRPr="00C207B2">
        <w:t xml:space="preserve"> </w:t>
      </w:r>
      <w:r w:rsidR="001D6C97" w:rsidRPr="00C207B2">
        <w:rPr>
          <w:vertAlign w:val="superscript"/>
        </w:rPr>
        <w:t>1</w:t>
      </w:r>
      <w:r>
        <w:t>, Michael D Jenkinson</w:t>
      </w:r>
      <w:r w:rsidR="001D6C97" w:rsidRPr="00C207B2">
        <w:t xml:space="preserve"> </w:t>
      </w:r>
      <w:r w:rsidR="001D6C97" w:rsidRPr="00C207B2">
        <w:rPr>
          <w:vertAlign w:val="superscript"/>
        </w:rPr>
        <w:t>2</w:t>
      </w:r>
      <w:r>
        <w:rPr>
          <w:vertAlign w:val="superscript"/>
        </w:rPr>
        <w:t>,3</w:t>
      </w:r>
      <w:r>
        <w:t>, Kumar Das</w:t>
      </w:r>
      <w:r>
        <w:rPr>
          <w:vertAlign w:val="superscript"/>
        </w:rPr>
        <w:t>4</w:t>
      </w:r>
      <w:r w:rsidR="001D6C97" w:rsidRPr="00C207B2">
        <w:t xml:space="preserve"> and </w:t>
      </w:r>
      <w:r>
        <w:t>Harish Poptani</w:t>
      </w:r>
      <w:r w:rsidR="001D6C97" w:rsidRPr="00C207B2">
        <w:t xml:space="preserve"> </w:t>
      </w:r>
      <w:r>
        <w:rPr>
          <w:vertAlign w:val="superscript"/>
        </w:rPr>
        <w:t>1</w:t>
      </w:r>
      <w:r w:rsidR="00CE30D0">
        <w:rPr>
          <w:vertAlign w:val="superscript"/>
        </w:rPr>
        <w:t>,*</w:t>
      </w:r>
    </w:p>
    <w:p w14:paraId="60ABCF42" w14:textId="77777777" w:rsidR="008A20DA" w:rsidRPr="00C207B2" w:rsidRDefault="008A20DA" w:rsidP="001D50FB">
      <w:pPr>
        <w:pStyle w:val="MDPI16affiliation"/>
      </w:pPr>
      <w:r w:rsidRPr="001D50FB">
        <w:t>1</w:t>
      </w:r>
      <w:r w:rsidRPr="00C207B2">
        <w:tab/>
      </w:r>
      <w:r w:rsidR="00FD1476">
        <w:t>Centre for Pre-clinical Imaging, Department of Cellular and Molecular Physiology, University of Liverpool, UK</w:t>
      </w:r>
      <w:r w:rsidR="00FC4D0D">
        <w:t>, L69 3BX</w:t>
      </w:r>
    </w:p>
    <w:p w14:paraId="3A3B0319" w14:textId="77777777" w:rsidR="008A20DA" w:rsidRDefault="008A20DA" w:rsidP="001D50FB">
      <w:pPr>
        <w:pStyle w:val="MDPI16affiliation"/>
      </w:pPr>
      <w:r w:rsidRPr="001D50FB">
        <w:t>2</w:t>
      </w:r>
      <w:r w:rsidR="001D50FB" w:rsidRPr="00C207B2">
        <w:tab/>
      </w:r>
      <w:r w:rsidR="00FD1476" w:rsidRPr="00FD1476">
        <w:t>Institute of Translational Medicine, University of Liverpool, Clinical Science Centre, Lower Lane, Liverpool, L9 7LJ</w:t>
      </w:r>
    </w:p>
    <w:p w14:paraId="04F2B40C" w14:textId="77777777" w:rsidR="00FD1476" w:rsidRDefault="00FD1476" w:rsidP="001D50FB">
      <w:pPr>
        <w:pStyle w:val="MDPI16affiliation"/>
        <w:ind w:left="113" w:firstLine="0"/>
      </w:pPr>
      <w:r w:rsidRPr="001D50FB">
        <w:t>3</w:t>
      </w:r>
      <w:r w:rsidR="001D50FB" w:rsidRPr="00C207B2">
        <w:tab/>
      </w:r>
      <w:r w:rsidRPr="00FD1476">
        <w:t>Department of Neurosurgery, The Walton Centre NHS Foundation Trust, Lower Lane, Liverpool, L9 7LJ</w:t>
      </w:r>
    </w:p>
    <w:p w14:paraId="6DF1DB4A" w14:textId="77777777" w:rsidR="00FD1476" w:rsidRPr="00FD1476" w:rsidRDefault="00FD1476" w:rsidP="001D50FB">
      <w:pPr>
        <w:pStyle w:val="MDPI16affiliation"/>
        <w:ind w:left="113" w:firstLine="0"/>
      </w:pPr>
      <w:r w:rsidRPr="001D50FB">
        <w:t>4</w:t>
      </w:r>
      <w:r w:rsidR="001D50FB" w:rsidRPr="00C207B2">
        <w:tab/>
      </w:r>
      <w:r>
        <w:t>Department of Neuroradiology</w:t>
      </w:r>
      <w:r w:rsidRPr="00FD1476">
        <w:t>, The Walton Centre NHS Foundation Trust, Lower Lane, Liverpool, L9 7LJ</w:t>
      </w:r>
    </w:p>
    <w:p w14:paraId="7276A928" w14:textId="77777777" w:rsidR="008A20DA" w:rsidRPr="00C207B2" w:rsidRDefault="008A20DA" w:rsidP="001D50FB">
      <w:pPr>
        <w:pStyle w:val="MDPI16affiliation"/>
        <w:ind w:left="113" w:firstLine="0"/>
      </w:pPr>
      <w:r w:rsidRPr="001D50FB">
        <w:t>*</w:t>
      </w:r>
      <w:r w:rsidRPr="00C207B2">
        <w:tab/>
        <w:t xml:space="preserve">Correspondence: </w:t>
      </w:r>
      <w:r w:rsidR="00CE30D0" w:rsidRPr="00CE30D0">
        <w:t>harish.poptani@Liverpool.ac.uk</w:t>
      </w:r>
      <w:r w:rsidR="00FD1476">
        <w:t>; Tel.: +44-</w:t>
      </w:r>
      <w:r w:rsidR="00CE30D0">
        <w:rPr>
          <w:rFonts w:eastAsiaTheme="minorEastAsia"/>
          <w:noProof/>
          <w:sz w:val="20"/>
          <w:lang w:eastAsia="en-GB"/>
        </w:rPr>
        <w:t>151-794-</w:t>
      </w:r>
      <w:r w:rsidR="00CE30D0" w:rsidRPr="00CE30D0">
        <w:rPr>
          <w:rFonts w:eastAsiaTheme="minorEastAsia"/>
          <w:noProof/>
          <w:sz w:val="20"/>
          <w:lang w:eastAsia="en-GB"/>
        </w:rPr>
        <w:t>5444</w:t>
      </w:r>
    </w:p>
    <w:p w14:paraId="4D44465C" w14:textId="77777777" w:rsidR="003C78C4" w:rsidRPr="00C207B2" w:rsidRDefault="003C78C4" w:rsidP="003C78C4">
      <w:pPr>
        <w:pStyle w:val="MDPI14history"/>
      </w:pPr>
      <w:r w:rsidRPr="00C207B2">
        <w:t>Academic Editor: name</w:t>
      </w:r>
    </w:p>
    <w:p w14:paraId="4F4C27BD" w14:textId="77777777" w:rsidR="003C78C4" w:rsidRPr="00C207B2" w:rsidRDefault="003C78C4" w:rsidP="003C78C4">
      <w:pPr>
        <w:pStyle w:val="MDPI14history"/>
        <w:spacing w:before="0"/>
      </w:pPr>
      <w:r w:rsidRPr="00C207B2">
        <w:t>Received: date; Accepted: date; Published: date</w:t>
      </w:r>
    </w:p>
    <w:p w14:paraId="379D6237" w14:textId="77777777" w:rsidR="00EA6423" w:rsidRPr="00C207B2" w:rsidRDefault="00EA6423" w:rsidP="00391035">
      <w:pPr>
        <w:pStyle w:val="MDPI17abstract"/>
        <w:rPr>
          <w:color w:val="auto"/>
        </w:rPr>
      </w:pPr>
      <w:r w:rsidRPr="00C207B2">
        <w:rPr>
          <w:b/>
        </w:rPr>
        <w:t xml:space="preserve">Abstract: </w:t>
      </w:r>
      <w:r w:rsidR="00DA7241" w:rsidRPr="00DA7241">
        <w:t xml:space="preserve">Mutations in the IDH1/2 genes are highly prevalent in </w:t>
      </w:r>
      <w:proofErr w:type="spellStart"/>
      <w:r w:rsidR="00DA7241" w:rsidRPr="00DA7241">
        <w:t>gliomas</w:t>
      </w:r>
      <w:proofErr w:type="spellEnd"/>
      <w:r w:rsidR="00DA7241" w:rsidRPr="00DA7241">
        <w:t xml:space="preserve"> and have been suggested to play an important role in the development and progression of the disease. </w:t>
      </w:r>
      <w:proofErr w:type="spellStart"/>
      <w:r w:rsidR="00DA7241" w:rsidRPr="00DA7241">
        <w:t>Tumours</w:t>
      </w:r>
      <w:proofErr w:type="spellEnd"/>
      <w:r w:rsidR="00DA7241" w:rsidRPr="00DA7241">
        <w:t xml:space="preserve"> </w:t>
      </w:r>
      <w:proofErr w:type="spellStart"/>
      <w:r w:rsidR="00DA7241" w:rsidRPr="00DA7241">
        <w:t>harbouring</w:t>
      </w:r>
      <w:proofErr w:type="spellEnd"/>
      <w:r w:rsidR="00DA7241" w:rsidRPr="00DA7241">
        <w:t xml:space="preserve"> these mutations exhibit a significant alteration in their metabolism resulting in the aberrant accumulation of the </w:t>
      </w:r>
      <w:proofErr w:type="spellStart"/>
      <w:r w:rsidR="00DA7241" w:rsidRPr="00DA7241">
        <w:t>oncometabolite</w:t>
      </w:r>
      <w:proofErr w:type="spellEnd"/>
      <w:r w:rsidR="00DA7241" w:rsidRPr="00DA7241">
        <w:t xml:space="preserve"> 2-hydroxygluarate (2-HG). As well as being suggested to play an important role in </w:t>
      </w:r>
      <w:proofErr w:type="spellStart"/>
      <w:r w:rsidR="00DA7241" w:rsidRPr="00DA7241">
        <w:t>tumour</w:t>
      </w:r>
      <w:proofErr w:type="spellEnd"/>
      <w:r w:rsidR="00DA7241" w:rsidRPr="00DA7241">
        <w:t xml:space="preserve"> progression, 2-HG may serve as a surrogate indicator of IDH status through non-invasive detection using magneti</w:t>
      </w:r>
      <w:r w:rsidR="00CE30D0">
        <w:t>c resonance spectroscopy (MRS). In this review</w:t>
      </w:r>
      <w:r w:rsidR="00DA7241" w:rsidRPr="00DA7241">
        <w:t xml:space="preserve"> we describe the recent efforts in developing MRS methods for detection and quantification of 2-HG </w:t>
      </w:r>
      <w:r w:rsidR="00DA7241" w:rsidRPr="003C6612">
        <w:rPr>
          <w:i/>
        </w:rPr>
        <w:t>in vivo</w:t>
      </w:r>
      <w:r w:rsidR="00A32BB5">
        <w:t xml:space="preserve"> and provide an</w:t>
      </w:r>
      <w:r w:rsidR="00DA7241" w:rsidRPr="00DA7241">
        <w:t xml:space="preserve"> assessment o</w:t>
      </w:r>
      <w:r w:rsidR="00A32BB5">
        <w:t>f the role of the 2-HG</w:t>
      </w:r>
      <w:r w:rsidR="00CE30D0">
        <w:t xml:space="preserve"> in</w:t>
      </w:r>
      <w:r w:rsidR="00DA7241" w:rsidRPr="00DA7241">
        <w:t xml:space="preserve"> </w:t>
      </w:r>
      <w:proofErr w:type="spellStart"/>
      <w:r w:rsidR="00DA7241" w:rsidRPr="00DA7241">
        <w:t>gliomagenesis</w:t>
      </w:r>
      <w:proofErr w:type="spellEnd"/>
      <w:r w:rsidR="00DA7241" w:rsidRPr="00DA7241">
        <w:t xml:space="preserve"> and patient prognosis.  </w:t>
      </w:r>
    </w:p>
    <w:p w14:paraId="2BCDA8AE" w14:textId="77777777" w:rsidR="00EA6423" w:rsidRPr="00C207B2" w:rsidRDefault="00EA6423" w:rsidP="00391035">
      <w:pPr>
        <w:pStyle w:val="MDPI18keywords"/>
      </w:pPr>
      <w:r w:rsidRPr="00C207B2">
        <w:rPr>
          <w:b/>
        </w:rPr>
        <w:t xml:space="preserve">Keywords: </w:t>
      </w:r>
      <w:r w:rsidR="00DA7241">
        <w:t>Isocitrate dehydrogenase, glioma, glioblastoma, 2-hydroxyglutarate, magnetic resonance spectroscopy</w:t>
      </w:r>
    </w:p>
    <w:p w14:paraId="0BCCE6BE" w14:textId="77777777" w:rsidR="00EA6423" w:rsidRPr="00C207B2" w:rsidRDefault="00EA6423" w:rsidP="00EA6423">
      <w:pPr>
        <w:pStyle w:val="MDPI19line"/>
      </w:pPr>
    </w:p>
    <w:p w14:paraId="4EBCBE18" w14:textId="77777777" w:rsidR="00EA6423" w:rsidRDefault="00EA6423" w:rsidP="00CA2751">
      <w:pPr>
        <w:pStyle w:val="MDPI21heading1"/>
        <w:numPr>
          <w:ilvl w:val="0"/>
          <w:numId w:val="46"/>
        </w:numPr>
      </w:pPr>
      <w:r w:rsidRPr="00C207B2">
        <w:t>Introduction</w:t>
      </w:r>
    </w:p>
    <w:p w14:paraId="39D58BF7" w14:textId="77777777" w:rsidR="00CA2751" w:rsidRPr="00CA2751" w:rsidRDefault="00CA2751" w:rsidP="001D50FB">
      <w:pPr>
        <w:pStyle w:val="MDPI31text"/>
        <w:rPr>
          <w:b/>
        </w:rPr>
      </w:pPr>
      <w:r w:rsidRPr="00CA2751">
        <w:t xml:space="preserve">The field of neuro-oncology has undergone a significant paradigm shift following the identification of mutations in the </w:t>
      </w:r>
      <w:proofErr w:type="spellStart"/>
      <w:r w:rsidRPr="00CA2751">
        <w:t>isocitrate</w:t>
      </w:r>
      <w:proofErr w:type="spellEnd"/>
      <w:r w:rsidRPr="00CA2751">
        <w:t xml:space="preserve"> dehydrogenase (IDH) 1 and 2 genes in </w:t>
      </w:r>
      <w:proofErr w:type="spellStart"/>
      <w:r w:rsidRPr="00CA2751">
        <w:t>glioma</w:t>
      </w:r>
      <w:proofErr w:type="spellEnd"/>
      <w:r w:rsidRPr="00CA2751">
        <w:t xml:space="preserve"> and </w:t>
      </w:r>
      <w:proofErr w:type="spellStart"/>
      <w:r w:rsidRPr="00CA2751">
        <w:t>gliomagenesis</w:t>
      </w:r>
      <w:proofErr w:type="spellEnd"/>
      <w:r w:rsidRPr="00CA2751">
        <w:t xml:space="preserve">. Such mutations have been suggested to play an important role in the development and progression of intracranial </w:t>
      </w:r>
      <w:proofErr w:type="spellStart"/>
      <w:r w:rsidRPr="00CA2751">
        <w:t>gliomas</w:t>
      </w:r>
      <w:proofErr w:type="spellEnd"/>
      <w:r w:rsidRPr="00CA2751">
        <w:t>, often marking the first genetic transformation to occur, and imparting a range of downstream effects on a myriad of cellu</w:t>
      </w:r>
      <w:r w:rsidR="00CE30D0">
        <w:t xml:space="preserve">lar processes [1]. Mutations </w:t>
      </w:r>
      <w:r w:rsidR="00CE30D0" w:rsidRPr="0031037C">
        <w:t>in</w:t>
      </w:r>
      <w:r w:rsidRPr="0031037C">
        <w:t xml:space="preserve"> IDH1/2 genes have been identified in 70-80% of world health organization (WHO) grade </w:t>
      </w:r>
      <w:r w:rsidR="00310C17" w:rsidRPr="0031037C">
        <w:t>I</w:t>
      </w:r>
      <w:r w:rsidRPr="0031037C">
        <w:t xml:space="preserve">I-III </w:t>
      </w:r>
      <w:proofErr w:type="spellStart"/>
      <w:r w:rsidRPr="0031037C">
        <w:t>gliomas</w:t>
      </w:r>
      <w:proofErr w:type="spellEnd"/>
      <w:r w:rsidRPr="00CA2751">
        <w:t xml:space="preserve">, and these mutations are particularly prevalent in grade IV secondary </w:t>
      </w:r>
      <w:proofErr w:type="spellStart"/>
      <w:r w:rsidRPr="00CA2751">
        <w:t>glioblastomas</w:t>
      </w:r>
      <w:proofErr w:type="spellEnd"/>
      <w:r w:rsidRPr="00CA2751">
        <w:t xml:space="preserve"> (GBM) arising as a progression from lower grade </w:t>
      </w:r>
      <w:proofErr w:type="spellStart"/>
      <w:r w:rsidRPr="00CA2751">
        <w:t>tumours</w:t>
      </w:r>
      <w:proofErr w:type="spellEnd"/>
      <w:r w:rsidRPr="00CA2751">
        <w:t xml:space="preserve">, suggesting such mutations may act as a driving force behind malignant progression [2,3]. Mutations in IDH1/2 confer a gain-of-function </w:t>
      </w:r>
      <w:proofErr w:type="spellStart"/>
      <w:r w:rsidRPr="00CA2751">
        <w:t>neomorphic</w:t>
      </w:r>
      <w:proofErr w:type="spellEnd"/>
      <w:r w:rsidRPr="00CA2751">
        <w:t xml:space="preserve"> enzymatic activity, resulting in the aberrant production and subsequent accumulation of 2-hydroxygluarate (2-HG), which has been suggested to be an </w:t>
      </w:r>
      <w:proofErr w:type="spellStart"/>
      <w:r w:rsidRPr="00CA2751">
        <w:t>oncometabolite</w:t>
      </w:r>
      <w:proofErr w:type="spellEnd"/>
      <w:r w:rsidRPr="00CA2751">
        <w:t xml:space="preserve"> for this genetic mutation</w:t>
      </w:r>
      <w:r>
        <w:t xml:space="preserve"> </w:t>
      </w:r>
      <w:r w:rsidRPr="00CA2751">
        <w:t xml:space="preserve">[4]. Magnetic resonance spectroscopy (MRS) has been identified as a tool in the diagnosis of IDH mutant </w:t>
      </w:r>
      <w:proofErr w:type="spellStart"/>
      <w:r w:rsidRPr="00CA2751">
        <w:t>gliomas</w:t>
      </w:r>
      <w:proofErr w:type="spellEnd"/>
      <w:r w:rsidRPr="00CA2751">
        <w:t xml:space="preserve"> </w:t>
      </w:r>
      <w:r w:rsidRPr="00CE30D0">
        <w:rPr>
          <w:i/>
        </w:rPr>
        <w:t>via</w:t>
      </w:r>
      <w:r w:rsidRPr="00CA2751">
        <w:t xml:space="preserve"> the non-invasive detection of 2-HG [5–9]. Alongside diagnostic applications, non-invasive detection and quantification of 2-HG levels within the mutant </w:t>
      </w:r>
      <w:proofErr w:type="spellStart"/>
      <w:r w:rsidRPr="00CA2751">
        <w:t>gliomas</w:t>
      </w:r>
      <w:proofErr w:type="spellEnd"/>
      <w:r w:rsidRPr="00CA2751">
        <w:t xml:space="preserve"> is highly desirable for </w:t>
      </w:r>
      <w:r w:rsidR="00A32BB5">
        <w:t xml:space="preserve">the development of </w:t>
      </w:r>
      <w:r w:rsidRPr="00CA2751">
        <w:t xml:space="preserve">targeted treatment and response monitoring. The mutated pathway has been identified as a candidate target for novel therapies, and imaging strategies capable of accurately examining 2-HG levels will aid in longitudinal assessments of treatment response, whilst accelerating pharmaceutical translation from bench to bedside [10–12].  </w:t>
      </w:r>
    </w:p>
    <w:p w14:paraId="50675620" w14:textId="77777777" w:rsidR="00EA6423" w:rsidRPr="00C207B2" w:rsidRDefault="00EA6423" w:rsidP="001D50FB">
      <w:pPr>
        <w:pStyle w:val="MDPI21heading1"/>
      </w:pPr>
      <w:r w:rsidRPr="00C207B2">
        <w:lastRenderedPageBreak/>
        <w:t xml:space="preserve">2. </w:t>
      </w:r>
      <w:r w:rsidR="006962E2" w:rsidRPr="006962E2">
        <w:t xml:space="preserve">Biochemistry of IDH mutation in </w:t>
      </w:r>
      <w:proofErr w:type="spellStart"/>
      <w:r w:rsidR="006962E2" w:rsidRPr="006962E2">
        <w:t>gliomas</w:t>
      </w:r>
      <w:proofErr w:type="spellEnd"/>
    </w:p>
    <w:p w14:paraId="275FE9D6" w14:textId="77777777" w:rsidR="001C1552" w:rsidRDefault="006962E2" w:rsidP="001D50FB">
      <w:pPr>
        <w:pStyle w:val="MDPI31text"/>
        <w:rPr>
          <w:noProof/>
        </w:rPr>
      </w:pPr>
      <w:r>
        <w:rPr>
          <w:noProof/>
          <w:lang w:val="en-GB" w:eastAsia="en-GB" w:bidi="ar-SA"/>
        </w:rPr>
        <mc:AlternateContent>
          <mc:Choice Requires="wpg">
            <w:drawing>
              <wp:anchor distT="0" distB="0" distL="114300" distR="114300" simplePos="0" relativeHeight="251663360" behindDoc="0" locked="0" layoutInCell="1" allowOverlap="1" wp14:anchorId="3100D65D" wp14:editId="082C8C20">
                <wp:simplePos x="0" y="0"/>
                <wp:positionH relativeFrom="column">
                  <wp:posOffset>-280035</wp:posOffset>
                </wp:positionH>
                <wp:positionV relativeFrom="paragraph">
                  <wp:posOffset>1666875</wp:posOffset>
                </wp:positionV>
                <wp:extent cx="6102350" cy="6127750"/>
                <wp:effectExtent l="0" t="0" r="0" b="6350"/>
                <wp:wrapTopAndBottom/>
                <wp:docPr id="7" name="Group 7"/>
                <wp:cNvGraphicFramePr/>
                <a:graphic xmlns:a="http://schemas.openxmlformats.org/drawingml/2006/main">
                  <a:graphicData uri="http://schemas.microsoft.com/office/word/2010/wordprocessingGroup">
                    <wpg:wgp>
                      <wpg:cNvGrpSpPr/>
                      <wpg:grpSpPr>
                        <a:xfrm>
                          <a:off x="0" y="0"/>
                          <a:ext cx="6102350" cy="6127750"/>
                          <a:chOff x="133350" y="-50800"/>
                          <a:chExt cx="6102350" cy="6127750"/>
                        </a:xfrm>
                      </wpg:grpSpPr>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492250" y="-50800"/>
                            <a:ext cx="3181350" cy="4470400"/>
                          </a:xfrm>
                          <a:prstGeom prst="rect">
                            <a:avLst/>
                          </a:prstGeom>
                        </pic:spPr>
                      </pic:pic>
                      <wps:wsp>
                        <wps:cNvPr id="307" name="Text Box 2"/>
                        <wps:cNvSpPr txBox="1">
                          <a:spLocks noChangeArrowheads="1"/>
                        </wps:cNvSpPr>
                        <wps:spPr bwMode="auto">
                          <a:xfrm>
                            <a:off x="133350" y="4527550"/>
                            <a:ext cx="6102350" cy="1549400"/>
                          </a:xfrm>
                          <a:prstGeom prst="rect">
                            <a:avLst/>
                          </a:prstGeom>
                          <a:solidFill>
                            <a:srgbClr val="FFFFFF"/>
                          </a:solidFill>
                          <a:ln w="9525">
                            <a:noFill/>
                            <a:miter lim="800000"/>
                            <a:headEnd/>
                            <a:tailEnd/>
                          </a:ln>
                        </wps:spPr>
                        <wps:txbx>
                          <w:txbxContent>
                            <w:p w14:paraId="2607BCE3" w14:textId="77777777" w:rsidR="006962E2" w:rsidRPr="00C74EEF" w:rsidRDefault="006962E2" w:rsidP="001D50FB">
                              <w:pPr>
                                <w:pStyle w:val="MDPI51figurecaption"/>
                                <w:rPr>
                                  <w:sz w:val="20"/>
                                </w:rPr>
                              </w:pPr>
                              <w:r w:rsidRPr="001D50FB">
                                <w:rPr>
                                  <w:b/>
                                </w:rPr>
                                <w:t>Figure 1.</w:t>
                              </w:r>
                              <w:r>
                                <w:t xml:space="preserve"> </w:t>
                              </w:r>
                              <w:r w:rsidRPr="00FC4D0D">
                                <w:t>Simplified schematic of metabolic pathways associated with IDH1/2.</w:t>
                              </w:r>
                              <w:r w:rsidRPr="00C74EEF">
                                <w:rPr>
                                  <w:b/>
                                </w:rPr>
                                <w:t xml:space="preserve"> </w:t>
                              </w:r>
                              <w:r w:rsidRPr="00C74EEF">
                                <w:t xml:space="preserve">Mutations in IDH1/2 </w:t>
                              </w:r>
                              <w:r w:rsidR="00CE30D0" w:rsidRPr="00C74EEF">
                                <w:t>catalyze</w:t>
                              </w:r>
                              <w:r w:rsidRPr="00C74EEF">
                                <w:t xml:space="preserve"> the production of the </w:t>
                              </w:r>
                              <w:proofErr w:type="spellStart"/>
                              <w:r w:rsidRPr="00C74EEF">
                                <w:t>oncometaboite</w:t>
                              </w:r>
                              <w:proofErr w:type="spellEnd"/>
                              <w:r w:rsidRPr="00C74EEF">
                                <w:t xml:space="preserve"> 2-HG via reduction of αKG. Accumulation of 2-HG within the cytoplasm surpasses the detection threshold of MRS at clinical filed strengths, and therefore may be </w:t>
                              </w:r>
                              <w:r w:rsidR="00CE30D0" w:rsidRPr="00C74EEF">
                                <w:t>utilized</w:t>
                              </w:r>
                              <w:r w:rsidRPr="00C74EEF">
                                <w:t xml:space="preserve"> as a biomarker for the non-invasive detection of the mutation. H</w:t>
                              </w:r>
                              <w:r w:rsidRPr="00C74EEF">
                                <w:rPr>
                                  <w:vertAlign w:val="subscript"/>
                                </w:rPr>
                                <w:t>2</w:t>
                              </w:r>
                              <w:r w:rsidRPr="00C74EEF">
                                <w:t>O</w:t>
                              </w:r>
                              <w:r w:rsidRPr="00C74EEF">
                                <w:rPr>
                                  <w:vertAlign w:val="subscript"/>
                                </w:rPr>
                                <w:t xml:space="preserve">2 </w:t>
                              </w:r>
                              <w:r w:rsidRPr="00C74EEF">
                                <w:t xml:space="preserve">= hydrogen peroxide, GSH = glutathione, GSSG = glutathione </w:t>
                              </w:r>
                              <w:proofErr w:type="spellStart"/>
                              <w:r w:rsidRPr="00C74EEF">
                                <w:t>disulphide</w:t>
                              </w:r>
                              <w:proofErr w:type="spellEnd"/>
                              <w:r w:rsidRPr="00C74EEF">
                                <w:t>, H</w:t>
                              </w:r>
                              <w:r w:rsidRPr="00C74EEF">
                                <w:rPr>
                                  <w:vertAlign w:val="subscript"/>
                                </w:rPr>
                                <w:t>2</w:t>
                              </w:r>
                              <w:r w:rsidRPr="00C74EEF">
                                <w:t xml:space="preserve">O = water, NADP = </w:t>
                              </w:r>
                              <w:proofErr w:type="spellStart"/>
                              <w:r w:rsidRPr="00C74EEF">
                                <w:t>nicotinamide</w:t>
                              </w:r>
                              <w:proofErr w:type="spellEnd"/>
                              <w:r w:rsidRPr="00C74EEF">
                                <w:t xml:space="preserve"> adenine dinucleotide phosphate, NADPH =</w:t>
                              </w:r>
                              <w:r w:rsidRPr="00C74EEF">
                                <w:rPr>
                                  <w:sz w:val="20"/>
                                </w:rPr>
                                <w:t xml:space="preserve"> </w:t>
                              </w:r>
                              <w:proofErr w:type="spellStart"/>
                              <w:r w:rsidRPr="00C74EEF">
                                <w:t>nicotinamide</w:t>
                              </w:r>
                              <w:proofErr w:type="spellEnd"/>
                              <w:r w:rsidRPr="00C74EEF">
                                <w:t xml:space="preserve"> adenine dinucleotide phosphate hydrate, Acetyl-CoA = acetyl coenzyme A IDH1 = </w:t>
                              </w:r>
                              <w:proofErr w:type="spellStart"/>
                              <w:r w:rsidRPr="00C74EEF">
                                <w:t>isocitrate</w:t>
                              </w:r>
                              <w:proofErr w:type="spellEnd"/>
                              <w:r w:rsidRPr="00C74EEF">
                                <w:t xml:space="preserve"> dehydrogenase 1, IDH2 = </w:t>
                              </w:r>
                              <w:proofErr w:type="spellStart"/>
                              <w:r w:rsidRPr="00C74EEF">
                                <w:t>Isocitrate</w:t>
                              </w:r>
                              <w:proofErr w:type="spellEnd"/>
                              <w:r w:rsidRPr="00C74EEF">
                                <w:t xml:space="preserve"> dehydrogenase 2, 2-HG = 2-hydrozygluarate, αKG= alpha-</w:t>
                              </w:r>
                              <w:proofErr w:type="spellStart"/>
                              <w:r w:rsidRPr="00C74EEF">
                                <w:t>ketoglutarate</w:t>
                              </w:r>
                              <w:proofErr w:type="spellEnd"/>
                              <w:r>
                                <w:t>.</w:t>
                              </w:r>
                              <w:r w:rsidRPr="00C74EEF">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left:0;text-align:left;margin-left:-22.05pt;margin-top:131.25pt;width:480.5pt;height:482.5pt;z-index:251663360;mso-width-relative:margin;mso-height-relative:margin" coordorigin="1333,-508" coordsize="61023,6127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4922;top:-508;width:31814;height:44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pXznEAAAA2gAAAA8AAABkcnMvZG93bnJldi54bWxEj91qwkAUhO8LfYflFHpXNy2xljSrFMEi&#10;CsXEPMAhe/Kj2bMhu9Xo07tCoZfDzHzDpIvRdOJEg2stK3idRCCIS6tbrhUU+9XLBwjnkTV2lknB&#10;hRws5o8PKSbanjmjU+5rESDsElTQeN8nUrqyIYNuYnvi4FV2MOiDHGqpBzwHuOnkWxS9S4Mth4UG&#10;e1o2VB7zX6PAfa+yQ7yvlptdXsQ6/tnW12qm1PPT+PUJwtPo/8N/7bVWMIX7lXAD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pXznEAAAA2g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_x0000_s1028" type="#_x0000_t202" style="position:absolute;left:1333;top:45275;width:61024;height:15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6962E2" w:rsidRPr="00C74EEF" w:rsidRDefault="006962E2" w:rsidP="001D50FB">
                        <w:pPr>
                          <w:pStyle w:val="MDPI51figurecaption"/>
                          <w:rPr>
                            <w:sz w:val="20"/>
                          </w:rPr>
                        </w:pPr>
                        <w:r w:rsidRPr="001D50FB">
                          <w:rPr>
                            <w:b/>
                          </w:rPr>
                          <w:t>Figure 1.</w:t>
                        </w:r>
                        <w:r>
                          <w:t xml:space="preserve"> </w:t>
                        </w:r>
                        <w:r w:rsidRPr="00FC4D0D">
                          <w:t>Simplified schematic of metabolic pathways associated with IDH1/2.</w:t>
                        </w:r>
                        <w:r w:rsidRPr="00C74EEF">
                          <w:rPr>
                            <w:b/>
                          </w:rPr>
                          <w:t xml:space="preserve"> </w:t>
                        </w:r>
                        <w:r w:rsidRPr="00C74EEF">
                          <w:t xml:space="preserve">Mutations in IDH1/2 </w:t>
                        </w:r>
                        <w:r w:rsidR="00CE30D0" w:rsidRPr="00C74EEF">
                          <w:t>catalyze</w:t>
                        </w:r>
                        <w:r w:rsidRPr="00C74EEF">
                          <w:t xml:space="preserve"> the production of the </w:t>
                        </w:r>
                        <w:proofErr w:type="spellStart"/>
                        <w:r w:rsidRPr="00C74EEF">
                          <w:t>oncometaboite</w:t>
                        </w:r>
                        <w:proofErr w:type="spellEnd"/>
                        <w:r w:rsidRPr="00C74EEF">
                          <w:t xml:space="preserve"> 2-HG via reduction of αKG. Accumulation of 2-HG within the cytoplasm surpasses the detection threshold of MRS at clinical filed strengths, and therefore may be </w:t>
                        </w:r>
                        <w:r w:rsidR="00CE30D0" w:rsidRPr="00C74EEF">
                          <w:t>utilized</w:t>
                        </w:r>
                        <w:r w:rsidRPr="00C74EEF">
                          <w:t xml:space="preserve"> as a biomarker for the non-invasive detection of the mutation. H</w:t>
                        </w:r>
                        <w:r w:rsidRPr="00C74EEF">
                          <w:rPr>
                            <w:vertAlign w:val="subscript"/>
                          </w:rPr>
                          <w:t>2</w:t>
                        </w:r>
                        <w:r w:rsidRPr="00C74EEF">
                          <w:t>O</w:t>
                        </w:r>
                        <w:r w:rsidRPr="00C74EEF">
                          <w:rPr>
                            <w:vertAlign w:val="subscript"/>
                          </w:rPr>
                          <w:t xml:space="preserve">2 </w:t>
                        </w:r>
                        <w:r w:rsidRPr="00C74EEF">
                          <w:t xml:space="preserve">= hydrogen peroxide, GSH = glutathione, GSSG = glutathione </w:t>
                        </w:r>
                        <w:proofErr w:type="spellStart"/>
                        <w:r w:rsidRPr="00C74EEF">
                          <w:t>disulphide</w:t>
                        </w:r>
                        <w:proofErr w:type="spellEnd"/>
                        <w:r w:rsidRPr="00C74EEF">
                          <w:t>, H</w:t>
                        </w:r>
                        <w:r w:rsidRPr="00C74EEF">
                          <w:rPr>
                            <w:vertAlign w:val="subscript"/>
                          </w:rPr>
                          <w:t>2</w:t>
                        </w:r>
                        <w:r w:rsidRPr="00C74EEF">
                          <w:t xml:space="preserve">O = water, NADP = </w:t>
                        </w:r>
                        <w:proofErr w:type="spellStart"/>
                        <w:r w:rsidRPr="00C74EEF">
                          <w:t>nicotinamide</w:t>
                        </w:r>
                        <w:proofErr w:type="spellEnd"/>
                        <w:r w:rsidRPr="00C74EEF">
                          <w:t xml:space="preserve"> adenine dinucleotide phosphate, NADPH =</w:t>
                        </w:r>
                        <w:r w:rsidRPr="00C74EEF">
                          <w:rPr>
                            <w:sz w:val="20"/>
                          </w:rPr>
                          <w:t xml:space="preserve"> </w:t>
                        </w:r>
                        <w:proofErr w:type="spellStart"/>
                        <w:r w:rsidRPr="00C74EEF">
                          <w:t>nicotinamide</w:t>
                        </w:r>
                        <w:proofErr w:type="spellEnd"/>
                        <w:r w:rsidRPr="00C74EEF">
                          <w:t xml:space="preserve"> adenine dinucleotide phosphate hydrate, Acetyl-CoA = acetyl coenzyme A IDH1 = </w:t>
                        </w:r>
                        <w:proofErr w:type="spellStart"/>
                        <w:r w:rsidRPr="00C74EEF">
                          <w:t>isocitrate</w:t>
                        </w:r>
                        <w:proofErr w:type="spellEnd"/>
                        <w:r w:rsidRPr="00C74EEF">
                          <w:t xml:space="preserve"> dehydrogenase 1, IDH2 = Isocitrate dehydrogenase 2, 2-HG = 2-hydrozygluarate, αKG= alpha-</w:t>
                        </w:r>
                        <w:proofErr w:type="spellStart"/>
                        <w:r w:rsidRPr="00C74EEF">
                          <w:t>ketoglutarate</w:t>
                        </w:r>
                        <w:proofErr w:type="spellEnd"/>
                        <w:r>
                          <w:t>.</w:t>
                        </w:r>
                        <w:r w:rsidRPr="00C74EEF">
                          <w:t xml:space="preserve">    </w:t>
                        </w:r>
                      </w:p>
                    </w:txbxContent>
                  </v:textbox>
                </v:shape>
                <w10:wrap type="topAndBottom"/>
              </v:group>
            </w:pict>
          </mc:Fallback>
        </mc:AlternateContent>
      </w:r>
      <w:r w:rsidRPr="006962E2">
        <w:rPr>
          <w:noProof/>
        </w:rPr>
        <w:t>IDH is known to occur in 3 structural isoforms, namely IDH1, 2 and 3, however only mutations in IDH1/2 have been identified in human gliomas [13]. IDH1 is localized to the cytoplasm and peroxisomes, whereas IDH2 is localised to the mitochondria [14]. Both the IDH1/2 isoforms function to catalyse the oxidative decarboxylation of isocitrate into α-ketoglutarate (αKG) using NADP+ as a cofactor [15]. Mutations in both IDH1 and IDH2 are ubiquitously expressed within the tumour tissue, moreover they consistently occur in a heterozygous manner, and are most commonly observed in the IDH1 isoform. Remarkably, within gliomas &gt;90% of these point mutations occur at a single residue within the active site of the IDH1 isoform, where the Arginine 132 residue is replaced with a histidine (IDH1</w:t>
      </w:r>
      <w:r w:rsidRPr="001C3662">
        <w:rPr>
          <w:noProof/>
          <w:vertAlign w:val="superscript"/>
        </w:rPr>
        <w:t>R132H</w:t>
      </w:r>
      <w:r w:rsidRPr="006962E2">
        <w:rPr>
          <w:noProof/>
        </w:rPr>
        <w:t>) [1]. The much less frequent mutations in the I</w:t>
      </w:r>
      <w:r w:rsidR="00CE30D0">
        <w:rPr>
          <w:noProof/>
        </w:rPr>
        <w:t xml:space="preserve">DH2 analog </w:t>
      </w:r>
      <w:r w:rsidR="003C6612">
        <w:rPr>
          <w:noProof/>
        </w:rPr>
        <w:t>occur at A</w:t>
      </w:r>
      <w:r w:rsidRPr="006962E2">
        <w:rPr>
          <w:noProof/>
        </w:rPr>
        <w:t>rginine 172, where the most common mutation is IDH2</w:t>
      </w:r>
      <w:r w:rsidRPr="001C3662">
        <w:rPr>
          <w:noProof/>
          <w:vertAlign w:val="superscript"/>
        </w:rPr>
        <w:t>R172K</w:t>
      </w:r>
      <w:r w:rsidRPr="006962E2">
        <w:rPr>
          <w:noProof/>
        </w:rPr>
        <w:t>. Alterations in the conformation of the cataly</w:t>
      </w:r>
      <w:r w:rsidR="003C6612">
        <w:rPr>
          <w:noProof/>
        </w:rPr>
        <w:t>tic site of the enzyme confer a</w:t>
      </w:r>
      <w:r w:rsidRPr="006962E2">
        <w:rPr>
          <w:noProof/>
        </w:rPr>
        <w:t xml:space="preserve"> gain-of-function neomorphic enzymatic activity, whereby mutant IDH1/2 catalyses the reduction of αKG into the oncometabolite 2-HG (Fig.1)[4]. The subsequent accumulation of the metabolite within muta</w:t>
      </w:r>
      <w:r w:rsidR="00CE30D0">
        <w:rPr>
          <w:noProof/>
        </w:rPr>
        <w:t>ted cells is facilitated by</w:t>
      </w:r>
      <w:r w:rsidRPr="006962E2">
        <w:rPr>
          <w:noProof/>
        </w:rPr>
        <w:t xml:space="preserve"> the heterozygous manner of the mutation and the dominant effect that the gain of function mutant imparts over the </w:t>
      </w:r>
      <w:r w:rsidRPr="006962E2">
        <w:rPr>
          <w:noProof/>
        </w:rPr>
        <w:lastRenderedPageBreak/>
        <w:t>remaining wild type (WT) allele, which serves to provide the mutant enzyme with a continuous supply of αKG to be aberrantly reduced into 2-HG.</w:t>
      </w:r>
    </w:p>
    <w:p w14:paraId="259A72E9" w14:textId="77777777" w:rsidR="006962E2" w:rsidRDefault="006962E2" w:rsidP="001D50FB">
      <w:pPr>
        <w:pStyle w:val="MDPI31text"/>
        <w:rPr>
          <w:noProof/>
        </w:rPr>
      </w:pPr>
      <w:r>
        <w:rPr>
          <w:noProof/>
        </w:rPr>
        <w:t>T</w:t>
      </w:r>
      <w:r w:rsidRPr="006962E2">
        <w:rPr>
          <w:noProof/>
        </w:rPr>
        <w:t xml:space="preserve">he full impact of accumulation of 2-HG within tumour cells is yet to be elucidated, but recent work suggests it may have a pivotal role in altering the genetic, epigenetic and metabolic profile of the IDH mutant cell, driving the phenotype towards a more malignant state. One well established mechanism of phenotypic alteration is inhibition of α-ketogluarate-dependant deoxygenases and histone demethylases, including Ten Eleven Translocation (TET) family of 5-methlycytosine hydroxylases, leading to genome-wide alterations in methylation and histone patterns [13]. This proposed inhibition allows for IDH mutant gliomas to be classified into a distinct subgroup amongst intracranial tumours, whereby they exhibit a CpG island methylator phenotype and vastly altered histone methylation </w:t>
      </w:r>
      <w:r w:rsidR="002A7F10">
        <w:rPr>
          <w:noProof/>
        </w:rPr>
        <w:t>pattern [18]. This</w:t>
      </w:r>
      <w:r w:rsidRPr="006962E2">
        <w:rPr>
          <w:noProof/>
        </w:rPr>
        <w:t xml:space="preserve"> aberrantly methylated phenotype has been suggested to contribute to tumourgenesis. </w:t>
      </w:r>
      <w:r w:rsidR="002A7F10">
        <w:rPr>
          <w:noProof/>
        </w:rPr>
        <w:t>Interestingly</w:t>
      </w:r>
      <w:r w:rsidRPr="006962E2">
        <w:rPr>
          <w:noProof/>
        </w:rPr>
        <w:t>, the occurrence of IDH mutations is highly restricted to a narrow spectrum, encompassing an exclusive list of malignancies. For example</w:t>
      </w:r>
      <w:r w:rsidR="003C6612">
        <w:rPr>
          <w:noProof/>
        </w:rPr>
        <w:t>,</w:t>
      </w:r>
      <w:r w:rsidRPr="006962E2">
        <w:rPr>
          <w:noProof/>
        </w:rPr>
        <w:t xml:space="preserve"> these mutations are frequently observed in grade II to III gliomas and secondary GBM but not in primary GBM. The observed pattern in mutation occurrence suggests that its involvement in tumourgenesis may be linked to prevention of histone demethylation normally required for linage specific differentiation into terminally differentiated progenitors [19,20], in addition to altering the activity of chromosomal topological-regulating proteins [21]. A further molecular mechanism by which mutations in the IDH1/2 genes have been suggested to contribute to tumourgenesis is </w:t>
      </w:r>
      <w:r w:rsidRPr="002A7F10">
        <w:rPr>
          <w:i/>
          <w:noProof/>
        </w:rPr>
        <w:t>via</w:t>
      </w:r>
      <w:r w:rsidRPr="006962E2">
        <w:rPr>
          <w:noProof/>
        </w:rPr>
        <w:t xml:space="preserve"> the ability of accumulated 2-HG to stimulate activity of the egl-9 family hypoxia inducible factor (EGLN) prolyl 4-hydroxylases. Activation of these enzymes facilitates the ubiquitination and proteasomal degradation of hypoxia inducible factor, a process that has been shown to enhance the proliferation of astrocytes in culture [22]. 2-HG has also been suggested to indirectly contribute to increased exposure to oxidative stress, as the conferred neomorphic enzymatic activity observed in mutant cells incurs a reduction in NADPH levels, a molecule that normally functions as prerequisite for the reduction of glutathione disulphide into the antioxidant glutathione (Fig.1) [23]. Although a decrease in glutathione levels increases exposure to free radicals and reactive oxygen species, it has been suggested that the cellular depletion of </w:t>
      </w:r>
      <w:r w:rsidR="002A7F10">
        <w:rPr>
          <w:noProof/>
        </w:rPr>
        <w:t>glutathione</w:t>
      </w:r>
      <w:r w:rsidRPr="006962E2">
        <w:rPr>
          <w:noProof/>
        </w:rPr>
        <w:t xml:space="preserve"> contributes to the increased sensitivity t</w:t>
      </w:r>
      <w:r w:rsidR="002A7F10">
        <w:rPr>
          <w:noProof/>
        </w:rPr>
        <w:t>o adjuvant radiotherapy</w:t>
      </w:r>
      <w:r w:rsidRPr="006962E2">
        <w:rPr>
          <w:noProof/>
        </w:rPr>
        <w:t xml:space="preserve"> in IDH mutated gliomas [23]. </w:t>
      </w:r>
    </w:p>
    <w:p w14:paraId="31372904" w14:textId="77777777" w:rsidR="006962E2" w:rsidRDefault="006962E2" w:rsidP="001D50FB">
      <w:pPr>
        <w:pStyle w:val="MDPI31text"/>
        <w:rPr>
          <w:noProof/>
        </w:rPr>
      </w:pPr>
      <w:r w:rsidRPr="006962E2">
        <w:rPr>
          <w:noProof/>
        </w:rPr>
        <w:t>One approach</w:t>
      </w:r>
      <w:r w:rsidR="003C6612">
        <w:rPr>
          <w:noProof/>
        </w:rPr>
        <w:t xml:space="preserve"> that has been adopted for probing IDH mutation</w:t>
      </w:r>
      <w:r w:rsidRPr="006962E2">
        <w:rPr>
          <w:noProof/>
        </w:rPr>
        <w:t xml:space="preserve"> use</w:t>
      </w:r>
      <w:r w:rsidR="003C6612">
        <w:rPr>
          <w:noProof/>
        </w:rPr>
        <w:t>s</w:t>
      </w:r>
      <w:r w:rsidRPr="006962E2">
        <w:rPr>
          <w:noProof/>
        </w:rPr>
        <w:t xml:space="preserve"> </w:t>
      </w:r>
      <w:r w:rsidRPr="001C3662">
        <w:rPr>
          <w:noProof/>
          <w:vertAlign w:val="superscript"/>
        </w:rPr>
        <w:t>13</w:t>
      </w:r>
      <w:r w:rsidRPr="006962E2">
        <w:rPr>
          <w:noProof/>
        </w:rPr>
        <w:t xml:space="preserve">C MRS to monitor the production of 2-HG from its substrate αKG in a rat glioma model [24]. This preclinical study used </w:t>
      </w:r>
      <w:r w:rsidR="002A7F10">
        <w:rPr>
          <w:noProof/>
        </w:rPr>
        <w:t>a</w:t>
      </w:r>
      <w:r w:rsidRPr="006962E2">
        <w:rPr>
          <w:noProof/>
        </w:rPr>
        <w:t xml:space="preserve"> Dynamic Nuclear Polarization labelled 1-</w:t>
      </w:r>
      <w:r w:rsidRPr="001C3662">
        <w:rPr>
          <w:noProof/>
          <w:vertAlign w:val="superscript"/>
        </w:rPr>
        <w:t>13</w:t>
      </w:r>
      <w:r w:rsidRPr="006962E2">
        <w:rPr>
          <w:noProof/>
        </w:rPr>
        <w:t>C αKG probe to examine the metabolic activity of tumour cells, providing information pertaining both the metabolic origin of the aberrantly produced 2-HG, as well as tracking of real-time metabolism. It was demonstrated that the injected hyperpolarized 1-</w:t>
      </w:r>
      <w:r w:rsidRPr="001C3662">
        <w:rPr>
          <w:noProof/>
          <w:vertAlign w:val="superscript"/>
        </w:rPr>
        <w:t>13</w:t>
      </w:r>
      <w:r w:rsidRPr="006962E2">
        <w:rPr>
          <w:noProof/>
        </w:rPr>
        <w:t>C αKG was converted to hyperpolarized 1-</w:t>
      </w:r>
      <w:r w:rsidRPr="001C3662">
        <w:rPr>
          <w:noProof/>
          <w:vertAlign w:val="superscript"/>
        </w:rPr>
        <w:t>13</w:t>
      </w:r>
      <w:r w:rsidRPr="006962E2">
        <w:rPr>
          <w:noProof/>
        </w:rPr>
        <w:t xml:space="preserve">C 2-HG in both cell lysates and </w:t>
      </w:r>
      <w:r w:rsidRPr="003C6612">
        <w:rPr>
          <w:i/>
          <w:noProof/>
        </w:rPr>
        <w:t xml:space="preserve">in vivo </w:t>
      </w:r>
      <w:r w:rsidRPr="006962E2">
        <w:rPr>
          <w:noProof/>
        </w:rPr>
        <w:t xml:space="preserve">in orthotopic tumours. In comparison to </w:t>
      </w:r>
      <w:r w:rsidRPr="001C3662">
        <w:rPr>
          <w:noProof/>
          <w:vertAlign w:val="superscript"/>
        </w:rPr>
        <w:t>13</w:t>
      </w:r>
      <w:r w:rsidRPr="006962E2">
        <w:rPr>
          <w:noProof/>
        </w:rPr>
        <w:t xml:space="preserve">C, </w:t>
      </w:r>
      <w:r w:rsidRPr="003967B9">
        <w:rPr>
          <w:noProof/>
          <w:vertAlign w:val="superscript"/>
        </w:rPr>
        <w:t>1</w:t>
      </w:r>
      <w:r w:rsidRPr="006962E2">
        <w:rPr>
          <w:noProof/>
        </w:rPr>
        <w:t xml:space="preserve">H MRS provides total, steady-state 2-HG levels present throughout the tumour environment, inclusive of both the intracellular and extracellular compartments. Alternatively, </w:t>
      </w:r>
      <w:r w:rsidRPr="001C3662">
        <w:rPr>
          <w:noProof/>
          <w:vertAlign w:val="superscript"/>
        </w:rPr>
        <w:t>13</w:t>
      </w:r>
      <w:r w:rsidRPr="006962E2">
        <w:rPr>
          <w:noProof/>
        </w:rPr>
        <w:t xml:space="preserve">C MRS provides real-time, dynamic information on the metabolic fate of </w:t>
      </w:r>
      <w:r w:rsidRPr="001C3662">
        <w:rPr>
          <w:noProof/>
          <w:vertAlign w:val="superscript"/>
        </w:rPr>
        <w:t>13</w:t>
      </w:r>
      <w:r w:rsidRPr="006962E2">
        <w:rPr>
          <w:noProof/>
        </w:rPr>
        <w:t xml:space="preserve">C α-KG, and thus directly probes the enzymatic activity of cytosolic mutant IDH1 in live glioma cells. The </w:t>
      </w:r>
      <w:r w:rsidR="002A7F10">
        <w:rPr>
          <w:noProof/>
        </w:rPr>
        <w:t>study of dynamic metabolite processes</w:t>
      </w:r>
      <w:r w:rsidRPr="006962E2">
        <w:rPr>
          <w:noProof/>
        </w:rPr>
        <w:t xml:space="preserve"> permitted by </w:t>
      </w:r>
      <w:r w:rsidRPr="001C3662">
        <w:rPr>
          <w:noProof/>
          <w:vertAlign w:val="superscript"/>
        </w:rPr>
        <w:t>13</w:t>
      </w:r>
      <w:r w:rsidRPr="006962E2">
        <w:rPr>
          <w:noProof/>
        </w:rPr>
        <w:t>C MRS offers the opportunity to instantly gain a picture of the metabolic activity taking place within a tumour. The monitoring of active mutant IDH enzymes, as well as 2-HG synthesis, confirms the proposed biochemical pathway leading to the accumulation of 2-HG within glioma cells. In addition, utilization of a non-radioactive hyperpolarized 1-</w:t>
      </w:r>
      <w:r w:rsidRPr="001C3662">
        <w:rPr>
          <w:noProof/>
          <w:vertAlign w:val="superscript"/>
        </w:rPr>
        <w:t>13</w:t>
      </w:r>
      <w:r w:rsidRPr="006962E2">
        <w:rPr>
          <w:noProof/>
        </w:rPr>
        <w:t xml:space="preserve">C αKG probe highlights clinical applicability of such detection methods for the accurate tracking of oncogenic metabolic activity when monitoring disease progression, moreover, as IDH targeted therapies emerge, such techniques delivering high-quality information on 2-HG synthesis may be invaluable in the development and monitoring of novel compounds through clinical trials [25,26].  </w:t>
      </w:r>
    </w:p>
    <w:p w14:paraId="2C2D4629" w14:textId="77777777" w:rsidR="006962E2" w:rsidRDefault="006962E2" w:rsidP="001D50FB">
      <w:pPr>
        <w:pStyle w:val="MDPI31text"/>
        <w:rPr>
          <w:noProof/>
        </w:rPr>
      </w:pPr>
      <w:r w:rsidRPr="006962E2">
        <w:rPr>
          <w:noProof/>
        </w:rPr>
        <w:t xml:space="preserve">Taken together, the production and accumulation of 2-HG within IDH mutated glioma cells not only offers an interesting avenue for investigation into the underlying pathological events that contribute to glioma formation and progression, but correspondingly presents as a potential </w:t>
      </w:r>
      <w:r w:rsidRPr="006962E2">
        <w:rPr>
          <w:noProof/>
        </w:rPr>
        <w:lastRenderedPageBreak/>
        <w:t xml:space="preserve">biomarker for diagnostic confirmation of IDH mutational status, in addition to prospective opportunities to monitor treatment and develop targeted therapies. </w:t>
      </w:r>
    </w:p>
    <w:p w14:paraId="5FE96637" w14:textId="77777777" w:rsidR="006962E2" w:rsidRDefault="001D50FB" w:rsidP="001D50FB">
      <w:pPr>
        <w:pStyle w:val="MDPI21heading1"/>
      </w:pPr>
      <w:r>
        <w:t xml:space="preserve">3. </w:t>
      </w:r>
      <w:r w:rsidR="006962E2" w:rsidRPr="006962E2">
        <w:t xml:space="preserve">2-HG as a biomarker </w:t>
      </w:r>
    </w:p>
    <w:p w14:paraId="18032539" w14:textId="77777777" w:rsidR="00B018B0" w:rsidRDefault="006962E2" w:rsidP="001D50FB">
      <w:pPr>
        <w:pStyle w:val="MDPI31text"/>
        <w:rPr>
          <w:noProof/>
        </w:rPr>
      </w:pPr>
      <w:r w:rsidRPr="006962E2">
        <w:rPr>
          <w:noProof/>
        </w:rPr>
        <w:t>Although the downstream consequences of metabolic reprogramming observed in IDH mutated glioma</w:t>
      </w:r>
      <w:r w:rsidR="003967B9">
        <w:rPr>
          <w:noProof/>
        </w:rPr>
        <w:t>s</w:t>
      </w:r>
      <w:r w:rsidRPr="006962E2">
        <w:rPr>
          <w:noProof/>
        </w:rPr>
        <w:t xml:space="preserve"> are yet to be fully elucidated, the incorporation of IDH status into the WHO diagnostic criteria indicate a significant diagnostic and prognostic role of the genetic abnormality. IDH status is currently confirmed by immunohistochemistry or genetic sequencing, requiring tissue samples obtained at surgery. There has been a recent interest in developing non-invasive approaches that are able to utilise the aberrantly produced 2-HG as a biomarker for the mutation via detection through </w:t>
      </w:r>
      <w:r w:rsidR="003967B9">
        <w:rPr>
          <w:noProof/>
        </w:rPr>
        <w:t>MRS</w:t>
      </w:r>
      <w:r w:rsidRPr="006962E2">
        <w:rPr>
          <w:noProof/>
        </w:rPr>
        <w:t>.</w:t>
      </w:r>
    </w:p>
    <w:p w14:paraId="4BB7BBFF" w14:textId="29067521" w:rsidR="00B018B0" w:rsidRDefault="00B018B0" w:rsidP="001D50FB">
      <w:pPr>
        <w:pStyle w:val="MDPI31text"/>
        <w:rPr>
          <w:noProof/>
        </w:rPr>
      </w:pPr>
      <w:r w:rsidRPr="00B018B0">
        <w:rPr>
          <w:noProof/>
        </w:rPr>
        <w:t>As cancer treatments move towards personalised medicine, the need for robust and quantitative biomarkers becomes increasingly important. The ability of 2-HG to act as a surrogate marker of IDH status is highlighted by the fulfilment of several criteria. Firstly, it is known that &gt;99% of all IDH mutated cells exhibit 2-HG levels several orders of magnitude above the physiological trace amounts observed in healthy brain cells. In fact, accumulation of the metabolite occurs in such an extensiv</w:t>
      </w:r>
      <w:r w:rsidRPr="0031037C">
        <w:rPr>
          <w:noProof/>
        </w:rPr>
        <w:t>e manner that its concentration reaches well into the millimolar (mM) range (5-35mM) [27], far surpassing the sensitivity threshold of MRS at</w:t>
      </w:r>
      <w:r w:rsidR="00310C17" w:rsidRPr="0031037C">
        <w:rPr>
          <w:noProof/>
        </w:rPr>
        <w:t xml:space="preserve"> clinical field strengths (~</w:t>
      </w:r>
      <w:r w:rsidRPr="0031037C">
        <w:rPr>
          <w:noProof/>
        </w:rPr>
        <w:t>1mM) [28]. Secondly, there is virtually no background 2-HG present in healthy brain tissue.</w:t>
      </w:r>
      <w:r w:rsidR="00395295" w:rsidRPr="0031037C">
        <w:rPr>
          <w:noProof/>
        </w:rPr>
        <w:t xml:space="preserve"> The 2-H</w:t>
      </w:r>
      <w:r w:rsidR="006B63BA" w:rsidRPr="0031037C">
        <w:rPr>
          <w:noProof/>
        </w:rPr>
        <w:t>G metabolite contains an asymmetric carbon within its backbone and is threrefore pro</w:t>
      </w:r>
      <w:r w:rsidR="0064028B" w:rsidRPr="0031037C">
        <w:rPr>
          <w:noProof/>
        </w:rPr>
        <w:t>duced as 2 enantiomers, either D</w:t>
      </w:r>
      <w:r w:rsidR="006B63BA" w:rsidRPr="0031037C">
        <w:rPr>
          <w:noProof/>
        </w:rPr>
        <w:t>-</w:t>
      </w:r>
      <w:r w:rsidR="006B63BA" w:rsidRPr="0031037C">
        <w:rPr>
          <w:i/>
          <w:noProof/>
        </w:rPr>
        <w:t>R</w:t>
      </w:r>
      <w:r w:rsidR="006B63BA" w:rsidRPr="0031037C">
        <w:rPr>
          <w:noProof/>
        </w:rPr>
        <w:t>- or L-</w:t>
      </w:r>
      <w:r w:rsidR="0064028B" w:rsidRPr="0031037C">
        <w:rPr>
          <w:i/>
          <w:noProof/>
        </w:rPr>
        <w:t>S</w:t>
      </w:r>
      <w:r w:rsidR="00A32BB5" w:rsidRPr="0031037C">
        <w:rPr>
          <w:noProof/>
        </w:rPr>
        <w:t>- confi</w:t>
      </w:r>
      <w:r w:rsidR="0064028B" w:rsidRPr="0031037C">
        <w:rPr>
          <w:noProof/>
        </w:rPr>
        <w:t>rmation. The D-</w:t>
      </w:r>
      <w:r w:rsidR="0064028B" w:rsidRPr="0031037C">
        <w:rPr>
          <w:i/>
          <w:noProof/>
        </w:rPr>
        <w:t>R</w:t>
      </w:r>
      <w:r w:rsidR="00A32BB5" w:rsidRPr="0031037C">
        <w:rPr>
          <w:noProof/>
        </w:rPr>
        <w:t>-2-HG</w:t>
      </w:r>
      <w:r w:rsidR="0064028B" w:rsidRPr="0031037C">
        <w:rPr>
          <w:noProof/>
        </w:rPr>
        <w:t xml:space="preserve"> stereoisomer is the metabolite that is produced by the ne</w:t>
      </w:r>
      <w:r w:rsidR="0031037C" w:rsidRPr="0031037C">
        <w:rPr>
          <w:noProof/>
        </w:rPr>
        <w:t>om</w:t>
      </w:r>
      <w:r w:rsidR="0064028B" w:rsidRPr="0031037C">
        <w:rPr>
          <w:noProof/>
        </w:rPr>
        <w:t>orph enzymes resulting from IDH mutation, whereas the L-</w:t>
      </w:r>
      <w:r w:rsidR="0064028B" w:rsidRPr="0031037C">
        <w:rPr>
          <w:i/>
          <w:noProof/>
        </w:rPr>
        <w:t>S</w:t>
      </w:r>
      <w:r w:rsidR="00A32BB5" w:rsidRPr="0031037C">
        <w:rPr>
          <w:noProof/>
        </w:rPr>
        <w:t>-2-HG</w:t>
      </w:r>
      <w:r w:rsidR="0064028B" w:rsidRPr="0031037C">
        <w:rPr>
          <w:noProof/>
        </w:rPr>
        <w:t xml:space="preserve"> isomer is produced a</w:t>
      </w:r>
      <w:r w:rsidR="008632A2" w:rsidRPr="0031037C">
        <w:rPr>
          <w:noProof/>
        </w:rPr>
        <w:t xml:space="preserve">s a result of </w:t>
      </w:r>
      <w:r w:rsidR="00A32BB5" w:rsidRPr="0031037C">
        <w:rPr>
          <w:noProof/>
        </w:rPr>
        <w:t xml:space="preserve">limited </w:t>
      </w:r>
      <w:r w:rsidR="008632A2" w:rsidRPr="0031037C">
        <w:rPr>
          <w:noProof/>
        </w:rPr>
        <w:t xml:space="preserve">oxygen </w:t>
      </w:r>
      <w:r w:rsidR="0031037C" w:rsidRPr="0031037C">
        <w:rPr>
          <w:noProof/>
        </w:rPr>
        <w:t>availability</w:t>
      </w:r>
      <w:r w:rsidR="00A32BB5" w:rsidRPr="0031037C">
        <w:rPr>
          <w:noProof/>
        </w:rPr>
        <w:t xml:space="preserve"> </w:t>
      </w:r>
      <w:r w:rsidR="0064028B" w:rsidRPr="0031037C">
        <w:rPr>
          <w:noProof/>
        </w:rPr>
        <w:t>within a tissue. Both ste</w:t>
      </w:r>
      <w:r w:rsidR="0031037C" w:rsidRPr="0031037C">
        <w:rPr>
          <w:noProof/>
        </w:rPr>
        <w:t>roisomers function to inhibt αKG</w:t>
      </w:r>
      <w:r w:rsidR="0064028B" w:rsidRPr="0031037C">
        <w:rPr>
          <w:noProof/>
        </w:rPr>
        <w:t>-dependant enzymes.</w:t>
      </w:r>
      <w:r w:rsidRPr="0031037C">
        <w:rPr>
          <w:noProof/>
        </w:rPr>
        <w:t xml:space="preserve"> Physiologically,</w:t>
      </w:r>
      <w:r w:rsidR="0064028B" w:rsidRPr="0031037C">
        <w:rPr>
          <w:noProof/>
        </w:rPr>
        <w:t xml:space="preserve"> both </w:t>
      </w:r>
      <w:r w:rsidR="00A32BB5" w:rsidRPr="0031037C">
        <w:rPr>
          <w:noProof/>
        </w:rPr>
        <w:t>enantiomers</w:t>
      </w:r>
      <w:r w:rsidR="0064028B" w:rsidRPr="0031037C">
        <w:rPr>
          <w:noProof/>
        </w:rPr>
        <w:t xml:space="preserve"> of this metabolite are</w:t>
      </w:r>
      <w:r w:rsidRPr="0031037C">
        <w:rPr>
          <w:noProof/>
        </w:rPr>
        <w:t xml:space="preserve"> r</w:t>
      </w:r>
      <w:r w:rsidR="0064028B" w:rsidRPr="0031037C">
        <w:rPr>
          <w:noProof/>
        </w:rPr>
        <w:t>arely produced, and form only as</w:t>
      </w:r>
      <w:r w:rsidRPr="0031037C">
        <w:rPr>
          <w:noProof/>
        </w:rPr>
        <w:t xml:space="preserve"> transient error</w:t>
      </w:r>
      <w:r w:rsidR="0064028B" w:rsidRPr="0031037C">
        <w:rPr>
          <w:noProof/>
        </w:rPr>
        <w:t>s</w:t>
      </w:r>
      <w:r w:rsidRPr="0031037C">
        <w:rPr>
          <w:noProof/>
        </w:rPr>
        <w:t xml:space="preserve"> of normal metabolism to be swiftly degraded by endogenous 2-HG dehydrogenases [4]. Finally, there is only one other known cause of elevated levels of 2-HG within brain tissue, a rare genetic</w:t>
      </w:r>
      <w:r w:rsidRPr="00B018B0">
        <w:rPr>
          <w:noProof/>
        </w:rPr>
        <w:t xml:space="preserve"> disorder known as hydroxyglutaric aciduria, a condition recognised early in development due to the presentation of a range of additional clinical manifestations [29]. </w:t>
      </w:r>
    </w:p>
    <w:p w14:paraId="62B3F9A1" w14:textId="77777777" w:rsidR="006962E2" w:rsidRPr="001D50FB" w:rsidRDefault="001D50FB" w:rsidP="001D50FB">
      <w:pPr>
        <w:pStyle w:val="MDPI21heading1"/>
        <w:rPr>
          <w:noProof/>
        </w:rPr>
      </w:pPr>
      <w:r>
        <w:rPr>
          <w:noProof/>
        </w:rPr>
        <w:t xml:space="preserve">4. </w:t>
      </w:r>
      <w:r w:rsidR="00B018B0" w:rsidRPr="001D50FB">
        <w:rPr>
          <w:noProof/>
        </w:rPr>
        <w:t>Prognostic impact of IDH mutation</w:t>
      </w:r>
      <w:r w:rsidR="006962E2" w:rsidRPr="001D50FB">
        <w:rPr>
          <w:noProof/>
        </w:rPr>
        <w:t xml:space="preserve"> </w:t>
      </w:r>
    </w:p>
    <w:p w14:paraId="2D7C8715" w14:textId="77777777" w:rsidR="00B018B0" w:rsidRDefault="00B018B0" w:rsidP="001D50FB">
      <w:pPr>
        <w:pStyle w:val="MDPI31text"/>
        <w:rPr>
          <w:noProof/>
        </w:rPr>
      </w:pPr>
      <w:r w:rsidRPr="00B018B0">
        <w:rPr>
          <w:noProof/>
        </w:rPr>
        <w:t>Overall survival (OS), treatment response and probability of malignant transformation are all factors that correlate with IDH mutation [26,30,31]. The prognosis of glioma is dependent on several factors including tumour grade as defined by the WHO classification [2]. Infiltrative low grade gliomas (LGGs) (grade II) have a median survival of 7-10 years, whilst high grade gliomas (HGGs) (WHO grade III and IV) have a poorer prognosis with a median OS ranging from a few months to a few years [31]. LGG (including oligodendroglioma, astrocytoma and mixed glioma) have an incidence rate of 0.63/100,000 adults per year [2], and hold the potential to undergo malignant transformation into WHO grade III anaplastic glioma or</w:t>
      </w:r>
      <w:r w:rsidR="001C3662">
        <w:rPr>
          <w:noProof/>
        </w:rPr>
        <w:t xml:space="preserve"> grade IV secondary GBM</w:t>
      </w:r>
      <w:r w:rsidRPr="00B018B0">
        <w:rPr>
          <w:noProof/>
        </w:rPr>
        <w:t xml:space="preserve"> [32]. Mutations in IDH1/2 within LGGs are highly prevalent, and can be observed at a rate of 70-80% in all tumours within this subgroup. The influence of IDH mutation on LGG patient</w:t>
      </w:r>
      <w:r w:rsidR="005123D6">
        <w:rPr>
          <w:noProof/>
        </w:rPr>
        <w:t>s</w:t>
      </w:r>
      <w:r w:rsidRPr="00B018B0">
        <w:rPr>
          <w:noProof/>
        </w:rPr>
        <w:t xml:space="preserve"> has been highlighted in</w:t>
      </w:r>
      <w:r w:rsidR="002A7F10">
        <w:rPr>
          <w:noProof/>
        </w:rPr>
        <w:t xml:space="preserve"> the stratification of oligodendroglioma, astrocytoma and mixed glioma [33]. The</w:t>
      </w:r>
      <w:r w:rsidRPr="00B018B0">
        <w:rPr>
          <w:noProof/>
        </w:rPr>
        <w:t xml:space="preserve"> study evaluated the accumulation of a number of additional genetic aberrations alongside IDH mutation,</w:t>
      </w:r>
      <w:r w:rsidR="00A32BB5">
        <w:rPr>
          <w:noProof/>
        </w:rPr>
        <w:t xml:space="preserve"> including hypermethylation of O</w:t>
      </w:r>
      <w:r w:rsidRPr="00B018B0">
        <w:rPr>
          <w:noProof/>
        </w:rPr>
        <w:t xml:space="preserve">-6-methylguanine DNA methyltransferase (MGMT) promotor region, 1p/19q co-deletion and TP53 mutation. It was </w:t>
      </w:r>
      <w:r w:rsidR="002A7F10">
        <w:rPr>
          <w:noProof/>
        </w:rPr>
        <w:t>reported</w:t>
      </w:r>
      <w:r w:rsidRPr="00B018B0">
        <w:rPr>
          <w:noProof/>
        </w:rPr>
        <w:t xml:space="preserve"> that all genetic subsets</w:t>
      </w:r>
      <w:r w:rsidR="002A7F10">
        <w:rPr>
          <w:noProof/>
        </w:rPr>
        <w:t>,</w:t>
      </w:r>
      <w:r w:rsidRPr="00B018B0">
        <w:rPr>
          <w:noProof/>
        </w:rPr>
        <w:t xml:space="preserve"> inclusive of IDH mutation showed hazard ratios 3-5 times more likely to undergo malignant transformation [33]. Although LGG have been stratified with regards to the prognostic influence of IDH mutation, the importance of the genetic abnormality in this subse</w:t>
      </w:r>
      <w:r w:rsidR="002A7F10">
        <w:rPr>
          <w:noProof/>
        </w:rPr>
        <w:t>t of tumours is still a</w:t>
      </w:r>
      <w:r w:rsidRPr="00B018B0">
        <w:rPr>
          <w:noProof/>
        </w:rPr>
        <w:t xml:space="preserve"> topic of debate, as others have failed to identify such a significant correlation [34,35]. In addition to the increased risk reported by Leu et al. [33] a study conducted by Sanson et al. [36] observed a significan</w:t>
      </w:r>
      <w:r w:rsidR="003967B9">
        <w:rPr>
          <w:noProof/>
        </w:rPr>
        <w:t>t increase in OS</w:t>
      </w:r>
      <w:r w:rsidR="002A7F10">
        <w:rPr>
          <w:noProof/>
        </w:rPr>
        <w:t xml:space="preserve"> in</w:t>
      </w:r>
      <w:r w:rsidRPr="00B018B0">
        <w:rPr>
          <w:noProof/>
        </w:rPr>
        <w:t xml:space="preserve"> patients harbouring an IDH mutation. Conversely, other studies have not found a link between IDH status and OS [34,35,37]. Kim et al. reported no significant influence of IDH on progression free survival (PFS) or OS in a cohort of nearly 200 LGGs [35]. Furthermore, Juratil et al. failed to identify any </w:t>
      </w:r>
      <w:r w:rsidRPr="00B018B0">
        <w:rPr>
          <w:noProof/>
        </w:rPr>
        <w:lastRenderedPageBreak/>
        <w:t xml:space="preserve">predictive value of the mutation with regard to OS, PFS and mean time to malignant transformation (MTT) in a multivariate analysis [38]. This investigation did however identify that that a higher rate of patients with mutated IDH were to develop </w:t>
      </w:r>
      <w:r w:rsidR="00896005">
        <w:rPr>
          <w:noProof/>
        </w:rPr>
        <w:t xml:space="preserve">into a </w:t>
      </w:r>
      <w:r w:rsidRPr="00B018B0">
        <w:rPr>
          <w:noProof/>
        </w:rPr>
        <w:t xml:space="preserve">secondary high grade glioma. A comprehensive analysis of cellular tricarboxylic acid cycle metabolites was conducted on a range of glioma and non-glioma patients, with both IDH mutant and </w:t>
      </w:r>
      <w:r w:rsidR="003967B9">
        <w:rPr>
          <w:noProof/>
        </w:rPr>
        <w:t>WT</w:t>
      </w:r>
      <w:r w:rsidRPr="00B018B0">
        <w:rPr>
          <w:noProof/>
        </w:rPr>
        <w:t xml:space="preserve"> genetic profiles. However, this study failed to identify 2-HG as an early biomarker in determining the prognostic course of glioma patients [37].</w:t>
      </w:r>
    </w:p>
    <w:p w14:paraId="1D56F232" w14:textId="77777777" w:rsidR="00B018B0" w:rsidRDefault="00B018B0" w:rsidP="001D50FB">
      <w:pPr>
        <w:pStyle w:val="MDPI31text"/>
        <w:rPr>
          <w:noProof/>
        </w:rPr>
      </w:pPr>
      <w:r w:rsidRPr="00B018B0">
        <w:rPr>
          <w:noProof/>
        </w:rPr>
        <w:t>Whilst the influence of IDH mutation o</w:t>
      </w:r>
      <w:r w:rsidR="00896005">
        <w:rPr>
          <w:noProof/>
        </w:rPr>
        <w:t>n</w:t>
      </w:r>
      <w:r w:rsidRPr="00B018B0">
        <w:rPr>
          <w:noProof/>
        </w:rPr>
        <w:t xml:space="preserve"> the malignant progression of grade II gliomas is yet to be fully understood, the favourable impact on patient outcome for grade III gliomas is recognised. A number of studies have outlined the prognostic, rather than predictive influence of IDH mutation on grade III gliomas [34,35]. A prospective study by the European Organization for Research and Treatment of Cancer (EORTC) </w:t>
      </w:r>
      <w:r w:rsidR="00896005">
        <w:rPr>
          <w:noProof/>
        </w:rPr>
        <w:t>determining</w:t>
      </w:r>
      <w:r w:rsidRPr="00B018B0">
        <w:rPr>
          <w:noProof/>
        </w:rPr>
        <w:t xml:space="preserve"> the prognostic significance of IDH mutation in anaplastic oligodendroglioma patients found that IDH mutant oligodendrogliomas had a better OS. However</w:t>
      </w:r>
      <w:r w:rsidR="003967B9">
        <w:rPr>
          <w:noProof/>
        </w:rPr>
        <w:t>,</w:t>
      </w:r>
      <w:r w:rsidRPr="00B018B0">
        <w:rPr>
          <w:noProof/>
        </w:rPr>
        <w:t xml:space="preserve"> the study did not find </w:t>
      </w:r>
      <w:r w:rsidR="00896005">
        <w:rPr>
          <w:noProof/>
        </w:rPr>
        <w:t>a link between</w:t>
      </w:r>
      <w:r w:rsidRPr="00B018B0">
        <w:rPr>
          <w:noProof/>
        </w:rPr>
        <w:t xml:space="preserve"> IDH status </w:t>
      </w:r>
      <w:r w:rsidR="00896005">
        <w:rPr>
          <w:noProof/>
        </w:rPr>
        <w:t>and</w:t>
      </w:r>
      <w:r w:rsidRPr="00B018B0">
        <w:rPr>
          <w:noProof/>
        </w:rPr>
        <w:t xml:space="preserve"> response to adjuvant radiation and chemotherapy [39]. Comprehensive, multiplatform integrative genomic analysis of low and intermediate grade gliomas demonstrated that lesions histologically identified as grade III display only a modest difference to those identified as grade II, whereby the majority of observed differences results in a slight increase in frequencies of chromosome 9p and 19q losses [40]. Such analyses highlight the suggested molecular progression through grade classification, initiated by mutation in IDH1/2 and acquisition of the CpG island methylator phenotype. Despite the modest differences in genetic profile, the confirmation of IDH mutation in grade III </w:t>
      </w:r>
      <w:r w:rsidR="00896005">
        <w:rPr>
          <w:noProof/>
        </w:rPr>
        <w:t>is considered to reflect</w:t>
      </w:r>
      <w:r w:rsidRPr="00B018B0">
        <w:rPr>
          <w:noProof/>
        </w:rPr>
        <w:t xml:space="preserve"> improved PFS and OS [39].</w:t>
      </w:r>
    </w:p>
    <w:p w14:paraId="2B96192B" w14:textId="77777777" w:rsidR="00B018B0" w:rsidRDefault="00B018B0" w:rsidP="001D50FB">
      <w:pPr>
        <w:pStyle w:val="MDPI31text"/>
        <w:rPr>
          <w:noProof/>
        </w:rPr>
      </w:pPr>
      <w:r w:rsidRPr="00B018B0">
        <w:rPr>
          <w:noProof/>
        </w:rPr>
        <w:t>In WHO grade IV GBM, IDH mutation has been repeatedly shown to be predictive of improved response to temozolomide tre</w:t>
      </w:r>
      <w:r w:rsidR="00896005">
        <w:rPr>
          <w:noProof/>
        </w:rPr>
        <w:t>atment and radiotherapy in</w:t>
      </w:r>
      <w:r w:rsidRPr="00B018B0">
        <w:rPr>
          <w:noProof/>
        </w:rPr>
        <w:t xml:space="preserve"> secondary GBM malignancies that have transformed from lower grade gliomas [41,42].</w:t>
      </w:r>
      <w:r w:rsidR="00896005">
        <w:rPr>
          <w:noProof/>
        </w:rPr>
        <w:t xml:space="preserve"> The presence of IDH</w:t>
      </w:r>
      <w:r w:rsidRPr="00B018B0">
        <w:rPr>
          <w:noProof/>
        </w:rPr>
        <w:t xml:space="preserve"> mutation has additionally been associated with improved PFS and OS of secondary GBM [43–45]. Secondary GBM that also harbour hypermethylation of the MGMT promoter region alongside IDH1/2 mutation have the best prognosis [44]. Although the underlying molecular mechanisms behind IDH mutation and its proposed influences on diagnosis, prognosis and the suggested predictive capacity of the mutation are yet to be identified, there appears to be overwhelming evidence that this genetic alteration has a significant role to play in understanding the underlying pathology of gliomagenesis and tumour progression. There is therefore an unmet need for the development and implementation of a reliable and robust, non-invasive </w:t>
      </w:r>
      <w:r w:rsidR="00896005">
        <w:rPr>
          <w:noProof/>
        </w:rPr>
        <w:t xml:space="preserve">assay </w:t>
      </w:r>
      <w:r w:rsidRPr="00B018B0">
        <w:rPr>
          <w:noProof/>
        </w:rPr>
        <w:t xml:space="preserve">for the detection </w:t>
      </w:r>
      <w:r w:rsidR="00896005">
        <w:rPr>
          <w:noProof/>
        </w:rPr>
        <w:t>of this</w:t>
      </w:r>
      <w:r w:rsidRPr="00B018B0">
        <w:rPr>
          <w:noProof/>
        </w:rPr>
        <w:t xml:space="preserve"> mutation.   </w:t>
      </w:r>
    </w:p>
    <w:p w14:paraId="38505885" w14:textId="77777777" w:rsidR="00B018B0" w:rsidRPr="001D50FB" w:rsidRDefault="001D50FB" w:rsidP="001D50FB">
      <w:pPr>
        <w:pStyle w:val="MDPI21heading1"/>
        <w:rPr>
          <w:noProof/>
        </w:rPr>
      </w:pPr>
      <w:r>
        <w:rPr>
          <w:noProof/>
        </w:rPr>
        <w:t xml:space="preserve">5. </w:t>
      </w:r>
      <w:r w:rsidR="00B018B0" w:rsidRPr="001D50FB">
        <w:rPr>
          <w:noProof/>
        </w:rPr>
        <w:t xml:space="preserve">Detection of 2-HG </w:t>
      </w:r>
      <w:r w:rsidR="00B018B0" w:rsidRPr="001D50FB">
        <w:rPr>
          <w:i/>
          <w:noProof/>
        </w:rPr>
        <w:t>via</w:t>
      </w:r>
      <w:r w:rsidR="00B018B0" w:rsidRPr="001D50FB">
        <w:rPr>
          <w:noProof/>
        </w:rPr>
        <w:t xml:space="preserve"> MRS</w:t>
      </w:r>
    </w:p>
    <w:p w14:paraId="7D60AE3F" w14:textId="77777777" w:rsidR="00B018B0" w:rsidRDefault="00B018B0" w:rsidP="001D50FB">
      <w:pPr>
        <w:pStyle w:val="MDPI31text"/>
        <w:rPr>
          <w:noProof/>
        </w:rPr>
      </w:pPr>
      <w:r w:rsidRPr="00B018B0">
        <w:rPr>
          <w:noProof/>
        </w:rPr>
        <w:t xml:space="preserve">There are few known biomarkers that are as reflective of the underlying molecular changes seen in tumour pathology as 2-HG. In fact, accumulation of the metabolite is the only known direct consequence of a genetic mutation that can be detected and quantified using non-invasive imaging techniques. The markedly increased concentration of 2-HG in IDH mutant tumours has been demonstrated to correlate with tumour cellularity, and </w:t>
      </w:r>
      <w:r w:rsidR="00896005">
        <w:rPr>
          <w:noProof/>
        </w:rPr>
        <w:t>its accumulation</w:t>
      </w:r>
      <w:r w:rsidRPr="00B018B0">
        <w:rPr>
          <w:noProof/>
        </w:rPr>
        <w:t xml:space="preserve"> may also be applied as a surgical adjunct to guide tissue sampling [5]. Although 2-HG represents as an attractive marker for diagnosis and monitoring of disease progression, unambiguous detection </w:t>
      </w:r>
      <w:r w:rsidRPr="00896005">
        <w:rPr>
          <w:i/>
          <w:noProof/>
        </w:rPr>
        <w:t>via</w:t>
      </w:r>
      <w:r w:rsidRPr="00B018B0">
        <w:rPr>
          <w:noProof/>
        </w:rPr>
        <w:t xml:space="preserve"> MRS has proven difficult to establish. Complex spectral overlap by a number of metabolites such as glutamate, glutamine and gamma-aminobutyric acid</w:t>
      </w:r>
      <w:r w:rsidR="0006258A">
        <w:rPr>
          <w:noProof/>
        </w:rPr>
        <w:t xml:space="preserve"> (GABA)</w:t>
      </w:r>
      <w:r w:rsidRPr="00B018B0">
        <w:rPr>
          <w:noProof/>
        </w:rPr>
        <w:t xml:space="preserve"> (Fig.2), found in abundance within healthy brain tissue, often confound the identification and detection of 2-HG as well as compromise accurate quantification of metabolite concentration.</w:t>
      </w:r>
    </w:p>
    <w:p w14:paraId="01098F1E" w14:textId="77777777" w:rsidR="00B018B0" w:rsidRDefault="00FC4D0D" w:rsidP="001D50FB">
      <w:pPr>
        <w:pStyle w:val="MDPI31text"/>
        <w:rPr>
          <w:noProof/>
        </w:rPr>
      </w:pPr>
      <w:r>
        <w:rPr>
          <w:noProof/>
          <w:lang w:val="en-GB" w:eastAsia="en-GB" w:bidi="ar-SA"/>
        </w:rPr>
        <w:lastRenderedPageBreak/>
        <mc:AlternateContent>
          <mc:Choice Requires="wpg">
            <w:drawing>
              <wp:anchor distT="0" distB="0" distL="114300" distR="114300" simplePos="0" relativeHeight="251665408" behindDoc="0" locked="0" layoutInCell="1" allowOverlap="1" wp14:anchorId="30084F0A" wp14:editId="49CCFAF0">
                <wp:simplePos x="0" y="0"/>
                <wp:positionH relativeFrom="column">
                  <wp:posOffset>-248285</wp:posOffset>
                </wp:positionH>
                <wp:positionV relativeFrom="paragraph">
                  <wp:posOffset>918210</wp:posOffset>
                </wp:positionV>
                <wp:extent cx="6026784" cy="3724275"/>
                <wp:effectExtent l="0" t="0" r="0" b="9525"/>
                <wp:wrapTopAndBottom/>
                <wp:docPr id="8" name="Group 8"/>
                <wp:cNvGraphicFramePr/>
                <a:graphic xmlns:a="http://schemas.openxmlformats.org/drawingml/2006/main">
                  <a:graphicData uri="http://schemas.microsoft.com/office/word/2010/wordprocessingGroup">
                    <wpg:wgp>
                      <wpg:cNvGrpSpPr/>
                      <wpg:grpSpPr>
                        <a:xfrm>
                          <a:off x="0" y="0"/>
                          <a:ext cx="6026784" cy="3724275"/>
                          <a:chOff x="-1644668" y="0"/>
                          <a:chExt cx="6027484" cy="3724889"/>
                        </a:xfrm>
                      </wpg:grpSpPr>
                      <pic:pic xmlns:pic="http://schemas.openxmlformats.org/drawingml/2006/picture">
                        <pic:nvPicPr>
                          <pic:cNvPr id="9" name="Picture 9"/>
                          <pic:cNvPicPr>
                            <a:picLocks noChangeAspect="1"/>
                          </pic:cNvPicPr>
                        </pic:nvPicPr>
                        <pic:blipFill rotWithShape="1">
                          <a:blip r:embed="rId11" cstate="print">
                            <a:extLst>
                              <a:ext uri="{28A0092B-C50C-407E-A947-70E740481C1C}">
                                <a14:useLocalDpi xmlns:a14="http://schemas.microsoft.com/office/drawing/2010/main" val="0"/>
                              </a:ext>
                            </a:extLst>
                          </a:blip>
                          <a:srcRect l="14722" r="14717"/>
                          <a:stretch/>
                        </pic:blipFill>
                        <pic:spPr bwMode="auto">
                          <a:xfrm>
                            <a:off x="0" y="0"/>
                            <a:ext cx="2576223" cy="2743200"/>
                          </a:xfrm>
                          <a:prstGeom prst="rect">
                            <a:avLst/>
                          </a:prstGeom>
                          <a:ln>
                            <a:noFill/>
                          </a:ln>
                          <a:extLst>
                            <a:ext uri="{53640926-AAD7-44D8-BBD7-CCE9431645EC}">
                              <a14:shadowObscured xmlns:a14="http://schemas.microsoft.com/office/drawing/2010/main"/>
                            </a:ext>
                          </a:extLst>
                        </pic:spPr>
                      </pic:pic>
                      <wps:wsp>
                        <wps:cNvPr id="10" name="Text Box 2"/>
                        <wps:cNvSpPr txBox="1">
                          <a:spLocks noChangeArrowheads="1"/>
                        </wps:cNvSpPr>
                        <wps:spPr bwMode="auto">
                          <a:xfrm>
                            <a:off x="-1644668" y="2734762"/>
                            <a:ext cx="6027484" cy="990127"/>
                          </a:xfrm>
                          <a:prstGeom prst="rect">
                            <a:avLst/>
                          </a:prstGeom>
                          <a:solidFill>
                            <a:srgbClr val="FFFFFF"/>
                          </a:solidFill>
                          <a:ln w="9525">
                            <a:noFill/>
                            <a:miter lim="800000"/>
                            <a:headEnd/>
                            <a:tailEnd/>
                          </a:ln>
                        </wps:spPr>
                        <wps:txbx>
                          <w:txbxContent>
                            <w:p w14:paraId="456D89F5" w14:textId="049159A0" w:rsidR="00B018B0" w:rsidRDefault="00B018B0" w:rsidP="001D50FB">
                              <w:pPr>
                                <w:pStyle w:val="MDPI51figurecaption"/>
                              </w:pPr>
                              <w:r w:rsidRPr="001D50FB">
                                <w:rPr>
                                  <w:b/>
                                </w:rPr>
                                <w:t>Figure 2.</w:t>
                              </w:r>
                              <w:r w:rsidRPr="00C67FAE">
                                <w:rPr>
                                  <w:b/>
                                </w:rPr>
                                <w:t xml:space="preserve"> </w:t>
                              </w:r>
                              <w:r w:rsidRPr="00FC4D0D">
                                <w:t>Simulated</w:t>
                              </w:r>
                              <w:r w:rsidR="00134DCA">
                                <w:t xml:space="preserve"> </w:t>
                              </w:r>
                              <w:bookmarkStart w:id="0" w:name="_GoBack"/>
                              <w:bookmarkEnd w:id="0"/>
                              <w:r w:rsidR="00134DCA" w:rsidRPr="002630C3">
                                <w:t>MR</w:t>
                              </w:r>
                              <w:r w:rsidRPr="00FC4D0D">
                                <w:t xml:space="preserve"> spectrum of 2-HG and overlapping background metabolites</w:t>
                              </w:r>
                              <w:r w:rsidRPr="00C67FAE">
                                <w:rPr>
                                  <w:b/>
                                </w:rPr>
                                <w:t>.</w:t>
                              </w:r>
                              <w:r w:rsidRPr="00C67FAE">
                                <w:t xml:space="preserve"> The largest 2-HG peak at 2.5 ppm is heavily overlapped by a number of other metabolites found in abundance in brain tissue. 2-HG = 2-hydroxygluarate, </w:t>
                              </w:r>
                              <w:proofErr w:type="spellStart"/>
                              <w:r w:rsidRPr="00C67FAE">
                                <w:t>Glu</w:t>
                              </w:r>
                              <w:proofErr w:type="spellEnd"/>
                              <w:r w:rsidRPr="00C67FAE">
                                <w:t xml:space="preserve"> = Glutamate, </w:t>
                              </w:r>
                              <w:proofErr w:type="spellStart"/>
                              <w:r w:rsidRPr="00C67FAE">
                                <w:t>Gln</w:t>
                              </w:r>
                              <w:proofErr w:type="spellEnd"/>
                              <w:r w:rsidRPr="00C67FAE">
                                <w:t xml:space="preserve"> = Gl</w:t>
                              </w:r>
                              <w:r>
                                <w:t>utamine, GABA = gamma-</w:t>
                              </w:r>
                              <w:proofErr w:type="spellStart"/>
                              <w:r>
                                <w:t>aminobutyr</w:t>
                              </w:r>
                              <w:r w:rsidRPr="00C67FAE">
                                <w:t>ic</w:t>
                              </w:r>
                              <w:proofErr w:type="spellEnd"/>
                              <w:r w:rsidRPr="00C67FAE">
                                <w:t xml:space="preserve"> acid, NAAG = N-</w:t>
                              </w:r>
                              <w:proofErr w:type="spellStart"/>
                              <w:r w:rsidRPr="00C67FAE">
                                <w:t>acetlyaspartylglutamate</w:t>
                              </w:r>
                              <w:proofErr w:type="spellEnd"/>
                              <w:r>
                                <w:t xml:space="preserve">. Taken with permissions from Korean Journal of Radiology </w:t>
                              </w:r>
                              <w:r>
                                <w:fldChar w:fldCharType="begin" w:fldLock="1"/>
                              </w:r>
                              <w:r w:rsidR="00D051B5">
                                <w:instrText>ADDIN CSL_CITATION { "citationItems" : [ { "id" : "ITEM-1", "itemData" : { "DOI" : "10.3348/kjr.2016.17.5.620", "ISBN" : "2005-8330 (Electronic)\r1229-6929 (Linking)", "ISSN" : "2005-8330", "PMID" : "27587950", "abstract" : "The diagnostic and prognostic potential of an onco-metabolite, 2-hydroxyglutarate (2HG) as a proton magnetic resonance spectroscopy (1H-MRS) detectable biomarker of the isocitrate dehydrogenase (IDH)-mutated (IDH-MT) gliomas has drawn attention of neuroradiologists recently. However, due to severe spectral overlap with background signals, quantification of 2HG can be very challenging. In this technical review for neuroradiologists, first, the biochemistry of 2HG and its significance in the diagnosis of IDH-MT gliomas are summarized. Secondly, various 1H-MRS methods used in the previous studies are outlined. Finally, wereview previous in vivo studies, and discuss the current status of 1H-MRS in the diagnosis of IDH-MT gliomas.", "author" : [ { "dropping-particle" : "", "family" : "Kim", "given" : "Hyeonjin", "non-dropping-particle" : "", "parse-names" : false, "suffix" : "" }, { "dropping-particle" : "", "family" : "Kim", "given" : "Sungjin", "non-dropping-particle" : "", "parse-names" : false, "suffix" : "" }, { "dropping-particle" : "", "family" : "Lee", "given" : "Hyeong Hun", "non-dropping-particle" : "", "parse-names" : false, "suffix" : "" }, { "dropping-particle" : "", "family" : "Heo", "given" : "Hwon", "non-dropping-particle" : "", "parse-names" : false, "suffix" : "" } ], "container-title" : "Korean journal of radiology", "id" : "ITEM-1", "issue" : "5", "issued" : { "date-parts" : [ [ "2016" ] ] }, "page" : "620-32", "title" : "In-Vivo Proton Magnetic Resonance Spectroscopy of 2-Hydroxyglutarate in Isocitrate Dehydrogenase-Mutated Gliomas: A Technical Review for Neuroradiologists.", "type" : "article-journal", "volume" : "17" }, "uris" : [ "http://www.mendeley.com/documents/?uuid=7b00111a-a049-434f-b0e4-9bfead25f1d7" ] } ], "mendeley" : { "formattedCitation" : "[1]", "plainTextFormattedCitation" : "[1]", "previouslyFormattedCitation" : "(Kim, Kim, Lee, &amp; Heo, 2016)" }, "properties" : { "noteIndex" : 0 }, "schema" : "https://github.com/citation-style-language/schema/raw/master/csl-citation.json" }</w:instrText>
                              </w:r>
                              <w:r>
                                <w:fldChar w:fldCharType="separate"/>
                              </w:r>
                              <w:r w:rsidR="00D051B5" w:rsidRPr="00D051B5">
                                <w:rPr>
                                  <w:noProof/>
                                </w:rPr>
                                <w:t>[1]</w:t>
                              </w:r>
                              <w:r>
                                <w:fldChar w:fldCharType="end"/>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30084F0A" id="Group_x0020_8" o:spid="_x0000_s1029" style="position:absolute;left:0;text-align:left;margin-left:-19.55pt;margin-top:72.3pt;width:474.55pt;height:293.25pt;z-index:251665408;mso-width-relative:margin" coordorigin="-1644668" coordsize="6027484,3724889"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9" o:spid="_x0000_s1030" type="#_x0000_t75" style="position:absolute;width:2576223;height:2743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p&#10;+2zEAAAA2gAAAA8AAABkcnMvZG93bnJldi54bWxEj09rAjEUxO9Cv0N4BW9utoLSrkYp1UJ7kfoP&#10;PD42z83azcs2ibp+e1Mo9DjMzG+Y6byzjbiQD7VjBU9ZDoK4dLrmSsFu+z54BhEissbGMSm4UYD5&#10;7KE3xUK7K6/psomVSBAOBSowMbaFlKE0ZDFkriVO3tF5izFJX0nt8ZrgtpHDPB9LizWnBYMtvRkq&#10;vzdnq+DnuKV83x5855bmc7XcnUbnr4VS/cfudQIiUhf/w3/tD63gBX6vpBsgZ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fp+2zEAAAA2gAAAA8AAAAAAAAAAAAAAAAAnAIA&#10;AGRycy9kb3ducmV2LnhtbFBLBQYAAAAABAAEAPcAAACNAwAAAAA=&#10;">
                  <v:imagedata r:id="rId12" o:title="" cropleft="9648f" cropright="9645f"/>
                  <v:path arrowok="t"/>
                </v:shape>
                <v:shapetype id="_x0000_t202" coordsize="21600,21600" o:spt="202" path="m0,0l0,21600,21600,21600,21600,0xe">
                  <v:stroke joinstyle="miter"/>
                  <v:path gradientshapeok="t" o:connecttype="rect"/>
                </v:shapetype>
                <v:shape id="_x0000_s1031" type="#_x0000_t202" style="position:absolute;left:-1644668;top:2734762;width:6027484;height:9901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GOfWwwAA&#10;ANsAAAAPAAAAZHJzL2Rvd25yZXYueG1sRI9Na8MwDIbvg/4Ho8Jui9PBysjilFIojNHD2vWwo4i1&#10;OEssp7HbZv9+OhR6k9D78ahcTb5XFxpjG9jAIstBEdfBttwYOH5tn15BxYRssQ9MBv4owqqaPZRY&#10;2HDlPV0OqVESwrFAAy6lodA61o48xiwMxHL7CaPHJOvYaDviVcJ9r5/zfKk9tiwNDgfaOKq7w9lL&#10;yS7W5304/S52nf523RJfPt2HMY/zaf0GKtGU7uKb+90KvtDLLzKA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GOfWwwAAANsAAAAPAAAAAAAAAAAAAAAAAJcCAABkcnMvZG93&#10;bnJldi54bWxQSwUGAAAAAAQABAD1AAAAhwMAAAAA&#10;" stroked="f">
                  <v:textbox style="mso-fit-shape-to-text:t">
                    <w:txbxContent>
                      <w:p w14:paraId="456D89F5" w14:textId="049159A0" w:rsidR="00B018B0" w:rsidRDefault="00B018B0" w:rsidP="001D50FB">
                        <w:pPr>
                          <w:pStyle w:val="MDPI51figurecaption"/>
                        </w:pPr>
                        <w:r w:rsidRPr="001D50FB">
                          <w:rPr>
                            <w:b/>
                          </w:rPr>
                          <w:t>Figure 2.</w:t>
                        </w:r>
                        <w:r w:rsidRPr="00C67FAE">
                          <w:rPr>
                            <w:b/>
                          </w:rPr>
                          <w:t xml:space="preserve"> </w:t>
                        </w:r>
                        <w:r w:rsidRPr="00FC4D0D">
                          <w:t>Simulated</w:t>
                        </w:r>
                        <w:r w:rsidR="00134DCA">
                          <w:t xml:space="preserve"> </w:t>
                        </w:r>
                        <w:bookmarkStart w:id="1" w:name="_GoBack"/>
                        <w:bookmarkEnd w:id="1"/>
                        <w:r w:rsidR="00134DCA" w:rsidRPr="002630C3">
                          <w:t>MR</w:t>
                        </w:r>
                        <w:r w:rsidRPr="00FC4D0D">
                          <w:t xml:space="preserve"> spectrum of 2-HG and overlapping background metabolites</w:t>
                        </w:r>
                        <w:r w:rsidRPr="00C67FAE">
                          <w:rPr>
                            <w:b/>
                          </w:rPr>
                          <w:t>.</w:t>
                        </w:r>
                        <w:r w:rsidRPr="00C67FAE">
                          <w:t xml:space="preserve"> The largest 2-HG peak at 2.5 ppm is heavily overlapped by a number of other metabolites found in abundance in brain tissue. 2-HG = 2-hydroxygluarate, </w:t>
                        </w:r>
                        <w:proofErr w:type="spellStart"/>
                        <w:r w:rsidRPr="00C67FAE">
                          <w:t>Glu</w:t>
                        </w:r>
                        <w:proofErr w:type="spellEnd"/>
                        <w:r w:rsidRPr="00C67FAE">
                          <w:t xml:space="preserve"> = Glutamate, </w:t>
                        </w:r>
                        <w:proofErr w:type="spellStart"/>
                        <w:r w:rsidRPr="00C67FAE">
                          <w:t>Gln</w:t>
                        </w:r>
                        <w:proofErr w:type="spellEnd"/>
                        <w:r w:rsidRPr="00C67FAE">
                          <w:t xml:space="preserve"> = Gl</w:t>
                        </w:r>
                        <w:r>
                          <w:t>utamine, GABA = gamma-</w:t>
                        </w:r>
                        <w:proofErr w:type="spellStart"/>
                        <w:r>
                          <w:t>aminobutyr</w:t>
                        </w:r>
                        <w:r w:rsidRPr="00C67FAE">
                          <w:t>ic</w:t>
                        </w:r>
                        <w:proofErr w:type="spellEnd"/>
                        <w:r w:rsidRPr="00C67FAE">
                          <w:t xml:space="preserve"> acid, NAAG = N-</w:t>
                        </w:r>
                        <w:proofErr w:type="spellStart"/>
                        <w:r w:rsidRPr="00C67FAE">
                          <w:t>acetlyaspartylglutamate</w:t>
                        </w:r>
                        <w:proofErr w:type="spellEnd"/>
                        <w:r>
                          <w:t xml:space="preserve">. Taken with permissions from Korean Journal of Radiology </w:t>
                        </w:r>
                        <w:r>
                          <w:fldChar w:fldCharType="begin" w:fldLock="1"/>
                        </w:r>
                        <w:r w:rsidR="00D051B5">
                          <w:instrText>ADDIN CSL_CITATION { "citationItems" : [ { "id" : "ITEM-1", "itemData" : { "DOI" : "10.3348/kjr.2016.17.5.620", "ISBN" : "2005-8330 (Electronic)\r1229-6929 (Linking)", "ISSN" : "2005-8330", "PMID" : "27587950", "abstract" : "The diagnostic and prognostic potential of an onco-metabolite, 2-hydroxyglutarate (2HG) as a proton magnetic resonance spectroscopy (1H-MRS) detectable biomarker of the isocitrate dehydrogenase (IDH)-mutated (IDH-MT) gliomas has drawn attention of neuroradiologists recently. However, due to severe spectral overlap with background signals, quantification of 2HG can be very challenging. In this technical review for neuroradiologists, first, the biochemistry of 2HG and its significance in the diagnosis of IDH-MT gliomas are summarized. Secondly, various 1H-MRS methods used in the previous studies are outlined. Finally, wereview previous in vivo studies, and discuss the current status of 1H-MRS in the diagnosis of IDH-MT gliomas.", "author" : [ { "dropping-particle" : "", "family" : "Kim", "given" : "Hyeonjin", "non-dropping-particle" : "", "parse-names" : false, "suffix" : "" }, { "dropping-particle" : "", "family" : "Kim", "given" : "Sungjin", "non-dropping-particle" : "", "parse-names" : false, "suffix" : "" }, { "dropping-particle" : "", "family" : "Lee", "given" : "Hyeong Hun", "non-dropping-particle" : "", "parse-names" : false, "suffix" : "" }, { "dropping-particle" : "", "family" : "Heo", "given" : "Hwon", "non-dropping-particle" : "", "parse-names" : false, "suffix" : "" } ], "container-title" : "Korean journal of radiology", "id" : "ITEM-1", "issue" : "5", "issued" : { "date-parts" : [ [ "2016" ] ] }, "page" : "620-32", "title" : "In-Vivo Proton Magnetic Resonance Spectroscopy of 2-Hydroxyglutarate in Isocitrate Dehydrogenase-Mutated Gliomas: A Technical Review for Neuroradiologists.", "type" : "article-journal", "volume" : "17" }, "uris" : [ "http://www.mendeley.com/documents/?uuid=7b00111a-a049-434f-b0e4-9bfead25f1d7" ] } ], "mendeley" : { "formattedCitation" : "[1]", "plainTextFormattedCitation" : "[1]", "previouslyFormattedCitation" : "(Kim, Kim, Lee, &amp; Heo, 2016)" }, "properties" : { "noteIndex" : 0 }, "schema" : "https://github.com/citation-style-language/schema/raw/master/csl-citation.json" }</w:instrText>
                        </w:r>
                        <w:r>
                          <w:fldChar w:fldCharType="separate"/>
                        </w:r>
                        <w:r w:rsidR="00D051B5" w:rsidRPr="00D051B5">
                          <w:rPr>
                            <w:noProof/>
                          </w:rPr>
                          <w:t>[1]</w:t>
                        </w:r>
                        <w:r>
                          <w:fldChar w:fldCharType="end"/>
                        </w:r>
                      </w:p>
                    </w:txbxContent>
                  </v:textbox>
                </v:shape>
                <w10:wrap type="topAndBottom"/>
              </v:group>
            </w:pict>
          </mc:Fallback>
        </mc:AlternateContent>
      </w:r>
      <w:r w:rsidR="00B018B0" w:rsidRPr="00B018B0">
        <w:rPr>
          <w:noProof/>
        </w:rPr>
        <w:t>The 2-HG metabolite consists of 5 non-exchangeable scalar coupled protons comprising a complex 5-spin system (Fig.2) [46]. In addition to the 5-spin system, the J-coupling pattern of 2-HG leads to several multiplets with peaks identifiable at 3 spectral locations at a field strength of 3T centred around 4.02 ppm (H2), 2.25 ppm (H4 and H4’) and 1.9ppm (H3 and H3’) [47]. The largest identifiable peak is located at 2.25 ppm due to the H4 and H4’ protons that are resonating proximally to each other [48]. However, there is a severe spectral overlap from a number of other physiologically occurring metabolites at this location, including glutamate (Glu), glutamine (Gln) and N-acetlyaspartylgluta</w:t>
      </w:r>
      <w:r w:rsidR="00210D3A">
        <w:rPr>
          <w:noProof/>
        </w:rPr>
        <w:t>mate (NAAG) among others [5,6]. The</w:t>
      </w:r>
      <w:r w:rsidR="00B018B0" w:rsidRPr="00B018B0">
        <w:rPr>
          <w:noProof/>
        </w:rPr>
        <w:t xml:space="preserve"> influence of these overlapping resonances becomes more prevalent at clinically used field strengths, as lower fields and shorter acquisition times lead to inadequate spectral resolution, resulting in complex spectra that are challenging to resolve [47,49]</w:t>
      </w:r>
    </w:p>
    <w:p w14:paraId="66C4187C" w14:textId="77777777" w:rsidR="00B018B0" w:rsidRDefault="00B018B0" w:rsidP="001D50FB">
      <w:pPr>
        <w:pStyle w:val="MDPI31text"/>
        <w:rPr>
          <w:noProof/>
        </w:rPr>
      </w:pPr>
      <w:r w:rsidRPr="00B018B0">
        <w:rPr>
          <w:noProof/>
        </w:rPr>
        <w:t xml:space="preserve">Several methods for detection of 2-HG </w:t>
      </w:r>
      <w:r w:rsidRPr="00210D3A">
        <w:rPr>
          <w:i/>
          <w:noProof/>
        </w:rPr>
        <w:t>in vivo</w:t>
      </w:r>
      <w:r w:rsidRPr="00B018B0">
        <w:rPr>
          <w:noProof/>
        </w:rPr>
        <w:t xml:space="preserve"> have been proposed to optimise MRS for this application [5–8,50–52]. These encompass a range of acquisition and post-processing protocols designed to eliminate the confounding spectral overlap, and reliably </w:t>
      </w:r>
      <w:r w:rsidR="00A32BB5">
        <w:rPr>
          <w:noProof/>
        </w:rPr>
        <w:t>quantify the 2-HG</w:t>
      </w:r>
      <w:r w:rsidR="00210D3A">
        <w:rPr>
          <w:noProof/>
        </w:rPr>
        <w:t xml:space="preserve"> concentration in patient</w:t>
      </w:r>
      <w:r w:rsidR="00A32BB5">
        <w:rPr>
          <w:noProof/>
        </w:rPr>
        <w:t xml:space="preserve">s with IHD mutant </w:t>
      </w:r>
      <w:r w:rsidR="00210D3A">
        <w:rPr>
          <w:noProof/>
        </w:rPr>
        <w:t>glioma</w:t>
      </w:r>
      <w:r w:rsidRPr="00B018B0">
        <w:rPr>
          <w:noProof/>
        </w:rPr>
        <w:t xml:space="preserve">. </w:t>
      </w:r>
    </w:p>
    <w:p w14:paraId="0BEC3BCC" w14:textId="77777777" w:rsidR="00B018B0" w:rsidRDefault="00B018B0" w:rsidP="001D50FB">
      <w:pPr>
        <w:pStyle w:val="MDPI31text"/>
        <w:rPr>
          <w:noProof/>
        </w:rPr>
      </w:pPr>
      <w:r w:rsidRPr="00B018B0">
        <w:rPr>
          <w:noProof/>
        </w:rPr>
        <w:t xml:space="preserve">The severe overlap seen at the multiplets generated by the H4 and H3 peaks may induce a high rate of false positives when attempting to identify 2-HG if spectra are acquired </w:t>
      </w:r>
      <w:r w:rsidRPr="00210D3A">
        <w:rPr>
          <w:i/>
          <w:noProof/>
        </w:rPr>
        <w:t xml:space="preserve">via </w:t>
      </w:r>
      <w:r w:rsidRPr="00B018B0">
        <w:rPr>
          <w:noProof/>
        </w:rPr>
        <w:t xml:space="preserve">conventional </w:t>
      </w:r>
      <w:r w:rsidRPr="00E61189">
        <w:rPr>
          <w:noProof/>
          <w:vertAlign w:val="superscript"/>
        </w:rPr>
        <w:t>1</w:t>
      </w:r>
      <w:r w:rsidRPr="00B018B0">
        <w:rPr>
          <w:noProof/>
        </w:rPr>
        <w:t xml:space="preserve">H-MRS methods, and fitted using standard post-processing techniques. The feasibility of detection of 2-HG </w:t>
      </w:r>
      <w:r w:rsidRPr="009C4107">
        <w:rPr>
          <w:i/>
          <w:noProof/>
        </w:rPr>
        <w:t>in vivo</w:t>
      </w:r>
      <w:r w:rsidRPr="00B018B0">
        <w:rPr>
          <w:noProof/>
        </w:rPr>
        <w:t xml:space="preserve"> at clinical strengths, using a standard single-voxel double echo point-resolved spectroscopy (PRESS) sequence with a TE of 30ms has been reported[8]. The acquired spectra were fitted with the LCModel software using standard fitting algorithms [53]. Using this method the authors reported a 26% false positive detection rate in IDH-WT tumours, due to severe overlap of the 2-HG signal with Glu and Gln at 2.25ppm. Although short echo PRESS sequences are widely available on most clinical scanners, the high false positive detection rate limits the practical potential of this MRS method for detection of 2-HG. </w:t>
      </w:r>
      <w:r w:rsidRPr="009C4107">
        <w:rPr>
          <w:i/>
          <w:noProof/>
        </w:rPr>
        <w:t>Ex vivo</w:t>
      </w:r>
      <w:r w:rsidRPr="00B018B0">
        <w:rPr>
          <w:noProof/>
        </w:rPr>
        <w:t xml:space="preserve"> quantitation </w:t>
      </w:r>
      <w:r w:rsidRPr="00210D3A">
        <w:rPr>
          <w:i/>
          <w:noProof/>
        </w:rPr>
        <w:t>via</w:t>
      </w:r>
      <w:r w:rsidRPr="00B018B0">
        <w:rPr>
          <w:noProof/>
        </w:rPr>
        <w:t xml:space="preserve"> liquid chromatography-mass spectrometry (LC-MS) did, however, show good correlation between MRS 2-HG measurements and true alterations in 2-HG concentration. Additionally, it was also identified that although no changes in Glu or Gln could be observed in the IDH mutated subjects, there were additional metabolic alterations such as increased Choline (Cho). Cho levels were found to be further elevated in mutant tumours when compared to</w:t>
      </w:r>
      <w:r w:rsidR="00DE1DCF">
        <w:rPr>
          <w:noProof/>
        </w:rPr>
        <w:t xml:space="preserve"> </w:t>
      </w:r>
      <w:r w:rsidR="009C4107" w:rsidRPr="00DE1DCF">
        <w:rPr>
          <w:noProof/>
        </w:rPr>
        <w:t>WT</w:t>
      </w:r>
      <w:r w:rsidRPr="00B018B0">
        <w:rPr>
          <w:noProof/>
        </w:rPr>
        <w:t xml:space="preserve">, a measurement validated </w:t>
      </w:r>
      <w:r w:rsidRPr="00210D3A">
        <w:rPr>
          <w:i/>
          <w:noProof/>
        </w:rPr>
        <w:t>via</w:t>
      </w:r>
      <w:r w:rsidRPr="00B018B0">
        <w:rPr>
          <w:noProof/>
        </w:rPr>
        <w:t xml:space="preserve"> LC-MS, and a finding in line with </w:t>
      </w:r>
      <w:r w:rsidRPr="00B018B0">
        <w:rPr>
          <w:noProof/>
        </w:rPr>
        <w:lastRenderedPageBreak/>
        <w:t>previous</w:t>
      </w:r>
      <w:r w:rsidR="00210D3A">
        <w:rPr>
          <w:noProof/>
        </w:rPr>
        <w:t xml:space="preserve"> studies that have examined </w:t>
      </w:r>
      <w:r w:rsidRPr="00B018B0">
        <w:rPr>
          <w:noProof/>
        </w:rPr>
        <w:t>metabolome-wide alterations seen in I</w:t>
      </w:r>
      <w:r w:rsidR="00210D3A">
        <w:rPr>
          <w:noProof/>
        </w:rPr>
        <w:t>DH mutated tumours [8,54]. E</w:t>
      </w:r>
      <w:r w:rsidRPr="00B018B0">
        <w:rPr>
          <w:noProof/>
        </w:rPr>
        <w:t xml:space="preserve">levated Cho levels seen in IDH mutant tumours is suggested to reflect the increased cell density of mutant malignancies due to an IDH-mediated increase in cell proliferation [8]. Such observations obtained </w:t>
      </w:r>
      <w:r w:rsidRPr="00210D3A">
        <w:rPr>
          <w:i/>
          <w:noProof/>
        </w:rPr>
        <w:t>via</w:t>
      </w:r>
      <w:r w:rsidRPr="00B018B0">
        <w:rPr>
          <w:noProof/>
        </w:rPr>
        <w:t xml:space="preserve"> MRS may be applied to furthering our understanding of the underlying mechanisms of the pathology, as elevated Cho levels have previously been correlated with tumour cell density, due to its involvement in cell membrane forma</w:t>
      </w:r>
      <w:r w:rsidR="00210D3A">
        <w:rPr>
          <w:noProof/>
        </w:rPr>
        <w:t>tion and proliferation [55,56].</w:t>
      </w:r>
      <w:r w:rsidRPr="00B018B0">
        <w:rPr>
          <w:noProof/>
        </w:rPr>
        <w:t xml:space="preserve"> Although the clinical capacity of the short TE PRESS acquisition method is limited by the high false positive detection rate, it may be applicable within a research setting, aimed at evaluating the role of IDH mutation in development and progression of glioma pathology.</w:t>
      </w:r>
    </w:p>
    <w:p w14:paraId="00BEAB86" w14:textId="06FDA758" w:rsidR="00E955EB" w:rsidRDefault="00E955EB" w:rsidP="001D50FB">
      <w:pPr>
        <w:pStyle w:val="MDPI31text"/>
        <w:rPr>
          <w:noProof/>
        </w:rPr>
      </w:pPr>
      <w:r w:rsidRPr="00E8050C">
        <w:rPr>
          <w:noProof/>
        </w:rPr>
        <w:t xml:space="preserve">To further establish the clinical applicability of the TE 97ms PRESS sequence de la Fuente et al [57] demonstrated the limitations of the MRS sequence in detecting 2-HG, and the ability of MRS to non-invasively monitor response to cytoreductive treatments. They indicated that 2-HG-MRS </w:t>
      </w:r>
      <w:r w:rsidR="001E1C11" w:rsidRPr="00E8050C">
        <w:rPr>
          <w:noProof/>
        </w:rPr>
        <w:t>increased sensitivity when applied to tumours with a volume &gt;3.4mL</w:t>
      </w:r>
      <w:r w:rsidRPr="00E8050C">
        <w:rPr>
          <w:noProof/>
        </w:rPr>
        <w:t>. In addition, they investigated the potential ro</w:t>
      </w:r>
      <w:r w:rsidR="001E1C11" w:rsidRPr="00E8050C">
        <w:rPr>
          <w:noProof/>
        </w:rPr>
        <w:t>le of this sequence in monitoring</w:t>
      </w:r>
      <w:r w:rsidRPr="00E8050C">
        <w:rPr>
          <w:noProof/>
        </w:rPr>
        <w:t xml:space="preserve"> response to glioma treatment, demonstrating that detected 2-HG levels correlated with tumour cellularity</w:t>
      </w:r>
      <w:r w:rsidR="001E1C11" w:rsidRPr="00E8050C">
        <w:rPr>
          <w:noProof/>
        </w:rPr>
        <w:t xml:space="preserve"> as measured by increased ADC and histopathology</w:t>
      </w:r>
      <w:r w:rsidRPr="00E8050C">
        <w:rPr>
          <w:noProof/>
        </w:rPr>
        <w:t xml:space="preserve"> [57].</w:t>
      </w:r>
      <w:r w:rsidRPr="00E955EB">
        <w:rPr>
          <w:noProof/>
        </w:rPr>
        <w:t xml:space="preserve">       </w:t>
      </w:r>
    </w:p>
    <w:p w14:paraId="2DC6DFD0" w14:textId="77777777" w:rsidR="00B018B0" w:rsidRPr="00B018B0" w:rsidRDefault="00FC4D0D" w:rsidP="001D50FB">
      <w:pPr>
        <w:pStyle w:val="MDPI31text"/>
        <w:rPr>
          <w:noProof/>
        </w:rPr>
      </w:pPr>
      <w:r>
        <w:rPr>
          <w:noProof/>
          <w:lang w:val="en-GB" w:eastAsia="en-GB" w:bidi="ar-SA"/>
        </w:rPr>
        <mc:AlternateContent>
          <mc:Choice Requires="wpg">
            <w:drawing>
              <wp:anchor distT="0" distB="0" distL="114300" distR="114300" simplePos="0" relativeHeight="251667456" behindDoc="1" locked="0" layoutInCell="1" allowOverlap="1" wp14:anchorId="57C3ADE4" wp14:editId="08F2E277">
                <wp:simplePos x="0" y="0"/>
                <wp:positionH relativeFrom="column">
                  <wp:posOffset>-324485</wp:posOffset>
                </wp:positionH>
                <wp:positionV relativeFrom="paragraph">
                  <wp:posOffset>2540</wp:posOffset>
                </wp:positionV>
                <wp:extent cx="6477000" cy="4146550"/>
                <wp:effectExtent l="0" t="0" r="0" b="6350"/>
                <wp:wrapTopAndBottom/>
                <wp:docPr id="11" name="Group 11"/>
                <wp:cNvGraphicFramePr/>
                <a:graphic xmlns:a="http://schemas.openxmlformats.org/drawingml/2006/main">
                  <a:graphicData uri="http://schemas.microsoft.com/office/word/2010/wordprocessingGroup">
                    <wpg:wgp>
                      <wpg:cNvGrpSpPr/>
                      <wpg:grpSpPr>
                        <a:xfrm>
                          <a:off x="0" y="0"/>
                          <a:ext cx="6477000" cy="4146550"/>
                          <a:chOff x="-1670078" y="0"/>
                          <a:chExt cx="6477110" cy="4147044"/>
                        </a:xfrm>
                      </wpg:grpSpPr>
                      <pic:pic xmlns:pic="http://schemas.openxmlformats.org/drawingml/2006/picture">
                        <pic:nvPicPr>
                          <pic:cNvPr id="12" name="Picture 12"/>
                          <pic:cNvPicPr>
                            <a:picLocks noChangeAspect="1"/>
                          </pic:cNvPicPr>
                        </pic:nvPicPr>
                        <pic:blipFill rotWithShape="1">
                          <a:blip r:embed="rId13">
                            <a:extLst>
                              <a:ext uri="{28A0092B-C50C-407E-A947-70E740481C1C}">
                                <a14:useLocalDpi xmlns:a14="http://schemas.microsoft.com/office/drawing/2010/main" val="0"/>
                              </a:ext>
                            </a:extLst>
                          </a:blip>
                          <a:srcRect l="5973" t="10185" r="33189" b="13704"/>
                          <a:stretch/>
                        </pic:blipFill>
                        <pic:spPr bwMode="auto">
                          <a:xfrm>
                            <a:off x="0" y="238539"/>
                            <a:ext cx="3164619" cy="3069204"/>
                          </a:xfrm>
                          <a:prstGeom prst="rect">
                            <a:avLst/>
                          </a:prstGeom>
                          <a:ln>
                            <a:noFill/>
                          </a:ln>
                          <a:extLst>
                            <a:ext uri="{53640926-AAD7-44D8-BBD7-CCE9431645EC}">
                              <a14:shadowObscured xmlns:a14="http://schemas.microsoft.com/office/drawing/2010/main"/>
                            </a:ext>
                          </a:extLst>
                        </pic:spPr>
                      </pic:pic>
                      <wps:wsp>
                        <wps:cNvPr id="13" name="Text Box 2"/>
                        <wps:cNvSpPr txBox="1">
                          <a:spLocks noChangeArrowheads="1"/>
                        </wps:cNvSpPr>
                        <wps:spPr bwMode="auto">
                          <a:xfrm>
                            <a:off x="-1670078" y="3411110"/>
                            <a:ext cx="6477110" cy="735934"/>
                          </a:xfrm>
                          <a:prstGeom prst="rect">
                            <a:avLst/>
                          </a:prstGeom>
                          <a:solidFill>
                            <a:srgbClr val="FFFFFF"/>
                          </a:solidFill>
                          <a:ln w="9525">
                            <a:noFill/>
                            <a:miter lim="800000"/>
                            <a:headEnd/>
                            <a:tailEnd/>
                          </a:ln>
                        </wps:spPr>
                        <wps:txbx>
                          <w:txbxContent>
                            <w:p w14:paraId="6F4C95CB" w14:textId="5121A81C" w:rsidR="00B018B0" w:rsidRPr="00E87BF5" w:rsidRDefault="00B018B0" w:rsidP="001D50FB">
                              <w:pPr>
                                <w:pStyle w:val="MDPI51figurecaption"/>
                              </w:pPr>
                              <w:r w:rsidRPr="001D50FB">
                                <w:rPr>
                                  <w:b/>
                                </w:rPr>
                                <w:t>Figure 3.</w:t>
                              </w:r>
                              <w:r w:rsidRPr="00E87BF5">
                                <w:rPr>
                                  <w:b/>
                                </w:rPr>
                                <w:t xml:space="preserve"> </w:t>
                              </w:r>
                              <w:r w:rsidRPr="00FC4D0D">
                                <w:rPr>
                                  <w:i/>
                                </w:rPr>
                                <w:t>In-vivo</w:t>
                              </w:r>
                              <w:r w:rsidR="00134DCA">
                                <w:rPr>
                                  <w:i/>
                                </w:rPr>
                                <w:t xml:space="preserve"> </w:t>
                              </w:r>
                              <w:r w:rsidR="00134DCA">
                                <w:t>MR</w:t>
                              </w:r>
                              <w:r w:rsidRPr="00FC4D0D">
                                <w:t xml:space="preserve"> spectra of </w:t>
                              </w:r>
                              <w:proofErr w:type="spellStart"/>
                              <w:r w:rsidRPr="00FC4D0D">
                                <w:t>glioma</w:t>
                              </w:r>
                              <w:proofErr w:type="spellEnd"/>
                              <w:r w:rsidRPr="00FC4D0D">
                                <w:t xml:space="preserve"> patients acquired using single-voxel TE 97ms PRESS sequence at 3T, fitted using </w:t>
                              </w:r>
                              <w:proofErr w:type="spellStart"/>
                              <w:r w:rsidRPr="00FC4D0D">
                                <w:t>LCModel</w:t>
                              </w:r>
                              <w:proofErr w:type="spellEnd"/>
                              <w:r w:rsidRPr="00E87BF5">
                                <w:t xml:space="preserve">. </w:t>
                              </w:r>
                              <w:r w:rsidRPr="00E87BF5">
                                <w:rPr>
                                  <w:b/>
                                </w:rPr>
                                <w:t>(a)</w:t>
                              </w:r>
                              <w:r w:rsidRPr="00E87BF5">
                                <w:t xml:space="preserve"> Grade IV GBM IDH WT </w:t>
                              </w:r>
                              <w:r w:rsidRPr="00E87BF5">
                                <w:rPr>
                                  <w:b/>
                                </w:rPr>
                                <w:t xml:space="preserve">(b) </w:t>
                              </w:r>
                              <w:r w:rsidRPr="00E87BF5">
                                <w:t xml:space="preserve">Grade III </w:t>
                              </w:r>
                              <w:proofErr w:type="spellStart"/>
                              <w:r w:rsidRPr="00E87BF5">
                                <w:t>Oligodendroglioma</w:t>
                              </w:r>
                              <w:proofErr w:type="spellEnd"/>
                              <w:r w:rsidRPr="00E87BF5">
                                <w:t xml:space="preserve"> IDH1</w:t>
                              </w:r>
                              <w:r w:rsidRPr="00E87BF5">
                                <w:rPr>
                                  <w:vertAlign w:val="superscript"/>
                                </w:rPr>
                                <w:t>R132H</w:t>
                              </w:r>
                              <w:r w:rsidRPr="00E87BF5">
                                <w:t xml:space="preserve">. Taken with permissions from Nature Medicine </w:t>
                              </w:r>
                              <w:r w:rsidRPr="00E87BF5">
                                <w:fldChar w:fldCharType="begin" w:fldLock="1"/>
                              </w:r>
                              <w:r w:rsidR="00D051B5">
                                <w:instrText>ADDIN CSL_CITATION { "citationItems" : [ { "id" : "ITEM-1", "itemData" : { "DOI" : "10.1038/nm.2682", "ISBN" : "1546-170X (Electronic)\\n1078-8956 (Linking)", "ISSN" : "1546-170X", "PMID" : "22281806", "abstract" : "Mutations in isocitrate dehydrogenases 1 and 2 (IDH1 and IDH2) have been shown to be present in most World Health Organization grade 2 and grade 3 gliomas in adults. These mutations are associated with the accumulation of 2-hydroxyglutarate (2HG) in the tumor. Here we report the noninvasive detection of 2HG by proton magnetic resonance spectroscopy (MRS). We developed and optimized the pulse sequence with numerical and phantom analyses for 2HG detection, and we estimated the concentrations of 2HG using spectral fitting in the tumors of 30 subjects. Detection of 2HG correlated with mutations in IDH1 or IDH2 and with increased levels of D-2HG by mass spectrometry of the resected tumors. Noninvasive detection of 2HG may prove to be a valuable diagnostic and prognostic biomarker.", "author" : [ { "dropping-particle" : "", "family" : "Choi", "given" : "Changho", "non-dropping-particle" : "", "parse-names" : false, "suffix" : "" }, { "dropping-particle" : "", "family" : "Ganji", "given" : "Sandeep K", "non-dropping-particle" : "", "parse-names" : false, "suffix" : "" }, { "dropping-particle" : "", "family" : "DeBerardinis", "given" : "Ralph J", "non-dropping-particle" : "", "parse-names" : false, "suffix" : "" }, { "dropping-particle" : "", "family" : "Hatanpaa", "given" : "Kimmo J", "non-dropping-particle" : "", "parse-names" : false, "suffix" : "" }, { "dropping-particle" : "", "family" : "Rakheja", "given" : "Dinesh", "non-dropping-particle" : "", "parse-names" : false, "suffix" : "" }, { "dropping-particle" : "", "family" : "Kovacs", "given" : "Zoltan", "non-dropping-particle" : "", "parse-names" : false, "suffix" : "" }, { "dropping-particle" : "", "family" : "Yang", "given" : "Xiao-Li", "non-dropping-particle" : "", "parse-names" : false, "suffix" : "" }, { "dropping-particle" : "", "family" : "Mashimo", "given" : "Tomoyuki", "non-dropping-particle" : "", "parse-names" : false, "suffix" : "" }, { "dropping-particle" : "", "family" : "Raisanen", "given" : "Jack M", "non-dropping-particle" : "", "parse-names" : false, "suffix" : "" }, { "dropping-particle" : "", "family" : "Marin-Valencia", "given" : "Isaac", "non-dropping-particle" : "", "parse-names" : false, "suffix" : "" }, { "dropping-particle" : "", "family" : "Pascual", "given" : "Juan M", "non-dropping-particle" : "", "parse-names" : false, "suffix" : "" }, { "dropping-particle" : "", "family" : "Madden", "given" : "Christopher J", "non-dropping-particle" : "", "parse-names" : false, "suffix" : "" }, { "dropping-particle" : "", "family" : "Mickey", "given" : "Bruce E", "non-dropping-particle" : "", "parse-names" : false, "suffix" : "" }, { "dropping-particle" : "", "family" : "Malloy", "given" : "Craig R", "non-dropping-particle" : "", "parse-names" : false, "suffix" : "" }, { "dropping-particle" : "", "family" : "Bachoo", "given" : "Robert M", "non-dropping-particle" : "", "parse-names" : false, "suffix" : "" }, { "dropping-particle" : "", "family" : "Maher", "given" : "Elizabeth A", "non-dropping-particle" : "", "parse-names" : false, "suffix" : "" } ], "container-title" : "Nature medicine", "id" : "ITEM-1", "issue" : "4", "issued" : { "date-parts" : [ [ "2012" ] ] }, "page" : "624-9", "title" : "2-hydroxyglutarate detection by magnetic resonance spectroscopy in IDH-mutated patients with gliomas.", "type" : "article-journal", "volume" : "18" }, "uris" : [ "http://www.mendeley.com/documents/?uuid=2a40b5a9-7990-4d76-b570-39afc7abf3eb" ] } ], "mendeley" : { "formattedCitation" : "[2]", "plainTextFormattedCitation" : "[2]", "previouslyFormattedCitation" : "(Choi et al., 2012)" }, "properties" : { "noteIndex" : 0 }, "schema" : "https://github.com/citation-style-language/schema/raw/master/csl-citation.json" }</w:instrText>
                              </w:r>
                              <w:r w:rsidRPr="00E87BF5">
                                <w:fldChar w:fldCharType="separate"/>
                              </w:r>
                              <w:r w:rsidR="00D051B5" w:rsidRPr="00D051B5">
                                <w:rPr>
                                  <w:noProof/>
                                </w:rPr>
                                <w:t>[2]</w:t>
                              </w:r>
                              <w:r w:rsidRPr="00E87BF5">
                                <w:fldChar w:fldCharType="end"/>
                              </w:r>
                              <w:r w:rsidRPr="00E87BF5">
                                <w:t xml:space="preserve">. </w:t>
                              </w:r>
                            </w:p>
                          </w:txbxContent>
                        </wps:txbx>
                        <wps:bodyPr rot="0" vert="horz" wrap="square" lIns="91440" tIns="45720" rIns="91440" bIns="45720" anchor="t" anchorCtr="0">
                          <a:noAutofit/>
                        </wps:bodyPr>
                      </wps:wsp>
                      <wps:wsp>
                        <wps:cNvPr id="14" name="Text Box 2"/>
                        <wps:cNvSpPr txBox="1">
                          <a:spLocks noChangeArrowheads="1"/>
                        </wps:cNvSpPr>
                        <wps:spPr bwMode="auto">
                          <a:xfrm flipH="1">
                            <a:off x="0" y="0"/>
                            <a:ext cx="221615" cy="285115"/>
                          </a:xfrm>
                          <a:prstGeom prst="rect">
                            <a:avLst/>
                          </a:prstGeom>
                          <a:noFill/>
                          <a:ln w="9525">
                            <a:noFill/>
                            <a:miter lim="800000"/>
                            <a:headEnd/>
                            <a:tailEnd/>
                          </a:ln>
                        </wps:spPr>
                        <wps:txbx>
                          <w:txbxContent>
                            <w:p w14:paraId="03266199" w14:textId="77777777" w:rsidR="00B018B0" w:rsidRPr="00F35307" w:rsidRDefault="00B018B0" w:rsidP="00B018B0">
                              <w:pPr>
                                <w:rPr>
                                  <w:b/>
                                  <w14:textOutline w14:w="9525" w14:cap="rnd" w14:cmpd="sng" w14:algn="ctr">
                                    <w14:solidFill>
                                      <w14:srgbClr w14:val="000000"/>
                                    </w14:solidFill>
                                    <w14:prstDash w14:val="solid"/>
                                    <w14:bevel/>
                                  </w14:textOutline>
                                </w:rPr>
                              </w:pPr>
                              <w:r w:rsidRPr="00F35307">
                                <w:rPr>
                                  <w:b/>
                                  <w14:textOutline w14:w="9525" w14:cap="rnd" w14:cmpd="sng" w14:algn="ctr">
                                    <w14:solidFill>
                                      <w14:srgbClr w14:val="000000"/>
                                    </w14:solidFill>
                                    <w14:prstDash w14:val="solid"/>
                                    <w14:bevel/>
                                  </w14:textOutline>
                                </w:rPr>
                                <w:t>a</w:t>
                              </w:r>
                            </w:p>
                          </w:txbxContent>
                        </wps:txbx>
                        <wps:bodyPr rot="0" vert="horz" wrap="square" lIns="91440" tIns="45720" rIns="91440" bIns="45720" anchor="t" anchorCtr="0">
                          <a:noAutofit/>
                        </wps:bodyPr>
                      </wps:wsp>
                      <wps:wsp>
                        <wps:cNvPr id="15" name="Text Box 2"/>
                        <wps:cNvSpPr txBox="1">
                          <a:spLocks noChangeArrowheads="1"/>
                        </wps:cNvSpPr>
                        <wps:spPr bwMode="auto">
                          <a:xfrm flipH="1">
                            <a:off x="0" y="1558456"/>
                            <a:ext cx="221615" cy="285115"/>
                          </a:xfrm>
                          <a:prstGeom prst="rect">
                            <a:avLst/>
                          </a:prstGeom>
                          <a:noFill/>
                          <a:ln w="9525">
                            <a:noFill/>
                            <a:miter lim="800000"/>
                            <a:headEnd/>
                            <a:tailEnd/>
                          </a:ln>
                        </wps:spPr>
                        <wps:txbx>
                          <w:txbxContent>
                            <w:p w14:paraId="6F550F3B" w14:textId="77777777" w:rsidR="00B018B0" w:rsidRPr="00F35307" w:rsidRDefault="00B018B0" w:rsidP="00B018B0">
                              <w:pPr>
                                <w:rPr>
                                  <w:b/>
                                  <w14:textOutline w14:w="9525" w14:cap="rnd" w14:cmpd="sng" w14:algn="ctr">
                                    <w14:solidFill>
                                      <w14:srgbClr w14:val="000000"/>
                                    </w14:solidFill>
                                    <w14:prstDash w14:val="solid"/>
                                    <w14:bevel/>
                                  </w14:textOutline>
                                </w:rPr>
                              </w:pPr>
                              <w:r>
                                <w:rPr>
                                  <w:b/>
                                  <w14:textOutline w14:w="9525" w14:cap="rnd" w14:cmpd="sng" w14:algn="ctr">
                                    <w14:solidFill>
                                      <w14:srgbClr w14:val="000000"/>
                                    </w14:solidFill>
                                    <w14:prstDash w14:val="solid"/>
                                    <w14:bevel/>
                                  </w14:textOutline>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C3ADE4" id="Group_x0020_11" o:spid="_x0000_s1032" style="position:absolute;left:0;text-align:left;margin-left:-25.55pt;margin-top:.2pt;width:510pt;height:326.5pt;z-index:-251649024;mso-width-relative:margin;mso-height-relative:margin" coordorigin="-1670078" coordsize="6477110,4147044" o:gfxdata="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">
                <v:shape id="Picture_x0020_12" o:spid="_x0000_s1033" type="#_x0000_t75" style="position:absolute;top:238539;width:3164619;height:30692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Z&#10;gpTBAAAA2wAAAA8AAABkcnMvZG93bnJldi54bWxET02LwjAQvQv+hzDC3jStB1mqUUQQXdmLdffg&#10;bWjGtNhMSpKt3X+/WRC8zeN9zmoz2Fb05EPjWEE+y0AQV043bBR8XfbTdxAhImtsHZOCXwqwWY9H&#10;Kyy0e/CZ+jIakUI4FKigjrErpAxVTRbDzHXEibs5bzEm6I3UHh8p3LZynmULabHh1FBjR7uaqnv5&#10;YxWYzw/f99+nrDyc9+Z2vObh4nOl3ibDdgki0hBf4qf7qNP8Ofz/kg6Q6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lZgpTBAAAA2wAAAA8AAAAAAAAAAAAAAAAAnAIAAGRy&#10;cy9kb3ducmV2LnhtbFBLBQYAAAAABAAEAPcAAACKAwAAAAA=&#10;">
                  <v:imagedata r:id="rId14" o:title="" croptop="6675f" cropbottom="8981f" cropleft="3914f" cropright="21751f"/>
                  <v:path arrowok="t"/>
                </v:shape>
                <v:shape id="_x0000_s1034" type="#_x0000_t202" style="position:absolute;left:-1670078;top:3411110;width:6477110;height:7359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s2UKwAAA&#10;ANsAAAAPAAAAZHJzL2Rvd25yZXYueG1sRE/NisIwEL4LvkMYYS+yprpqtWsUd0HxqusDTJuxLdtM&#10;ShNtfXsjCN7m4/ud1aYzlbhR40rLCsajCARxZnXJuYLz3+5zAcJ5ZI2VZVJwJwebdb+3wkTblo90&#10;O/lchBB2CSoovK8TKV1WkEE3sjVx4C62MegDbHKpG2xDuKnkJIrm0mDJoaHAmn4Lyv5PV6PgcmiH&#10;s2Wb7v05Pk7nP1jGqb0r9THott8gPHX+LX65DzrM/4LnL+EAuX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s2UKwAAAANsAAAAPAAAAAAAAAAAAAAAAAJcCAABkcnMvZG93bnJl&#10;di54bWxQSwUGAAAAAAQABAD1AAAAhAMAAAAA&#10;" stroked="f">
                  <v:textbox>
                    <w:txbxContent>
                      <w:p w14:paraId="6F4C95CB" w14:textId="5121A81C" w:rsidR="00B018B0" w:rsidRPr="00E87BF5" w:rsidRDefault="00B018B0" w:rsidP="001D50FB">
                        <w:pPr>
                          <w:pStyle w:val="MDPI51figurecaption"/>
                        </w:pPr>
                        <w:r w:rsidRPr="001D50FB">
                          <w:rPr>
                            <w:b/>
                          </w:rPr>
                          <w:t>Figure 3.</w:t>
                        </w:r>
                        <w:r w:rsidRPr="00E87BF5">
                          <w:rPr>
                            <w:b/>
                          </w:rPr>
                          <w:t xml:space="preserve"> </w:t>
                        </w:r>
                        <w:r w:rsidRPr="00FC4D0D">
                          <w:rPr>
                            <w:i/>
                          </w:rPr>
                          <w:t>In-vivo</w:t>
                        </w:r>
                        <w:r w:rsidR="00134DCA">
                          <w:rPr>
                            <w:i/>
                          </w:rPr>
                          <w:t xml:space="preserve"> </w:t>
                        </w:r>
                        <w:r w:rsidR="00134DCA">
                          <w:t>MR</w:t>
                        </w:r>
                        <w:r w:rsidRPr="00FC4D0D">
                          <w:t xml:space="preserve"> spectra of </w:t>
                        </w:r>
                        <w:proofErr w:type="spellStart"/>
                        <w:r w:rsidRPr="00FC4D0D">
                          <w:t>glioma</w:t>
                        </w:r>
                        <w:proofErr w:type="spellEnd"/>
                        <w:r w:rsidRPr="00FC4D0D">
                          <w:t xml:space="preserve"> patients acquired using single-voxel TE 97ms PRESS sequence at 3T, fitted using </w:t>
                        </w:r>
                        <w:proofErr w:type="spellStart"/>
                        <w:r w:rsidRPr="00FC4D0D">
                          <w:t>LCModel</w:t>
                        </w:r>
                        <w:proofErr w:type="spellEnd"/>
                        <w:r w:rsidRPr="00E87BF5">
                          <w:t xml:space="preserve">. </w:t>
                        </w:r>
                        <w:r w:rsidRPr="00E87BF5">
                          <w:rPr>
                            <w:b/>
                          </w:rPr>
                          <w:t>(a)</w:t>
                        </w:r>
                        <w:r w:rsidRPr="00E87BF5">
                          <w:t xml:space="preserve"> Grade IV GBM IDH WT </w:t>
                        </w:r>
                        <w:r w:rsidRPr="00E87BF5">
                          <w:rPr>
                            <w:b/>
                          </w:rPr>
                          <w:t xml:space="preserve">(b) </w:t>
                        </w:r>
                        <w:r w:rsidRPr="00E87BF5">
                          <w:t xml:space="preserve">Grade III </w:t>
                        </w:r>
                        <w:proofErr w:type="spellStart"/>
                        <w:r w:rsidRPr="00E87BF5">
                          <w:t>Oligodendroglioma</w:t>
                        </w:r>
                        <w:proofErr w:type="spellEnd"/>
                        <w:r w:rsidRPr="00E87BF5">
                          <w:t xml:space="preserve"> IDH1</w:t>
                        </w:r>
                        <w:r w:rsidRPr="00E87BF5">
                          <w:rPr>
                            <w:vertAlign w:val="superscript"/>
                          </w:rPr>
                          <w:t>R132H</w:t>
                        </w:r>
                        <w:r w:rsidRPr="00E87BF5">
                          <w:t xml:space="preserve">. Taken with permissions from Nature Medicine </w:t>
                        </w:r>
                        <w:r w:rsidRPr="00E87BF5">
                          <w:fldChar w:fldCharType="begin" w:fldLock="1"/>
                        </w:r>
                        <w:r w:rsidR="00D051B5">
                          <w:instrText>ADDIN CSL_CITATION { "citationItems" : [ { "id" : "ITEM-1", "itemData" : { "DOI" : "10.1038/nm.2682", "ISBN" : "1546-170X (Electronic)\\n1078-8956 (Linking)", "ISSN" : "1546-170X", "PMID" : "22281806", "abstract" : "Mutations in isocitrate dehydrogenases 1 and 2 (IDH1 and IDH2) have been shown to be present in most World Health Organization grade 2 and grade 3 gliomas in adults. These mutations are associated with the accumulation of 2-hydroxyglutarate (2HG) in the tumor. Here we report the noninvasive detection of 2HG by proton magnetic resonance spectroscopy (MRS). We developed and optimized the pulse sequence with numerical and phantom analyses for 2HG detection, and we estimated the concentrations of 2HG using spectral fitting in the tumors of 30 subjects. Detection of 2HG correlated with mutations in IDH1 or IDH2 and with increased levels of D-2HG by mass spectrometry of the resected tumors. Noninvasive detection of 2HG may prove to be a valuable diagnostic and prognostic biomarker.", "author" : [ { "dropping-particle" : "", "family" : "Choi", "given" : "Changho", "non-dropping-particle" : "", "parse-names" : false, "suffix" : "" }, { "dropping-particle" : "", "family" : "Ganji", "given" : "Sandeep K", "non-dropping-particle" : "", "parse-names" : false, "suffix" : "" }, { "dropping-particle" : "", "family" : "DeBerardinis", "given" : "Ralph J", "non-dropping-particle" : "", "parse-names" : false, "suffix" : "" }, { "dropping-particle" : "", "family" : "Hatanpaa", "given" : "Kimmo J", "non-dropping-particle" : "", "parse-names" : false, "suffix" : "" }, { "dropping-particle" : "", "family" : "Rakheja", "given" : "Dinesh", "non-dropping-particle" : "", "parse-names" : false, "suffix" : "" }, { "dropping-particle" : "", "family" : "Kovacs", "given" : "Zoltan", "non-dropping-particle" : "", "parse-names" : false, "suffix" : "" }, { "dropping-particle" : "", "family" : "Yang", "given" : "Xiao-Li", "non-dropping-particle" : "", "parse-names" : false, "suffix" : "" }, { "dropping-particle" : "", "family" : "Mashimo", "given" : "Tomoyuki", "non-dropping-particle" : "", "parse-names" : false, "suffix" : "" }, { "dropping-particle" : "", "family" : "Raisanen", "given" : "Jack M", "non-dropping-particle" : "", "parse-names" : false, "suffix" : "" }, { "dropping-particle" : "", "family" : "Marin-Valencia", "given" : "Isaac", "non-dropping-particle" : "", "parse-names" : false, "suffix" : "" }, { "dropping-particle" : "", "family" : "Pascual", "given" : "Juan M", "non-dropping-particle" : "", "parse-names" : false, "suffix" : "" }, { "dropping-particle" : "", "family" : "Madden", "given" : "Christopher J", "non-dropping-particle" : "", "parse-names" : false, "suffix" : "" }, { "dropping-particle" : "", "family" : "Mickey", "given" : "Bruce E", "non-dropping-particle" : "", "parse-names" : false, "suffix" : "" }, { "dropping-particle" : "", "family" : "Malloy", "given" : "Craig R", "non-dropping-particle" : "", "parse-names" : false, "suffix" : "" }, { "dropping-particle" : "", "family" : "Bachoo", "given" : "Robert M", "non-dropping-particle" : "", "parse-names" : false, "suffix" : "" }, { "dropping-particle" : "", "family" : "Maher", "given" : "Elizabeth A", "non-dropping-particle" : "", "parse-names" : false, "suffix" : "" } ], "container-title" : "Nature medicine", "id" : "ITEM-1", "issue" : "4", "issued" : { "date-parts" : [ [ "2012" ] ] }, "page" : "624-9", "title" : "2-hydroxyglutarate detection by magnetic resonance spectroscopy in IDH-mutated patients with gliomas.", "type" : "article-journal", "volume" : "18" }, "uris" : [ "http://www.mendeley.com/documents/?uuid=2a40b5a9-7990-4d76-b570-39afc7abf3eb" ] } ], "mendeley" : { "formattedCitation" : "[2]", "plainTextFormattedCitation" : "[2]", "previouslyFormattedCitation" : "(Choi et al., 2012)" }, "properties" : { "noteIndex" : 0 }, "schema" : "https://github.com/citation-style-language/schema/raw/master/csl-citation.json" }</w:instrText>
                        </w:r>
                        <w:r w:rsidRPr="00E87BF5">
                          <w:fldChar w:fldCharType="separate"/>
                        </w:r>
                        <w:r w:rsidR="00D051B5" w:rsidRPr="00D051B5">
                          <w:rPr>
                            <w:noProof/>
                          </w:rPr>
                          <w:t>[2]</w:t>
                        </w:r>
                        <w:r w:rsidRPr="00E87BF5">
                          <w:fldChar w:fldCharType="end"/>
                        </w:r>
                        <w:r w:rsidRPr="00E87BF5">
                          <w:t xml:space="preserve">. </w:t>
                        </w:r>
                      </w:p>
                    </w:txbxContent>
                  </v:textbox>
                </v:shape>
                <v:shape id="_x0000_s1035" type="#_x0000_t202" style="position:absolute;width:221615;height:285115;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YAKwgAA&#10;ANsAAAAPAAAAZHJzL2Rvd25yZXYueG1sRE9Ni8IwEL0v+B/CCHtbU0VXqUYRYcFDlbUKehyasSk2&#10;k9JktfvvzcKCt3m8z1msOluLO7W+cqxgOEhAEBdOV1wqOB2/PmYgfEDWWDsmBb/kYbXsvS0w1e7B&#10;B7rnoRQxhH2KCkwITSqlLwxZ9APXEEfu6lqLIcK2lLrFRwy3tRwlyae0WHFsMNjQxlBxy3+sAp2d&#10;z5PprckO5jK+buu9zvLvnVLv/W49BxGoCy/xv3ur4/wx/P0SD5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5gArCAAAA2wAAAA8AAAAAAAAAAAAAAAAAlwIAAGRycy9kb3du&#10;cmV2LnhtbFBLBQYAAAAABAAEAPUAAACGAwAAAAA=&#10;" filled="f" stroked="f">
                  <v:textbox>
                    <w:txbxContent>
                      <w:p w14:paraId="03266199" w14:textId="77777777" w:rsidR="00B018B0" w:rsidRPr="00F35307" w:rsidRDefault="00B018B0" w:rsidP="00B018B0">
                        <w:pPr>
                          <w:rPr>
                            <w:b/>
                            <w14:textOutline w14:w="9525" w14:cap="rnd" w14:cmpd="sng" w14:algn="ctr">
                              <w14:solidFill>
                                <w14:srgbClr w14:val="000000"/>
                              </w14:solidFill>
                              <w14:prstDash w14:val="solid"/>
                              <w14:bevel/>
                            </w14:textOutline>
                          </w:rPr>
                        </w:pPr>
                        <w:r w:rsidRPr="00F35307">
                          <w:rPr>
                            <w:b/>
                            <w14:textOutline w14:w="9525" w14:cap="rnd" w14:cmpd="sng" w14:algn="ctr">
                              <w14:solidFill>
                                <w14:srgbClr w14:val="000000"/>
                              </w14:solidFill>
                              <w14:prstDash w14:val="solid"/>
                              <w14:bevel/>
                            </w14:textOutline>
                          </w:rPr>
                          <w:t>a</w:t>
                        </w:r>
                      </w:p>
                    </w:txbxContent>
                  </v:textbox>
                </v:shape>
                <v:shape id="_x0000_s1036" type="#_x0000_t202" style="position:absolute;top:1558456;width:221615;height:285115;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9SWRwgAA&#10;ANsAAAAPAAAAZHJzL2Rvd25yZXYueG1sRE9Ni8IwEL0v+B/CCHtbU2VdpRpFhAUPdVmroMehGZti&#10;MylNVuu/3wiCt3m8z5kvO1uLK7W+cqxgOEhAEBdOV1wqOOy/P6YgfEDWWDsmBXfysFz03uaYanfj&#10;HV3zUIoYwj5FBSaEJpXSF4Ys+oFriCN3dq3FEGFbSt3iLYbbWo6S5EtarDg2GGxobai45H9Wgc6O&#10;x/Hk0mQ7c/o8b+ofneW/W6Xe+91qBiJQF17ip3uj4/wxPH6JB8jF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1JZHCAAAA2wAAAA8AAAAAAAAAAAAAAAAAlwIAAGRycy9kb3du&#10;cmV2LnhtbFBLBQYAAAAABAAEAPUAAACGAwAAAAA=&#10;" filled="f" stroked="f">
                  <v:textbox>
                    <w:txbxContent>
                      <w:p w14:paraId="6F550F3B" w14:textId="77777777" w:rsidR="00B018B0" w:rsidRPr="00F35307" w:rsidRDefault="00B018B0" w:rsidP="00B018B0">
                        <w:pPr>
                          <w:rPr>
                            <w:b/>
                            <w14:textOutline w14:w="9525" w14:cap="rnd" w14:cmpd="sng" w14:algn="ctr">
                              <w14:solidFill>
                                <w14:srgbClr w14:val="000000"/>
                              </w14:solidFill>
                              <w14:prstDash w14:val="solid"/>
                              <w14:bevel/>
                            </w14:textOutline>
                          </w:rPr>
                        </w:pPr>
                        <w:r>
                          <w:rPr>
                            <w:b/>
                            <w14:textOutline w14:w="9525" w14:cap="rnd" w14:cmpd="sng" w14:algn="ctr">
                              <w14:solidFill>
                                <w14:srgbClr w14:val="000000"/>
                              </w14:solidFill>
                              <w14:prstDash w14:val="solid"/>
                              <w14:bevel/>
                            </w14:textOutline>
                          </w:rPr>
                          <w:t>b</w:t>
                        </w:r>
                      </w:p>
                    </w:txbxContent>
                  </v:textbox>
                </v:shape>
                <w10:wrap type="topAndBottom"/>
              </v:group>
            </w:pict>
          </mc:Fallback>
        </mc:AlternateContent>
      </w:r>
      <w:r w:rsidR="00B018B0" w:rsidRPr="00B018B0">
        <w:rPr>
          <w:noProof/>
        </w:rPr>
        <w:t xml:space="preserve">Improved spectral resolution and reduced overlap can be achieved when applying a longer TE to the standard PRESS sequences in order to take advantage of the difference in J-evolution </w:t>
      </w:r>
      <w:r w:rsidR="00E955EB">
        <w:rPr>
          <w:noProof/>
        </w:rPr>
        <w:t>seen in coupled spin systems [58</w:t>
      </w:r>
      <w:r w:rsidR="00B018B0" w:rsidRPr="00B018B0">
        <w:rPr>
          <w:noProof/>
        </w:rPr>
        <w:t>]. The differential variation between coupled-spin system signal has been shown to allow adequate suppression of overlapping signal from background metabolites such as Glu and Gln, whilst maintaining sufficient signal-to-noise for accurate q</w:t>
      </w:r>
      <w:r w:rsidR="00E955EB">
        <w:rPr>
          <w:noProof/>
        </w:rPr>
        <w:t>uantiﬁcation of 2-HG (Fig.3) [59</w:t>
      </w:r>
      <w:r w:rsidR="00B018B0" w:rsidRPr="00B018B0">
        <w:rPr>
          <w:noProof/>
        </w:rPr>
        <w:t xml:space="preserve">]. To take advantage of this method of spectral editing, an optimized PRESS sequence with a TE of 97ms has been proposed [5]. Although spectral editing of uncoupled spins requires implementation of the longest possible TE to eliminate baseline noise, the complex 5-spin system of 2-HG requires optimization of interpulse durations and a specific TE in order to minimise signal loss from target metabolites whilst </w:t>
      </w:r>
      <w:r w:rsidR="00E955EB">
        <w:rPr>
          <w:noProof/>
        </w:rPr>
        <w:t>eliminating background noise [60</w:t>
      </w:r>
      <w:r w:rsidR="00B018B0" w:rsidRPr="00B018B0">
        <w:rPr>
          <w:noProof/>
        </w:rPr>
        <w:t>]. To determine the optimal TE for isolation of the 2-HG signal Choi et al [5] conducted quantum me</w:t>
      </w:r>
      <w:r w:rsidR="00210D3A">
        <w:rPr>
          <w:noProof/>
        </w:rPr>
        <w:t>chanical simulations.</w:t>
      </w:r>
      <w:r w:rsidR="00B018B0" w:rsidRPr="00B018B0">
        <w:rPr>
          <w:noProof/>
        </w:rPr>
        <w:t xml:space="preserve"> It was concluded that a shorter first subecho time and longer second subecho yielded the greatest H4 </w:t>
      </w:r>
      <w:r w:rsidR="00B018B0" w:rsidRPr="00B018B0">
        <w:rPr>
          <w:noProof/>
        </w:rPr>
        <w:lastRenderedPageBreak/>
        <w:t xml:space="preserve">resonances, cumulating to a TE of 97ms (Fig.3) [5]. The study reported 100% specificity and sensitivity for the detection of </w:t>
      </w:r>
      <w:r w:rsidR="00210D3A">
        <w:rPr>
          <w:noProof/>
        </w:rPr>
        <w:t>2-HG</w:t>
      </w:r>
      <w:r w:rsidR="00B018B0" w:rsidRPr="00B018B0">
        <w:rPr>
          <w:noProof/>
        </w:rPr>
        <w:t>. Furthermore, various voxel sizes wh</w:t>
      </w:r>
      <w:r w:rsidR="00210D3A">
        <w:rPr>
          <w:noProof/>
        </w:rPr>
        <w:t>ere tested to ascertain</w:t>
      </w:r>
      <w:r w:rsidR="00B018B0" w:rsidRPr="00B018B0">
        <w:rPr>
          <w:noProof/>
        </w:rPr>
        <w:t xml:space="preserve"> optimal parameters, whereby 6 out of the 6 voxels &gt;8ml in size belonging to WT tumours did not show any 2-HG signal [5]. The potential role of difference editing in MRS to untangle the 2-HG signal was also investigated. Difference editing, much like the long TE approach, takes advantage of J-coupling t</w:t>
      </w:r>
      <w:r w:rsidR="00E955EB">
        <w:rPr>
          <w:noProof/>
        </w:rPr>
        <w:t>o generate spectral contrast [61</w:t>
      </w:r>
      <w:r w:rsidR="00B018B0" w:rsidRPr="00B018B0">
        <w:rPr>
          <w:noProof/>
        </w:rPr>
        <w:t>]. This technique involves the application of frequency-selective radio-frequency pulses tuned at the H3 spins (1.9 ppm), the weak coupling partner to the H2 spins located at 4.0 ppm [5]. Alternate application of such pulses allows for selective 180° rotation of the H3 spins, producing a number of uneven H2 multiplets in the acquired subspectra that may then be subtracted from the overall signal, resulting in the cancellation of all other resonances unaffected by the 180° rotation [5]. In the study</w:t>
      </w:r>
      <w:r w:rsidR="00210D3A">
        <w:rPr>
          <w:noProof/>
        </w:rPr>
        <w:t xml:space="preserve"> carried out by Choi et al. [5]</w:t>
      </w:r>
      <w:r w:rsidR="00B018B0" w:rsidRPr="00B018B0">
        <w:rPr>
          <w:noProof/>
        </w:rPr>
        <w:t xml:space="preserve"> difference editing was </w:t>
      </w:r>
      <w:r w:rsidR="00210D3A">
        <w:rPr>
          <w:noProof/>
        </w:rPr>
        <w:t xml:space="preserve">also </w:t>
      </w:r>
      <w:r w:rsidR="00B018B0" w:rsidRPr="00B018B0">
        <w:rPr>
          <w:noProof/>
        </w:rPr>
        <w:t>applied to 6 subjects and yielded 100% sensitivit</w:t>
      </w:r>
      <w:r w:rsidR="00210D3A">
        <w:rPr>
          <w:noProof/>
        </w:rPr>
        <w:t>y. H</w:t>
      </w:r>
      <w:r w:rsidR="00B018B0" w:rsidRPr="00B018B0">
        <w:rPr>
          <w:noProof/>
        </w:rPr>
        <w:t>owever employment of this method may not provide absolute metabolic profiles as it incurs imperatively long total TE, and as such may be subject to quantification errors that occur owing to s</w:t>
      </w:r>
      <w:r w:rsidR="00E955EB">
        <w:rPr>
          <w:noProof/>
        </w:rPr>
        <w:t>ignal loss due to relaxation [62</w:t>
      </w:r>
      <w:r w:rsidR="00B018B0" w:rsidRPr="00B018B0">
        <w:rPr>
          <w:noProof/>
        </w:rPr>
        <w:t>]. Such errors associated with relaxation reduce the potential of the editing technique to track 2-HG for disease progression and appropriately monitor drug response.</w:t>
      </w:r>
      <w:r w:rsidR="00B018B0">
        <w:rPr>
          <w:noProof/>
        </w:rPr>
        <w:t xml:space="preserve"> </w:t>
      </w:r>
    </w:p>
    <w:p w14:paraId="418507E1" w14:textId="77777777" w:rsidR="00B018B0" w:rsidRDefault="00916AF0" w:rsidP="001D50FB">
      <w:pPr>
        <w:pStyle w:val="MDPI31text"/>
        <w:rPr>
          <w:noProof/>
        </w:rPr>
      </w:pPr>
      <w:r>
        <w:rPr>
          <w:noProof/>
          <w:lang w:val="en-GB" w:eastAsia="en-GB" w:bidi="ar-SA"/>
        </w:rPr>
        <mc:AlternateContent>
          <mc:Choice Requires="wpg">
            <w:drawing>
              <wp:anchor distT="0" distB="0" distL="114300" distR="114300" simplePos="0" relativeHeight="251669504" behindDoc="1" locked="0" layoutInCell="1" allowOverlap="1" wp14:anchorId="68E6B284" wp14:editId="755B5023">
                <wp:simplePos x="0" y="0"/>
                <wp:positionH relativeFrom="column">
                  <wp:posOffset>-577850</wp:posOffset>
                </wp:positionH>
                <wp:positionV relativeFrom="paragraph">
                  <wp:posOffset>-1412240</wp:posOffset>
                </wp:positionV>
                <wp:extent cx="6018530" cy="4343400"/>
                <wp:effectExtent l="0" t="0" r="1270" b="0"/>
                <wp:wrapTopAndBottom/>
                <wp:docPr id="16" name="Group 16"/>
                <wp:cNvGraphicFramePr/>
                <a:graphic xmlns:a="http://schemas.openxmlformats.org/drawingml/2006/main">
                  <a:graphicData uri="http://schemas.microsoft.com/office/word/2010/wordprocessingGroup">
                    <wpg:wgp>
                      <wpg:cNvGrpSpPr/>
                      <wpg:grpSpPr>
                        <a:xfrm>
                          <a:off x="0" y="0"/>
                          <a:ext cx="6018530" cy="4343400"/>
                          <a:chOff x="-1676446" y="0"/>
                          <a:chExt cx="6018828" cy="4343789"/>
                        </a:xfrm>
                      </wpg:grpSpPr>
                      <wpg:grpSp>
                        <wpg:cNvPr id="17" name="Group 17"/>
                        <wpg:cNvGrpSpPr/>
                        <wpg:grpSpPr>
                          <a:xfrm>
                            <a:off x="-1676446" y="0"/>
                            <a:ext cx="6018828" cy="4343789"/>
                            <a:chOff x="-1676446" y="0"/>
                            <a:chExt cx="6018828" cy="4343789"/>
                          </a:xfrm>
                        </wpg:grpSpPr>
                        <pic:pic xmlns:pic="http://schemas.openxmlformats.org/drawingml/2006/picture">
                          <pic:nvPicPr>
                            <pic:cNvPr id="18" name="Picture 18"/>
                            <pic:cNvPicPr>
                              <a:picLocks noChangeAspect="1"/>
                            </pic:cNvPicPr>
                          </pic:nvPicPr>
                          <pic:blipFill rotWithShape="1">
                            <a:blip r:embed="rId15">
                              <a:extLst>
                                <a:ext uri="{28A0092B-C50C-407E-A947-70E740481C1C}">
                                  <a14:useLocalDpi xmlns:a14="http://schemas.microsoft.com/office/drawing/2010/main" val="0"/>
                                </a:ext>
                              </a:extLst>
                            </a:blip>
                            <a:srcRect l="15417" t="6852" r="33190" b="14260"/>
                            <a:stretch/>
                          </pic:blipFill>
                          <pic:spPr bwMode="auto">
                            <a:xfrm>
                              <a:off x="31805" y="0"/>
                              <a:ext cx="2941982" cy="3387256"/>
                            </a:xfrm>
                            <a:prstGeom prst="rect">
                              <a:avLst/>
                            </a:prstGeom>
                            <a:ln>
                              <a:noFill/>
                            </a:ln>
                            <a:extLst>
                              <a:ext uri="{53640926-AAD7-44D8-BBD7-CCE9431645EC}">
                                <a14:shadowObscured xmlns:a14="http://schemas.microsoft.com/office/drawing/2010/main"/>
                              </a:ext>
                            </a:extLst>
                          </pic:spPr>
                        </pic:pic>
                        <wps:wsp>
                          <wps:cNvPr id="19" name="Text Box 2"/>
                          <wps:cNvSpPr txBox="1">
                            <a:spLocks noChangeArrowheads="1"/>
                          </wps:cNvSpPr>
                          <wps:spPr bwMode="auto">
                            <a:xfrm>
                              <a:off x="-1676446" y="3363402"/>
                              <a:ext cx="6018828" cy="980387"/>
                            </a:xfrm>
                            <a:prstGeom prst="rect">
                              <a:avLst/>
                            </a:prstGeom>
                            <a:solidFill>
                              <a:srgbClr val="FFFFFF"/>
                            </a:solidFill>
                            <a:ln w="9525">
                              <a:noFill/>
                              <a:miter lim="800000"/>
                              <a:headEnd/>
                              <a:tailEnd/>
                            </a:ln>
                          </wps:spPr>
                          <wps:txbx>
                            <w:txbxContent>
                              <w:p w14:paraId="170DDEA3" w14:textId="77777777" w:rsidR="00B018B0" w:rsidRPr="009E25D0" w:rsidRDefault="00B018B0" w:rsidP="005210AD">
                                <w:pPr>
                                  <w:pStyle w:val="MDPI51figurecaption"/>
                                </w:pPr>
                                <w:r w:rsidRPr="005210AD">
                                  <w:rPr>
                                    <w:b/>
                                  </w:rPr>
                                  <w:t>Figure 4.</w:t>
                                </w:r>
                                <w:r w:rsidRPr="00B17ADD">
                                  <w:rPr>
                                    <w:b/>
                                  </w:rPr>
                                  <w:t xml:space="preserve"> </w:t>
                                </w:r>
                                <w:r w:rsidRPr="00FC4D0D">
                                  <w:t>2D COSY of human patients acquired at 3T, where the 3x3x3cm</w:t>
                                </w:r>
                                <w:r w:rsidRPr="00FC4D0D">
                                  <w:rPr>
                                    <w:vertAlign w:val="superscript"/>
                                  </w:rPr>
                                  <w:t>3</w:t>
                                </w:r>
                                <w:r w:rsidRPr="00FC4D0D">
                                  <w:t xml:space="preserve"> voxel was placed over the </w:t>
                                </w:r>
                                <w:proofErr w:type="spellStart"/>
                                <w:r w:rsidRPr="00FC4D0D">
                                  <w:t>tumour</w:t>
                                </w:r>
                                <w:proofErr w:type="spellEnd"/>
                                <w:r w:rsidRPr="00FC4D0D">
                                  <w:t xml:space="preserve"> region, shown by the red box</w:t>
                                </w:r>
                                <w:r w:rsidRPr="00B17ADD">
                                  <w:rPr>
                                    <w:b/>
                                  </w:rPr>
                                  <w:t>. (a)</w:t>
                                </w:r>
                                <w:r w:rsidRPr="00B17ADD">
                                  <w:t xml:space="preserve"> Primary GBM patient IDH WT, there is a clear absence of cross peak in the region of 2-HG (demarked by green rectangle). </w:t>
                                </w:r>
                                <w:r w:rsidRPr="00B17ADD">
                                  <w:rPr>
                                    <w:b/>
                                  </w:rPr>
                                  <w:t>(b)</w:t>
                                </w:r>
                                <w:r w:rsidRPr="00B17ADD">
                                  <w:t xml:space="preserve"> Grade III anaplastic astrocytoma patient IDH1</w:t>
                                </w:r>
                                <w:r w:rsidRPr="00B17ADD">
                                  <w:rPr>
                                    <w:vertAlign w:val="superscript"/>
                                  </w:rPr>
                                  <w:t>R132H</w:t>
                                </w:r>
                                <w:r w:rsidRPr="00B17ADD">
                                  <w:t xml:space="preserve">, the 2-HG signal is unambiguously identifiable at the </w:t>
                                </w:r>
                                <w:proofErr w:type="spellStart"/>
                                <w:r w:rsidRPr="00B17ADD">
                                  <w:t>centre</w:t>
                                </w:r>
                                <w:proofErr w:type="spellEnd"/>
                                <w:r w:rsidRPr="00B17ADD">
                                  <w:t xml:space="preserve"> of crosshair intersection. Adapted with permissions from Science Translational Medicine [6].  </w:t>
                                </w:r>
                              </w:p>
                            </w:txbxContent>
                          </wps:txbx>
                          <wps:bodyPr rot="0" vert="horz" wrap="square" lIns="91440" tIns="45720" rIns="91440" bIns="45720" anchor="t" anchorCtr="0">
                            <a:noAutofit/>
                          </wps:bodyPr>
                        </wps:wsp>
                      </wpg:grpSp>
                      <wps:wsp>
                        <wps:cNvPr id="20" name="Text Box 2"/>
                        <wps:cNvSpPr txBox="1">
                          <a:spLocks noChangeArrowheads="1"/>
                        </wps:cNvSpPr>
                        <wps:spPr bwMode="auto">
                          <a:xfrm flipH="1">
                            <a:off x="31805" y="0"/>
                            <a:ext cx="222250" cy="285750"/>
                          </a:xfrm>
                          <a:prstGeom prst="rect">
                            <a:avLst/>
                          </a:prstGeom>
                          <a:noFill/>
                          <a:ln w="9525">
                            <a:noFill/>
                            <a:miter lim="800000"/>
                            <a:headEnd/>
                            <a:tailEnd/>
                          </a:ln>
                        </wps:spPr>
                        <wps:txbx>
                          <w:txbxContent>
                            <w:p w14:paraId="74891652" w14:textId="77777777" w:rsidR="00B018B0" w:rsidRPr="00F35307" w:rsidRDefault="00B018B0" w:rsidP="00B018B0">
                              <w:pPr>
                                <w:rPr>
                                  <w:b/>
                                  <w14:textOutline w14:w="9525" w14:cap="rnd" w14:cmpd="sng" w14:algn="ctr">
                                    <w14:solidFill>
                                      <w14:srgbClr w14:val="000000"/>
                                    </w14:solidFill>
                                    <w14:prstDash w14:val="solid"/>
                                    <w14:bevel/>
                                  </w14:textOutline>
                                </w:rPr>
                              </w:pPr>
                              <w:r w:rsidRPr="00F35307">
                                <w:rPr>
                                  <w:b/>
                                  <w14:textOutline w14:w="9525" w14:cap="rnd" w14:cmpd="sng" w14:algn="ctr">
                                    <w14:solidFill>
                                      <w14:srgbClr w14:val="000000"/>
                                    </w14:solidFill>
                                    <w14:prstDash w14:val="solid"/>
                                    <w14:bevel/>
                                  </w14:textOutline>
                                </w:rPr>
                                <w:t>a</w:t>
                              </w:r>
                            </w:p>
                          </w:txbxContent>
                        </wps:txbx>
                        <wps:bodyPr rot="0" vert="horz" wrap="square" lIns="91440" tIns="45720" rIns="91440" bIns="45720" anchor="t" anchorCtr="0">
                          <a:noAutofit/>
                        </wps:bodyPr>
                      </wps:wsp>
                      <wps:wsp>
                        <wps:cNvPr id="21" name="Text Box 2"/>
                        <wps:cNvSpPr txBox="1">
                          <a:spLocks noChangeArrowheads="1"/>
                        </wps:cNvSpPr>
                        <wps:spPr bwMode="auto">
                          <a:xfrm flipH="1">
                            <a:off x="55659" y="1717482"/>
                            <a:ext cx="222250" cy="285750"/>
                          </a:xfrm>
                          <a:prstGeom prst="rect">
                            <a:avLst/>
                          </a:prstGeom>
                          <a:noFill/>
                          <a:ln w="9525">
                            <a:noFill/>
                            <a:miter lim="800000"/>
                            <a:headEnd/>
                            <a:tailEnd/>
                          </a:ln>
                        </wps:spPr>
                        <wps:txbx>
                          <w:txbxContent>
                            <w:p w14:paraId="530A4DBE" w14:textId="77777777" w:rsidR="00B018B0" w:rsidRPr="00F35307" w:rsidRDefault="00B018B0" w:rsidP="00B018B0">
                              <w:pPr>
                                <w:rPr>
                                  <w:b/>
                                  <w14:textOutline w14:w="9525" w14:cap="rnd" w14:cmpd="sng" w14:algn="ctr">
                                    <w14:solidFill>
                                      <w14:srgbClr w14:val="000000"/>
                                    </w14:solidFill>
                                    <w14:prstDash w14:val="solid"/>
                                    <w14:bevel/>
                                  </w14:textOutline>
                                </w:rPr>
                              </w:pPr>
                              <w:r>
                                <w:rPr>
                                  <w:b/>
                                  <w14:textOutline w14:w="9525" w14:cap="rnd" w14:cmpd="sng" w14:algn="ctr">
                                    <w14:solidFill>
                                      <w14:srgbClr w14:val="000000"/>
                                    </w14:solidFill>
                                    <w14:prstDash w14:val="solid"/>
                                    <w14:bevel/>
                                  </w14:textOutline>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6" o:spid="_x0000_s1037" style="position:absolute;left:0;text-align:left;margin-left:-45.5pt;margin-top:-111.2pt;width:473.9pt;height:342pt;z-index:-251646976;mso-width-relative:margin;mso-height-relative:margin" coordorigin="-16764" coordsize="60188,43437"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">
                <v:group id="Group 17" o:spid="_x0000_s1038" style="position:absolute;left:-16764;width:60187;height:43437" coordorigin="-16764" coordsize="60188,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8" o:spid="_x0000_s1039" type="#_x0000_t75" style="position:absolute;left:318;width:29419;height:33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sQhvDAAAA2wAAAA8AAABkcnMvZG93bnJldi54bWxEj0FrwzAMhe+D/gejQm+r3ZWNkdUtpbAu&#10;o6e1g11FrDppYznEXpP9++kw2E3iPb33abUZQ6tu1KcmsoXF3IAirqJr2Fv4PL3eP4NKGdlhG5ks&#10;/FCCzXpyt8LCxYE/6HbMXkkIpwIt1Dl3hdapqilgmseOWLRz7ANmWXuvXY+DhIdWPxjzpAM2LA01&#10;drSrqboev4OFw37/+HUJfij12/u4TAfjc2msnU3H7QuoTGP+N/9dl07wBVZ+kQH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2xCG8MAAADbAAAADwAAAAAAAAAAAAAAAACf&#10;AgAAZHJzL2Rvd25yZXYueG1sUEsFBgAAAAAEAAQA9wAAAI8DAAAAAA==&#10;">
                    <v:imagedata r:id="rId16" o:title="" croptop="4491f" cropbottom="9345f" cropleft="10104f" cropright="21751f"/>
                    <v:path arrowok="t"/>
                  </v:shape>
                  <v:shape id="_x0000_s1040" type="#_x0000_t202" style="position:absolute;left:-16764;top:33634;width:60187;height:9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B018B0" w:rsidRPr="009E25D0" w:rsidRDefault="00B018B0" w:rsidP="005210AD">
                          <w:pPr>
                            <w:pStyle w:val="MDPI51figurecaption"/>
                          </w:pPr>
                          <w:r w:rsidRPr="005210AD">
                            <w:rPr>
                              <w:b/>
                            </w:rPr>
                            <w:t>Figure 4.</w:t>
                          </w:r>
                          <w:r w:rsidRPr="00B17ADD">
                            <w:rPr>
                              <w:b/>
                            </w:rPr>
                            <w:t xml:space="preserve"> </w:t>
                          </w:r>
                          <w:r w:rsidRPr="00FC4D0D">
                            <w:t>2D COSY of human patients acquired at 3T, where the 3x3x3cm</w:t>
                          </w:r>
                          <w:r w:rsidRPr="00FC4D0D">
                            <w:rPr>
                              <w:vertAlign w:val="superscript"/>
                            </w:rPr>
                            <w:t>3</w:t>
                          </w:r>
                          <w:r w:rsidRPr="00FC4D0D">
                            <w:t xml:space="preserve"> voxel was placed over the </w:t>
                          </w:r>
                          <w:proofErr w:type="spellStart"/>
                          <w:r w:rsidRPr="00FC4D0D">
                            <w:t>tumour</w:t>
                          </w:r>
                          <w:proofErr w:type="spellEnd"/>
                          <w:r w:rsidRPr="00FC4D0D">
                            <w:t xml:space="preserve"> region, shown by the red box</w:t>
                          </w:r>
                          <w:r w:rsidRPr="00B17ADD">
                            <w:rPr>
                              <w:b/>
                            </w:rPr>
                            <w:t>. (a)</w:t>
                          </w:r>
                          <w:r w:rsidRPr="00B17ADD">
                            <w:t xml:space="preserve"> Primary GBM patient IDH WT, there is a clear absence of cross peak in the region of 2-HG (demarked by green rectangle). </w:t>
                          </w:r>
                          <w:r w:rsidRPr="00B17ADD">
                            <w:rPr>
                              <w:b/>
                            </w:rPr>
                            <w:t>(b)</w:t>
                          </w:r>
                          <w:r w:rsidRPr="00B17ADD">
                            <w:t xml:space="preserve"> Grade III anaplastic astrocytoma patient IDH1</w:t>
                          </w:r>
                          <w:r w:rsidRPr="00B17ADD">
                            <w:rPr>
                              <w:vertAlign w:val="superscript"/>
                            </w:rPr>
                            <w:t>R132H</w:t>
                          </w:r>
                          <w:r w:rsidRPr="00B17ADD">
                            <w:t xml:space="preserve">, the 2-HG signal is unambiguously identifiable at the </w:t>
                          </w:r>
                          <w:proofErr w:type="spellStart"/>
                          <w:r w:rsidRPr="00B17ADD">
                            <w:t>centre</w:t>
                          </w:r>
                          <w:proofErr w:type="spellEnd"/>
                          <w:r w:rsidRPr="00B17ADD">
                            <w:t xml:space="preserve"> of crosshair intersection. Adapted with permissions from Science Translational Medicine [6].  </w:t>
                          </w:r>
                        </w:p>
                      </w:txbxContent>
                    </v:textbox>
                  </v:shape>
                </v:group>
                <v:shape id="_x0000_s1041" type="#_x0000_t202" style="position:absolute;left:318;width:2222;height:28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MtMIA&#10;AADbAAAADwAAAGRycy9kb3ducmV2LnhtbERPz2vCMBS+D/wfwhN2m6nFbVKNIoNBD92YnaDHR/Ns&#10;is1LaWLb/ffLYbDjx/d7u59sKwbqfeNYwXKRgCCunG64VnD6fn9ag/ABWWPrmBT8kIf9bvawxUy7&#10;kY80lKEWMYR9hgpMCF0mpa8MWfQL1xFH7up6iyHCvpa6xzGG21amSfIiLTYcGwx29GaoupV3q0AX&#10;5/Pz660rjuayuubtpy7Krw+lHufTYQMi0BT+xX/uXCtI4/r4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ky0wgAAANsAAAAPAAAAAAAAAAAAAAAAAJgCAABkcnMvZG93&#10;bnJldi54bWxQSwUGAAAAAAQABAD1AAAAhwMAAAAA&#10;" filled="f" stroked="f">
                  <v:textbox>
                    <w:txbxContent>
                      <w:p w:rsidR="00B018B0" w:rsidRPr="00F35307" w:rsidRDefault="00B018B0" w:rsidP="00B018B0">
                        <w:pPr>
                          <w:rPr>
                            <w:b/>
                            <w14:textOutline w14:w="9525" w14:cap="rnd" w14:cmpd="sng" w14:algn="ctr">
                              <w14:solidFill>
                                <w14:srgbClr w14:val="000000"/>
                              </w14:solidFill>
                              <w14:prstDash w14:val="solid"/>
                              <w14:bevel/>
                            </w14:textOutline>
                          </w:rPr>
                        </w:pPr>
                        <w:proofErr w:type="gramStart"/>
                        <w:r w:rsidRPr="00F35307">
                          <w:rPr>
                            <w:b/>
                            <w14:textOutline w14:w="9525" w14:cap="rnd" w14:cmpd="sng" w14:algn="ctr">
                              <w14:solidFill>
                                <w14:srgbClr w14:val="000000"/>
                              </w14:solidFill>
                              <w14:prstDash w14:val="solid"/>
                              <w14:bevel/>
                            </w14:textOutline>
                          </w:rPr>
                          <w:t>a</w:t>
                        </w:r>
                        <w:proofErr w:type="gramEnd"/>
                      </w:p>
                    </w:txbxContent>
                  </v:textbox>
                </v:shape>
                <v:shape id="_x0000_s1042" type="#_x0000_t202" style="position:absolute;left:556;top:17174;width:2223;height:285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pL8UA&#10;AADbAAAADwAAAGRycy9kb3ducmV2LnhtbESPQWvCQBSE7wX/w/KE3upGsa1ENyKFgodUahT0+Mi+&#10;ZIPZtyG7avrv3UKhx2FmvmFW68G24ka9bxwrmE4SEMSl0w3XCo6Hz5cFCB+QNbaOScEPeVhno6cV&#10;ptrdeU+3ItQiQtinqMCE0KVS+tKQRT9xHXH0KtdbDFH2tdQ93iPctnKWJG/SYsNxwWBHH4bKS3G1&#10;CnR+Or2+X7p8b87zatvudF58fyn1PB42SxCBhvAf/mtvtYLZFH6/xB8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ukvxQAAANsAAAAPAAAAAAAAAAAAAAAAAJgCAABkcnMv&#10;ZG93bnJldi54bWxQSwUGAAAAAAQABAD1AAAAigMAAAAA&#10;" filled="f" stroked="f">
                  <v:textbox>
                    <w:txbxContent>
                      <w:p w:rsidR="00B018B0" w:rsidRPr="00F35307" w:rsidRDefault="00B018B0" w:rsidP="00B018B0">
                        <w:pPr>
                          <w:rPr>
                            <w:b/>
                            <w14:textOutline w14:w="9525" w14:cap="rnd" w14:cmpd="sng" w14:algn="ctr">
                              <w14:solidFill>
                                <w14:srgbClr w14:val="000000"/>
                              </w14:solidFill>
                              <w14:prstDash w14:val="solid"/>
                              <w14:bevel/>
                            </w14:textOutline>
                          </w:rPr>
                        </w:pPr>
                        <w:proofErr w:type="gramStart"/>
                        <w:r>
                          <w:rPr>
                            <w:b/>
                            <w14:textOutline w14:w="9525" w14:cap="rnd" w14:cmpd="sng" w14:algn="ctr">
                              <w14:solidFill>
                                <w14:srgbClr w14:val="000000"/>
                              </w14:solidFill>
                              <w14:prstDash w14:val="solid"/>
                              <w14:bevel/>
                            </w14:textOutline>
                          </w:rPr>
                          <w:t>b</w:t>
                        </w:r>
                        <w:proofErr w:type="gramEnd"/>
                      </w:p>
                    </w:txbxContent>
                  </v:textbox>
                </v:shape>
                <w10:wrap type="topAndBottom"/>
              </v:group>
            </w:pict>
          </mc:Fallback>
        </mc:AlternateContent>
      </w:r>
      <w:r w:rsidR="00B018B0" w:rsidRPr="00B018B0">
        <w:rPr>
          <w:noProof/>
        </w:rPr>
        <w:t>In addition to the TE 97ms PRESS sequence at 3T, the same group have recently proposed an optimize</w:t>
      </w:r>
      <w:r w:rsidR="00E955EB">
        <w:rPr>
          <w:noProof/>
        </w:rPr>
        <w:t>d extended TE sequence at 7T [63</w:t>
      </w:r>
      <w:r w:rsidR="00B018B0" w:rsidRPr="00B018B0">
        <w:rPr>
          <w:noProof/>
        </w:rPr>
        <w:t>]. The suggested method incurs a TE of 78ms, taking into account the altered relaxation times at higher field strengths. The authors directly compared both the 3T and 7T methods, whereby five patients were scanned at both magnetic fields within the same week. It was apparent that application of the optimized PRESS sequence at higher field strengths conferred increased SNR</w:t>
      </w:r>
      <w:r w:rsidR="0006258A">
        <w:rPr>
          <w:noProof/>
        </w:rPr>
        <w:t>, a point that was demonstrated</w:t>
      </w:r>
      <w:r w:rsidR="00B018B0" w:rsidRPr="00B018B0">
        <w:rPr>
          <w:noProof/>
        </w:rPr>
        <w:t xml:space="preserve"> by the reduction in mean 2-HG Cramer Rao Lower Bounds, a measure of spectral fittin</w:t>
      </w:r>
      <w:r w:rsidR="00E955EB">
        <w:rPr>
          <w:noProof/>
        </w:rPr>
        <w:t>g, from 8% at 3T to 5% at 7T [63</w:t>
      </w:r>
      <w:r w:rsidR="00B018B0" w:rsidRPr="00B018B0">
        <w:rPr>
          <w:noProof/>
        </w:rPr>
        <w:t xml:space="preserve">]. Importantly, it was established that the mutual dependence of 2-HG and GABA signals were greatly reduced at 7T compared to 3T. The peak resonating at 2.25ppm experiences a significant amount of spectral overlap from GABA resonances, and application of an extended TE PRESS sequence at 7T induced </w:t>
      </w:r>
      <w:r w:rsidR="00B018B0" w:rsidRPr="00B018B0">
        <w:rPr>
          <w:noProof/>
        </w:rPr>
        <w:lastRenderedPageBreak/>
        <w:t xml:space="preserve">the opposite polarity and narrowing of signals from both 2-HG and GABA, allowing for enhanced signal </w:t>
      </w:r>
      <w:r w:rsidR="00A32BB5">
        <w:rPr>
          <w:noProof/>
        </w:rPr>
        <w:t>separation when compared to the</w:t>
      </w:r>
      <w:r w:rsidR="00E955EB">
        <w:rPr>
          <w:noProof/>
        </w:rPr>
        <w:t xml:space="preserve"> TE 97ms PRESS at 3T [5,63</w:t>
      </w:r>
      <w:r w:rsidR="00B018B0" w:rsidRPr="00B018B0">
        <w:rPr>
          <w:noProof/>
        </w:rPr>
        <w:t xml:space="preserve">]. </w:t>
      </w:r>
    </w:p>
    <w:p w14:paraId="278C1580" w14:textId="77777777" w:rsidR="001C3662" w:rsidRDefault="00B018B0" w:rsidP="001D50FB">
      <w:pPr>
        <w:pStyle w:val="MDPI31text"/>
        <w:rPr>
          <w:noProof/>
        </w:rPr>
      </w:pPr>
      <w:r w:rsidRPr="00B018B0">
        <w:rPr>
          <w:noProof/>
        </w:rPr>
        <w:t>Unambiguous detection of 2-HG in glioma patients has been reported by using a 2D correlation spectroscopy (COSY) sequence at a field strength of 3T, to counteract the known cofounding spectral overlap observed in standard MRS spectra (Fig.4) [6]. 2D COSY allows for separation of the chemical shifts of spins that are scalar coupled to each other, and exploits the unlikely possibility that 2 metabolites would share identical chemical shifts in 2 dimensions. 2D COSY is particularly well suited for the application of identifying 2-HG, as the crosspeak generated by the metabolite appears in a spectral locatio</w:t>
      </w:r>
      <w:r w:rsidR="0006258A">
        <w:rPr>
          <w:noProof/>
        </w:rPr>
        <w:t>n shared by no other resonances</w:t>
      </w:r>
      <w:r w:rsidRPr="00B018B0">
        <w:rPr>
          <w:noProof/>
        </w:rPr>
        <w:t>. It was shown that 2D COSY was capable of unambiguous detection of 2-HG, providing full spectral information for accurate and reliable quantification. The abundance of spectroscopic information supplied by 2D methods represents a compromise between accuracy of measurements and complexity of acquisition. Although the most sensitive and specific detection method for identifying 2-HG, the clinical applicability of such a technique is limited by the extended acquisition time. This is an important factor when considering MRI scan time for patients, as current 2D COSY sequences are unlikely to b</w:t>
      </w:r>
      <w:r w:rsidR="00210D3A">
        <w:rPr>
          <w:noProof/>
        </w:rPr>
        <w:t>e accommodated alongside clinical</w:t>
      </w:r>
      <w:r w:rsidRPr="00B018B0">
        <w:rPr>
          <w:noProof/>
        </w:rPr>
        <w:t xml:space="preserve"> MRI brain tumour pro</w:t>
      </w:r>
      <w:r w:rsidR="00210D3A">
        <w:rPr>
          <w:noProof/>
        </w:rPr>
        <w:t>tocols within standard</w:t>
      </w:r>
      <w:r w:rsidRPr="00B018B0">
        <w:rPr>
          <w:noProof/>
        </w:rPr>
        <w:t xml:space="preserve"> practice. </w:t>
      </w:r>
      <w:r w:rsidR="006962E2" w:rsidRPr="006962E2">
        <w:rPr>
          <w:noProof/>
        </w:rPr>
        <w:t xml:space="preserve"> </w:t>
      </w:r>
    </w:p>
    <w:p w14:paraId="442187B2" w14:textId="77777777" w:rsidR="006962E2" w:rsidRDefault="00FC4D0D" w:rsidP="001D50FB">
      <w:pPr>
        <w:pStyle w:val="MDPI31text"/>
        <w:rPr>
          <w:noProof/>
        </w:rPr>
      </w:pPr>
      <w:r>
        <w:rPr>
          <w:noProof/>
          <w:lang w:val="en-GB" w:eastAsia="en-GB" w:bidi="ar-SA"/>
        </w:rPr>
        <w:lastRenderedPageBreak/>
        <mc:AlternateContent>
          <mc:Choice Requires="wpg">
            <w:drawing>
              <wp:anchor distT="0" distB="0" distL="114300" distR="114300" simplePos="0" relativeHeight="251671552" behindDoc="1" locked="0" layoutInCell="1" allowOverlap="1" wp14:anchorId="4B1E34EB" wp14:editId="60E0EBEB">
                <wp:simplePos x="0" y="0"/>
                <wp:positionH relativeFrom="column">
                  <wp:posOffset>-159385</wp:posOffset>
                </wp:positionH>
                <wp:positionV relativeFrom="paragraph">
                  <wp:posOffset>-60960</wp:posOffset>
                </wp:positionV>
                <wp:extent cx="6102350" cy="6470650"/>
                <wp:effectExtent l="0" t="0" r="0" b="6350"/>
                <wp:wrapTopAndBottom/>
                <wp:docPr id="30" name="Group 30"/>
                <wp:cNvGraphicFramePr/>
                <a:graphic xmlns:a="http://schemas.openxmlformats.org/drawingml/2006/main">
                  <a:graphicData uri="http://schemas.microsoft.com/office/word/2010/wordprocessingGroup">
                    <wpg:wgp>
                      <wpg:cNvGrpSpPr/>
                      <wpg:grpSpPr>
                        <a:xfrm>
                          <a:off x="0" y="0"/>
                          <a:ext cx="6102350" cy="6470650"/>
                          <a:chOff x="-1740199" y="0"/>
                          <a:chExt cx="6103397" cy="6221856"/>
                        </a:xfrm>
                      </wpg:grpSpPr>
                      <wpg:grpSp>
                        <wpg:cNvPr id="27" name="Group 27"/>
                        <wpg:cNvGrpSpPr/>
                        <wpg:grpSpPr>
                          <a:xfrm>
                            <a:off x="-1740199" y="47707"/>
                            <a:ext cx="6103397" cy="6174149"/>
                            <a:chOff x="-1811760" y="0"/>
                            <a:chExt cx="6103397" cy="6174193"/>
                          </a:xfrm>
                        </wpg:grpSpPr>
                        <pic:pic xmlns:pic="http://schemas.openxmlformats.org/drawingml/2006/picture">
                          <pic:nvPicPr>
                            <pic:cNvPr id="25" name="Picture 25"/>
                            <pic:cNvPicPr>
                              <a:picLocks noChangeAspect="1"/>
                            </pic:cNvPicPr>
                          </pic:nvPicPr>
                          <pic:blipFill rotWithShape="1">
                            <a:blip r:embed="rId17" cstate="print">
                              <a:extLst>
                                <a:ext uri="{28A0092B-C50C-407E-A947-70E740481C1C}">
                                  <a14:useLocalDpi xmlns:a14="http://schemas.microsoft.com/office/drawing/2010/main" val="0"/>
                                </a:ext>
                              </a:extLst>
                            </a:blip>
                            <a:srcRect l="14205" t="717" r="4602" b="2601"/>
                            <a:stretch/>
                          </pic:blipFill>
                          <pic:spPr bwMode="auto">
                            <a:xfrm>
                              <a:off x="0" y="0"/>
                              <a:ext cx="2409245" cy="4786686"/>
                            </a:xfrm>
                            <a:prstGeom prst="rect">
                              <a:avLst/>
                            </a:prstGeom>
                            <a:ln>
                              <a:noFill/>
                            </a:ln>
                            <a:extLst>
                              <a:ext uri="{53640926-AAD7-44D8-BBD7-CCE9431645EC}">
                                <a14:shadowObscured xmlns:a14="http://schemas.microsoft.com/office/drawing/2010/main"/>
                              </a:ext>
                            </a:extLst>
                          </pic:spPr>
                        </pic:pic>
                        <wps:wsp>
                          <wps:cNvPr id="26" name="Text Box 2"/>
                          <wps:cNvSpPr txBox="1">
                            <a:spLocks noChangeArrowheads="1"/>
                          </wps:cNvSpPr>
                          <wps:spPr bwMode="auto">
                            <a:xfrm>
                              <a:off x="-1811760" y="4802342"/>
                              <a:ext cx="6103397" cy="1371851"/>
                            </a:xfrm>
                            <a:prstGeom prst="rect">
                              <a:avLst/>
                            </a:prstGeom>
                            <a:solidFill>
                              <a:srgbClr val="FFFFFF"/>
                            </a:solidFill>
                            <a:ln w="9525">
                              <a:noFill/>
                              <a:miter lim="800000"/>
                              <a:headEnd/>
                              <a:tailEnd/>
                            </a:ln>
                          </wps:spPr>
                          <wps:txbx>
                            <w:txbxContent>
                              <w:p w14:paraId="5BA85654" w14:textId="77777777" w:rsidR="001C3662" w:rsidRPr="009241C4" w:rsidRDefault="001C3662" w:rsidP="001D50FB">
                                <w:pPr>
                                  <w:pStyle w:val="MDPI51figurecaption"/>
                                </w:pPr>
                                <w:r w:rsidRPr="001D50FB">
                                  <w:rPr>
                                    <w:b/>
                                  </w:rPr>
                                  <w:t>Figure 5.</w:t>
                                </w:r>
                                <w:r>
                                  <w:rPr>
                                    <w:b/>
                                  </w:rPr>
                                  <w:t xml:space="preserve"> </w:t>
                                </w:r>
                                <w:r w:rsidRPr="00FC4D0D">
                                  <w:t>2D L-COSY of human glioma patients at 7T</w:t>
                                </w:r>
                                <w:r>
                                  <w:rPr>
                                    <w:b/>
                                  </w:rPr>
                                  <w:t xml:space="preserve">. (a) </w:t>
                                </w:r>
                                <w:r>
                                  <w:t xml:space="preserve">spectrum acquired from an 11.0ml voxel from a IDH mutant grade III anaplastic astrocytoma patient. </w:t>
                                </w:r>
                                <w:r>
                                  <w:rPr>
                                    <w:b/>
                                  </w:rPr>
                                  <w:t xml:space="preserve">(b) </w:t>
                                </w:r>
                                <w:r>
                                  <w:t xml:space="preserve">Spectrum acquired from an 8.8ml voxel form a patient with WT grade I </w:t>
                                </w:r>
                                <w:proofErr w:type="spellStart"/>
                                <w:r>
                                  <w:t>ganglioglioma</w:t>
                                </w:r>
                                <w:proofErr w:type="spellEnd"/>
                                <w:r>
                                  <w:t xml:space="preserve"> patient. </w:t>
                                </w:r>
                                <w:r w:rsidRPr="00006DDE">
                                  <w:t>The</w:t>
                                </w:r>
                                <w:r>
                                  <w:t xml:space="preserve"> increased field strength not only benefitted the spectral separation of the 2-HG cross peak, but also allowed for increased spectral resolution and reliable quantification of other cancer associated metabolites such as Lactate</w:t>
                                </w:r>
                                <w:r w:rsidR="00D06A90">
                                  <w:t>. Taken with permissions from Biomed Central</w:t>
                                </w:r>
                                <w:r>
                                  <w:t xml:space="preserve"> </w:t>
                                </w:r>
                                <w:r>
                                  <w:fldChar w:fldCharType="begin" w:fldLock="1"/>
                                </w:r>
                                <w:r w:rsidR="00D051B5">
                                  <w:instrText>ADDIN CSL_CITATION { "citationItems" : [ { "id" : "ITEM-1", "itemData" : { "DOI" : "10.1186/s12967-016-1035-1", "ISBN" : "1296701610351", "ISSN" : "1479-5876", "PMID" : "27659543", "abstract" : "BACKGROUND: Mutations in the isocitrate dehydrogenase enzyme are present in a majority of lower-grade gliomas and secondary glioblastomas. This mis-sense mutation results in the neomorphic reduction of isocitrate dehydrogenase resulting in an accumulation of the \"oncometabolite\" 2-hydroxyglutarate (2HG). Detection of 2HG can thus serve as a surrogate biomarker for these mutations, with significant translational implications including improved prognostication. Two dimensional localized correlated spectroscopy (2D L-COSY) at 7T is a highly-sensitive non-invasive technique for assessing brain metabolism. This study aims to assess tumor metabolism using 2D L-COSY at 7T for the detection of 2HG in IDH-mutant gliomas. METHODS: Nine treatment-na\u00efve patients with suspected intracranial neoplasms were scanned at 7T MRI/MRS scanner using the 2D L-COSY technique. 2D-spectral processing and analyses were performed using a MATLAB-based reconstruction algorithm. Cross and diagonal peak volumes were quantified in the 2D L-COSY spectra and normalized with respect to the creatine peak at 3.0 ppm and quantified data were compared with previously-published data from six normal subjects. Detection of 2HG was validated using findings from immunohistochemical (IHC) staining in patients who subsequently underwent surgical resection. RESULTS: 2HG was detected in both of the IDH-mutated gliomas (grade III Anaplastic Astrocytoma and grade II Diffuse Astrocytoma) and was absent in IDH wild-type gliomas and in a patient with breast cancer metastases. 2D L-COSY was also able to resolve complex and overlapping resonances including phosphocholine (PC) from glycerophosphocholine (GPC), lactate (Lac) from lipids and glutamate (Glu) from glutamine (Gln). CONCLUSIONS: This study demonstrates the ability of 2D L-COSY to unambiguously detect 2HG in addition to other neuro metabolites. These findings may aid in establishing 2HG as a biomarker of malignant progression as well as for disease monitoring in IDH-mutated gliomas.", "author" : [ { "dropping-particle" : "", "family" : "Verma", "given" : "Gaurav", "non-dropping-particle" : "", "parse-names" : false, "suffix" : "" }, { "dropping-particle" : "", "family" : "Mohan", "given" : "Suyash", "non-dropping-particle" : "", "parse-names" : false, "suffix" : "" }, { "dropping-particle" : "", "family" : "Nasrallah", "given" : "MacLean P", "non-dropping-particle" : "", "parse-names" : false, "suffix" : "" }, { "dropping-particle" : "", "family" : "Brem", "given" : "Steven", "non-dropping-particle" : "", "parse-names" : false, "suffix" : "" }, { "dropping-particle" : "", "family" : "Lee", "given" : "John Y K", "non-dropping-particle" : "", "parse-names" : false, "suffix" : "" }, { "dropping-particle" : "", "family" : "Chawla", "given" : "Sanjeev", "non-dropping-particle" : "", "parse-names" : false, "suffix" : "" }, { "dropping-particle" : "", "family" : "Wang", "given" : "Sumei", "non-dropping-particle" : "", "parse-names" : false, "suffix" : "" }, { "dropping-particle" : "", "family" : "Nagarajan", "given" : "Rajakumar", "non-dropping-particle" : "", "parse-names" : false, "suffix" : "" }, { "dropping-particle" : "", "family" : "Thomas", "given" : "M Albert", "non-dropping-particle" : "", "parse-names" : false, "suffix" : "" }, { "dropping-particle" : "", "family" : "Poptani", "given" : "Harish", "non-dropping-particle" : "", "parse-names" : false, "suffix" : "" } ], "container-title" : "Journal of translational medicine", "id" : "ITEM-1", "issue" : "1", "issued" : { "date-parts" : [ [ "2016" ] ] }, "page" : "274", "publisher" : "BioMed Central", "title" : "Non-invasive detection of 2-hydroxyglutarate in IDH-mutated gliomas using two-dimensional localized correlation spectroscopy (2D L-COSY) at 7 Tesla.", "type" : "article-journal", "volume" : "14" }, "uris" : [ "http://www.mendeley.com/documents/?uuid=dbc20002-c38d-41eb-8fb0-4e3fae95deb6" ] } ], "mendeley" : { "formattedCitation" : "[3]", "plainTextFormattedCitation" : "[3]", "previouslyFormattedCitation" : "(Verma et al., 2016)" }, "properties" : { "noteIndex" : 0 }, "schema" : "https://github.com/citation-style-language/schema/raw/master/csl-citation.json" }</w:instrText>
                                </w:r>
                                <w:r>
                                  <w:fldChar w:fldCharType="separate"/>
                                </w:r>
                                <w:r w:rsidR="00D051B5" w:rsidRPr="00D051B5">
                                  <w:rPr>
                                    <w:noProof/>
                                  </w:rPr>
                                  <w:t>[3]</w:t>
                                </w:r>
                                <w:r>
                                  <w:fldChar w:fldCharType="end"/>
                                </w:r>
                                <w:r>
                                  <w:t xml:space="preserve">. </w:t>
                                </w:r>
                              </w:p>
                            </w:txbxContent>
                          </wps:txbx>
                          <wps:bodyPr rot="0" vert="horz" wrap="square" lIns="91440" tIns="45720" rIns="91440" bIns="45720" anchor="t" anchorCtr="0">
                            <a:noAutofit/>
                          </wps:bodyPr>
                        </wps:wsp>
                      </wpg:grpSp>
                      <wps:wsp>
                        <wps:cNvPr id="28" name="Text Box 2"/>
                        <wps:cNvSpPr txBox="1">
                          <a:spLocks noChangeArrowheads="1"/>
                        </wps:cNvSpPr>
                        <wps:spPr bwMode="auto">
                          <a:xfrm flipH="1">
                            <a:off x="0" y="0"/>
                            <a:ext cx="221615" cy="285115"/>
                          </a:xfrm>
                          <a:prstGeom prst="rect">
                            <a:avLst/>
                          </a:prstGeom>
                          <a:noFill/>
                          <a:ln w="9525">
                            <a:noFill/>
                            <a:miter lim="800000"/>
                            <a:headEnd/>
                            <a:tailEnd/>
                          </a:ln>
                        </wps:spPr>
                        <wps:txbx>
                          <w:txbxContent>
                            <w:p w14:paraId="2345835C" w14:textId="77777777" w:rsidR="001C3662" w:rsidRPr="00F35307" w:rsidRDefault="001C3662" w:rsidP="001C3662">
                              <w:pPr>
                                <w:rPr>
                                  <w:b/>
                                  <w14:textOutline w14:w="9525" w14:cap="rnd" w14:cmpd="sng" w14:algn="ctr">
                                    <w14:solidFill>
                                      <w14:srgbClr w14:val="000000"/>
                                    </w14:solidFill>
                                    <w14:prstDash w14:val="solid"/>
                                    <w14:bevel/>
                                  </w14:textOutline>
                                </w:rPr>
                              </w:pPr>
                              <w:r w:rsidRPr="00F35307">
                                <w:rPr>
                                  <w:b/>
                                  <w14:textOutline w14:w="9525" w14:cap="rnd" w14:cmpd="sng" w14:algn="ctr">
                                    <w14:solidFill>
                                      <w14:srgbClr w14:val="000000"/>
                                    </w14:solidFill>
                                    <w14:prstDash w14:val="solid"/>
                                    <w14:bevel/>
                                  </w14:textOutline>
                                </w:rPr>
                                <w:t>a</w:t>
                              </w:r>
                            </w:p>
                          </w:txbxContent>
                        </wps:txbx>
                        <wps:bodyPr rot="0" vert="horz" wrap="square" lIns="91440" tIns="45720" rIns="91440" bIns="45720" anchor="t" anchorCtr="0">
                          <a:noAutofit/>
                        </wps:bodyPr>
                      </wps:wsp>
                      <wps:wsp>
                        <wps:cNvPr id="29" name="Text Box 2"/>
                        <wps:cNvSpPr txBox="1">
                          <a:spLocks noChangeArrowheads="1"/>
                        </wps:cNvSpPr>
                        <wps:spPr bwMode="auto">
                          <a:xfrm flipH="1">
                            <a:off x="23853" y="2449001"/>
                            <a:ext cx="221615" cy="285115"/>
                          </a:xfrm>
                          <a:prstGeom prst="rect">
                            <a:avLst/>
                          </a:prstGeom>
                          <a:noFill/>
                          <a:ln w="9525">
                            <a:noFill/>
                            <a:miter lim="800000"/>
                            <a:headEnd/>
                            <a:tailEnd/>
                          </a:ln>
                        </wps:spPr>
                        <wps:txbx>
                          <w:txbxContent>
                            <w:p w14:paraId="277A96F0" w14:textId="77777777" w:rsidR="001C3662" w:rsidRPr="00F35307" w:rsidRDefault="001C3662" w:rsidP="001C3662">
                              <w:pPr>
                                <w:rPr>
                                  <w:b/>
                                  <w14:textOutline w14:w="9525" w14:cap="rnd" w14:cmpd="sng" w14:algn="ctr">
                                    <w14:solidFill>
                                      <w14:srgbClr w14:val="000000"/>
                                    </w14:solidFill>
                                    <w14:prstDash w14:val="solid"/>
                                    <w14:bevel/>
                                  </w14:textOutline>
                                </w:rPr>
                              </w:pPr>
                              <w:r>
                                <w:rPr>
                                  <w:b/>
                                  <w14:textOutline w14:w="9525" w14:cap="rnd" w14:cmpd="sng" w14:algn="ctr">
                                    <w14:solidFill>
                                      <w14:srgbClr w14:val="000000"/>
                                    </w14:solidFill>
                                    <w14:prstDash w14:val="solid"/>
                                    <w14:bevel/>
                                  </w14:textOutline>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0" o:spid="_x0000_s1043" style="position:absolute;left:0;text-align:left;margin-left:-12.55pt;margin-top:-4.8pt;width:480.5pt;height:509.5pt;z-index:-251644928;mso-width-relative:margin;mso-height-relative:margin" coordorigin="-17401" coordsize="61033,6221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">
                <v:group id="Group 27" o:spid="_x0000_s1044" style="position:absolute;left:-17401;top:477;width:61032;height:61741" coordorigin="-18117" coordsize="61033,6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25" o:spid="_x0000_s1045" type="#_x0000_t75" style="position:absolute;width:24092;height:47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Tbm7FAAAA2wAAAA8AAABkcnMvZG93bnJldi54bWxEj19rwkAQxN8LfodjC32rl4Zaa+opWhAE&#10;sVAtiG9LbvOHZvdi7qrx23uFQh+HmfkNM5333Kgzdb52YuBpmIAiyZ2tpTTwtV89voLyAcVi44QM&#10;XMnDfDa4m2Jm3UU+6bwLpYoQ8RkaqEJoM619XhGjH7qWJHqF6xhDlF2pbYeXCOdGp0nyohlriQsV&#10;tvReUf69+2EDvsiZj2mxPUyeP9anZTPmg2yMebjvF2+gAvXhP/zXXlsD6Qh+v8Qfo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U25uxQAAANsAAAAPAAAAAAAAAAAAAAAA&#10;AJ8CAABkcnMvZG93bnJldi54bWxQSwUGAAAAAAQABAD3AAAAkQMAAAAA&#10;">
                    <v:imagedata r:id="rId18" o:title="" croptop="470f" cropbottom="1705f" cropleft="9309f" cropright="3016f"/>
                    <v:path arrowok="t"/>
                  </v:shape>
                  <v:shape id="_x0000_s1046" type="#_x0000_t202" style="position:absolute;left:-18117;top:48023;width:61033;height:1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1C3662" w:rsidRPr="009241C4" w:rsidRDefault="001C3662" w:rsidP="001D50FB">
                          <w:pPr>
                            <w:pStyle w:val="MDPI51figurecaption"/>
                          </w:pPr>
                          <w:r w:rsidRPr="001D50FB">
                            <w:rPr>
                              <w:b/>
                            </w:rPr>
                            <w:t>Figure 5.</w:t>
                          </w:r>
                          <w:r>
                            <w:rPr>
                              <w:b/>
                            </w:rPr>
                            <w:t xml:space="preserve"> </w:t>
                          </w:r>
                          <w:r w:rsidRPr="00FC4D0D">
                            <w:t>2D L-COSY of human glioma patients at 7T</w:t>
                          </w:r>
                          <w:r>
                            <w:rPr>
                              <w:b/>
                            </w:rPr>
                            <w:t xml:space="preserve">. (a) </w:t>
                          </w:r>
                          <w:proofErr w:type="gramStart"/>
                          <w:r>
                            <w:t>spectrum</w:t>
                          </w:r>
                          <w:proofErr w:type="gramEnd"/>
                          <w:r>
                            <w:t xml:space="preserve"> acquired from an 11.0ml voxel from a IDH mutant grade III anaplastic astrocytoma patient. </w:t>
                          </w:r>
                          <w:r>
                            <w:rPr>
                              <w:b/>
                            </w:rPr>
                            <w:t xml:space="preserve">(b) </w:t>
                          </w:r>
                          <w:r>
                            <w:t xml:space="preserve">Spectrum acquired from an 8.8ml voxel form a patient with WT grade I </w:t>
                          </w:r>
                          <w:proofErr w:type="spellStart"/>
                          <w:r>
                            <w:t>ganglioglioma</w:t>
                          </w:r>
                          <w:proofErr w:type="spellEnd"/>
                          <w:r>
                            <w:t xml:space="preserve"> patient. </w:t>
                          </w:r>
                          <w:r w:rsidRPr="00006DDE">
                            <w:t>The</w:t>
                          </w:r>
                          <w:r>
                            <w:t xml:space="preserve"> increased field strength not only benefitted the spectral separation of the 2-HG cross peak, but also allowed for increased spectral resolution and reliable quantification of other cancer associated metabolites such as Lactate</w:t>
                          </w:r>
                          <w:r w:rsidR="00D06A90">
                            <w:t>. Taken with permissions from Biomed Central</w:t>
                          </w:r>
                          <w:r>
                            <w:t xml:space="preserve"> </w:t>
                          </w:r>
                          <w:r>
                            <w:fldChar w:fldCharType="begin" w:fldLock="1"/>
                          </w:r>
                          <w:r w:rsidR="00D051B5">
                            <w:instrText>ADDIN CSL_CITATION { "citationItems" : [ { "id" : "ITEM-1", "itemData" : { "DOI" : "10.1186/s12967-016-1035-1", "ISBN" : "1296701610351", "ISSN" : "1479-5876", "PMID" : "27659543", "abstract" : "BACKGROUND: Mutations in the isocitrate dehydrogenase enzyme are present in a majority of lower-grade gliomas and secondary glioblastomas. This mis-sense mutation results in the neomorphic reduction of isocitrate dehydrogenase resulting in an accumulation of the \"oncometabolite\" 2-hydroxyglutarate (2HG). Detection of 2HG can thus serve as a surrogate biomarker for these mutations, with significant translational implications including improved prognostication. Two dimensional localized correlated spectroscopy (2D L-COSY) at 7T is a highly-sensitive non-invasive technique for assessing brain metabolism. This study aims to assess tumor metabolism using 2D L-COSY at 7T for the detection of 2HG in IDH-mutant gliomas. METHODS: Nine treatment-na\u00efve patients with suspected intracranial neoplasms were scanned at 7T MRI/MRS scanner using the 2D L-COSY technique. 2D-spectral processing and analyses were performed using a MATLAB-based reconstruction algorithm. Cross and diagonal peak volumes were quantified in the 2D L-COSY spectra and normalized with respect to the creatine peak at 3.0 ppm and quantified data were compared with previously-published data from six normal subjects. Detection of 2HG was validated using findings from immunohistochemical (IHC) staining in patients who subsequently underwent surgical resection. RESULTS: 2HG was detected in both of the IDH-mutated gliomas (grade III Anaplastic Astrocytoma and grade II Diffuse Astrocytoma) and was absent in IDH wild-type gliomas and in a patient with breast cancer metastases. 2D L-COSY was also able to resolve complex and overlapping resonances including phosphocholine (PC) from glycerophosphocholine (GPC), lactate (Lac) from lipids and glutamate (Glu) from glutamine (Gln). CONCLUSIONS: This study demonstrates the ability of 2D L-COSY to unambiguously detect 2HG in addition to other neuro metabolites. These findings may aid in establishing 2HG as a biomarker of malignant progression as well as for disease monitoring in IDH-mutated gliomas.", "author" : [ { "dropping-particle" : "", "family" : "Verma", "given" : "Gaurav", "non-dropping-particle" : "", "parse-names" : false, "suffix" : "" }, { "dropping-particle" : "", "family" : "Mohan", "given" : "Suyash", "non-dropping-particle" : "", "parse-names" : false, "suffix" : "" }, { "dropping-particle" : "", "family" : "Nasrallah", "given" : "MacLean P", "non-dropping-particle" : "", "parse-names" : false, "suffix" : "" }, { "dropping-particle" : "", "family" : "Brem", "given" : "Steven", "non-dropping-particle" : "", "parse-names" : false, "suffix" : "" }, { "dropping-particle" : "", "family" : "Lee", "given" : "John Y K", "non-dropping-particle" : "", "parse-names" : false, "suffix" : "" }, { "dropping-particle" : "", "family" : "Chawla", "given" : "Sanjeev", "non-dropping-particle" : "", "parse-names" : false, "suffix" : "" }, { "dropping-particle" : "", "family" : "Wang", "given" : "Sumei", "non-dropping-particle" : "", "parse-names" : false, "suffix" : "" }, { "dropping-particle" : "", "family" : "Nagarajan", "given" : "Rajakumar", "non-dropping-particle" : "", "parse-names" : false, "suffix" : "" }, { "dropping-particle" : "", "family" : "Thomas", "given" : "M Albert", "non-dropping-particle" : "", "parse-names" : false, "suffix" : "" }, { "dropping-particle" : "", "family" : "Poptani", "given" : "Harish", "non-dropping-particle" : "", "parse-names" : false, "suffix" : "" } ], "container-title" : "Journal of translational medicine", "id" : "ITEM-1", "issue" : "1", "issued" : { "date-parts" : [ [ "2016" ] ] }, "page" : "274", "publisher" : "BioMed Central", "title" : "Non-invasive detection of 2-hydroxyglutarate in IDH-mutated gliomas using two-dimensional localized correlation spectroscopy (2D L-COSY) at 7 Tesla.", "type" : "article-journal", "volume" : "14" }, "uris" : [ "http://www.mendeley.com/documents/?uuid=dbc20002-c38d-41eb-8fb0-4e3fae95deb6" ] } ], "mendeley" : { "formattedCitation" : "[3]", "plainTextFormattedCitation" : "[3]", "previouslyFormattedCitation" : "(Verma et al., 2016)" }, "properties" : { "noteIndex" : 0 }, "schema" : "https://github.com/citation-style-language/schema/raw/master/csl-citation.json" }</w:instrText>
                          </w:r>
                          <w:r>
                            <w:fldChar w:fldCharType="separate"/>
                          </w:r>
                          <w:r w:rsidR="00D051B5" w:rsidRPr="00D051B5">
                            <w:rPr>
                              <w:noProof/>
                            </w:rPr>
                            <w:t>[3]</w:t>
                          </w:r>
                          <w:r>
                            <w:fldChar w:fldCharType="end"/>
                          </w:r>
                          <w:r>
                            <w:t xml:space="preserve">. </w:t>
                          </w:r>
                        </w:p>
                      </w:txbxContent>
                    </v:textbox>
                  </v:shape>
                </v:group>
                <v:shape id="_x0000_s1047" type="#_x0000_t202" style="position:absolute;width:2216;height:285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AssIA&#10;AADbAAAADwAAAGRycy9kb3ducmV2LnhtbERPz2vCMBS+D/wfwhN2m6nFbVKNIoNBD92YnaDHR/Ns&#10;is1LaWLb/ffLYbDjx/d7u59sKwbqfeNYwXKRgCCunG64VnD6fn9ag/ABWWPrmBT8kIf9bvawxUy7&#10;kY80lKEWMYR9hgpMCF0mpa8MWfQL1xFH7up6iyHCvpa6xzGG21amSfIiLTYcGwx29GaoupV3q0AX&#10;5/Pz660rjuayuubtpy7Krw+lHufTYQMi0BT+xX/uXCtI49j4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ECywgAAANsAAAAPAAAAAAAAAAAAAAAAAJgCAABkcnMvZG93&#10;bnJldi54bWxQSwUGAAAAAAQABAD1AAAAhwMAAAAA&#10;" filled="f" stroked="f">
                  <v:textbox>
                    <w:txbxContent>
                      <w:p w:rsidR="001C3662" w:rsidRPr="00F35307" w:rsidRDefault="001C3662" w:rsidP="001C3662">
                        <w:pPr>
                          <w:rPr>
                            <w:b/>
                            <w14:textOutline w14:w="9525" w14:cap="rnd" w14:cmpd="sng" w14:algn="ctr">
                              <w14:solidFill>
                                <w14:srgbClr w14:val="000000"/>
                              </w14:solidFill>
                              <w14:prstDash w14:val="solid"/>
                              <w14:bevel/>
                            </w14:textOutline>
                          </w:rPr>
                        </w:pPr>
                        <w:proofErr w:type="gramStart"/>
                        <w:r w:rsidRPr="00F35307">
                          <w:rPr>
                            <w:b/>
                            <w14:textOutline w14:w="9525" w14:cap="rnd" w14:cmpd="sng" w14:algn="ctr">
                              <w14:solidFill>
                                <w14:srgbClr w14:val="000000"/>
                              </w14:solidFill>
                              <w14:prstDash w14:val="solid"/>
                              <w14:bevel/>
                            </w14:textOutline>
                          </w:rPr>
                          <w:t>a</w:t>
                        </w:r>
                        <w:proofErr w:type="gramEnd"/>
                      </w:p>
                    </w:txbxContent>
                  </v:textbox>
                </v:shape>
                <v:shape id="_x0000_s1048" type="#_x0000_t202" style="position:absolute;left:238;top:24490;width:2216;height:285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lKcQA&#10;AADbAAAADwAAAGRycy9kb3ducmV2LnhtbESPQWvCQBSE7wX/w/KE3upGqa1GVxFB8BBLjYIeH9ln&#10;Nph9G7Krpv++KxR6HGbmG2a+7Gwt7tT6yrGC4SABQVw4XXGp4HjYvE1A+ICssXZMCn7Iw3LRe5lj&#10;qt2D93TPQykihH2KCkwITSqlLwxZ9APXEEfv4lqLIcq2lLrFR4TbWo6S5ENarDguGGxobai45jer&#10;QGen0/jz2mR7c36/bOsvneXfO6Ve+91qBiJQF/7Df+2tVjCawvN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5SnEAAAA2wAAAA8AAAAAAAAAAAAAAAAAmAIAAGRycy9k&#10;b3ducmV2LnhtbFBLBQYAAAAABAAEAPUAAACJAwAAAAA=&#10;" filled="f" stroked="f">
                  <v:textbox>
                    <w:txbxContent>
                      <w:p w:rsidR="001C3662" w:rsidRPr="00F35307" w:rsidRDefault="001C3662" w:rsidP="001C3662">
                        <w:pPr>
                          <w:rPr>
                            <w:b/>
                            <w14:textOutline w14:w="9525" w14:cap="rnd" w14:cmpd="sng" w14:algn="ctr">
                              <w14:solidFill>
                                <w14:srgbClr w14:val="000000"/>
                              </w14:solidFill>
                              <w14:prstDash w14:val="solid"/>
                              <w14:bevel/>
                            </w14:textOutline>
                          </w:rPr>
                        </w:pPr>
                        <w:proofErr w:type="gramStart"/>
                        <w:r>
                          <w:rPr>
                            <w:b/>
                            <w14:textOutline w14:w="9525" w14:cap="rnd" w14:cmpd="sng" w14:algn="ctr">
                              <w14:solidFill>
                                <w14:srgbClr w14:val="000000"/>
                              </w14:solidFill>
                              <w14:prstDash w14:val="solid"/>
                              <w14:bevel/>
                            </w14:textOutline>
                          </w:rPr>
                          <w:t>b</w:t>
                        </w:r>
                        <w:proofErr w:type="gramEnd"/>
                      </w:p>
                    </w:txbxContent>
                  </v:textbox>
                </v:shape>
                <w10:wrap type="topAndBottom"/>
              </v:group>
            </w:pict>
          </mc:Fallback>
        </mc:AlternateContent>
      </w:r>
      <w:r w:rsidR="001C3662" w:rsidRPr="001C3662">
        <w:rPr>
          <w:noProof/>
        </w:rPr>
        <w:t>2D L-COSY MRS at 7T has been used to not only identify the resonant peaks of 2-HG, but to further assess and resolve the spectra of other brain metabolites that may experience a change in concentration in the presence of IDH mutation (Fi</w:t>
      </w:r>
      <w:r w:rsidR="00E955EB">
        <w:rPr>
          <w:noProof/>
        </w:rPr>
        <w:t>g. 5) [51,64</w:t>
      </w:r>
      <w:r w:rsidR="001C3662" w:rsidRPr="001C3662">
        <w:rPr>
          <w:noProof/>
        </w:rPr>
        <w:t>]. The 2D L-COSY method provided unambiguous detection of the metabolite in question, moreover the higher field strength of 7T allowed for a reduction in voxel size and proportionally higher spectral separation, facilitating increased specificity of detection and quantification of 2-HG [51]. Whilst the clinical translational potential of the suggested 7T method is limited due to the high field strength, the 2D L-COSY proposed by Verma et al. may prove as an excellent tool to further appreciate and investigate the shift in metabolic profile of IDH mutated tumours. For example, the study demonstrated reliable quantification of increased levels of lactate, a useful tool in grading tumours as it has been shown to reflect changes in glycolysis and tis</w:t>
      </w:r>
      <w:r w:rsidR="00E955EB">
        <w:rPr>
          <w:noProof/>
        </w:rPr>
        <w:t>sue perfusion [65</w:t>
      </w:r>
      <w:r w:rsidR="001C3662" w:rsidRPr="001C3662">
        <w:rPr>
          <w:noProof/>
        </w:rPr>
        <w:t>]. Reliable quantification of lactate concentration has previously proven problematic when applied to standard MRS methods, due to intense overlapping resonances from lipids often found in brain neoplasms that may be circumvented by the us</w:t>
      </w:r>
      <w:r w:rsidR="00E955EB">
        <w:rPr>
          <w:noProof/>
        </w:rPr>
        <w:t>e of 2D L-COSY [51,66</w:t>
      </w:r>
      <w:r w:rsidR="001C3662" w:rsidRPr="001C3662">
        <w:rPr>
          <w:noProof/>
        </w:rPr>
        <w:t>].</w:t>
      </w:r>
      <w:r w:rsidR="006962E2" w:rsidRPr="006962E2">
        <w:rPr>
          <w:noProof/>
        </w:rPr>
        <w:t xml:space="preserve">   </w:t>
      </w:r>
    </w:p>
    <w:p w14:paraId="555F9A58" w14:textId="77777777" w:rsidR="001D50FB" w:rsidRDefault="00FC4D0D" w:rsidP="001D50FB">
      <w:pPr>
        <w:pStyle w:val="MDPI31text"/>
        <w:rPr>
          <w:noProof/>
        </w:rPr>
      </w:pPr>
      <w:r>
        <w:rPr>
          <w:noProof/>
          <w:lang w:val="en-GB" w:eastAsia="en-GB" w:bidi="ar-SA"/>
        </w:rPr>
        <w:lastRenderedPageBreak/>
        <mc:AlternateContent>
          <mc:Choice Requires="wpg">
            <w:drawing>
              <wp:anchor distT="0" distB="0" distL="114300" distR="114300" simplePos="0" relativeHeight="251673600" behindDoc="0" locked="0" layoutInCell="1" allowOverlap="1" wp14:anchorId="2FC77A54" wp14:editId="12ACA7D5">
                <wp:simplePos x="0" y="0"/>
                <wp:positionH relativeFrom="column">
                  <wp:posOffset>-400685</wp:posOffset>
                </wp:positionH>
                <wp:positionV relativeFrom="paragraph">
                  <wp:posOffset>3055620</wp:posOffset>
                </wp:positionV>
                <wp:extent cx="6489700" cy="5422900"/>
                <wp:effectExtent l="0" t="0" r="6350" b="6350"/>
                <wp:wrapTopAndBottom/>
                <wp:docPr id="22" name="Group 22"/>
                <wp:cNvGraphicFramePr/>
                <a:graphic xmlns:a="http://schemas.openxmlformats.org/drawingml/2006/main">
                  <a:graphicData uri="http://schemas.microsoft.com/office/word/2010/wordprocessingGroup">
                    <wpg:wgp>
                      <wpg:cNvGrpSpPr/>
                      <wpg:grpSpPr>
                        <a:xfrm>
                          <a:off x="0" y="0"/>
                          <a:ext cx="6489700" cy="5422900"/>
                          <a:chOff x="-1638328" y="0"/>
                          <a:chExt cx="6489812" cy="5422951"/>
                        </a:xfrm>
                      </wpg:grpSpPr>
                      <wps:wsp>
                        <wps:cNvPr id="23" name="Text Box 2"/>
                        <wps:cNvSpPr txBox="1">
                          <a:spLocks noChangeArrowheads="1"/>
                        </wps:cNvSpPr>
                        <wps:spPr bwMode="auto">
                          <a:xfrm>
                            <a:off x="-1638328" y="4420926"/>
                            <a:ext cx="6489812" cy="1002025"/>
                          </a:xfrm>
                          <a:prstGeom prst="rect">
                            <a:avLst/>
                          </a:prstGeom>
                          <a:solidFill>
                            <a:srgbClr val="FFFFFF"/>
                          </a:solidFill>
                          <a:ln w="9525">
                            <a:noFill/>
                            <a:miter lim="800000"/>
                            <a:headEnd/>
                            <a:tailEnd/>
                          </a:ln>
                        </wps:spPr>
                        <wps:txbx>
                          <w:txbxContent>
                            <w:p w14:paraId="215B18EC" w14:textId="29ADA7A1" w:rsidR="001C3662" w:rsidRPr="00156928" w:rsidRDefault="001C3662" w:rsidP="001D50FB">
                              <w:pPr>
                                <w:pStyle w:val="MDPI51figurecaption"/>
                              </w:pPr>
                              <w:r w:rsidRPr="001D50FB">
                                <w:rPr>
                                  <w:b/>
                                </w:rPr>
                                <w:t>Figure 6.</w:t>
                              </w:r>
                              <w:r w:rsidRPr="00B17ADD">
                                <w:rPr>
                                  <w:b/>
                                </w:rPr>
                                <w:t xml:space="preserve"> </w:t>
                              </w:r>
                              <w:r w:rsidRPr="00576366">
                                <w:rPr>
                                  <w:i/>
                                </w:rPr>
                                <w:t>In vivo</w:t>
                              </w:r>
                              <w:r w:rsidRPr="00576366">
                                <w:t xml:space="preserve"> spectra acquired at 3T using an optimized semi-LASER sequenc</w:t>
                              </w:r>
                              <w:r w:rsidR="00210D3A">
                                <w:t>e with a TE of 110ms, the</w:t>
                              </w:r>
                              <w:r w:rsidRPr="00576366">
                                <w:t xml:space="preserve"> voxel was placed over area demarked by yellow box with </w:t>
                              </w:r>
                              <w:proofErr w:type="spellStart"/>
                              <w:r w:rsidRPr="00576366">
                                <w:t>LCModel</w:t>
                              </w:r>
                              <w:proofErr w:type="spellEnd"/>
                              <w:r w:rsidRPr="00576366">
                                <w:t xml:space="preserve"> fits and Cramer Rao lower bounds (%) displayed for </w:t>
                              </w:r>
                              <w:proofErr w:type="spellStart"/>
                              <w:r w:rsidRPr="00576366">
                                <w:t>Glutamte</w:t>
                              </w:r>
                              <w:proofErr w:type="spellEnd"/>
                              <w:r w:rsidRPr="00576366">
                                <w:t>, Glutamine, Gamma-</w:t>
                              </w:r>
                              <w:proofErr w:type="spellStart"/>
                              <w:r w:rsidRPr="00576366">
                                <w:t>anmin</w:t>
                              </w:r>
                              <w:r>
                                <w:t>obutyr</w:t>
                              </w:r>
                              <w:r w:rsidRPr="00576366">
                                <w:t>ic</w:t>
                              </w:r>
                              <w:proofErr w:type="spellEnd"/>
                              <w:r w:rsidRPr="00576366">
                                <w:t xml:space="preserve"> acid and Lactate shown.</w:t>
                              </w:r>
                              <w:r w:rsidRPr="00B17ADD">
                                <w:rPr>
                                  <w:b/>
                                </w:rPr>
                                <w:t xml:space="preserve"> (a)</w:t>
                              </w:r>
                              <w:r w:rsidRPr="00B17ADD">
                                <w:t xml:space="preserve"> </w:t>
                              </w:r>
                              <w:r>
                                <w:t xml:space="preserve">IDH WT </w:t>
                              </w:r>
                              <w:proofErr w:type="spellStart"/>
                              <w:r>
                                <w:t>glima</w:t>
                              </w:r>
                              <w:proofErr w:type="spellEnd"/>
                              <w:r>
                                <w:t xml:space="preserve"> patient, there i</w:t>
                              </w:r>
                              <w:r w:rsidR="00210D3A">
                                <w:t>s an unambiguous absence of 2-HG</w:t>
                              </w:r>
                              <w:r>
                                <w:t xml:space="preserve"> peak</w:t>
                              </w:r>
                              <w:r w:rsidRPr="00B17ADD">
                                <w:t xml:space="preserve"> </w:t>
                              </w:r>
                              <w:r w:rsidRPr="00B17ADD">
                                <w:rPr>
                                  <w:b/>
                                </w:rPr>
                                <w:t>(b)</w:t>
                              </w:r>
                              <w:r w:rsidRPr="00B17ADD">
                                <w:t xml:space="preserve"> </w:t>
                              </w:r>
                              <w:r>
                                <w:t>IDH1</w:t>
                              </w:r>
                              <w:r>
                                <w:rPr>
                                  <w:vertAlign w:val="superscript"/>
                                </w:rPr>
                                <w:t>R132H</w:t>
                              </w:r>
                              <w:r>
                                <w:t xml:space="preserve"> glioma patient where the 2-HG peak is easily identifiable. Adapted with permission from Tomography </w:t>
                              </w:r>
                              <w:r>
                                <w:fldChar w:fldCharType="begin" w:fldLock="1"/>
                              </w:r>
                              <w:r w:rsidR="00D051B5">
                                <w:instrText>ADDIN CSL_CITATION { "citationItems" : [ { "id" : "ITEM-1", "itemData" : { "DOI" : "10.18383/j.tom.2016.00139", "ISSN" : "2379-1381", "PMID" : "27547821", "abstract" : "2-hydroxyglutarate (2-HG) has emerged as a biomarker of tumour cell IDH mutations that may enable the differential diagnosis of glioma patients. At 3 Tesla, detection of 2-HG with magnetic resonance spectroscopy is challenging because of metabolite signal overlap and a spectral pattern modulated by slice selection and chemical shift displacement. Using density matrix simulations and phantom experiments, an optimised semi-LASER scheme (TE = 110 ms) improves localisation of the 2-HG spin system considerably compared to an existing PRESS sequence. This results in a visible 2-HG peak in the in vivo spectra at 1.9 ppm in the majority of IDH mutated tumours. Detected concentrations of 2-HG were similar using both sequences, although the use of semi-LASER generated narrower confidence intervals. Signal overlap with glutamate and glutamine, as measured by pairwise fitting correlation was reduced. Lactate was readily detectable across glioma patients using the method presented here (mean CLRB: (10\u00b12)%). Together with more robust 2-HG detection, long TE semi-LASER offers the potential to investigate tumour metabolism and stratify patients in vivo at 3T.", "author" : [ { "dropping-particle" : "", "family" : "Berrington", "given" : "Adam", "non-dropping-particle" : "", "parse-names" : false, "suffix" : "" }, { "dropping-particle" : "", "family" : "Voets", "given" : "Natalie L", "non-dropping-particle" : "", "parse-names" : false, "suffix" : "" }, { "dropping-particle" : "", "family" : "Plaha", "given" : "Puneet", "non-dropping-particle" : "", "parse-names" : false, "suffix" : "" }, { "dropping-particle" : "", "family" : "Larkin", "given" : "Sarah J", "non-dropping-particle" : "", "parse-names" : false, "suffix" : "" }, { "dropping-particle" : "", "family" : "Mccullagh", "given" : "James", "non-dropping-particle" : "", "parse-names" : false, "suffix" : "" }, { "dropping-particle" : "", "family" : "Stacey", "given" : "Richard", "non-dropping-particle" : "", "parse-names" : false, "suffix" : "" }, { "dropping-particle" : "", "family" : "Yildirim", "given" : "Muhammed", "non-dropping-particle" : "", "parse-names" : false, "suffix" : "" }, { "dropping-particle" : "", "family" : "Schofield", "given" : "Christopher J", "non-dropping-particle" : "", "parse-names" : false, "suffix" : "" }, { "dropping-particle" : "", "family" : "Jezzard", "given" : "Peter", "non-dropping-particle" : "", "parse-names" : false, "suffix" : "" }, { "dropping-particle" : "", "family" : "Cadoux-Hudson", "given" : "Tom", "non-dropping-particle" : "", "parse-names" : false, "suffix" : "" }, { "dropping-particle" : "", "family" : "Ansorge", "given" : "Olaf", "non-dropping-particle" : "", "parse-names" : false, "suffix" : "" }, { "dropping-particle" : "", "family" : "Emir", "given" : "Uzay E", "non-dropping-particle" : "", "parse-names" : false, "suffix" : "" } ], "container-title" : "Tomography : a journal for imaging research", "id" : "ITEM-1", "issue" : "2", "issued" : { "date-parts" : [ [ "2016" ] ] }, "page" : "94-105", "title" : "Improved localisation for 2-hydroxyglutarate detection at 3T using long-TE semi-LASER.", "type" : "article-journal", "volume" : "2" }, "uris" : [ "http://www.mendeley.com/documents/?uuid=cdb96b6c-0dc3-4337-86ef-b1eaeff5b5ef" ] } ], "mendeley" : { "formattedCitation" : "[4]", "plainTextFormattedCitation" : "[4]", "previouslyFormattedCitation" : "(Berrington et al., 2016)" }, "properties" : { "noteIndex" : 0 }, "schema" : "https://github.com/citation-style-language/schema/raw/master/csl-citation.json" }</w:instrText>
                              </w:r>
                              <w:r>
                                <w:fldChar w:fldCharType="separate"/>
                              </w:r>
                              <w:r w:rsidR="00134DCA">
                                <w:rPr>
                                  <w:noProof/>
                                </w:rPr>
                                <w:t>[7</w:t>
                              </w:r>
                              <w:r w:rsidR="00D051B5" w:rsidRPr="00D051B5">
                                <w:rPr>
                                  <w:noProof/>
                                </w:rPr>
                                <w:t>]</w:t>
                              </w:r>
                              <w:r>
                                <w:fldChar w:fldCharType="end"/>
                              </w:r>
                              <w:r>
                                <w:t xml:space="preserve"> </w:t>
                              </w:r>
                            </w:p>
                          </w:txbxContent>
                        </wps:txbx>
                        <wps:bodyPr rot="0" vert="horz" wrap="square" lIns="91440" tIns="45720" rIns="91440" bIns="45720" anchor="t" anchorCtr="0">
                          <a:noAutofit/>
                        </wps:bodyPr>
                      </wps:wsp>
                      <wpg:grpSp>
                        <wpg:cNvPr id="24" name="Group 24"/>
                        <wpg:cNvGrpSpPr/>
                        <wpg:grpSpPr>
                          <a:xfrm>
                            <a:off x="0" y="0"/>
                            <a:ext cx="3092450" cy="4356735"/>
                            <a:chOff x="0" y="0"/>
                            <a:chExt cx="3093057" cy="4357315"/>
                          </a:xfrm>
                        </wpg:grpSpPr>
                        <pic:pic xmlns:pic="http://schemas.openxmlformats.org/drawingml/2006/picture">
                          <pic:nvPicPr>
                            <pic:cNvPr id="31" name="Picture 31"/>
                            <pic:cNvPicPr>
                              <a:picLocks noChangeAspect="1"/>
                            </pic:cNvPicPr>
                          </pic:nvPicPr>
                          <pic:blipFill rotWithShape="1">
                            <a:blip r:embed="rId19">
                              <a:extLst>
                                <a:ext uri="{28A0092B-C50C-407E-A947-70E740481C1C}">
                                  <a14:useLocalDpi xmlns:a14="http://schemas.microsoft.com/office/drawing/2010/main" val="0"/>
                                </a:ext>
                              </a:extLst>
                            </a:blip>
                            <a:srcRect l="17213" t="13749" r="24766" b="18213"/>
                            <a:stretch/>
                          </pic:blipFill>
                          <pic:spPr bwMode="auto">
                            <a:xfrm>
                              <a:off x="31805" y="119270"/>
                              <a:ext cx="3061252" cy="4238045"/>
                            </a:xfrm>
                            <a:prstGeom prst="rect">
                              <a:avLst/>
                            </a:prstGeom>
                            <a:ln>
                              <a:noFill/>
                            </a:ln>
                            <a:extLst>
                              <a:ext uri="{53640926-AAD7-44D8-BBD7-CCE9431645EC}">
                                <a14:shadowObscured xmlns:a14="http://schemas.microsoft.com/office/drawing/2010/main"/>
                              </a:ext>
                            </a:extLst>
                          </pic:spPr>
                        </pic:pic>
                        <wps:wsp>
                          <wps:cNvPr id="32" name="Text Box 2"/>
                          <wps:cNvSpPr txBox="1">
                            <a:spLocks noChangeArrowheads="1"/>
                          </wps:cNvSpPr>
                          <wps:spPr bwMode="auto">
                            <a:xfrm flipH="1">
                              <a:off x="0" y="0"/>
                              <a:ext cx="222250" cy="285750"/>
                            </a:xfrm>
                            <a:prstGeom prst="rect">
                              <a:avLst/>
                            </a:prstGeom>
                            <a:noFill/>
                            <a:ln w="9525">
                              <a:noFill/>
                              <a:miter lim="800000"/>
                              <a:headEnd/>
                              <a:tailEnd/>
                            </a:ln>
                          </wps:spPr>
                          <wps:txbx>
                            <w:txbxContent>
                              <w:p w14:paraId="771E107C" w14:textId="77777777" w:rsidR="001C3662" w:rsidRPr="00F35307" w:rsidRDefault="001C3662" w:rsidP="001C3662">
                                <w:pPr>
                                  <w:rPr>
                                    <w:b/>
                                    <w14:textOutline w14:w="9525" w14:cap="rnd" w14:cmpd="sng" w14:algn="ctr">
                                      <w14:solidFill>
                                        <w14:srgbClr w14:val="000000"/>
                                      </w14:solidFill>
                                      <w14:prstDash w14:val="solid"/>
                                      <w14:bevel/>
                                    </w14:textOutline>
                                  </w:rPr>
                                </w:pPr>
                                <w:r w:rsidRPr="00F35307">
                                  <w:rPr>
                                    <w:b/>
                                    <w14:textOutline w14:w="9525" w14:cap="rnd" w14:cmpd="sng" w14:algn="ctr">
                                      <w14:solidFill>
                                        <w14:srgbClr w14:val="000000"/>
                                      </w14:solidFill>
                                      <w14:prstDash w14:val="solid"/>
                                      <w14:bevel/>
                                    </w14:textOutline>
                                  </w:rPr>
                                  <w:t>a</w:t>
                                </w:r>
                              </w:p>
                            </w:txbxContent>
                          </wps:txbx>
                          <wps:bodyPr rot="0" vert="horz" wrap="square" lIns="91440" tIns="45720" rIns="91440" bIns="45720" anchor="t" anchorCtr="0">
                            <a:noAutofit/>
                          </wps:bodyPr>
                        </wps:wsp>
                        <wps:wsp>
                          <wps:cNvPr id="33" name="Text Box 2"/>
                          <wps:cNvSpPr txBox="1">
                            <a:spLocks noChangeArrowheads="1"/>
                          </wps:cNvSpPr>
                          <wps:spPr bwMode="auto">
                            <a:xfrm flipH="1">
                              <a:off x="0" y="2178658"/>
                              <a:ext cx="222250" cy="285750"/>
                            </a:xfrm>
                            <a:prstGeom prst="rect">
                              <a:avLst/>
                            </a:prstGeom>
                            <a:noFill/>
                            <a:ln w="9525">
                              <a:noFill/>
                              <a:miter lim="800000"/>
                              <a:headEnd/>
                              <a:tailEnd/>
                            </a:ln>
                          </wps:spPr>
                          <wps:txbx>
                            <w:txbxContent>
                              <w:p w14:paraId="4D070635" w14:textId="77777777" w:rsidR="001C3662" w:rsidRPr="00F35307" w:rsidRDefault="001C3662" w:rsidP="001C3662">
                                <w:pPr>
                                  <w:rPr>
                                    <w:b/>
                                    <w14:textOutline w14:w="9525" w14:cap="rnd" w14:cmpd="sng" w14:algn="ctr">
                                      <w14:solidFill>
                                        <w14:srgbClr w14:val="000000"/>
                                      </w14:solidFill>
                                      <w14:prstDash w14:val="solid"/>
                                      <w14:bevel/>
                                    </w14:textOutline>
                                  </w:rPr>
                                </w:pPr>
                                <w:r>
                                  <w:rPr>
                                    <w:b/>
                                    <w14:textOutline w14:w="9525" w14:cap="rnd" w14:cmpd="sng" w14:algn="ctr">
                                      <w14:solidFill>
                                        <w14:srgbClr w14:val="000000"/>
                                      </w14:solidFill>
                                      <w14:prstDash w14:val="solid"/>
                                      <w14:bevel/>
                                    </w14:textOutline>
                                  </w:rPr>
                                  <w:t>b</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FC77A54" id="Group_x0020_22" o:spid="_x0000_s1049" style="position:absolute;left:0;text-align:left;margin-left:-31.55pt;margin-top:240.6pt;width:511pt;height:427pt;z-index:251673600;mso-width-relative:margin;mso-height-relative:margin" coordorigin="-1638328" coordsize="6489812,5422951" o:gfxdata="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">
                <v:shape id="_x0000_s1050" type="#_x0000_t202" style="position:absolute;left:-1638328;top:4420926;width:6489812;height:1002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6+3wwAA&#10;ANsAAAAPAAAAZHJzL2Rvd25yZXYueG1sRI/disIwFITvhX2HcBa8kTVd/7rbNYoKirf+PMBpc2zL&#10;Nieliba+vREEL4eZ+YaZLztTiRs1rrSs4HsYgSDOrC45V3A+bb9+QDiPrLGyTAru5GC5+OjNMdG2&#10;5QPdjj4XAcIuQQWF93UipcsKMuiGtiYO3sU2Bn2QTS51g22Am0qOomgmDZYcFgqsaVNQ9n+8GgWX&#10;fTuY/rbpzp/jw2S2xjJO7V2p/me3+gPhqfPv8Ku91wpGY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6+3wwAAANsAAAAPAAAAAAAAAAAAAAAAAJcCAABkcnMvZG93&#10;bnJldi54bWxQSwUGAAAAAAQABAD1AAAAhwMAAAAA&#10;" stroked="f">
                  <v:textbox>
                    <w:txbxContent>
                      <w:p w14:paraId="215B18EC" w14:textId="29ADA7A1" w:rsidR="001C3662" w:rsidRPr="00156928" w:rsidRDefault="001C3662" w:rsidP="001D50FB">
                        <w:pPr>
                          <w:pStyle w:val="MDPI51figurecaption"/>
                        </w:pPr>
                        <w:r w:rsidRPr="001D50FB">
                          <w:rPr>
                            <w:b/>
                          </w:rPr>
                          <w:t>Figure 6.</w:t>
                        </w:r>
                        <w:r w:rsidRPr="00B17ADD">
                          <w:rPr>
                            <w:b/>
                          </w:rPr>
                          <w:t xml:space="preserve"> </w:t>
                        </w:r>
                        <w:r w:rsidRPr="00576366">
                          <w:rPr>
                            <w:i/>
                          </w:rPr>
                          <w:t>In vivo</w:t>
                        </w:r>
                        <w:r w:rsidRPr="00576366">
                          <w:t xml:space="preserve"> spectra acquired at 3T using an optimized semi-LASER sequenc</w:t>
                        </w:r>
                        <w:r w:rsidR="00210D3A">
                          <w:t>e with a TE of 110ms, the</w:t>
                        </w:r>
                        <w:r w:rsidRPr="00576366">
                          <w:t xml:space="preserve"> voxel was placed over area demarked by yellow box with </w:t>
                        </w:r>
                        <w:proofErr w:type="spellStart"/>
                        <w:r w:rsidRPr="00576366">
                          <w:t>LCModel</w:t>
                        </w:r>
                        <w:proofErr w:type="spellEnd"/>
                        <w:r w:rsidRPr="00576366">
                          <w:t xml:space="preserve"> fits and Cramer Rao lower bounds (%) displayed for </w:t>
                        </w:r>
                        <w:proofErr w:type="spellStart"/>
                        <w:r w:rsidRPr="00576366">
                          <w:t>Glutamte</w:t>
                        </w:r>
                        <w:proofErr w:type="spellEnd"/>
                        <w:r w:rsidRPr="00576366">
                          <w:t>, Glutamine, Gamma-</w:t>
                        </w:r>
                        <w:proofErr w:type="spellStart"/>
                        <w:r w:rsidRPr="00576366">
                          <w:t>anmin</w:t>
                        </w:r>
                        <w:r>
                          <w:t>obutyr</w:t>
                        </w:r>
                        <w:r w:rsidRPr="00576366">
                          <w:t>ic</w:t>
                        </w:r>
                        <w:proofErr w:type="spellEnd"/>
                        <w:r w:rsidRPr="00576366">
                          <w:t xml:space="preserve"> acid and Lactate shown.</w:t>
                        </w:r>
                        <w:r w:rsidRPr="00B17ADD">
                          <w:rPr>
                            <w:b/>
                          </w:rPr>
                          <w:t xml:space="preserve"> (a)</w:t>
                        </w:r>
                        <w:r w:rsidRPr="00B17ADD">
                          <w:t xml:space="preserve"> </w:t>
                        </w:r>
                        <w:r>
                          <w:t xml:space="preserve">IDH WT </w:t>
                        </w:r>
                        <w:proofErr w:type="spellStart"/>
                        <w:r>
                          <w:t>glima</w:t>
                        </w:r>
                        <w:proofErr w:type="spellEnd"/>
                        <w:r>
                          <w:t xml:space="preserve"> patient, there i</w:t>
                        </w:r>
                        <w:r w:rsidR="00210D3A">
                          <w:t>s an unambiguous absence of 2-HG</w:t>
                        </w:r>
                        <w:r>
                          <w:t xml:space="preserve"> peak</w:t>
                        </w:r>
                        <w:r w:rsidRPr="00B17ADD">
                          <w:t xml:space="preserve"> </w:t>
                        </w:r>
                        <w:r w:rsidRPr="00B17ADD">
                          <w:rPr>
                            <w:b/>
                          </w:rPr>
                          <w:t>(b)</w:t>
                        </w:r>
                        <w:r w:rsidRPr="00B17ADD">
                          <w:t xml:space="preserve"> </w:t>
                        </w:r>
                        <w:r>
                          <w:t>IDH1</w:t>
                        </w:r>
                        <w:r>
                          <w:rPr>
                            <w:vertAlign w:val="superscript"/>
                          </w:rPr>
                          <w:t>R132H</w:t>
                        </w:r>
                        <w:r>
                          <w:t xml:space="preserve"> glioma patient where the 2-HG peak is easily identifiable. Adapted with permission from Tomography </w:t>
                        </w:r>
                        <w:r>
                          <w:fldChar w:fldCharType="begin" w:fldLock="1"/>
                        </w:r>
                        <w:r w:rsidR="00D051B5">
                          <w:instrText>ADDIN CSL_CITATION { "citationItems" : [ { "id" : "ITEM-1", "itemData" : { "DOI" : "10.18383/j.tom.2016.00139", "ISSN" : "2379-1381", "PMID" : "27547821", "abstract" : "2-hydroxyglutarate (2-HG) has emerged as a biomarker of tumour cell IDH mutations that may enable the differential diagnosis of glioma patients. At 3 Tesla, detection of 2-HG with magnetic resonance spectroscopy is challenging because of metabolite signal overlap and a spectral pattern modulated by slice selection and chemical shift displacement. Using density matrix simulations and phantom experiments, an optimised semi-LASER scheme (TE = 110 ms) improves localisation of the 2-HG spin system considerably compared to an existing PRESS sequence. This results in a visible 2-HG peak in the in vivo spectra at 1.9 ppm in the majority of IDH mutated tumours. Detected concentrations of 2-HG were similar using both sequences, although the use of semi-LASER generated narrower confidence intervals. Signal overlap with glutamate and glutamine, as measured by pairwise fitting correlation was reduced. Lactate was readily detectable across glioma patients using the method presented here (mean CLRB: (10\u00b12)%). Together with more robust 2-HG detection, long TE semi-LASER offers the potential to investigate tumour metabolism and stratify patients in vivo at 3T.", "author" : [ { "dropping-particle" : "", "family" : "Berrington", "given" : "Adam", "non-dropping-particle" : "", "parse-names" : false, "suffix" : "" }, { "dropping-particle" : "", "family" : "Voets", "given" : "Natalie L", "non-dropping-particle" : "", "parse-names" : false, "suffix" : "" }, { "dropping-particle" : "", "family" : "Plaha", "given" : "Puneet", "non-dropping-particle" : "", "parse-names" : false, "suffix" : "" }, { "dropping-particle" : "", "family" : "Larkin", "given" : "Sarah J", "non-dropping-particle" : "", "parse-names" : false, "suffix" : "" }, { "dropping-particle" : "", "family" : "Mccullagh", "given" : "James", "non-dropping-particle" : "", "parse-names" : false, "suffix" : "" }, { "dropping-particle" : "", "family" : "Stacey", "given" : "Richard", "non-dropping-particle" : "", "parse-names" : false, "suffix" : "" }, { "dropping-particle" : "", "family" : "Yildirim", "given" : "Muhammed", "non-dropping-particle" : "", "parse-names" : false, "suffix" : "" }, { "dropping-particle" : "", "family" : "Schofield", "given" : "Christopher J", "non-dropping-particle" : "", "parse-names" : false, "suffix" : "" }, { "dropping-particle" : "", "family" : "Jezzard", "given" : "Peter", "non-dropping-particle" : "", "parse-names" : false, "suffix" : "" }, { "dropping-particle" : "", "family" : "Cadoux-Hudson", "given" : "Tom", "non-dropping-particle" : "", "parse-names" : false, "suffix" : "" }, { "dropping-particle" : "", "family" : "Ansorge", "given" : "Olaf", "non-dropping-particle" : "", "parse-names" : false, "suffix" : "" }, { "dropping-particle" : "", "family" : "Emir", "given" : "Uzay E", "non-dropping-particle" : "", "parse-names" : false, "suffix" : "" } ], "container-title" : "Tomography : a journal for imaging research", "id" : "ITEM-1", "issue" : "2", "issued" : { "date-parts" : [ [ "2016" ] ] }, "page" : "94-105", "title" : "Improved localisation for 2-hydroxyglutarate detection at 3T using long-TE semi-LASER.", "type" : "article-journal", "volume" : "2" }, "uris" : [ "http://www.mendeley.com/documents/?uuid=cdb96b6c-0dc3-4337-86ef-b1eaeff5b5ef" ] } ], "mendeley" : { "formattedCitation" : "[4]", "plainTextFormattedCitation" : "[4]", "previouslyFormattedCitation" : "(Berrington et al., 2016)" }, "properties" : { "noteIndex" : 0 }, "schema" : "https://github.com/citation-style-language/schema/raw/master/csl-citation.json" }</w:instrText>
                        </w:r>
                        <w:r>
                          <w:fldChar w:fldCharType="separate"/>
                        </w:r>
                        <w:r w:rsidR="00134DCA">
                          <w:rPr>
                            <w:noProof/>
                          </w:rPr>
                          <w:t>[7</w:t>
                        </w:r>
                        <w:r w:rsidR="00D051B5" w:rsidRPr="00D051B5">
                          <w:rPr>
                            <w:noProof/>
                          </w:rPr>
                          <w:t>]</w:t>
                        </w:r>
                        <w:r>
                          <w:fldChar w:fldCharType="end"/>
                        </w:r>
                        <w:r>
                          <w:t xml:space="preserve"> </w:t>
                        </w:r>
                      </w:p>
                    </w:txbxContent>
                  </v:textbox>
                </v:shape>
                <v:group id="Group_x0020_24" o:spid="_x0000_s1051" style="position:absolute;width:3092450;height:4356735" coordsize="3093057,4357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 id="Picture_x0020_31" o:spid="_x0000_s1052" type="#_x0000_t75" style="position:absolute;left:31805;top:119270;width:3061252;height:4238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1&#10;kRjDAAAA2wAAAA8AAABkcnMvZG93bnJldi54bWxEj1trAjEUhN8L/odwhL4Uza6FIqtRRFjwReoN&#10;n4+bsxfcnGw3qcZ/bwpCH4eZ+YaZL4NpxY1611hWkI4TEMSF1Q1XCk7HfDQF4TyyxtYyKXiQg+Vi&#10;8DbHTNs77+l28JWIEHYZKqi97zIpXVGTQTe2HXH0Stsb9FH2ldQ93iPctHKSJF/SYMNxocaO1jUV&#10;18OvUXAsL+V5wzJ/bNN8x98fYfVzDkq9D8NqBsJT8P/hV3ujFXym8Pcl/gC5e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TWRGMMAAADbAAAADwAAAAAAAAAAAAAAAACcAgAA&#10;ZHJzL2Rvd25yZXYueG1sUEsFBgAAAAAEAAQA9wAAAIwDAAAAAA==&#10;">
                    <v:imagedata r:id="rId20" o:title="" croptop="9011f" cropbottom="11936f" cropleft="11281f" cropright="16231f"/>
                    <v:path arrowok="t"/>
                  </v:shape>
                  <v:shape id="_x0000_s1053" type="#_x0000_t202" style="position:absolute;width:222250;height:28575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qeGFxAAA&#10;ANsAAAAPAAAAZHJzL2Rvd25yZXYueG1sRI9Ba8JAFITvBf/D8oTe6kZrq0RXEUHwEEuNgh4f2Wc2&#10;mH0bsqum/74rFHocZuYbZr7sbC3u1PrKsYLhIAFBXDhdcangeNi8TUH4gKyxdkwKfsjDctF7mWOq&#10;3YP3dM9DKSKEfYoKTAhNKqUvDFn0A9cQR+/iWoshyraUusVHhNtajpLkU1qsOC4YbGhtqLjmN6tA&#10;Z6fTx+TaZHtzHl+29ZfO8u+dUq/9bjUDEagL/+G/9lYreB/B80v8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qnhhcQAAADbAAAADwAAAAAAAAAAAAAAAACXAgAAZHJzL2Rv&#10;d25yZXYueG1sUEsFBgAAAAAEAAQA9QAAAIgDAAAAAA==&#10;" filled="f" stroked="f">
                    <v:textbox>
                      <w:txbxContent>
                        <w:p w14:paraId="771E107C" w14:textId="77777777" w:rsidR="001C3662" w:rsidRPr="00F35307" w:rsidRDefault="001C3662" w:rsidP="001C3662">
                          <w:pPr>
                            <w:rPr>
                              <w:b/>
                              <w14:textOutline w14:w="9525" w14:cap="rnd" w14:cmpd="sng" w14:algn="ctr">
                                <w14:solidFill>
                                  <w14:srgbClr w14:val="000000"/>
                                </w14:solidFill>
                                <w14:prstDash w14:val="solid"/>
                                <w14:bevel/>
                              </w14:textOutline>
                            </w:rPr>
                          </w:pPr>
                          <w:r w:rsidRPr="00F35307">
                            <w:rPr>
                              <w:b/>
                              <w14:textOutline w14:w="9525" w14:cap="rnd" w14:cmpd="sng" w14:algn="ctr">
                                <w14:solidFill>
                                  <w14:srgbClr w14:val="000000"/>
                                </w14:solidFill>
                                <w14:prstDash w14:val="solid"/>
                                <w14:bevel/>
                              </w14:textOutline>
                            </w:rPr>
                            <w:t>a</w:t>
                          </w:r>
                        </w:p>
                      </w:txbxContent>
                    </v:textbox>
                  </v:shape>
                  <v:shape id="_x0000_s1054" type="#_x0000_t202" style="position:absolute;top:2178658;width:222250;height:28575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5UQexAAA&#10;ANsAAAAPAAAAZHJzL2Rvd25yZXYueG1sRI9Ba8JAFITvBf/D8oTedGNtVaKrSKHgIRaNgh4f2Wc2&#10;mH0bsltN/31XEHocZuYbZrHqbC1u1PrKsYLRMAFBXDhdcangePgazED4gKyxdkwKfsnDatl7WWCq&#10;3Z33dMtDKSKEfYoKTAhNKqUvDFn0Q9cQR+/iWoshyraUusV7hNtaviXJRFqsOC4YbOjTUHHNf6wC&#10;nZ1OH9Nrk+3N+f2yqb91lu+2Sr32u/UcRKAu/Ief7Y1WMB7D40v8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eVEHsQAAADbAAAADwAAAAAAAAAAAAAAAACXAgAAZHJzL2Rv&#10;d25yZXYueG1sUEsFBgAAAAAEAAQA9QAAAIgDAAAAAA==&#10;" filled="f" stroked="f">
                    <v:textbox>
                      <w:txbxContent>
                        <w:p w14:paraId="4D070635" w14:textId="77777777" w:rsidR="001C3662" w:rsidRPr="00F35307" w:rsidRDefault="001C3662" w:rsidP="001C3662">
                          <w:pPr>
                            <w:rPr>
                              <w:b/>
                              <w14:textOutline w14:w="9525" w14:cap="rnd" w14:cmpd="sng" w14:algn="ctr">
                                <w14:solidFill>
                                  <w14:srgbClr w14:val="000000"/>
                                </w14:solidFill>
                                <w14:prstDash w14:val="solid"/>
                                <w14:bevel/>
                              </w14:textOutline>
                            </w:rPr>
                          </w:pPr>
                          <w:r>
                            <w:rPr>
                              <w:b/>
                              <w14:textOutline w14:w="9525" w14:cap="rnd" w14:cmpd="sng" w14:algn="ctr">
                                <w14:solidFill>
                                  <w14:srgbClr w14:val="000000"/>
                                </w14:solidFill>
                                <w14:prstDash w14:val="solid"/>
                                <w14:bevel/>
                              </w14:textOutline>
                            </w:rPr>
                            <w:t>b</w:t>
                          </w:r>
                        </w:p>
                      </w:txbxContent>
                    </v:textbox>
                  </v:shape>
                </v:group>
                <w10:wrap type="topAndBottom"/>
              </v:group>
            </w:pict>
          </mc:Fallback>
        </mc:AlternateContent>
      </w:r>
      <w:r w:rsidR="001C3662" w:rsidRPr="001C3662">
        <w:rPr>
          <w:noProof/>
        </w:rPr>
        <w:t>Although 2D MRS presents</w:t>
      </w:r>
      <w:r w:rsidR="00210D3A">
        <w:rPr>
          <w:noProof/>
        </w:rPr>
        <w:t xml:space="preserve"> as an attractive method for</w:t>
      </w:r>
      <w:r w:rsidR="001C3662" w:rsidRPr="001C3662">
        <w:rPr>
          <w:noProof/>
        </w:rPr>
        <w:t xml:space="preserve"> accurate, reliable and sensitive detection and quantification of 2-HG, along with other glioma-associated metabolites, the clinical potential of this modality is limited when considering the incorporation of non-invasive metabolic profiling into diagnostic procedures. An alternative non-invasive method for detection of 2-HG utilizes an optimized semi-localization by adiabatic selective refocusing (semi-LASER) sequence at 7T capable of providing quantitative measurements adequate enough to differentiate between cytosolic IDH1 mutant and mitochondrial I</w:t>
      </w:r>
      <w:r w:rsidR="00210D3A">
        <w:rPr>
          <w:noProof/>
        </w:rPr>
        <w:t>DH2 mutant [7]. Spectral</w:t>
      </w:r>
      <w:r w:rsidR="001C3662" w:rsidRPr="001C3662">
        <w:rPr>
          <w:noProof/>
        </w:rPr>
        <w:t xml:space="preserve"> changes induced by the presence of IDH mutation were characterised, and feature abnormalities were input into Fisher Linear Discriminant Analysis, where the resulting plot categorised 2 distinct cluster patterns, pertaining to IDH1 and IDH2 mutation. This detailed analysis was possible as a result of vastly improved localisation of the spectral volumes facilitated by employing a semi-LASER pulse sequence in combination with outer volume suppression, to eliminate contaminating signals from the area outside the volume of interest. The resultant spectra were free from artefacts normally generated from areas of surrounding tissue, and exhibited a flat baseline between the spectral locations of 1.6 ppm and 4.2 ppm [7]. </w:t>
      </w:r>
    </w:p>
    <w:p w14:paraId="4FB10446" w14:textId="77777777" w:rsidR="00A32BB5" w:rsidRDefault="00A32BB5" w:rsidP="001D50FB">
      <w:pPr>
        <w:pStyle w:val="MDPI31text"/>
        <w:rPr>
          <w:noProof/>
        </w:rPr>
      </w:pPr>
    </w:p>
    <w:p w14:paraId="54FDD742" w14:textId="77777777" w:rsidR="001C3662" w:rsidRDefault="00210D3A" w:rsidP="001D50FB">
      <w:pPr>
        <w:pStyle w:val="MDPI31text"/>
        <w:rPr>
          <w:noProof/>
          <w:lang w:eastAsia="en-GB"/>
        </w:rPr>
      </w:pPr>
      <w:r>
        <w:rPr>
          <w:noProof/>
        </w:rPr>
        <w:t>In addition to the</w:t>
      </w:r>
      <w:r w:rsidR="001C3662" w:rsidRPr="001C3662">
        <w:rPr>
          <w:noProof/>
        </w:rPr>
        <w:t xml:space="preserve"> method for detection and quantification pro</w:t>
      </w:r>
      <w:r>
        <w:rPr>
          <w:noProof/>
        </w:rPr>
        <w:t>posed at 7T, the same group has</w:t>
      </w:r>
      <w:r w:rsidR="001C3662" w:rsidRPr="001C3662">
        <w:rPr>
          <w:noProof/>
        </w:rPr>
        <w:t xml:space="preserve"> recently established a method for improved localisation of 2-HG detection at 3T by applying an optimized long-TE semi-LASER pulse sequence [52]. The use of broadband adiabatic localisation on strongly coupled spins allows for the acquisition of 2-HG spectra with a pea</w:t>
      </w:r>
      <w:r>
        <w:rPr>
          <w:noProof/>
        </w:rPr>
        <w:t>k identifiable at</w:t>
      </w:r>
      <w:r w:rsidR="001C3662" w:rsidRPr="001C3662">
        <w:rPr>
          <w:noProof/>
        </w:rPr>
        <w:t xml:space="preserve"> 1.9ppm </w:t>
      </w:r>
      <w:r w:rsidR="001C3662" w:rsidRPr="001C3662">
        <w:rPr>
          <w:noProof/>
        </w:rPr>
        <w:lastRenderedPageBreak/>
        <w:t>that retains many features of the peak expect</w:t>
      </w:r>
      <w:r w:rsidR="00E955EB">
        <w:rPr>
          <w:noProof/>
        </w:rPr>
        <w:t>ed using ideal hard pules [52,67</w:t>
      </w:r>
      <w:r w:rsidR="001C3662" w:rsidRPr="001C3662">
        <w:rPr>
          <w:noProof/>
        </w:rPr>
        <w:t>]. The outlined 3T semi-LASER method ha</w:t>
      </w:r>
      <w:r w:rsidR="00F74795">
        <w:rPr>
          <w:noProof/>
        </w:rPr>
        <w:t>s been directly compared to the</w:t>
      </w:r>
      <w:r w:rsidR="001C3662" w:rsidRPr="001C3662">
        <w:rPr>
          <w:noProof/>
        </w:rPr>
        <w:t xml:space="preserve"> TE 97ms PRESS sequence developed by Choi et al [5]. The loss of the H3/H3’ peak as seen in TE 97ms PRESS was circumvented by the use of adiabatic refocusing pulses in the semi-LASER sequence. Application of such refocusing pulses result in significantly reduced compartmental artefacts that would normally arise from extended J-evolution times under enhanced chemical shift displacements seen when narrow bandwi</w:t>
      </w:r>
      <w:r w:rsidR="00E955EB">
        <w:rPr>
          <w:noProof/>
        </w:rPr>
        <w:t>dth RF pulses are applied [52,68</w:t>
      </w:r>
      <w:r w:rsidR="001C3662" w:rsidRPr="001C3662">
        <w:rPr>
          <w:noProof/>
        </w:rPr>
        <w:t>]. The overall effect is total refocusing of the resonance at 1.9ppm (H3 spins), which when combined with diminished Glu and Gln peaks allows for reliable detection of 2-HG (Fig.6). The significance of this method is highlighted by its translational potential and clinical applicability. Semi-LASER is a sequence that is increasingly being made available on 3T MRI within the clinical setting, and could be used for non-invasive in vivo assessment of IDH mutational status.</w:t>
      </w:r>
      <w:r w:rsidR="001C3662" w:rsidRPr="001C3662">
        <w:rPr>
          <w:noProof/>
          <w:lang w:eastAsia="en-GB"/>
        </w:rPr>
        <w:t xml:space="preserve"> </w:t>
      </w:r>
    </w:p>
    <w:p w14:paraId="2937D30C" w14:textId="77777777" w:rsidR="001C3662" w:rsidRDefault="001C3662" w:rsidP="001D50FB">
      <w:pPr>
        <w:pStyle w:val="MDPI31text"/>
        <w:rPr>
          <w:noProof/>
        </w:rPr>
      </w:pPr>
      <w:r w:rsidRPr="001C3662">
        <w:rPr>
          <w:noProof/>
        </w:rPr>
        <w:t>The mutated IDH pathway represents a possible target for novel glioma therapies, and as such there has begun a significant shift towards development of imaging strategies for the reliable longitudinal assessment and quantification of 2-HG levels during treatment and throughout clinical trials. Andronesi et al. propose a 3D functional spectroscopic mapping technique for the monitoring of 2-</w:t>
      </w:r>
      <w:r w:rsidR="00545D8D">
        <w:rPr>
          <w:noProof/>
        </w:rPr>
        <w:t>HG during clinical trials of drugs that may target the mutated pathway</w:t>
      </w:r>
      <w:r w:rsidRPr="001C3662">
        <w:rPr>
          <w:noProof/>
        </w:rPr>
        <w:t xml:space="preserve"> [50]. In order to quantify spatiotemporal changes of metabolite levels associated with IDH mutated glioma, a novel analysis metric was proposed, termed functional spectroscopic mapping (fSM) [50]. The resultant 3D analytical framework is able to provide comprehensive metabolic information over time. Standard single voxel or single slice MRS may often incur a sampling bias when probing for 2-HG in longitudinal analysis due to positional errors, however 3D metabolite mapping is able to reduce the variance of spectral measurements obtained throughout </w:t>
      </w:r>
      <w:r w:rsidR="00A32BB5">
        <w:rPr>
          <w:noProof/>
        </w:rPr>
        <w:t>the</w:t>
      </w:r>
      <w:r w:rsidRPr="001C3662">
        <w:rPr>
          <w:noProof/>
        </w:rPr>
        <w:t xml:space="preserve"> trial period [48].</w:t>
      </w:r>
    </w:p>
    <w:p w14:paraId="5DA8458E" w14:textId="673842E1" w:rsidR="00916AF0" w:rsidRDefault="00916AF0" w:rsidP="0031037C">
      <w:pPr>
        <w:pStyle w:val="MDPI31text"/>
        <w:rPr>
          <w:noProof/>
        </w:rPr>
      </w:pPr>
      <w:r w:rsidRPr="00184D70">
        <w:rPr>
          <w:noProof/>
        </w:rPr>
        <w:t xml:space="preserve">In addition to the </w:t>
      </w:r>
      <w:r w:rsidRPr="00184D70">
        <w:rPr>
          <w:i/>
          <w:noProof/>
        </w:rPr>
        <w:t>in vivo</w:t>
      </w:r>
      <w:r w:rsidRPr="00184D70">
        <w:rPr>
          <w:noProof/>
        </w:rPr>
        <w:t xml:space="preserve"> detection methods described</w:t>
      </w:r>
      <w:r w:rsidR="004D64C7" w:rsidRPr="00184D70">
        <w:rPr>
          <w:noProof/>
        </w:rPr>
        <w:t xml:space="preserve"> above</w:t>
      </w:r>
      <w:r w:rsidRPr="00184D70">
        <w:rPr>
          <w:noProof/>
        </w:rPr>
        <w:t xml:space="preserve">, efforts to characterize the metabolic profile of IDH1 mutated gliomas using </w:t>
      </w:r>
      <w:r w:rsidRPr="00184D70">
        <w:rPr>
          <w:i/>
          <w:noProof/>
        </w:rPr>
        <w:t xml:space="preserve">ex vivo </w:t>
      </w:r>
      <w:r w:rsidRPr="00184D70">
        <w:rPr>
          <w:noProof/>
        </w:rPr>
        <w:t xml:space="preserve">spectroscopic techniques have also been correlated with </w:t>
      </w:r>
      <w:r w:rsidRPr="00184D70">
        <w:rPr>
          <w:i/>
          <w:noProof/>
        </w:rPr>
        <w:t>in vivo</w:t>
      </w:r>
      <w:r w:rsidR="00E955EB" w:rsidRPr="00184D70">
        <w:rPr>
          <w:noProof/>
        </w:rPr>
        <w:t xml:space="preserve"> MRI parameters [69</w:t>
      </w:r>
      <w:r w:rsidR="00C649F8">
        <w:rPr>
          <w:noProof/>
        </w:rPr>
        <w:t>]. In a study conducted</w:t>
      </w:r>
      <w:r w:rsidRPr="00184D70">
        <w:rPr>
          <w:noProof/>
        </w:rPr>
        <w:t xml:space="preserve"> by Elkhaled et al</w:t>
      </w:r>
      <w:r w:rsidR="00E955EB" w:rsidRPr="00184D70">
        <w:rPr>
          <w:noProof/>
        </w:rPr>
        <w:t xml:space="preserve"> [69</w:t>
      </w:r>
      <w:r w:rsidR="004D64C7" w:rsidRPr="00184D70">
        <w:rPr>
          <w:noProof/>
        </w:rPr>
        <w:t>]</w:t>
      </w:r>
      <w:r w:rsidRPr="00184D70">
        <w:rPr>
          <w:noProof/>
        </w:rPr>
        <w:t xml:space="preserve">, image-guided biopsies were acquired and subsequently evaluated using magic angle spinning NMR spectroscopy. Although they failed to determine a link between tumour grade and relative </w:t>
      </w:r>
      <w:r w:rsidR="004D64C7" w:rsidRPr="00184D70">
        <w:rPr>
          <w:noProof/>
        </w:rPr>
        <w:t>abundance</w:t>
      </w:r>
      <w:r w:rsidRPr="00184D70">
        <w:rPr>
          <w:noProof/>
        </w:rPr>
        <w:t xml:space="preserve"> </w:t>
      </w:r>
      <w:r w:rsidR="004D64C7" w:rsidRPr="00184D70">
        <w:rPr>
          <w:noProof/>
        </w:rPr>
        <w:t>of 2-HG, a</w:t>
      </w:r>
      <w:r w:rsidRPr="00184D70">
        <w:rPr>
          <w:noProof/>
        </w:rPr>
        <w:t xml:space="preserve"> number of metaboites accosicated with tumour progression</w:t>
      </w:r>
      <w:r w:rsidR="004D64C7" w:rsidRPr="00184D70">
        <w:rPr>
          <w:noProof/>
        </w:rPr>
        <w:t xml:space="preserve"> were correlated with</w:t>
      </w:r>
      <w:r w:rsidRPr="00184D70">
        <w:rPr>
          <w:noProof/>
        </w:rPr>
        <w:t xml:space="preserve"> the oncometabolite</w:t>
      </w:r>
      <w:r w:rsidR="004D64C7" w:rsidRPr="00184D70">
        <w:rPr>
          <w:noProof/>
        </w:rPr>
        <w:t xml:space="preserve"> levels</w:t>
      </w:r>
      <w:r w:rsidRPr="00184D70">
        <w:rPr>
          <w:noProof/>
        </w:rPr>
        <w:t>. Choline-containing species are one of the best spectroscopic markers for tumour evaluation, and have been significantly utilized to determine tumour cellularity. In the study</w:t>
      </w:r>
      <w:r w:rsidR="00E955EB" w:rsidRPr="00184D70">
        <w:rPr>
          <w:noProof/>
        </w:rPr>
        <w:t xml:space="preserve"> conducte</w:t>
      </w:r>
      <w:r w:rsidR="0031037C">
        <w:rPr>
          <w:noProof/>
        </w:rPr>
        <w:t>d</w:t>
      </w:r>
      <w:r w:rsidR="00E955EB" w:rsidRPr="00184D70">
        <w:rPr>
          <w:noProof/>
        </w:rPr>
        <w:t xml:space="preserve"> by Elkhaled et al [69</w:t>
      </w:r>
      <w:r w:rsidR="004D64C7" w:rsidRPr="00184D70">
        <w:rPr>
          <w:noProof/>
        </w:rPr>
        <w:t>],</w:t>
      </w:r>
      <w:r w:rsidR="0031037C">
        <w:rPr>
          <w:noProof/>
        </w:rPr>
        <w:t xml:space="preserve"> total c</w:t>
      </w:r>
      <w:r w:rsidRPr="00184D70">
        <w:rPr>
          <w:noProof/>
        </w:rPr>
        <w:t>holine was shown to significantly correlate with 2-HG levels, indicating the role of detection of the metabolite in determining phenotypic characterisation of glioma</w:t>
      </w:r>
      <w:r w:rsidR="00E955EB" w:rsidRPr="00184D70">
        <w:rPr>
          <w:noProof/>
        </w:rPr>
        <w:t xml:space="preserve"> [69</w:t>
      </w:r>
      <w:r w:rsidRPr="00184D70">
        <w:rPr>
          <w:noProof/>
        </w:rPr>
        <w:t xml:space="preserve">]. Moreover, the histoplathology of the tissue samples was assessed, where both immunostaining and histological investigations were used to assess </w:t>
      </w:r>
      <w:r w:rsidR="0031037C">
        <w:rPr>
          <w:noProof/>
        </w:rPr>
        <w:t>for a number of parameters, incl</w:t>
      </w:r>
      <w:r w:rsidRPr="00184D70">
        <w:rPr>
          <w:noProof/>
        </w:rPr>
        <w:t>uding mitotic activity, relative tumour content and cellular density. 2-HG levels were found to correlate with a number of histopathological markers for mitotic activity, elevated tumour score and celluar density</w:t>
      </w:r>
      <w:r w:rsidR="00E955EB" w:rsidRPr="00184D70">
        <w:rPr>
          <w:noProof/>
        </w:rPr>
        <w:t xml:space="preserve"> [69</w:t>
      </w:r>
      <w:r w:rsidRPr="00184D70">
        <w:rPr>
          <w:noProof/>
        </w:rPr>
        <w:t>]. The strong correlations bewteen 2-HG and increased cellularity of IDH mutant tumours falls in line with the hypothesis that there is increased cellu</w:t>
      </w:r>
      <w:r w:rsidR="0031037C">
        <w:rPr>
          <w:noProof/>
        </w:rPr>
        <w:t>l</w:t>
      </w:r>
      <w:r w:rsidRPr="00184D70">
        <w:rPr>
          <w:noProof/>
        </w:rPr>
        <w:t>a</w:t>
      </w:r>
      <w:r w:rsidR="0031037C">
        <w:rPr>
          <w:noProof/>
        </w:rPr>
        <w:t>r</w:t>
      </w:r>
      <w:r w:rsidRPr="00184D70">
        <w:rPr>
          <w:noProof/>
        </w:rPr>
        <w:t>i</w:t>
      </w:r>
      <w:r w:rsidR="0031037C">
        <w:rPr>
          <w:noProof/>
        </w:rPr>
        <w:t>t</w:t>
      </w:r>
      <w:r w:rsidRPr="00184D70">
        <w:rPr>
          <w:noProof/>
        </w:rPr>
        <w:t>y in tumours w</w:t>
      </w:r>
      <w:r w:rsidR="004D64C7" w:rsidRPr="00184D70">
        <w:rPr>
          <w:noProof/>
        </w:rPr>
        <w:t>h</w:t>
      </w:r>
      <w:r w:rsidRPr="00184D70">
        <w:rPr>
          <w:noProof/>
        </w:rPr>
        <w:t xml:space="preserve">ere 2-HG is present. These findings may also play an important role in the further development of </w:t>
      </w:r>
      <w:r w:rsidRPr="00184D70">
        <w:rPr>
          <w:i/>
          <w:noProof/>
        </w:rPr>
        <w:t>in vivo</w:t>
      </w:r>
      <w:r w:rsidRPr="00184D70">
        <w:rPr>
          <w:noProof/>
        </w:rPr>
        <w:t xml:space="preserve"> MRS for both diagnosis and treatment response monitoring. If 2-HG levels can confidently aid in non-invasivly determining histopathological characteristics of glioma, the acceleration of novel treatments and the diagnostic accuracy of pre-surgical MRI could greatly benefit.</w:t>
      </w:r>
      <w:r>
        <w:rPr>
          <w:noProof/>
        </w:rPr>
        <w:t xml:space="preserve">       </w:t>
      </w:r>
    </w:p>
    <w:p w14:paraId="1B813C65" w14:textId="77777777" w:rsidR="001C3662" w:rsidRPr="001D50FB" w:rsidRDefault="001D50FB" w:rsidP="001D50FB">
      <w:pPr>
        <w:pStyle w:val="MDPI21heading1"/>
        <w:rPr>
          <w:noProof/>
        </w:rPr>
      </w:pPr>
      <w:r w:rsidRPr="001D50FB">
        <w:rPr>
          <w:noProof/>
        </w:rPr>
        <w:t xml:space="preserve">6. </w:t>
      </w:r>
      <w:r w:rsidR="001C3662" w:rsidRPr="001D50FB">
        <w:rPr>
          <w:noProof/>
        </w:rPr>
        <w:t>Treatment advances for IDH mutant glioma</w:t>
      </w:r>
    </w:p>
    <w:p w14:paraId="47F6A012" w14:textId="77777777" w:rsidR="001C3662" w:rsidRPr="001C3662" w:rsidRDefault="001C3662" w:rsidP="001D50FB">
      <w:pPr>
        <w:pStyle w:val="MDPI31text"/>
        <w:rPr>
          <w:noProof/>
        </w:rPr>
      </w:pPr>
      <w:r w:rsidRPr="001C3662">
        <w:rPr>
          <w:noProof/>
        </w:rPr>
        <w:t xml:space="preserve">The emergence of IDH mutation and its role in glioma formation and progression has opened up the field of alteration of metabolism as a </w:t>
      </w:r>
      <w:r w:rsidR="00545D8D">
        <w:rPr>
          <w:noProof/>
        </w:rPr>
        <w:t>theraputic</w:t>
      </w:r>
      <w:r w:rsidRPr="001C3662">
        <w:rPr>
          <w:noProof/>
        </w:rPr>
        <w:t xml:space="preserve"> strategy once again. A selective inhibitor for IDHR</w:t>
      </w:r>
      <w:r w:rsidRPr="001C3662">
        <w:rPr>
          <w:noProof/>
          <w:vertAlign w:val="superscript"/>
        </w:rPr>
        <w:t>132H</w:t>
      </w:r>
      <w:r w:rsidRPr="001C3662">
        <w:rPr>
          <w:noProof/>
        </w:rPr>
        <w:t xml:space="preserve"> was identified [26] </w:t>
      </w:r>
      <w:r w:rsidRPr="00545D8D">
        <w:rPr>
          <w:i/>
          <w:noProof/>
        </w:rPr>
        <w:t>via</w:t>
      </w:r>
      <w:r w:rsidRPr="001C3662">
        <w:rPr>
          <w:noProof/>
        </w:rPr>
        <w:t xml:space="preserve"> high throughput screening, and it was demonstrated that in a dose-dependent manner, the compound was able to abrogate the production of 2-HG. The inhibitor was shown to facilitate appropriate histone demethylation and re-expression of glial associated differentiation genes in endogenously mutated heterozygous astrocytoma cells [26]. Such compounds offer integral tools for the study of IDH mutations in glioma growth, where a further understanding can provide avenues for targeted therapies. Moreover, when patient derived glioma </w:t>
      </w:r>
      <w:r w:rsidRPr="001C3662">
        <w:rPr>
          <w:noProof/>
        </w:rPr>
        <w:lastRenderedPageBreak/>
        <w:t>initiatin</w:t>
      </w:r>
      <w:r w:rsidR="00545D8D">
        <w:rPr>
          <w:noProof/>
        </w:rPr>
        <w:t>g cells were exposed to the DNA methyltransferase</w:t>
      </w:r>
      <w:r w:rsidRPr="001C3662">
        <w:rPr>
          <w:noProof/>
        </w:rPr>
        <w:t xml:space="preserve"> inhibitor Decitabine, it induced differentiation and restricted growth [10]. It was illustrated that administration of the non-cytotoxic, epigenetically targeted agent reversed DNA methylation marks associated with IDH mutation and promoted re-expression of genes associated with differentia</w:t>
      </w:r>
      <w:r w:rsidR="00545D8D">
        <w:rPr>
          <w:noProof/>
        </w:rPr>
        <w:t xml:space="preserve">tion to control tumour growth </w:t>
      </w:r>
      <w:r w:rsidRPr="001C3662">
        <w:rPr>
          <w:noProof/>
        </w:rPr>
        <w:t>[10]. With the emergence of targeted compounds, the need for a robust, reliable and clinically applicable method for probing IDH mutation in glioma becomes increasingly relevant. In addition to targeting the muta</w:t>
      </w:r>
      <w:r w:rsidR="00545D8D">
        <w:rPr>
          <w:noProof/>
        </w:rPr>
        <w:t>ted pathway itself</w:t>
      </w:r>
      <w:r w:rsidRPr="001C3662">
        <w:rPr>
          <w:noProof/>
        </w:rPr>
        <w:t xml:space="preserve"> to manipulate the proposed oncogenic properties of mutant IDH and its products, recent studies have investigated the potential exploitation of the mutation in immunotherapeutic strategies. The rationale behind such an approach lies in IDH mutation acting as a tumour-specific neo-antigen, due to the ubiquitous expression and homogenous occurrence. The immunogenicity of an IDH1</w:t>
      </w:r>
      <w:r w:rsidRPr="001C3662">
        <w:rPr>
          <w:noProof/>
          <w:vertAlign w:val="superscript"/>
        </w:rPr>
        <w:t xml:space="preserve">R132 </w:t>
      </w:r>
      <w:r w:rsidRPr="001C3662">
        <w:rPr>
          <w:noProof/>
        </w:rPr>
        <w:t>vaccine</w:t>
      </w:r>
      <w:r w:rsidR="00F74795">
        <w:rPr>
          <w:noProof/>
        </w:rPr>
        <w:t xml:space="preserve"> was confirmed</w:t>
      </w:r>
      <w:r w:rsidRPr="001C3662">
        <w:rPr>
          <w:noProof/>
        </w:rPr>
        <w:t xml:space="preserve"> in mice by induction of CD4+ Major Histocompatibility Complex II-restricted mutation-specific antitumor immune response against cells expressing the IDH1</w:t>
      </w:r>
      <w:r w:rsidRPr="001C3662">
        <w:rPr>
          <w:noProof/>
          <w:vertAlign w:val="superscript"/>
        </w:rPr>
        <w:t>R132</w:t>
      </w:r>
      <w:r w:rsidRPr="001C3662">
        <w:rPr>
          <w:noProof/>
        </w:rPr>
        <w:t xml:space="preserve"> point mutation</w:t>
      </w:r>
      <w:r w:rsidR="00545D8D">
        <w:rPr>
          <w:noProof/>
        </w:rPr>
        <w:t xml:space="preserve"> [11]. Other investigations</w:t>
      </w:r>
      <w:r w:rsidRPr="001C3662">
        <w:rPr>
          <w:noProof/>
        </w:rPr>
        <w:t xml:space="preserve"> exploring immunotherapeutic treatments have demonstrated the effectiveness in murine models, whereby administration of IDH1</w:t>
      </w:r>
      <w:r w:rsidRPr="001C3662">
        <w:rPr>
          <w:noProof/>
          <w:vertAlign w:val="superscript"/>
        </w:rPr>
        <w:t>R132</w:t>
      </w:r>
      <w:r w:rsidRPr="001C3662">
        <w:rPr>
          <w:noProof/>
        </w:rPr>
        <w:t xml:space="preserve"> specific vaccine caused a reduction in glioma growth rate [12]. </w:t>
      </w:r>
    </w:p>
    <w:p w14:paraId="5B67A0EA" w14:textId="6F9CAD6B" w:rsidR="001C3662" w:rsidRPr="001C3662" w:rsidRDefault="001C3662" w:rsidP="001D50FB">
      <w:pPr>
        <w:pStyle w:val="MDPI31text"/>
        <w:rPr>
          <w:b/>
          <w:noProof/>
        </w:rPr>
      </w:pPr>
      <w:r w:rsidRPr="001C3662">
        <w:rPr>
          <w:noProof/>
        </w:rPr>
        <w:t xml:space="preserve">In conclusion, methods capable of providing accurate quantification of 2-HG concentration for both research and diagnostic applications are set to have a significant impact on patient treatment paradigms. </w:t>
      </w:r>
      <w:r w:rsidR="00134DCA" w:rsidRPr="00134DCA">
        <w:rPr>
          <w:noProof/>
        </w:rPr>
        <w:t>MRS may provide an invaluable tool to be applied in both the diagnosis and monitoring of IDH mutated glioma, in addition to allowing us to further our understanding of the genetic, epigenetic and molecular events that contribute to the pathology.</w:t>
      </w:r>
    </w:p>
    <w:p w14:paraId="31950AB3" w14:textId="77777777" w:rsidR="00EA6423" w:rsidRPr="00C207B2" w:rsidRDefault="00EA6423" w:rsidP="00EA6423">
      <w:pPr>
        <w:pStyle w:val="MDPI62Acknowledgments"/>
        <w:rPr>
          <w:b/>
        </w:rPr>
      </w:pPr>
      <w:r w:rsidRPr="00C207B2">
        <w:rPr>
          <w:b/>
        </w:rPr>
        <w:t>Acknowledgments:</w:t>
      </w:r>
      <w:r w:rsidR="00545D8D">
        <w:t xml:space="preserve"> This wo</w:t>
      </w:r>
      <w:r w:rsidR="00B2137D">
        <w:t>r</w:t>
      </w:r>
      <w:r w:rsidR="00545D8D">
        <w:t>k was</w:t>
      </w:r>
      <w:r w:rsidR="00B2137D">
        <w:t xml:space="preserve"> possible thanks to the funding provided</w:t>
      </w:r>
      <w:r w:rsidR="00545D8D">
        <w:t xml:space="preserve"> by the North West Cancer Research Centre</w:t>
      </w:r>
      <w:r w:rsidR="00B2137D">
        <w:t xml:space="preserve">, Liverpool. </w:t>
      </w:r>
      <w:r w:rsidR="00545D8D">
        <w:t xml:space="preserve"> </w:t>
      </w:r>
      <w:r w:rsidRPr="00C207B2">
        <w:t xml:space="preserve"> </w:t>
      </w:r>
    </w:p>
    <w:p w14:paraId="3DC838C3" w14:textId="77777777" w:rsidR="00EA6423" w:rsidRPr="00C207B2" w:rsidRDefault="00EA6423" w:rsidP="00EA6423">
      <w:pPr>
        <w:pStyle w:val="MDPI64CoI"/>
      </w:pPr>
      <w:r w:rsidRPr="00C207B2">
        <w:rPr>
          <w:b/>
        </w:rPr>
        <w:t>Conflicts of Interest:</w:t>
      </w:r>
      <w:r w:rsidR="00E61189">
        <w:t xml:space="preserve"> </w:t>
      </w:r>
      <w:r w:rsidRPr="00C207B2">
        <w:t>The authors d</w:t>
      </w:r>
      <w:r w:rsidR="00E61189">
        <w:t>eclare no conflict of interest.</w:t>
      </w:r>
      <w:r w:rsidRPr="00C207B2">
        <w:t xml:space="preserve"> </w:t>
      </w:r>
    </w:p>
    <w:p w14:paraId="45367279" w14:textId="77777777" w:rsidR="00EA6423" w:rsidRPr="00C207B2" w:rsidRDefault="00EA6423" w:rsidP="001D50FB">
      <w:pPr>
        <w:pStyle w:val="MDPI21heading1"/>
      </w:pPr>
      <w:r w:rsidRPr="00C207B2">
        <w:t>References</w:t>
      </w:r>
    </w:p>
    <w:p w14:paraId="54D2596F" w14:textId="77777777" w:rsidR="00E61189" w:rsidRDefault="00E61189" w:rsidP="00B2137D">
      <w:pPr>
        <w:pStyle w:val="MDPI71References"/>
        <w:numPr>
          <w:ilvl w:val="0"/>
          <w:numId w:val="0"/>
        </w:numPr>
      </w:pPr>
      <w:r>
        <w:t xml:space="preserve">1. </w:t>
      </w:r>
      <w:proofErr w:type="spellStart"/>
      <w:r>
        <w:t>Waitkus</w:t>
      </w:r>
      <w:proofErr w:type="spellEnd"/>
      <w:r>
        <w:t xml:space="preserve">, M. S.; </w:t>
      </w:r>
      <w:proofErr w:type="spellStart"/>
      <w:r>
        <w:t>Diplas</w:t>
      </w:r>
      <w:proofErr w:type="spellEnd"/>
      <w:r>
        <w:t xml:space="preserve">, B. H.; Yan, H. Isocitrate dehydrogenase mutations in </w:t>
      </w:r>
      <w:proofErr w:type="spellStart"/>
      <w:r>
        <w:t>gliomas</w:t>
      </w:r>
      <w:proofErr w:type="spellEnd"/>
      <w:r>
        <w:t xml:space="preserve">. Neuro. </w:t>
      </w:r>
      <w:proofErr w:type="spellStart"/>
      <w:r>
        <w:t>Oncol</w:t>
      </w:r>
      <w:proofErr w:type="spellEnd"/>
      <w:r>
        <w:t>. 2016, 18, 16–26.</w:t>
      </w:r>
    </w:p>
    <w:p w14:paraId="24BDCA1F" w14:textId="77777777" w:rsidR="00E61189" w:rsidRDefault="00E61189" w:rsidP="00B2137D">
      <w:pPr>
        <w:pStyle w:val="MDPI71References"/>
        <w:numPr>
          <w:ilvl w:val="0"/>
          <w:numId w:val="0"/>
        </w:numPr>
      </w:pPr>
      <w:r>
        <w:t xml:space="preserve">2. Louis, D. N.; Perry, A.; </w:t>
      </w:r>
      <w:proofErr w:type="spellStart"/>
      <w:r>
        <w:t>Reifenberger</w:t>
      </w:r>
      <w:proofErr w:type="spellEnd"/>
      <w:r>
        <w:t xml:space="preserve">, G.; von </w:t>
      </w:r>
      <w:proofErr w:type="spellStart"/>
      <w:r>
        <w:t>Deimling</w:t>
      </w:r>
      <w:proofErr w:type="spellEnd"/>
      <w:r>
        <w:t xml:space="preserve">, A.; </w:t>
      </w:r>
      <w:proofErr w:type="spellStart"/>
      <w:r>
        <w:t>Figarella-Branger</w:t>
      </w:r>
      <w:proofErr w:type="spellEnd"/>
      <w:r>
        <w:t xml:space="preserve">, D.; </w:t>
      </w:r>
      <w:proofErr w:type="spellStart"/>
      <w:r>
        <w:t>Cavenee</w:t>
      </w:r>
      <w:proofErr w:type="spellEnd"/>
      <w:r>
        <w:t xml:space="preserve">, W. K.; </w:t>
      </w:r>
      <w:proofErr w:type="spellStart"/>
      <w:r>
        <w:t>Ohgaki</w:t>
      </w:r>
      <w:proofErr w:type="spellEnd"/>
      <w:r>
        <w:t xml:space="preserve">, H.; </w:t>
      </w:r>
      <w:proofErr w:type="spellStart"/>
      <w:r>
        <w:t>Wiestler</w:t>
      </w:r>
      <w:proofErr w:type="spellEnd"/>
      <w:r>
        <w:t xml:space="preserve">, O. D.; </w:t>
      </w:r>
      <w:proofErr w:type="spellStart"/>
      <w:r>
        <w:t>Kleihues</w:t>
      </w:r>
      <w:proofErr w:type="spellEnd"/>
      <w:r>
        <w:t xml:space="preserve">, P.; Ellison, D. W. The 2016 World Health Organization Classification of Tumors of the Central Nervous System: a summary. </w:t>
      </w:r>
      <w:proofErr w:type="spellStart"/>
      <w:r>
        <w:t>Acta</w:t>
      </w:r>
      <w:proofErr w:type="spellEnd"/>
      <w:r>
        <w:t xml:space="preserve"> </w:t>
      </w:r>
      <w:proofErr w:type="spellStart"/>
      <w:r>
        <w:t>Neuropathol</w:t>
      </w:r>
      <w:proofErr w:type="spellEnd"/>
      <w:r>
        <w:t>. 2016, 131, 803–820.</w:t>
      </w:r>
    </w:p>
    <w:p w14:paraId="1FFFD617" w14:textId="77777777" w:rsidR="00E61189" w:rsidRDefault="00E61189" w:rsidP="00B2137D">
      <w:pPr>
        <w:pStyle w:val="MDPI71References"/>
        <w:numPr>
          <w:ilvl w:val="0"/>
          <w:numId w:val="0"/>
        </w:numPr>
      </w:pPr>
      <w:r>
        <w:t xml:space="preserve">3. Yan, H.; Parsons, D. W.; Jin, G.; </w:t>
      </w:r>
      <w:proofErr w:type="spellStart"/>
      <w:r>
        <w:t>McLendon</w:t>
      </w:r>
      <w:proofErr w:type="spellEnd"/>
      <w:r>
        <w:t xml:space="preserve">, R.; Rasheed, B. A.; Yuan, W.; Kos, I.; </w:t>
      </w:r>
      <w:proofErr w:type="spellStart"/>
      <w:r>
        <w:t>Batinic-Haberle</w:t>
      </w:r>
      <w:proofErr w:type="spellEnd"/>
      <w:r>
        <w:t xml:space="preserve">, I.; Jones, S.; Riggins, G. J.; Friedman, H.; Friedman, A.; Reardon, D.; Herndon, J.; </w:t>
      </w:r>
      <w:proofErr w:type="spellStart"/>
      <w:r>
        <w:t>Kinzler</w:t>
      </w:r>
      <w:proofErr w:type="spellEnd"/>
      <w:r>
        <w:t xml:space="preserve">, K. W.; </w:t>
      </w:r>
      <w:proofErr w:type="spellStart"/>
      <w:r>
        <w:t>Velculescu</w:t>
      </w:r>
      <w:proofErr w:type="spellEnd"/>
      <w:r>
        <w:t xml:space="preserve">, V. E.; Vogelstein, B.; </w:t>
      </w:r>
      <w:proofErr w:type="spellStart"/>
      <w:r>
        <w:t>Bigner</w:t>
      </w:r>
      <w:proofErr w:type="spellEnd"/>
      <w:r>
        <w:t xml:space="preserve">, D. D. Mutations in </w:t>
      </w:r>
      <w:proofErr w:type="spellStart"/>
      <w:r>
        <w:t>Gliomas</w:t>
      </w:r>
      <w:proofErr w:type="spellEnd"/>
      <w:r>
        <w:t>. N. Engl. J. Med. 2009, 360, 765–773.</w:t>
      </w:r>
    </w:p>
    <w:p w14:paraId="34C4E721" w14:textId="77777777" w:rsidR="00E61189" w:rsidRDefault="00E61189" w:rsidP="00B2137D">
      <w:pPr>
        <w:pStyle w:val="MDPI71References"/>
        <w:numPr>
          <w:ilvl w:val="0"/>
          <w:numId w:val="0"/>
        </w:numPr>
      </w:pPr>
      <w:r>
        <w:t xml:space="preserve">4. Dang, L.; White, D. W.; Gross, S.; Bennett, B. D.; </w:t>
      </w:r>
      <w:proofErr w:type="spellStart"/>
      <w:r>
        <w:t>Bittinger</w:t>
      </w:r>
      <w:proofErr w:type="spellEnd"/>
      <w:r>
        <w:t xml:space="preserve">, M. A.; </w:t>
      </w:r>
      <w:proofErr w:type="spellStart"/>
      <w:r>
        <w:t>Driggers</w:t>
      </w:r>
      <w:proofErr w:type="spellEnd"/>
      <w:r>
        <w:t xml:space="preserve">, E. M.; </w:t>
      </w:r>
      <w:proofErr w:type="spellStart"/>
      <w:r>
        <w:t>Fantin</w:t>
      </w:r>
      <w:proofErr w:type="spellEnd"/>
      <w:r>
        <w:t xml:space="preserve">, V. R.; Jang, H. G.; Jin, S.; Keenan, M. C.; Marks, K. M.; </w:t>
      </w:r>
      <w:proofErr w:type="spellStart"/>
      <w:r>
        <w:t>Prins</w:t>
      </w:r>
      <w:proofErr w:type="spellEnd"/>
      <w:r>
        <w:t xml:space="preserve">, R. M.; Ward, P. S.; Yen, K. E.; </w:t>
      </w:r>
      <w:proofErr w:type="spellStart"/>
      <w:r>
        <w:t>Liau</w:t>
      </w:r>
      <w:proofErr w:type="spellEnd"/>
      <w:r>
        <w:t xml:space="preserve">, L. M.; Rabinowitz, J. D.; </w:t>
      </w:r>
      <w:proofErr w:type="spellStart"/>
      <w:r>
        <w:t>Cantley</w:t>
      </w:r>
      <w:proofErr w:type="spellEnd"/>
      <w:r>
        <w:t xml:space="preserve">, L. C.; Thompson, C. B.; Vander </w:t>
      </w:r>
      <w:proofErr w:type="spellStart"/>
      <w:r>
        <w:t>Heiden</w:t>
      </w:r>
      <w:proofErr w:type="spellEnd"/>
      <w:r>
        <w:t>, M. G.; Su, S. M. Cancer-associated IDH1 mutations produce 2-hydroxyglutarate. Nature 2009, 462, 739–44.</w:t>
      </w:r>
    </w:p>
    <w:p w14:paraId="00E3AE5D" w14:textId="77777777" w:rsidR="00E61189" w:rsidRDefault="00E61189" w:rsidP="00B2137D">
      <w:pPr>
        <w:pStyle w:val="MDPI71References"/>
        <w:numPr>
          <w:ilvl w:val="0"/>
          <w:numId w:val="0"/>
        </w:numPr>
      </w:pPr>
      <w:r>
        <w:t xml:space="preserve">5. Choi, C.; </w:t>
      </w:r>
      <w:proofErr w:type="spellStart"/>
      <w:r>
        <w:t>Ganji</w:t>
      </w:r>
      <w:proofErr w:type="spellEnd"/>
      <w:r>
        <w:t xml:space="preserve">, S. K.; </w:t>
      </w:r>
      <w:proofErr w:type="spellStart"/>
      <w:r>
        <w:t>DeBerardinis</w:t>
      </w:r>
      <w:proofErr w:type="spellEnd"/>
      <w:r>
        <w:t xml:space="preserve">, R. J.; </w:t>
      </w:r>
      <w:proofErr w:type="spellStart"/>
      <w:r>
        <w:t>Hatanpaa</w:t>
      </w:r>
      <w:proofErr w:type="spellEnd"/>
      <w:r>
        <w:t xml:space="preserve">, K. J.; </w:t>
      </w:r>
      <w:proofErr w:type="spellStart"/>
      <w:r>
        <w:t>Rakheja</w:t>
      </w:r>
      <w:proofErr w:type="spellEnd"/>
      <w:r>
        <w:t xml:space="preserve">, D.; Kovacs, Z.; Yang, X.-L.; </w:t>
      </w:r>
      <w:proofErr w:type="spellStart"/>
      <w:r>
        <w:t>Mashimo</w:t>
      </w:r>
      <w:proofErr w:type="spellEnd"/>
      <w:r>
        <w:t xml:space="preserve">, T.; </w:t>
      </w:r>
      <w:proofErr w:type="spellStart"/>
      <w:r>
        <w:t>Raisanen</w:t>
      </w:r>
      <w:proofErr w:type="spellEnd"/>
      <w:r>
        <w:t xml:space="preserve">, J. M.; Marin-Valencia, I.; </w:t>
      </w:r>
      <w:proofErr w:type="spellStart"/>
      <w:r>
        <w:t>Pascual</w:t>
      </w:r>
      <w:proofErr w:type="spellEnd"/>
      <w:r>
        <w:t xml:space="preserve">, J. M.; Madden, C. J.; Mickey, B. E.; Malloy, C. R.; </w:t>
      </w:r>
      <w:proofErr w:type="spellStart"/>
      <w:r>
        <w:t>Bachoo</w:t>
      </w:r>
      <w:proofErr w:type="spellEnd"/>
      <w:r>
        <w:t xml:space="preserve">, R. M.; Maher, E. A. 2-hydroxyglutarate detection by magnetic resonance spectroscopy in IDH-mutated patients with </w:t>
      </w:r>
      <w:proofErr w:type="spellStart"/>
      <w:r>
        <w:t>gliomas</w:t>
      </w:r>
      <w:proofErr w:type="spellEnd"/>
      <w:r>
        <w:t>. Nat. Med. 2012, 18, 624–9.</w:t>
      </w:r>
    </w:p>
    <w:p w14:paraId="39A4E34D" w14:textId="77777777" w:rsidR="00E61189" w:rsidRDefault="00E61189" w:rsidP="00B2137D">
      <w:pPr>
        <w:pStyle w:val="MDPI71References"/>
        <w:numPr>
          <w:ilvl w:val="0"/>
          <w:numId w:val="0"/>
        </w:numPr>
      </w:pPr>
      <w:r>
        <w:t xml:space="preserve">6. </w:t>
      </w:r>
      <w:proofErr w:type="spellStart"/>
      <w:r>
        <w:t>Andronesi</w:t>
      </w:r>
      <w:proofErr w:type="spellEnd"/>
      <w:r>
        <w:t xml:space="preserve">, O. C.; Kim, G.; Gerstner, E.; </w:t>
      </w:r>
      <w:proofErr w:type="spellStart"/>
      <w:r>
        <w:t>Batchelor</w:t>
      </w:r>
      <w:proofErr w:type="spellEnd"/>
      <w:r>
        <w:t xml:space="preserve">, T.; </w:t>
      </w:r>
      <w:proofErr w:type="spellStart"/>
      <w:r>
        <w:t>Tzika</w:t>
      </w:r>
      <w:proofErr w:type="spellEnd"/>
      <w:r>
        <w:t xml:space="preserve">, A. A.; </w:t>
      </w:r>
      <w:proofErr w:type="spellStart"/>
      <w:r>
        <w:t>Fantin</w:t>
      </w:r>
      <w:proofErr w:type="spellEnd"/>
      <w:r>
        <w:t xml:space="preserve">, V. R.; </w:t>
      </w:r>
      <w:proofErr w:type="spellStart"/>
      <w:r>
        <w:t>Heiden</w:t>
      </w:r>
      <w:proofErr w:type="spellEnd"/>
      <w:r>
        <w:t>, M. G. Vander; Sorensen, A. G. Detection of 2-</w:t>
      </w:r>
      <w:r w:rsidRPr="0031037C">
        <w:t xml:space="preserve">Hydoxyglutarate in IDH-mutated Glioma Patients by Spectral-editing and 2D Correlation Magnetic Resonance Spectroscopy. </w:t>
      </w:r>
      <w:proofErr w:type="spellStart"/>
      <w:r w:rsidRPr="0031037C">
        <w:t>Sci</w:t>
      </w:r>
      <w:proofErr w:type="spellEnd"/>
      <w:r w:rsidRPr="0031037C">
        <w:t xml:space="preserve"> </w:t>
      </w:r>
      <w:proofErr w:type="spellStart"/>
      <w:r w:rsidRPr="0031037C">
        <w:t>Transl</w:t>
      </w:r>
      <w:proofErr w:type="spellEnd"/>
      <w:r w:rsidRPr="0031037C">
        <w:t xml:space="preserve"> Med 2012, 4</w:t>
      </w:r>
      <w:r w:rsidR="00080DA2" w:rsidRPr="0031037C">
        <w:t>. 116ra4-116ra4</w:t>
      </w:r>
      <w:r w:rsidRPr="0031037C">
        <w:t>.</w:t>
      </w:r>
    </w:p>
    <w:p w14:paraId="05B0DFB0" w14:textId="77777777" w:rsidR="00E61189" w:rsidRDefault="00E61189" w:rsidP="00B2137D">
      <w:pPr>
        <w:pStyle w:val="MDPI71References"/>
        <w:numPr>
          <w:ilvl w:val="0"/>
          <w:numId w:val="0"/>
        </w:numPr>
      </w:pPr>
      <w:r>
        <w:t xml:space="preserve">7. Emir, U. E.; Larkin, S. J.; De Pennington, N.; </w:t>
      </w:r>
      <w:proofErr w:type="spellStart"/>
      <w:r>
        <w:t>Voets</w:t>
      </w:r>
      <w:proofErr w:type="spellEnd"/>
      <w:r>
        <w:t xml:space="preserve">, N.; </w:t>
      </w:r>
      <w:proofErr w:type="spellStart"/>
      <w:r>
        <w:t>Plaha</w:t>
      </w:r>
      <w:proofErr w:type="spellEnd"/>
      <w:r>
        <w:t>, P.; Stacey, R.; Al-</w:t>
      </w:r>
      <w:proofErr w:type="spellStart"/>
      <w:r>
        <w:t>Qahtani</w:t>
      </w:r>
      <w:proofErr w:type="spellEnd"/>
      <w:r>
        <w:t xml:space="preserve">, K.; </w:t>
      </w:r>
      <w:proofErr w:type="spellStart"/>
      <w:r>
        <w:t>McCullagh</w:t>
      </w:r>
      <w:proofErr w:type="spellEnd"/>
      <w:r>
        <w:t xml:space="preserve">, J.; Schofield, C. J.; Clare, S.; </w:t>
      </w:r>
      <w:proofErr w:type="spellStart"/>
      <w:r>
        <w:t>Jezzard</w:t>
      </w:r>
      <w:proofErr w:type="spellEnd"/>
      <w:r>
        <w:t xml:space="preserve">, P.; </w:t>
      </w:r>
      <w:proofErr w:type="spellStart"/>
      <w:r>
        <w:t>Cadoux</w:t>
      </w:r>
      <w:proofErr w:type="spellEnd"/>
      <w:r>
        <w:t xml:space="preserve">-Hudson, T.; </w:t>
      </w:r>
      <w:proofErr w:type="spellStart"/>
      <w:r>
        <w:t>Ansorge</w:t>
      </w:r>
      <w:proofErr w:type="spellEnd"/>
      <w:r>
        <w:t xml:space="preserve">, O. Noninvasive quantification of 2-hydroxyglutarate in human </w:t>
      </w:r>
      <w:proofErr w:type="spellStart"/>
      <w:r>
        <w:t>gliomas</w:t>
      </w:r>
      <w:proofErr w:type="spellEnd"/>
      <w:r>
        <w:t xml:space="preserve"> with IDH1 and IDH2 mutations. Cancer Res. 2016, 76, 43–49.</w:t>
      </w:r>
    </w:p>
    <w:p w14:paraId="6D82124A" w14:textId="77777777" w:rsidR="00E61189" w:rsidRDefault="00E61189" w:rsidP="00B2137D">
      <w:pPr>
        <w:pStyle w:val="MDPI71References"/>
        <w:numPr>
          <w:ilvl w:val="0"/>
          <w:numId w:val="0"/>
        </w:numPr>
      </w:pPr>
      <w:r>
        <w:t xml:space="preserve">8. Pope, W. B.; </w:t>
      </w:r>
      <w:proofErr w:type="spellStart"/>
      <w:r>
        <w:t>Prins</w:t>
      </w:r>
      <w:proofErr w:type="spellEnd"/>
      <w:r>
        <w:t xml:space="preserve">, R. M.; Thomas, M. A.; </w:t>
      </w:r>
      <w:proofErr w:type="spellStart"/>
      <w:r>
        <w:t>Nagarajan</w:t>
      </w:r>
      <w:proofErr w:type="spellEnd"/>
      <w:r>
        <w:t xml:space="preserve">, R.; Yen, K. E.; </w:t>
      </w:r>
      <w:proofErr w:type="spellStart"/>
      <w:r>
        <w:t>Bittinger</w:t>
      </w:r>
      <w:proofErr w:type="spellEnd"/>
      <w:r>
        <w:t xml:space="preserve">, M. A.; </w:t>
      </w:r>
      <w:proofErr w:type="spellStart"/>
      <w:r>
        <w:t>Salamon</w:t>
      </w:r>
      <w:proofErr w:type="spellEnd"/>
      <w:r>
        <w:t xml:space="preserve">, N.; Chou, A. P.; Yong, W. H.; Soto, H.; Wilson, N.; </w:t>
      </w:r>
      <w:proofErr w:type="spellStart"/>
      <w:r>
        <w:t>Driggers</w:t>
      </w:r>
      <w:proofErr w:type="spellEnd"/>
      <w:r>
        <w:t xml:space="preserve">, E.; Jang, H. G.; Su, S. M.; </w:t>
      </w:r>
      <w:proofErr w:type="spellStart"/>
      <w:r>
        <w:t>Schenkein</w:t>
      </w:r>
      <w:proofErr w:type="spellEnd"/>
      <w:r>
        <w:t xml:space="preserve">, D. P.; Lai, A.; </w:t>
      </w:r>
      <w:proofErr w:type="spellStart"/>
      <w:r>
        <w:t>Cloughesy</w:t>
      </w:r>
      <w:proofErr w:type="spellEnd"/>
      <w:r>
        <w:t xml:space="preserve">, T. F.; </w:t>
      </w:r>
      <w:proofErr w:type="spellStart"/>
      <w:r>
        <w:t>Kornblum</w:t>
      </w:r>
      <w:proofErr w:type="spellEnd"/>
      <w:r>
        <w:t xml:space="preserve">, H. I.; Wu, H.; </w:t>
      </w:r>
      <w:proofErr w:type="spellStart"/>
      <w:r>
        <w:t>Fantin</w:t>
      </w:r>
      <w:proofErr w:type="spellEnd"/>
      <w:r>
        <w:t xml:space="preserve">, V. R.; </w:t>
      </w:r>
      <w:proofErr w:type="spellStart"/>
      <w:r>
        <w:t>Liau</w:t>
      </w:r>
      <w:proofErr w:type="spellEnd"/>
      <w:r>
        <w:t xml:space="preserve">, L. M. Non-invasive detection of 2-hydroxyglutarate and other metabolites in IDH1 mutant glioma patients using magnetic resonance spectroscopy. J. </w:t>
      </w:r>
      <w:proofErr w:type="spellStart"/>
      <w:r>
        <w:t>Neurooncol</w:t>
      </w:r>
      <w:proofErr w:type="spellEnd"/>
      <w:r>
        <w:t>. 2012, 107, 197–205.</w:t>
      </w:r>
    </w:p>
    <w:p w14:paraId="3204994B" w14:textId="77777777" w:rsidR="00E61189" w:rsidRDefault="00E61189" w:rsidP="00B2137D">
      <w:pPr>
        <w:pStyle w:val="MDPI71References"/>
        <w:numPr>
          <w:ilvl w:val="0"/>
          <w:numId w:val="0"/>
        </w:numPr>
      </w:pPr>
      <w:r>
        <w:lastRenderedPageBreak/>
        <w:t xml:space="preserve">9. </w:t>
      </w:r>
      <w:proofErr w:type="spellStart"/>
      <w:r>
        <w:t>Gliomas</w:t>
      </w:r>
      <w:proofErr w:type="spellEnd"/>
      <w:r>
        <w:t xml:space="preserve">, I. L.; </w:t>
      </w:r>
      <w:proofErr w:type="spellStart"/>
      <w:r>
        <w:t>Elkhaled</w:t>
      </w:r>
      <w:proofErr w:type="spellEnd"/>
      <w:r>
        <w:t xml:space="preserve">, A.; </w:t>
      </w:r>
      <w:proofErr w:type="spellStart"/>
      <w:r>
        <w:t>Jalbert</w:t>
      </w:r>
      <w:proofErr w:type="spellEnd"/>
      <w:r>
        <w:t xml:space="preserve">, L. E.; Phillips, J. J.; Yoshihara, H. a I.; </w:t>
      </w:r>
      <w:proofErr w:type="spellStart"/>
      <w:r>
        <w:t>Parvataneni</w:t>
      </w:r>
      <w:proofErr w:type="spellEnd"/>
      <w:r>
        <w:t>, R.; Srinivasan, R.; Bourne, G.; Berger, M. S.; Chang, S. M.; Cha, S.; Nelson, S. J. Magnetic Resonance of 2-Hydroxyglutarate in. Sci. Transl. Med. 2012, 4, 1–10.</w:t>
      </w:r>
    </w:p>
    <w:p w14:paraId="7579A830" w14:textId="77777777" w:rsidR="00E61189" w:rsidRDefault="00E61189" w:rsidP="00B2137D">
      <w:pPr>
        <w:pStyle w:val="MDPI71References"/>
        <w:numPr>
          <w:ilvl w:val="0"/>
          <w:numId w:val="0"/>
        </w:numPr>
      </w:pPr>
      <w:r>
        <w:t xml:space="preserve">10. </w:t>
      </w:r>
      <w:proofErr w:type="spellStart"/>
      <w:r>
        <w:t>Turcan</w:t>
      </w:r>
      <w:proofErr w:type="spellEnd"/>
      <w:r>
        <w:t xml:space="preserve">, S.; </w:t>
      </w:r>
      <w:proofErr w:type="spellStart"/>
      <w:r>
        <w:t>Fabius</w:t>
      </w:r>
      <w:proofErr w:type="spellEnd"/>
      <w:r>
        <w:t xml:space="preserve">, A. W.; </w:t>
      </w:r>
      <w:proofErr w:type="spellStart"/>
      <w:r>
        <w:t>Borodovsky</w:t>
      </w:r>
      <w:proofErr w:type="spellEnd"/>
      <w:r>
        <w:t xml:space="preserve">, A.; Pedraza, A.; Brennan, C.; </w:t>
      </w:r>
      <w:proofErr w:type="spellStart"/>
      <w:r>
        <w:t>Huse</w:t>
      </w:r>
      <w:proofErr w:type="spellEnd"/>
      <w:r>
        <w:t xml:space="preserve">, J.; </w:t>
      </w:r>
      <w:proofErr w:type="spellStart"/>
      <w:r>
        <w:t>Viale</w:t>
      </w:r>
      <w:proofErr w:type="spellEnd"/>
      <w:r>
        <w:t xml:space="preserve">, A.; Riggins, G. J.; Chan, T. A.; </w:t>
      </w:r>
      <w:proofErr w:type="spellStart"/>
      <w:r>
        <w:t>Turcan</w:t>
      </w:r>
      <w:proofErr w:type="spellEnd"/>
      <w:r>
        <w:t xml:space="preserve">, S.; </w:t>
      </w:r>
      <w:proofErr w:type="spellStart"/>
      <w:r>
        <w:t>Fabius</w:t>
      </w:r>
      <w:proofErr w:type="spellEnd"/>
      <w:r>
        <w:t xml:space="preserve">, A. W.; </w:t>
      </w:r>
      <w:proofErr w:type="spellStart"/>
      <w:r>
        <w:t>Borodovsky</w:t>
      </w:r>
      <w:proofErr w:type="spellEnd"/>
      <w:r>
        <w:t xml:space="preserve">, A.; Pedraza, A.; Brennan, C.; </w:t>
      </w:r>
      <w:proofErr w:type="spellStart"/>
      <w:r>
        <w:t>Huse</w:t>
      </w:r>
      <w:proofErr w:type="spellEnd"/>
      <w:r>
        <w:t xml:space="preserve">, J.; </w:t>
      </w:r>
      <w:proofErr w:type="spellStart"/>
      <w:r>
        <w:t>Viale</w:t>
      </w:r>
      <w:proofErr w:type="spellEnd"/>
      <w:r>
        <w:t xml:space="preserve">, A.; Riggins, G. J.; Chan, T. A. Efficient induction of differentiation and growth inhibition in IDH1 mutant glioma cells by the DNMT Inhibitor </w:t>
      </w:r>
      <w:proofErr w:type="spellStart"/>
      <w:r>
        <w:t>Decitabine</w:t>
      </w:r>
      <w:proofErr w:type="spellEnd"/>
      <w:r>
        <w:t xml:space="preserve">. </w:t>
      </w:r>
      <w:proofErr w:type="spellStart"/>
      <w:r>
        <w:t>Oncotarget</w:t>
      </w:r>
      <w:proofErr w:type="spellEnd"/>
      <w:r>
        <w:t xml:space="preserve"> 2013, 4, 1729–1736.</w:t>
      </w:r>
    </w:p>
    <w:p w14:paraId="57362063" w14:textId="77777777" w:rsidR="00E61189" w:rsidRDefault="00E61189" w:rsidP="00B2137D">
      <w:pPr>
        <w:pStyle w:val="MDPI71References"/>
        <w:numPr>
          <w:ilvl w:val="0"/>
          <w:numId w:val="0"/>
        </w:numPr>
      </w:pPr>
      <w:r>
        <w:t xml:space="preserve">11. Schumacher, T.; </w:t>
      </w:r>
      <w:proofErr w:type="spellStart"/>
      <w:r>
        <w:t>Bunse</w:t>
      </w:r>
      <w:proofErr w:type="spellEnd"/>
      <w:r>
        <w:t xml:space="preserve">, L.; </w:t>
      </w:r>
      <w:proofErr w:type="spellStart"/>
      <w:r>
        <w:t>Pusch</w:t>
      </w:r>
      <w:proofErr w:type="spellEnd"/>
      <w:r>
        <w:t xml:space="preserve">, S.; </w:t>
      </w:r>
      <w:proofErr w:type="spellStart"/>
      <w:r>
        <w:t>Sahm</w:t>
      </w:r>
      <w:proofErr w:type="spellEnd"/>
      <w:r>
        <w:t xml:space="preserve">, F.; </w:t>
      </w:r>
      <w:proofErr w:type="spellStart"/>
      <w:r>
        <w:t>Wiestler</w:t>
      </w:r>
      <w:proofErr w:type="spellEnd"/>
      <w:r>
        <w:t xml:space="preserve">, B.; </w:t>
      </w:r>
      <w:proofErr w:type="spellStart"/>
      <w:r>
        <w:t>Quandt</w:t>
      </w:r>
      <w:proofErr w:type="spellEnd"/>
      <w:r>
        <w:t xml:space="preserve">, J.; </w:t>
      </w:r>
      <w:proofErr w:type="spellStart"/>
      <w:r>
        <w:t>Menn</w:t>
      </w:r>
      <w:proofErr w:type="spellEnd"/>
      <w:r>
        <w:t xml:space="preserve">, O.; </w:t>
      </w:r>
      <w:proofErr w:type="spellStart"/>
      <w:r>
        <w:t>Osswald</w:t>
      </w:r>
      <w:proofErr w:type="spellEnd"/>
      <w:r>
        <w:t xml:space="preserve">, M.; </w:t>
      </w:r>
      <w:proofErr w:type="spellStart"/>
      <w:r>
        <w:t>Oezen</w:t>
      </w:r>
      <w:proofErr w:type="spellEnd"/>
      <w:r>
        <w:t xml:space="preserve">, I.; </w:t>
      </w:r>
      <w:proofErr w:type="spellStart"/>
      <w:r>
        <w:t>Ott</w:t>
      </w:r>
      <w:proofErr w:type="spellEnd"/>
      <w:r>
        <w:t xml:space="preserve">, M.; </w:t>
      </w:r>
      <w:proofErr w:type="spellStart"/>
      <w:r>
        <w:t>Keil</w:t>
      </w:r>
      <w:proofErr w:type="spellEnd"/>
      <w:r>
        <w:t xml:space="preserve">, M.; </w:t>
      </w:r>
      <w:proofErr w:type="spellStart"/>
      <w:r>
        <w:t>Balß</w:t>
      </w:r>
      <w:proofErr w:type="spellEnd"/>
      <w:r>
        <w:t xml:space="preserve">, J.; </w:t>
      </w:r>
      <w:proofErr w:type="spellStart"/>
      <w:r>
        <w:t>Rauschenbach</w:t>
      </w:r>
      <w:proofErr w:type="spellEnd"/>
      <w:r>
        <w:t xml:space="preserve">, K.; </w:t>
      </w:r>
      <w:proofErr w:type="spellStart"/>
      <w:r>
        <w:t>Grabowska</w:t>
      </w:r>
      <w:proofErr w:type="spellEnd"/>
      <w:r>
        <w:t xml:space="preserve">, A. K.; </w:t>
      </w:r>
      <w:proofErr w:type="spellStart"/>
      <w:r>
        <w:t>Vogler</w:t>
      </w:r>
      <w:proofErr w:type="spellEnd"/>
      <w:r>
        <w:t xml:space="preserve">, I.; </w:t>
      </w:r>
      <w:proofErr w:type="spellStart"/>
      <w:r>
        <w:t>Diekmann</w:t>
      </w:r>
      <w:proofErr w:type="spellEnd"/>
      <w:r>
        <w:t xml:space="preserve">, J.; </w:t>
      </w:r>
      <w:proofErr w:type="spellStart"/>
      <w:r>
        <w:t>Trautwein</w:t>
      </w:r>
      <w:proofErr w:type="spellEnd"/>
      <w:r>
        <w:t xml:space="preserve">, N.; </w:t>
      </w:r>
      <w:proofErr w:type="spellStart"/>
      <w:r>
        <w:t>Eichmüller</w:t>
      </w:r>
      <w:proofErr w:type="spellEnd"/>
      <w:r>
        <w:t xml:space="preserve">, S. B.; </w:t>
      </w:r>
      <w:proofErr w:type="spellStart"/>
      <w:r>
        <w:t>Okun</w:t>
      </w:r>
      <w:proofErr w:type="spellEnd"/>
      <w:r>
        <w:t xml:space="preserve">, J.; </w:t>
      </w:r>
      <w:proofErr w:type="spellStart"/>
      <w:r>
        <w:t>Stevanović</w:t>
      </w:r>
      <w:proofErr w:type="spellEnd"/>
      <w:r>
        <w:t xml:space="preserve">, S.; </w:t>
      </w:r>
      <w:proofErr w:type="spellStart"/>
      <w:r>
        <w:t>Riemer</w:t>
      </w:r>
      <w:proofErr w:type="spellEnd"/>
      <w:r>
        <w:t xml:space="preserve">, A. B.; </w:t>
      </w:r>
      <w:proofErr w:type="spellStart"/>
      <w:r>
        <w:t>Sahin</w:t>
      </w:r>
      <w:proofErr w:type="spellEnd"/>
      <w:r>
        <w:t xml:space="preserve">, U.; </w:t>
      </w:r>
      <w:proofErr w:type="spellStart"/>
      <w:r>
        <w:t>Friese</w:t>
      </w:r>
      <w:proofErr w:type="spellEnd"/>
      <w:r>
        <w:t xml:space="preserve">, M. a.; </w:t>
      </w:r>
      <w:proofErr w:type="spellStart"/>
      <w:r>
        <w:t>Beckhove</w:t>
      </w:r>
      <w:proofErr w:type="spellEnd"/>
      <w:r>
        <w:t xml:space="preserve">, P.; von </w:t>
      </w:r>
      <w:proofErr w:type="spellStart"/>
      <w:r>
        <w:t>Deimling</w:t>
      </w:r>
      <w:proofErr w:type="spellEnd"/>
      <w:r>
        <w:t xml:space="preserve">, A.; Wick, W.; </w:t>
      </w:r>
      <w:proofErr w:type="spellStart"/>
      <w:r>
        <w:t>Platten</w:t>
      </w:r>
      <w:proofErr w:type="spellEnd"/>
      <w:r>
        <w:t xml:space="preserve">, M. A vaccine targeting mutant IDH1 induces </w:t>
      </w:r>
      <w:proofErr w:type="spellStart"/>
      <w:r>
        <w:t>antitumour</w:t>
      </w:r>
      <w:proofErr w:type="spellEnd"/>
      <w:r>
        <w:t xml:space="preserve"> immunity. Nature 2014, 512, 324–327.</w:t>
      </w:r>
    </w:p>
    <w:p w14:paraId="528565FB" w14:textId="77777777" w:rsidR="00E61189" w:rsidRDefault="00E61189" w:rsidP="00B2137D">
      <w:pPr>
        <w:pStyle w:val="MDPI71References"/>
        <w:numPr>
          <w:ilvl w:val="0"/>
          <w:numId w:val="0"/>
        </w:numPr>
      </w:pPr>
      <w:r>
        <w:t xml:space="preserve">12. </w:t>
      </w:r>
      <w:proofErr w:type="spellStart"/>
      <w:r>
        <w:t>Pellegatta</w:t>
      </w:r>
      <w:proofErr w:type="spellEnd"/>
      <w:r>
        <w:t xml:space="preserve">, S.; Valletta, L.; </w:t>
      </w:r>
      <w:proofErr w:type="spellStart"/>
      <w:r>
        <w:t>Corbetta</w:t>
      </w:r>
      <w:proofErr w:type="spellEnd"/>
      <w:r>
        <w:t xml:space="preserve">, C.; </w:t>
      </w:r>
      <w:proofErr w:type="spellStart"/>
      <w:r>
        <w:t>Patanè</w:t>
      </w:r>
      <w:proofErr w:type="spellEnd"/>
      <w:r>
        <w:t xml:space="preserve">, M.; </w:t>
      </w:r>
      <w:proofErr w:type="spellStart"/>
      <w:r>
        <w:t>Zucca</w:t>
      </w:r>
      <w:proofErr w:type="spellEnd"/>
      <w:r>
        <w:t xml:space="preserve">, I.; </w:t>
      </w:r>
      <w:proofErr w:type="spellStart"/>
      <w:r>
        <w:t>Riccardi</w:t>
      </w:r>
      <w:proofErr w:type="spellEnd"/>
      <w:r>
        <w:t xml:space="preserve"> </w:t>
      </w:r>
      <w:proofErr w:type="spellStart"/>
      <w:r>
        <w:t>Sirtori</w:t>
      </w:r>
      <w:proofErr w:type="spellEnd"/>
      <w:r>
        <w:t xml:space="preserve">, F.; </w:t>
      </w:r>
      <w:proofErr w:type="spellStart"/>
      <w:r>
        <w:t>Bruzzone</w:t>
      </w:r>
      <w:proofErr w:type="spellEnd"/>
      <w:r>
        <w:t xml:space="preserve">, M.; </w:t>
      </w:r>
      <w:proofErr w:type="spellStart"/>
      <w:r>
        <w:t>Fogliatto</w:t>
      </w:r>
      <w:proofErr w:type="spellEnd"/>
      <w:r>
        <w:t xml:space="preserve">, G.; </w:t>
      </w:r>
      <w:proofErr w:type="spellStart"/>
      <w:r>
        <w:t>Isacchi</w:t>
      </w:r>
      <w:proofErr w:type="spellEnd"/>
      <w:r>
        <w:t xml:space="preserve">, A.; </w:t>
      </w:r>
      <w:proofErr w:type="spellStart"/>
      <w:r>
        <w:t>Pollo</w:t>
      </w:r>
      <w:proofErr w:type="spellEnd"/>
      <w:r>
        <w:t xml:space="preserve">, B.; </w:t>
      </w:r>
      <w:proofErr w:type="spellStart"/>
      <w:r>
        <w:t>Finocchiaro</w:t>
      </w:r>
      <w:proofErr w:type="spellEnd"/>
      <w:r>
        <w:t xml:space="preserve">, G. Effective immuno-targeting of the IDH1 mutation R132H in a murine model of intracranial glioma. </w:t>
      </w:r>
      <w:proofErr w:type="spellStart"/>
      <w:r>
        <w:t>Acta</w:t>
      </w:r>
      <w:proofErr w:type="spellEnd"/>
      <w:r>
        <w:t xml:space="preserve"> </w:t>
      </w:r>
      <w:proofErr w:type="spellStart"/>
      <w:r>
        <w:t>Neuropathol</w:t>
      </w:r>
      <w:proofErr w:type="spellEnd"/>
      <w:r>
        <w:t xml:space="preserve">. </w:t>
      </w:r>
      <w:proofErr w:type="spellStart"/>
      <w:r>
        <w:t>Commun</w:t>
      </w:r>
      <w:proofErr w:type="spellEnd"/>
      <w:r>
        <w:t>. 2015, 3, 4.</w:t>
      </w:r>
    </w:p>
    <w:p w14:paraId="62A63D3A" w14:textId="77777777" w:rsidR="00E61189" w:rsidRDefault="00E61189" w:rsidP="00B2137D">
      <w:pPr>
        <w:pStyle w:val="MDPI71References"/>
        <w:numPr>
          <w:ilvl w:val="0"/>
          <w:numId w:val="0"/>
        </w:numPr>
      </w:pPr>
      <w:r>
        <w:t xml:space="preserve">13. Yen, K. E.; </w:t>
      </w:r>
      <w:proofErr w:type="spellStart"/>
      <w:r>
        <w:t>Bittinger</w:t>
      </w:r>
      <w:proofErr w:type="spellEnd"/>
      <w:r>
        <w:t xml:space="preserve">, M. a; Su, S. M.; </w:t>
      </w:r>
      <w:proofErr w:type="spellStart"/>
      <w:r>
        <w:t>Fantin</w:t>
      </w:r>
      <w:proofErr w:type="spellEnd"/>
      <w:r>
        <w:t>, V. R. Cancer-associated IDH mutations: biomarker and therapeutic opportunities. Oncogene 2010, 29, 6409–6417.</w:t>
      </w:r>
    </w:p>
    <w:p w14:paraId="1E87BB41" w14:textId="77777777" w:rsidR="00E61189" w:rsidRDefault="00E61189" w:rsidP="00B2137D">
      <w:pPr>
        <w:pStyle w:val="MDPI71References"/>
        <w:numPr>
          <w:ilvl w:val="0"/>
          <w:numId w:val="0"/>
        </w:numPr>
      </w:pPr>
      <w:r>
        <w:t xml:space="preserve">14. </w:t>
      </w:r>
      <w:proofErr w:type="spellStart"/>
      <w:r>
        <w:t>McLendon</w:t>
      </w:r>
      <w:proofErr w:type="spellEnd"/>
      <w:r>
        <w:t xml:space="preserve">, R.; Friedman, A.; </w:t>
      </w:r>
      <w:proofErr w:type="spellStart"/>
      <w:r>
        <w:t>Bigner</w:t>
      </w:r>
      <w:proofErr w:type="spellEnd"/>
      <w:r>
        <w:t xml:space="preserve">, D.; Van Meir, E. G.; Brat, D. J.; M. </w:t>
      </w:r>
      <w:proofErr w:type="spellStart"/>
      <w:r>
        <w:t>Mastrogianakis</w:t>
      </w:r>
      <w:proofErr w:type="spellEnd"/>
      <w:r>
        <w:t xml:space="preserve">, G.; Olson, J. J.; </w:t>
      </w:r>
      <w:proofErr w:type="spellStart"/>
      <w:r>
        <w:t>Mikkelsen</w:t>
      </w:r>
      <w:proofErr w:type="spellEnd"/>
      <w:r>
        <w:t xml:space="preserve">, T.; Lehman, N.; </w:t>
      </w:r>
      <w:proofErr w:type="spellStart"/>
      <w:r>
        <w:t>Aldape</w:t>
      </w:r>
      <w:proofErr w:type="spellEnd"/>
      <w:r>
        <w:t xml:space="preserve">, K.; Alfred Yung, W. K.; </w:t>
      </w:r>
      <w:proofErr w:type="spellStart"/>
      <w:r>
        <w:t>Bogler</w:t>
      </w:r>
      <w:proofErr w:type="spellEnd"/>
      <w:r>
        <w:t xml:space="preserve">, O.; </w:t>
      </w:r>
      <w:proofErr w:type="spellStart"/>
      <w:r>
        <w:t>VandenBerg</w:t>
      </w:r>
      <w:proofErr w:type="spellEnd"/>
      <w:r>
        <w:t xml:space="preserve">, S.; Berger, M.; </w:t>
      </w:r>
      <w:proofErr w:type="spellStart"/>
      <w:r>
        <w:t>Prados</w:t>
      </w:r>
      <w:proofErr w:type="spellEnd"/>
      <w:r>
        <w:t xml:space="preserve">, M.; </w:t>
      </w:r>
      <w:proofErr w:type="spellStart"/>
      <w:r>
        <w:t>Muzny</w:t>
      </w:r>
      <w:proofErr w:type="spellEnd"/>
      <w:r>
        <w:t xml:space="preserve">, D.; Morgan, M.; Scherer, S.; Sabo, A.; Nazareth, L.; Lewis, L.; Hall, O.; Zhu, Y.; Ren, Y.; </w:t>
      </w:r>
      <w:proofErr w:type="spellStart"/>
      <w:r>
        <w:t>Alvi</w:t>
      </w:r>
      <w:proofErr w:type="spellEnd"/>
      <w:r>
        <w:t xml:space="preserve">, O.; Yao, J.; Hawes, A.; </w:t>
      </w:r>
      <w:proofErr w:type="spellStart"/>
      <w:r>
        <w:t>Jhangiani</w:t>
      </w:r>
      <w:proofErr w:type="spellEnd"/>
      <w:r>
        <w:t xml:space="preserve">, S.; Fowler, G.; San Lucas, A.; </w:t>
      </w:r>
      <w:proofErr w:type="spellStart"/>
      <w:r>
        <w:t>Kovar</w:t>
      </w:r>
      <w:proofErr w:type="spellEnd"/>
      <w:r>
        <w:t xml:space="preserve">, C.; Cree, A.; </w:t>
      </w:r>
      <w:proofErr w:type="spellStart"/>
      <w:r>
        <w:t>Dinh</w:t>
      </w:r>
      <w:proofErr w:type="spellEnd"/>
      <w:r>
        <w:t xml:space="preserve">, H.; </w:t>
      </w:r>
      <w:proofErr w:type="spellStart"/>
      <w:r>
        <w:t>Santibanez</w:t>
      </w:r>
      <w:proofErr w:type="spellEnd"/>
      <w:r>
        <w:t>, J.; Joshi, V.; Gonzalez-</w:t>
      </w:r>
      <w:proofErr w:type="spellStart"/>
      <w:r>
        <w:t>Garay</w:t>
      </w:r>
      <w:proofErr w:type="spellEnd"/>
      <w:r>
        <w:t xml:space="preserve">, M. L.; Miller, C. a.; </w:t>
      </w:r>
      <w:proofErr w:type="spellStart"/>
      <w:r>
        <w:t>Milosavljevic</w:t>
      </w:r>
      <w:proofErr w:type="spellEnd"/>
      <w:r>
        <w:t xml:space="preserve">, A.; </w:t>
      </w:r>
      <w:proofErr w:type="spellStart"/>
      <w:r>
        <w:t>Donehower</w:t>
      </w:r>
      <w:proofErr w:type="spellEnd"/>
      <w:r>
        <w:t xml:space="preserve">, L.; Wheeler, D. a.; Gibbs, R. a.; </w:t>
      </w:r>
      <w:proofErr w:type="spellStart"/>
      <w:r>
        <w:t>Cibulskis</w:t>
      </w:r>
      <w:proofErr w:type="spellEnd"/>
      <w:r>
        <w:t xml:space="preserve">, K.; </w:t>
      </w:r>
      <w:proofErr w:type="spellStart"/>
      <w:r>
        <w:t>Sougnez</w:t>
      </w:r>
      <w:proofErr w:type="spellEnd"/>
      <w:r>
        <w:t xml:space="preserve">, C.; Fennell, T.; Mahan, S.; Wilkinson, J.; </w:t>
      </w:r>
      <w:proofErr w:type="spellStart"/>
      <w:r>
        <w:t>Ziaugra</w:t>
      </w:r>
      <w:proofErr w:type="spellEnd"/>
      <w:r>
        <w:t xml:space="preserve">, L.; </w:t>
      </w:r>
      <w:proofErr w:type="spellStart"/>
      <w:r>
        <w:t>Onofrio</w:t>
      </w:r>
      <w:proofErr w:type="spellEnd"/>
      <w:r>
        <w:t xml:space="preserve">, R.; Bloom, T.; </w:t>
      </w:r>
      <w:proofErr w:type="spellStart"/>
      <w:r>
        <w:t>Nicol</w:t>
      </w:r>
      <w:proofErr w:type="spellEnd"/>
      <w:r>
        <w:t xml:space="preserve">, R.; </w:t>
      </w:r>
      <w:proofErr w:type="spellStart"/>
      <w:r>
        <w:t>Ardlie</w:t>
      </w:r>
      <w:proofErr w:type="spellEnd"/>
      <w:r>
        <w:t xml:space="preserve">, K.; Baldwin, J.; Gabriel, S.; Lander, E. S.; Ding, L.; Fulton, R. S.; McLellan, M. D.; Wallis, J.; Larson, D. E.; Shi, X.; Abbott, R.; Fulton, L.; Chen, K.; </w:t>
      </w:r>
      <w:proofErr w:type="spellStart"/>
      <w:r>
        <w:t>Koboldt</w:t>
      </w:r>
      <w:proofErr w:type="spellEnd"/>
      <w:r>
        <w:t xml:space="preserve">, D. C.; </w:t>
      </w:r>
      <w:proofErr w:type="spellStart"/>
      <w:r>
        <w:t>Wendl</w:t>
      </w:r>
      <w:proofErr w:type="spellEnd"/>
      <w:r>
        <w:t xml:space="preserve">, M. C.; Meyer, R.; Tang, Y.; Lin, L.; Osborne, J. R.; </w:t>
      </w:r>
      <w:proofErr w:type="spellStart"/>
      <w:r>
        <w:t>Dunford</w:t>
      </w:r>
      <w:proofErr w:type="spellEnd"/>
      <w:r>
        <w:t xml:space="preserve">-Shore, B. H.; Miner, T. L.; </w:t>
      </w:r>
      <w:proofErr w:type="spellStart"/>
      <w:r>
        <w:t>Delehaunty</w:t>
      </w:r>
      <w:proofErr w:type="spellEnd"/>
      <w:r>
        <w:t xml:space="preserve">, K.; </w:t>
      </w:r>
      <w:proofErr w:type="spellStart"/>
      <w:r>
        <w:t>Markovic</w:t>
      </w:r>
      <w:proofErr w:type="spellEnd"/>
      <w:r>
        <w:t xml:space="preserve">, C.; Swift, G.; Courtney, W.; Pohl, C.; Abbott, S.; Hawkins, A.; Leong, S.; </w:t>
      </w:r>
      <w:proofErr w:type="spellStart"/>
      <w:r>
        <w:t>Haipek</w:t>
      </w:r>
      <w:proofErr w:type="spellEnd"/>
      <w:r>
        <w:t xml:space="preserve">, C.; Schmidt, H.; </w:t>
      </w:r>
      <w:proofErr w:type="spellStart"/>
      <w:r>
        <w:t>Wiechert</w:t>
      </w:r>
      <w:proofErr w:type="spellEnd"/>
      <w:r>
        <w:t xml:space="preserve">, M.; Vickery, T.; Scott, S.; </w:t>
      </w:r>
      <w:proofErr w:type="spellStart"/>
      <w:r>
        <w:t>Dooling</w:t>
      </w:r>
      <w:proofErr w:type="spellEnd"/>
      <w:r>
        <w:t xml:space="preserve">, D. J.; </w:t>
      </w:r>
      <w:proofErr w:type="spellStart"/>
      <w:r>
        <w:t>Chinwalla</w:t>
      </w:r>
      <w:proofErr w:type="spellEnd"/>
      <w:r>
        <w:t xml:space="preserve">, A.; Weinstock, G. M.; </w:t>
      </w:r>
      <w:proofErr w:type="spellStart"/>
      <w:r>
        <w:t>Mardis</w:t>
      </w:r>
      <w:proofErr w:type="spellEnd"/>
      <w:r>
        <w:t xml:space="preserve">, E. R.; Wilson, R. K.; Getz, G.; </w:t>
      </w:r>
      <w:proofErr w:type="spellStart"/>
      <w:r>
        <w:t>Winckler</w:t>
      </w:r>
      <w:proofErr w:type="spellEnd"/>
      <w:r>
        <w:t xml:space="preserve">, W.; </w:t>
      </w:r>
      <w:proofErr w:type="spellStart"/>
      <w:r>
        <w:t>Verhaak</w:t>
      </w:r>
      <w:proofErr w:type="spellEnd"/>
      <w:r>
        <w:t xml:space="preserve">, R. G. W.; Lawrence, M. S.; O’Kelly, M.; Robinson, J.; </w:t>
      </w:r>
      <w:proofErr w:type="spellStart"/>
      <w:r>
        <w:t>Alexe</w:t>
      </w:r>
      <w:proofErr w:type="spellEnd"/>
      <w:r>
        <w:t xml:space="preserve">, G.; </w:t>
      </w:r>
      <w:proofErr w:type="spellStart"/>
      <w:r>
        <w:t>Beroukhim</w:t>
      </w:r>
      <w:proofErr w:type="spellEnd"/>
      <w:r>
        <w:t xml:space="preserve">, R.; Carter, S.; Chiang, D.; Gould, J.; Gupta, S.; </w:t>
      </w:r>
      <w:proofErr w:type="spellStart"/>
      <w:r>
        <w:t>Korn</w:t>
      </w:r>
      <w:proofErr w:type="spellEnd"/>
      <w:r>
        <w:t xml:space="preserve">, J.; </w:t>
      </w:r>
      <w:proofErr w:type="spellStart"/>
      <w:r>
        <w:t>Mermel</w:t>
      </w:r>
      <w:proofErr w:type="spellEnd"/>
      <w:r>
        <w:t xml:space="preserve">, C.; </w:t>
      </w:r>
      <w:proofErr w:type="spellStart"/>
      <w:r>
        <w:t>Mesirov</w:t>
      </w:r>
      <w:proofErr w:type="spellEnd"/>
      <w:r>
        <w:t xml:space="preserve">, J.; Monti, S.; Nguyen, H.; </w:t>
      </w:r>
      <w:proofErr w:type="spellStart"/>
      <w:r>
        <w:t>Parkin</w:t>
      </w:r>
      <w:proofErr w:type="spellEnd"/>
      <w:r>
        <w:t xml:space="preserve">, M.; Reich, M.; </w:t>
      </w:r>
      <w:proofErr w:type="spellStart"/>
      <w:r>
        <w:t>Stransky</w:t>
      </w:r>
      <w:proofErr w:type="spellEnd"/>
      <w:r>
        <w:t xml:space="preserve">, N.; Weir, B. a.; Garraway, L.; </w:t>
      </w:r>
      <w:proofErr w:type="spellStart"/>
      <w:r>
        <w:t>Golub</w:t>
      </w:r>
      <w:proofErr w:type="spellEnd"/>
      <w:r>
        <w:t xml:space="preserve">, T.; </w:t>
      </w:r>
      <w:proofErr w:type="spellStart"/>
      <w:r>
        <w:t>Meyerson</w:t>
      </w:r>
      <w:proofErr w:type="spellEnd"/>
      <w:r>
        <w:t xml:space="preserve">, M.; Chin, L.; </w:t>
      </w:r>
      <w:proofErr w:type="spellStart"/>
      <w:r>
        <w:t>Protopopov</w:t>
      </w:r>
      <w:proofErr w:type="spellEnd"/>
      <w:r>
        <w:t xml:space="preserve">, A.; Zhang, J.; </w:t>
      </w:r>
      <w:proofErr w:type="spellStart"/>
      <w:r>
        <w:t>Perna</w:t>
      </w:r>
      <w:proofErr w:type="spellEnd"/>
      <w:r>
        <w:t xml:space="preserve">, I.; Aronson, S.; </w:t>
      </w:r>
      <w:proofErr w:type="spellStart"/>
      <w:r>
        <w:t>Sathiamoorthy</w:t>
      </w:r>
      <w:proofErr w:type="spellEnd"/>
      <w:r>
        <w:t xml:space="preserve">, N.; Ren, G.; Yao, J.; </w:t>
      </w:r>
      <w:proofErr w:type="spellStart"/>
      <w:r>
        <w:t>Wiedemeyer</w:t>
      </w:r>
      <w:proofErr w:type="spellEnd"/>
      <w:r>
        <w:t xml:space="preserve">, W. R.; Kim, H.; Won Kong, S.; Xiao, Y.; </w:t>
      </w:r>
      <w:proofErr w:type="spellStart"/>
      <w:r>
        <w:t>Kohane</w:t>
      </w:r>
      <w:proofErr w:type="spellEnd"/>
      <w:r>
        <w:t xml:space="preserve">, I. S.; </w:t>
      </w:r>
      <w:proofErr w:type="spellStart"/>
      <w:r>
        <w:t>Seidman</w:t>
      </w:r>
      <w:proofErr w:type="spellEnd"/>
      <w:r>
        <w:t xml:space="preserve">, J.; Park, P. J.; </w:t>
      </w:r>
      <w:proofErr w:type="spellStart"/>
      <w:r>
        <w:t>Kucherlapati</w:t>
      </w:r>
      <w:proofErr w:type="spellEnd"/>
      <w:r>
        <w:t xml:space="preserve">, R.; Laird, P. W.; Cope, L.; Herman, J. G.; </w:t>
      </w:r>
      <w:proofErr w:type="spellStart"/>
      <w:r>
        <w:t>Weisenberger</w:t>
      </w:r>
      <w:proofErr w:type="spellEnd"/>
      <w:r>
        <w:t xml:space="preserve">, D. J.; Pan, F.; Van Den Berg, D.; Van </w:t>
      </w:r>
      <w:proofErr w:type="spellStart"/>
      <w:r>
        <w:t>Neste</w:t>
      </w:r>
      <w:proofErr w:type="spellEnd"/>
      <w:r>
        <w:t xml:space="preserve">, L.; </w:t>
      </w:r>
      <w:proofErr w:type="spellStart"/>
      <w:r>
        <w:t>Mi</w:t>
      </w:r>
      <w:proofErr w:type="spellEnd"/>
      <w:r>
        <w:t xml:space="preserve"> Yi, J.; </w:t>
      </w:r>
      <w:proofErr w:type="spellStart"/>
      <w:r>
        <w:t>Schuebel</w:t>
      </w:r>
      <w:proofErr w:type="spellEnd"/>
      <w:r>
        <w:t xml:space="preserve">, K. E.; </w:t>
      </w:r>
      <w:proofErr w:type="spellStart"/>
      <w:r>
        <w:t>Baylin</w:t>
      </w:r>
      <w:proofErr w:type="spellEnd"/>
      <w:r>
        <w:t xml:space="preserve">, S. B.; </w:t>
      </w:r>
      <w:proofErr w:type="spellStart"/>
      <w:r>
        <w:t>Absher</w:t>
      </w:r>
      <w:proofErr w:type="spellEnd"/>
      <w:r>
        <w:t xml:space="preserve">, D. M.; Li, J. Z.; Southwick, A.; Brady, S.; Aggarwal, A.; Chung, T.; Sherlock, G.; Brooks, J. D.; Myers, R. M.; Spellman, P. T.; </w:t>
      </w:r>
      <w:proofErr w:type="spellStart"/>
      <w:r>
        <w:t>Purdom</w:t>
      </w:r>
      <w:proofErr w:type="spellEnd"/>
      <w:r>
        <w:t xml:space="preserve">, E.; </w:t>
      </w:r>
      <w:proofErr w:type="spellStart"/>
      <w:r>
        <w:t>Jakkula</w:t>
      </w:r>
      <w:proofErr w:type="spellEnd"/>
      <w:r>
        <w:t xml:space="preserve">, L. R.; </w:t>
      </w:r>
      <w:proofErr w:type="spellStart"/>
      <w:r>
        <w:t>Lapuk</w:t>
      </w:r>
      <w:proofErr w:type="spellEnd"/>
      <w:r>
        <w:t xml:space="preserve">, A. V.; Marr, H.; </w:t>
      </w:r>
      <w:proofErr w:type="spellStart"/>
      <w:r>
        <w:t>Dorton</w:t>
      </w:r>
      <w:proofErr w:type="spellEnd"/>
      <w:r>
        <w:t xml:space="preserve">, S.; </w:t>
      </w:r>
      <w:proofErr w:type="spellStart"/>
      <w:r>
        <w:t>Gi</w:t>
      </w:r>
      <w:proofErr w:type="spellEnd"/>
      <w:r>
        <w:t xml:space="preserve"> Choi, Y.; Han, J.; Ray, A.; Wang, V.; </w:t>
      </w:r>
      <w:proofErr w:type="spellStart"/>
      <w:r>
        <w:t>Durinck</w:t>
      </w:r>
      <w:proofErr w:type="spellEnd"/>
      <w:r>
        <w:t xml:space="preserve">, S.; Robinson, M.; Wang, N. J.; </w:t>
      </w:r>
      <w:proofErr w:type="spellStart"/>
      <w:r>
        <w:t>Vranizan</w:t>
      </w:r>
      <w:proofErr w:type="spellEnd"/>
      <w:r>
        <w:t xml:space="preserve">, K.; Peng, V.; Van Name, E.; </w:t>
      </w:r>
      <w:proofErr w:type="spellStart"/>
      <w:r>
        <w:t>Fontenay</w:t>
      </w:r>
      <w:proofErr w:type="spellEnd"/>
      <w:r>
        <w:t xml:space="preserve">, G. V.; Ngai, J.; </w:t>
      </w:r>
      <w:proofErr w:type="spellStart"/>
      <w:r>
        <w:t>Conboy</w:t>
      </w:r>
      <w:proofErr w:type="spellEnd"/>
      <w:r>
        <w:t xml:space="preserve">, J. G.; </w:t>
      </w:r>
      <w:proofErr w:type="spellStart"/>
      <w:r>
        <w:t>Parvin</w:t>
      </w:r>
      <w:proofErr w:type="spellEnd"/>
      <w:r>
        <w:t xml:space="preserve">, B.; </w:t>
      </w:r>
      <w:proofErr w:type="spellStart"/>
      <w:r>
        <w:t>Feiler</w:t>
      </w:r>
      <w:proofErr w:type="spellEnd"/>
      <w:r>
        <w:t xml:space="preserve">, H. S.; Speed, T. P.; Gray, J. W.; Brennan, C.; </w:t>
      </w:r>
      <w:proofErr w:type="spellStart"/>
      <w:r>
        <w:t>Socci</w:t>
      </w:r>
      <w:proofErr w:type="spellEnd"/>
      <w:r>
        <w:t xml:space="preserve">, N. D.; </w:t>
      </w:r>
      <w:proofErr w:type="spellStart"/>
      <w:r>
        <w:t>Olshen</w:t>
      </w:r>
      <w:proofErr w:type="spellEnd"/>
      <w:r>
        <w:t xml:space="preserve">, A.; Taylor, B. S.; Lash, A.; Schultz, N.; Reva, B.; </w:t>
      </w:r>
      <w:proofErr w:type="spellStart"/>
      <w:r>
        <w:t>Antipin</w:t>
      </w:r>
      <w:proofErr w:type="spellEnd"/>
      <w:r>
        <w:t xml:space="preserve">, Y.; </w:t>
      </w:r>
      <w:proofErr w:type="spellStart"/>
      <w:r>
        <w:t>Stukalov</w:t>
      </w:r>
      <w:proofErr w:type="spellEnd"/>
      <w:r>
        <w:t xml:space="preserve">, A.; Gross, B.; </w:t>
      </w:r>
      <w:proofErr w:type="spellStart"/>
      <w:r>
        <w:t>Cerami</w:t>
      </w:r>
      <w:proofErr w:type="spellEnd"/>
      <w:r>
        <w:t xml:space="preserve">, E.; Qing Wang, W.; Qin, L.-X.; </w:t>
      </w:r>
      <w:proofErr w:type="spellStart"/>
      <w:r>
        <w:t>Seshan</w:t>
      </w:r>
      <w:proofErr w:type="spellEnd"/>
      <w:r>
        <w:t xml:space="preserve">, V. E.; </w:t>
      </w:r>
      <w:proofErr w:type="spellStart"/>
      <w:r>
        <w:t>Villafania</w:t>
      </w:r>
      <w:proofErr w:type="spellEnd"/>
      <w:r>
        <w:t xml:space="preserve">, L.; </w:t>
      </w:r>
      <w:proofErr w:type="spellStart"/>
      <w:r>
        <w:t>Cavatore</w:t>
      </w:r>
      <w:proofErr w:type="spellEnd"/>
      <w:r>
        <w:t xml:space="preserve">, M.; </w:t>
      </w:r>
      <w:proofErr w:type="spellStart"/>
      <w:r>
        <w:t>Borsu</w:t>
      </w:r>
      <w:proofErr w:type="spellEnd"/>
      <w:r>
        <w:t xml:space="preserve">, L.; </w:t>
      </w:r>
      <w:proofErr w:type="spellStart"/>
      <w:r>
        <w:t>Viale</w:t>
      </w:r>
      <w:proofErr w:type="spellEnd"/>
      <w:r>
        <w:t xml:space="preserve">, A.; Gerald, W.; Sander, C.; </w:t>
      </w:r>
      <w:proofErr w:type="spellStart"/>
      <w:r>
        <w:t>Ladanyi</w:t>
      </w:r>
      <w:proofErr w:type="spellEnd"/>
      <w:r>
        <w:t xml:space="preserve">, M.; </w:t>
      </w:r>
      <w:proofErr w:type="spellStart"/>
      <w:r>
        <w:t>Perou</w:t>
      </w:r>
      <w:proofErr w:type="spellEnd"/>
      <w:r>
        <w:t xml:space="preserve">, C. M.; Neil Hayes, D.; </w:t>
      </w:r>
      <w:proofErr w:type="spellStart"/>
      <w:r>
        <w:t>Topal</w:t>
      </w:r>
      <w:proofErr w:type="spellEnd"/>
      <w:r>
        <w:t xml:space="preserve">, M. D.; </w:t>
      </w:r>
      <w:proofErr w:type="spellStart"/>
      <w:r>
        <w:t>Hoadley</w:t>
      </w:r>
      <w:proofErr w:type="spellEnd"/>
      <w:r>
        <w:t xml:space="preserve">, K. a.; Qi, Y.; </w:t>
      </w:r>
      <w:proofErr w:type="spellStart"/>
      <w:r>
        <w:t>Balu</w:t>
      </w:r>
      <w:proofErr w:type="spellEnd"/>
      <w:r>
        <w:t xml:space="preserve">, S.; Shi, Y.; Wu, J.; Penny, R.; Bittner, M.; Shelton, T.; </w:t>
      </w:r>
      <w:proofErr w:type="spellStart"/>
      <w:r>
        <w:t>Lenkiewicz</w:t>
      </w:r>
      <w:proofErr w:type="spellEnd"/>
      <w:r>
        <w:t xml:space="preserve">, E.; Morris, S.; Beasley, D.; Sanders, S.; Kahn, A.; </w:t>
      </w:r>
      <w:proofErr w:type="spellStart"/>
      <w:r>
        <w:t>Sfeir</w:t>
      </w:r>
      <w:proofErr w:type="spellEnd"/>
      <w:r>
        <w:t xml:space="preserve">, R.; Chen, J.; Nassau, D.; Feng, L.; Hickey, E.; Zhang, J.; Weinstein, J. N.; Barker, A.; Gerhard, D. S.; </w:t>
      </w:r>
      <w:proofErr w:type="spellStart"/>
      <w:r>
        <w:t>Vockley</w:t>
      </w:r>
      <w:proofErr w:type="spellEnd"/>
      <w:r>
        <w:t xml:space="preserve">, J.; Compton, C.; Vaught, J.; Fielding, P.; Ferguson, M. L.; Schaefer, C.; </w:t>
      </w:r>
      <w:proofErr w:type="spellStart"/>
      <w:r>
        <w:t>Madhavan</w:t>
      </w:r>
      <w:proofErr w:type="spellEnd"/>
      <w:r>
        <w:t xml:space="preserve">, S.; </w:t>
      </w:r>
      <w:proofErr w:type="spellStart"/>
      <w:r>
        <w:t>Buetow</w:t>
      </w:r>
      <w:proofErr w:type="spellEnd"/>
      <w:r>
        <w:t xml:space="preserve">, K. H.; Collins, F.; Good, P.; </w:t>
      </w:r>
      <w:proofErr w:type="spellStart"/>
      <w:r>
        <w:t>Guyer</w:t>
      </w:r>
      <w:proofErr w:type="spellEnd"/>
      <w:r>
        <w:t xml:space="preserve">, M.; </w:t>
      </w:r>
      <w:proofErr w:type="spellStart"/>
      <w:r>
        <w:t>Ozenberger</w:t>
      </w:r>
      <w:proofErr w:type="spellEnd"/>
      <w:r>
        <w:t>, B.; Peterson, J.; Thomson, E. Comprehensive genomic characterization defines human glioblastoma genes and core pathways. Nature 2008, 455, 1061–1068.</w:t>
      </w:r>
    </w:p>
    <w:p w14:paraId="582776A4" w14:textId="77777777" w:rsidR="00E61189" w:rsidRDefault="00E61189" w:rsidP="00B2137D">
      <w:pPr>
        <w:pStyle w:val="MDPI71References"/>
        <w:numPr>
          <w:ilvl w:val="0"/>
          <w:numId w:val="0"/>
        </w:numPr>
      </w:pPr>
      <w:r>
        <w:t xml:space="preserve">15. Parsons, D. W.; Parsons, D. W.; Jones, S.; Zhang, X.; Lin, J. C.; Leary, R. J.; </w:t>
      </w:r>
      <w:proofErr w:type="spellStart"/>
      <w:r>
        <w:t>Angenendt</w:t>
      </w:r>
      <w:proofErr w:type="spellEnd"/>
      <w:r>
        <w:t xml:space="preserve">, P.; </w:t>
      </w:r>
      <w:proofErr w:type="spellStart"/>
      <w:r>
        <w:t>Mankoo</w:t>
      </w:r>
      <w:proofErr w:type="spellEnd"/>
      <w:r>
        <w:t xml:space="preserve">, P.; Carter, H.; Siu, I.; Gallia, G. L.; </w:t>
      </w:r>
      <w:proofErr w:type="spellStart"/>
      <w:r>
        <w:t>Olivi</w:t>
      </w:r>
      <w:proofErr w:type="spellEnd"/>
      <w:r>
        <w:t xml:space="preserve">, A.; </w:t>
      </w:r>
      <w:proofErr w:type="spellStart"/>
      <w:r>
        <w:t>Mclendon</w:t>
      </w:r>
      <w:proofErr w:type="spellEnd"/>
      <w:r>
        <w:t xml:space="preserve">, R.; Rasheed, B. A.; </w:t>
      </w:r>
      <w:proofErr w:type="spellStart"/>
      <w:r>
        <w:t>Keir</w:t>
      </w:r>
      <w:proofErr w:type="spellEnd"/>
      <w:r>
        <w:t xml:space="preserve">, S.; </w:t>
      </w:r>
      <w:proofErr w:type="spellStart"/>
      <w:r>
        <w:t>Nikolskaya</w:t>
      </w:r>
      <w:proofErr w:type="spellEnd"/>
      <w:r>
        <w:t xml:space="preserve">, T.; </w:t>
      </w:r>
      <w:proofErr w:type="spellStart"/>
      <w:r>
        <w:t>Nikolsky</w:t>
      </w:r>
      <w:proofErr w:type="spellEnd"/>
      <w:r>
        <w:t xml:space="preserve">, Y.; </w:t>
      </w:r>
      <w:proofErr w:type="spellStart"/>
      <w:r>
        <w:t>Busam</w:t>
      </w:r>
      <w:proofErr w:type="spellEnd"/>
      <w:r>
        <w:t xml:space="preserve">, D. A.; </w:t>
      </w:r>
      <w:proofErr w:type="spellStart"/>
      <w:r>
        <w:t>Tekleab</w:t>
      </w:r>
      <w:proofErr w:type="spellEnd"/>
      <w:r>
        <w:t xml:space="preserve">, H.; Jr, L. A. D.; </w:t>
      </w:r>
      <w:proofErr w:type="spellStart"/>
      <w:r>
        <w:t>Hartigan</w:t>
      </w:r>
      <w:proofErr w:type="spellEnd"/>
      <w:r>
        <w:t xml:space="preserve">, J.; Smith, D. R.; </w:t>
      </w:r>
      <w:proofErr w:type="spellStart"/>
      <w:r>
        <w:t>Strausberg</w:t>
      </w:r>
      <w:proofErr w:type="spellEnd"/>
      <w:r>
        <w:t xml:space="preserve">, R. L.; Kazue, S.; Marie, N.; Mieko, S.; </w:t>
      </w:r>
      <w:proofErr w:type="spellStart"/>
      <w:r>
        <w:t>Shinjo</w:t>
      </w:r>
      <w:proofErr w:type="spellEnd"/>
      <w:r>
        <w:t xml:space="preserve">, O.; Yan, H.; Riggins, G. J.; </w:t>
      </w:r>
      <w:proofErr w:type="spellStart"/>
      <w:r>
        <w:t>Bigner</w:t>
      </w:r>
      <w:proofErr w:type="spellEnd"/>
      <w:r>
        <w:t xml:space="preserve">, D. D.; </w:t>
      </w:r>
      <w:proofErr w:type="spellStart"/>
      <w:r>
        <w:t>Velculescu</w:t>
      </w:r>
      <w:proofErr w:type="spellEnd"/>
      <w:r>
        <w:t xml:space="preserve">, V. E.; </w:t>
      </w:r>
      <w:proofErr w:type="spellStart"/>
      <w:r>
        <w:t>Kinzler</w:t>
      </w:r>
      <w:proofErr w:type="spellEnd"/>
      <w:r>
        <w:t>, K. W. An Integrated Genomic Analysis of. Science (80-. ). 2008, 321, 1807–1812.</w:t>
      </w:r>
    </w:p>
    <w:p w14:paraId="7CFF5D19" w14:textId="77777777" w:rsidR="00E61189" w:rsidRDefault="00E61189" w:rsidP="00B2137D">
      <w:pPr>
        <w:pStyle w:val="MDPI71References"/>
        <w:numPr>
          <w:ilvl w:val="0"/>
          <w:numId w:val="0"/>
        </w:numPr>
      </w:pPr>
      <w:r>
        <w:t xml:space="preserve">16. Xu, W.; Yang, H.; Liu, Y.; Yang, Y.; Wang, P.; Kim, S. H.; Ito, S.; Yang, C.; Wang, P.; Xiao, M. T.; Liu, L. X.; Jiang, W. Q.; Liu, J.; Zhang, J. Y.; Wang, B.; Frye, S.; Zhang, Y.; Xu, Y. H.; Lei, Q. Y.; Guan, K. L.; Zhao, S. M.; </w:t>
      </w:r>
      <w:proofErr w:type="spellStart"/>
      <w:r>
        <w:t>Xiong</w:t>
      </w:r>
      <w:proofErr w:type="spellEnd"/>
      <w:r>
        <w:t xml:space="preserve">, Y. </w:t>
      </w:r>
      <w:proofErr w:type="spellStart"/>
      <w:r>
        <w:t>Oncometabolite</w:t>
      </w:r>
      <w:proofErr w:type="spellEnd"/>
      <w:r>
        <w:t xml:space="preserve"> 2-hydroxyglutarate is a competitive inhibitor of</w:t>
      </w:r>
      <w:r>
        <w:rPr>
          <w:rFonts w:ascii="Times New Roman" w:hAnsi="Times New Roman"/>
        </w:rPr>
        <w:t> </w:t>
      </w:r>
      <w:r>
        <w:t>??-</w:t>
      </w:r>
      <w:proofErr w:type="spellStart"/>
      <w:r>
        <w:t>ketoglutarate</w:t>
      </w:r>
      <w:proofErr w:type="spellEnd"/>
      <w:r>
        <w:t xml:space="preserve">-dependent </w:t>
      </w:r>
      <w:proofErr w:type="spellStart"/>
      <w:r>
        <w:t>dioxygenases</w:t>
      </w:r>
      <w:proofErr w:type="spellEnd"/>
      <w:r>
        <w:t>. Cancer Cell 2011, 19, 17</w:t>
      </w:r>
      <w:r>
        <w:rPr>
          <w:rFonts w:cs="Palatino Linotype"/>
        </w:rPr>
        <w:t>–</w:t>
      </w:r>
      <w:r>
        <w:t>30.</w:t>
      </w:r>
    </w:p>
    <w:p w14:paraId="6BA37B05" w14:textId="77777777" w:rsidR="00E61189" w:rsidRDefault="00E61189" w:rsidP="00B2137D">
      <w:pPr>
        <w:pStyle w:val="MDPI71References"/>
        <w:numPr>
          <w:ilvl w:val="0"/>
          <w:numId w:val="0"/>
        </w:numPr>
      </w:pPr>
      <w:r>
        <w:lastRenderedPageBreak/>
        <w:t xml:space="preserve">17. Guerra, C. A.; Noor, A. M.; </w:t>
      </w:r>
      <w:proofErr w:type="spellStart"/>
      <w:r>
        <w:t>Myint</w:t>
      </w:r>
      <w:proofErr w:type="spellEnd"/>
      <w:r>
        <w:t xml:space="preserve">, H. Y.; Hay, S. I.; </w:t>
      </w:r>
      <w:proofErr w:type="spellStart"/>
      <w:r>
        <w:t>Marois</w:t>
      </w:r>
      <w:proofErr w:type="spellEnd"/>
      <w:r>
        <w:t xml:space="preserve">, E.; </w:t>
      </w:r>
      <w:proofErr w:type="spellStart"/>
      <w:r>
        <w:t>Levashina</w:t>
      </w:r>
      <w:proofErr w:type="spellEnd"/>
      <w:r>
        <w:t xml:space="preserve">, E. A.; Host, C.; </w:t>
      </w:r>
      <w:proofErr w:type="spellStart"/>
      <w:r>
        <w:t>Christophides</w:t>
      </w:r>
      <w:proofErr w:type="spellEnd"/>
      <w:r>
        <w:t xml:space="preserve">, G. K.; </w:t>
      </w:r>
      <w:proofErr w:type="spellStart"/>
      <w:r>
        <w:t>Kafatos</w:t>
      </w:r>
      <w:proofErr w:type="spellEnd"/>
      <w:r>
        <w:t xml:space="preserve">, F. C.; </w:t>
      </w:r>
      <w:proofErr w:type="spellStart"/>
      <w:r>
        <w:t>Lambrechts</w:t>
      </w:r>
      <w:proofErr w:type="spellEnd"/>
      <w:r>
        <w:t xml:space="preserve">, L.; </w:t>
      </w:r>
      <w:proofErr w:type="spellStart"/>
      <w:r>
        <w:t>Koella</w:t>
      </w:r>
      <w:proofErr w:type="spellEnd"/>
      <w:r>
        <w:t xml:space="preserve">, J. C.; </w:t>
      </w:r>
      <w:proofErr w:type="spellStart"/>
      <w:r>
        <w:t>Bourgouin</w:t>
      </w:r>
      <w:proofErr w:type="spellEnd"/>
      <w:r>
        <w:t xml:space="preserve">, C.; </w:t>
      </w:r>
      <w:proofErr w:type="spellStart"/>
      <w:r>
        <w:t>Dimopoulos</w:t>
      </w:r>
      <w:proofErr w:type="spellEnd"/>
      <w:r>
        <w:t xml:space="preserve">, G.; </w:t>
      </w:r>
      <w:proofErr w:type="spellStart"/>
      <w:r>
        <w:t>Povelones</w:t>
      </w:r>
      <w:proofErr w:type="spellEnd"/>
      <w:r>
        <w:t xml:space="preserve">, M.; </w:t>
      </w:r>
      <w:proofErr w:type="spellStart"/>
      <w:r>
        <w:t>Blagborough</w:t>
      </w:r>
      <w:proofErr w:type="spellEnd"/>
      <w:r>
        <w:t>, A. M.; Richman, A.; Muller, H. M.; Blass, C. Reports 30. Science (80-. ). 2009, 324, 261–265.</w:t>
      </w:r>
    </w:p>
    <w:p w14:paraId="79B3613B" w14:textId="77777777" w:rsidR="00E61189" w:rsidRDefault="00E61189" w:rsidP="00B2137D">
      <w:pPr>
        <w:pStyle w:val="MDPI71References"/>
        <w:numPr>
          <w:ilvl w:val="0"/>
          <w:numId w:val="0"/>
        </w:numPr>
      </w:pPr>
      <w:r>
        <w:t xml:space="preserve">18. </w:t>
      </w:r>
      <w:proofErr w:type="spellStart"/>
      <w:r>
        <w:t>Noushmehr</w:t>
      </w:r>
      <w:proofErr w:type="spellEnd"/>
      <w:r>
        <w:t xml:space="preserve">, H.; </w:t>
      </w:r>
      <w:proofErr w:type="spellStart"/>
      <w:r>
        <w:t>Weisenberger</w:t>
      </w:r>
      <w:proofErr w:type="spellEnd"/>
      <w:r>
        <w:t xml:space="preserve">, D. J.; </w:t>
      </w:r>
      <w:proofErr w:type="spellStart"/>
      <w:r>
        <w:t>Diefes</w:t>
      </w:r>
      <w:proofErr w:type="spellEnd"/>
      <w:r>
        <w:t xml:space="preserve">, K.; Phillips, H. S.; </w:t>
      </w:r>
      <w:proofErr w:type="spellStart"/>
      <w:r>
        <w:t>Pujara</w:t>
      </w:r>
      <w:proofErr w:type="spellEnd"/>
      <w:r>
        <w:t xml:space="preserve">, K.; Berman, B. P.; Pan, F.; </w:t>
      </w:r>
      <w:proofErr w:type="spellStart"/>
      <w:r>
        <w:t>Pelloski</w:t>
      </w:r>
      <w:proofErr w:type="spellEnd"/>
      <w:r>
        <w:t xml:space="preserve">, C. E.; </w:t>
      </w:r>
      <w:proofErr w:type="spellStart"/>
      <w:r>
        <w:t>Sulman</w:t>
      </w:r>
      <w:proofErr w:type="spellEnd"/>
      <w:r>
        <w:t xml:space="preserve">, E. P.; Bhat, K. P.; </w:t>
      </w:r>
      <w:proofErr w:type="spellStart"/>
      <w:r>
        <w:t>Verhaak</w:t>
      </w:r>
      <w:proofErr w:type="spellEnd"/>
      <w:r>
        <w:t xml:space="preserve">, R. G. W.; </w:t>
      </w:r>
      <w:proofErr w:type="spellStart"/>
      <w:r>
        <w:t>Hoadley</w:t>
      </w:r>
      <w:proofErr w:type="spellEnd"/>
      <w:r>
        <w:t xml:space="preserve">, K. A.; Hayes, D. N.; </w:t>
      </w:r>
      <w:proofErr w:type="spellStart"/>
      <w:r>
        <w:t>Perou</w:t>
      </w:r>
      <w:proofErr w:type="spellEnd"/>
      <w:r>
        <w:t xml:space="preserve">, C. M.; Schmidt, H. K.; Ding, L.; Wilson, R. K.; Van Den Berg, D.; Shen, H.; </w:t>
      </w:r>
      <w:proofErr w:type="spellStart"/>
      <w:r>
        <w:t>Bengtsson</w:t>
      </w:r>
      <w:proofErr w:type="spellEnd"/>
      <w:r>
        <w:t xml:space="preserve">, H.; </w:t>
      </w:r>
      <w:proofErr w:type="spellStart"/>
      <w:r>
        <w:t>Neuvial</w:t>
      </w:r>
      <w:proofErr w:type="spellEnd"/>
      <w:r>
        <w:t xml:space="preserve">, P.; Cope, L. M.; Buckley, J.; Herman, J. G.; </w:t>
      </w:r>
      <w:proofErr w:type="spellStart"/>
      <w:r>
        <w:t>Baylin</w:t>
      </w:r>
      <w:proofErr w:type="spellEnd"/>
      <w:r>
        <w:t xml:space="preserve">, S. B.; Laird, P. W.; </w:t>
      </w:r>
      <w:proofErr w:type="spellStart"/>
      <w:r>
        <w:t>Aldape</w:t>
      </w:r>
      <w:proofErr w:type="spellEnd"/>
      <w:r>
        <w:t xml:space="preserve">, K. Identification of a </w:t>
      </w:r>
      <w:proofErr w:type="spellStart"/>
      <w:r>
        <w:t>CpG</w:t>
      </w:r>
      <w:proofErr w:type="spellEnd"/>
      <w:r>
        <w:t xml:space="preserve"> Island </w:t>
      </w:r>
      <w:proofErr w:type="spellStart"/>
      <w:r>
        <w:t>Methylator</w:t>
      </w:r>
      <w:proofErr w:type="spellEnd"/>
      <w:r>
        <w:t xml:space="preserve"> Phenotype that Defines a Distinct Subgroup of Glioma. Cancer Cell 2010, 17, 510–522.</w:t>
      </w:r>
    </w:p>
    <w:p w14:paraId="71A5FC5B" w14:textId="77777777" w:rsidR="00E61189" w:rsidRDefault="00E61189" w:rsidP="00B2137D">
      <w:pPr>
        <w:pStyle w:val="MDPI71References"/>
        <w:numPr>
          <w:ilvl w:val="0"/>
          <w:numId w:val="0"/>
        </w:numPr>
      </w:pPr>
      <w:r>
        <w:t xml:space="preserve">19. Lu, C.; Ward, P.; Kapoor, G.; </w:t>
      </w:r>
      <w:proofErr w:type="spellStart"/>
      <w:r>
        <w:t>Rohle</w:t>
      </w:r>
      <w:proofErr w:type="spellEnd"/>
      <w:r>
        <w:t xml:space="preserve">, D. IDH mutation impairs histone </w:t>
      </w:r>
      <w:proofErr w:type="spellStart"/>
      <w:r>
        <w:t>demethylation</w:t>
      </w:r>
      <w:proofErr w:type="spellEnd"/>
      <w:r>
        <w:t xml:space="preserve"> and results in a block to cell differentiation. Nature 2012, 483, 474–478.</w:t>
      </w:r>
    </w:p>
    <w:p w14:paraId="07CF2CDE" w14:textId="77777777" w:rsidR="00E61189" w:rsidRDefault="00E61189" w:rsidP="00B2137D">
      <w:pPr>
        <w:pStyle w:val="MDPI71References"/>
        <w:numPr>
          <w:ilvl w:val="0"/>
          <w:numId w:val="0"/>
        </w:numPr>
      </w:pPr>
      <w:r>
        <w:t xml:space="preserve">20. Yang, H.; Ye, D.; Guan, K. L.; </w:t>
      </w:r>
      <w:proofErr w:type="spellStart"/>
      <w:r>
        <w:t>Xiong</w:t>
      </w:r>
      <w:proofErr w:type="spellEnd"/>
      <w:r>
        <w:t xml:space="preserve">, Y.; </w:t>
      </w:r>
      <w:proofErr w:type="spellStart"/>
      <w:r>
        <w:t>Losman</w:t>
      </w:r>
      <w:proofErr w:type="spellEnd"/>
      <w:r>
        <w:t xml:space="preserve">, J. A.; </w:t>
      </w:r>
      <w:proofErr w:type="spellStart"/>
      <w:r>
        <w:t>Kaelin</w:t>
      </w:r>
      <w:proofErr w:type="spellEnd"/>
      <w:r>
        <w:t xml:space="preserve">, W. G. IDH1 and IDH2 mutations in </w:t>
      </w:r>
      <w:proofErr w:type="spellStart"/>
      <w:r>
        <w:t>tumorigenesis</w:t>
      </w:r>
      <w:proofErr w:type="spellEnd"/>
      <w:r>
        <w:t>: Mechanistic insights and clinical perspectives. Genes Dev. 2013, 27, 5562–5571.</w:t>
      </w:r>
    </w:p>
    <w:p w14:paraId="31F8F33A" w14:textId="77777777" w:rsidR="00E61189" w:rsidRDefault="00E61189" w:rsidP="00B2137D">
      <w:pPr>
        <w:pStyle w:val="MDPI71References"/>
        <w:numPr>
          <w:ilvl w:val="0"/>
          <w:numId w:val="0"/>
        </w:numPr>
      </w:pPr>
      <w:r>
        <w:t xml:space="preserve">21. </w:t>
      </w:r>
      <w:proofErr w:type="spellStart"/>
      <w:r>
        <w:t>Flavahan</w:t>
      </w:r>
      <w:proofErr w:type="spellEnd"/>
      <w:r>
        <w:t xml:space="preserve">, W. A.; Drier, Y.; </w:t>
      </w:r>
      <w:proofErr w:type="spellStart"/>
      <w:r>
        <w:t>Liau</w:t>
      </w:r>
      <w:proofErr w:type="spellEnd"/>
      <w:r>
        <w:t xml:space="preserve">, B. B.; Gillespie, S. M.; </w:t>
      </w:r>
      <w:proofErr w:type="spellStart"/>
      <w:r>
        <w:t>Venteicher</w:t>
      </w:r>
      <w:proofErr w:type="spellEnd"/>
      <w:r>
        <w:t>, A. S.; Stemmer-</w:t>
      </w:r>
      <w:proofErr w:type="spellStart"/>
      <w:r>
        <w:t>Rachamimov</w:t>
      </w:r>
      <w:proofErr w:type="spellEnd"/>
      <w:r>
        <w:t xml:space="preserve">, A. O.; Suva, M. L.; Bernstein, B. E. Insulator dysfunction and oncogene activation in IDH mutant </w:t>
      </w:r>
      <w:proofErr w:type="spellStart"/>
      <w:r>
        <w:t>gliomas</w:t>
      </w:r>
      <w:proofErr w:type="spellEnd"/>
      <w:r>
        <w:t>. Nature 2016, 529, 110–114.</w:t>
      </w:r>
    </w:p>
    <w:p w14:paraId="3697C2DA" w14:textId="77777777" w:rsidR="00E61189" w:rsidRDefault="00E61189" w:rsidP="00B2137D">
      <w:pPr>
        <w:pStyle w:val="MDPI71References"/>
        <w:numPr>
          <w:ilvl w:val="0"/>
          <w:numId w:val="0"/>
        </w:numPr>
      </w:pPr>
      <w:r>
        <w:t xml:space="preserve">22. </w:t>
      </w:r>
      <w:proofErr w:type="spellStart"/>
      <w:r>
        <w:t>Koivunen</w:t>
      </w:r>
      <w:proofErr w:type="spellEnd"/>
      <w:r>
        <w:t xml:space="preserve">, P.; Lee, S.; Duncan, C. G.; Lopez, G.; Lu, G.; </w:t>
      </w:r>
      <w:proofErr w:type="spellStart"/>
      <w:r>
        <w:t>Ramkissoon</w:t>
      </w:r>
      <w:proofErr w:type="spellEnd"/>
      <w:r>
        <w:t xml:space="preserve">, S.; </w:t>
      </w:r>
      <w:proofErr w:type="spellStart"/>
      <w:r>
        <w:t>Losman</w:t>
      </w:r>
      <w:proofErr w:type="spellEnd"/>
      <w:r>
        <w:t xml:space="preserve">, J. A.; Joensuu, P.; Bergmann, U.; Gross, S.; </w:t>
      </w:r>
      <w:proofErr w:type="spellStart"/>
      <w:r>
        <w:t>Travins</w:t>
      </w:r>
      <w:proofErr w:type="spellEnd"/>
      <w:r>
        <w:t xml:space="preserve">, J.; Weiss, S.; </w:t>
      </w:r>
      <w:proofErr w:type="spellStart"/>
      <w:r>
        <w:t>Looper</w:t>
      </w:r>
      <w:proofErr w:type="spellEnd"/>
      <w:r>
        <w:t xml:space="preserve">, R.; </w:t>
      </w:r>
      <w:proofErr w:type="spellStart"/>
      <w:r>
        <w:t>Ligon</w:t>
      </w:r>
      <w:proofErr w:type="spellEnd"/>
      <w:r>
        <w:t xml:space="preserve">, K. L.; </w:t>
      </w:r>
      <w:proofErr w:type="spellStart"/>
      <w:r>
        <w:t>Verhaak</w:t>
      </w:r>
      <w:proofErr w:type="spellEnd"/>
      <w:r>
        <w:t xml:space="preserve">, R. G. W.; Yan, H.; </w:t>
      </w:r>
      <w:proofErr w:type="spellStart"/>
      <w:r>
        <w:t>Kaelin</w:t>
      </w:r>
      <w:proofErr w:type="spellEnd"/>
      <w:r>
        <w:t xml:space="preserve"> Jr, W. G.; </w:t>
      </w:r>
      <w:proofErr w:type="spellStart"/>
      <w:r>
        <w:t>Kaelin</w:t>
      </w:r>
      <w:proofErr w:type="spellEnd"/>
      <w:r>
        <w:t>, W. G. Transformation by the (R)-enantiomer of 2-hydroxyglutarate linked to EGLN activation. Nature 2012, 483, 484–8.</w:t>
      </w:r>
    </w:p>
    <w:p w14:paraId="771AE34F" w14:textId="77777777" w:rsidR="00E61189" w:rsidRDefault="00E61189" w:rsidP="00B2137D">
      <w:pPr>
        <w:pStyle w:val="MDPI71References"/>
        <w:numPr>
          <w:ilvl w:val="0"/>
          <w:numId w:val="0"/>
        </w:numPr>
      </w:pPr>
      <w:r>
        <w:t xml:space="preserve">23. </w:t>
      </w:r>
      <w:proofErr w:type="spellStart"/>
      <w:r>
        <w:t>Molenaar</w:t>
      </w:r>
      <w:proofErr w:type="spellEnd"/>
      <w:r>
        <w:t xml:space="preserve">, R. J.; </w:t>
      </w:r>
      <w:proofErr w:type="spellStart"/>
      <w:r>
        <w:t>Radivoyevitch</w:t>
      </w:r>
      <w:proofErr w:type="spellEnd"/>
      <w:r>
        <w:t xml:space="preserve">, T.; </w:t>
      </w:r>
      <w:proofErr w:type="spellStart"/>
      <w:r>
        <w:t>Maciejewski</w:t>
      </w:r>
      <w:proofErr w:type="spellEnd"/>
      <w:r>
        <w:t xml:space="preserve">, J. P.; van </w:t>
      </w:r>
      <w:proofErr w:type="spellStart"/>
      <w:r>
        <w:t>Noorden</w:t>
      </w:r>
      <w:proofErr w:type="spellEnd"/>
      <w:r>
        <w:t xml:space="preserve">, C. J. F.; </w:t>
      </w:r>
      <w:proofErr w:type="spellStart"/>
      <w:r>
        <w:t>Bleeker</w:t>
      </w:r>
      <w:proofErr w:type="spellEnd"/>
      <w:r>
        <w:t xml:space="preserve">, F. E. The driver and passenger effects of </w:t>
      </w:r>
      <w:proofErr w:type="spellStart"/>
      <w:r>
        <w:t>isocitrate</w:t>
      </w:r>
      <w:proofErr w:type="spellEnd"/>
      <w:r>
        <w:t xml:space="preserve"> dehydrogenase 1 and 2 mutations in </w:t>
      </w:r>
      <w:proofErr w:type="spellStart"/>
      <w:r>
        <w:t>oncogenesis</w:t>
      </w:r>
      <w:proofErr w:type="spellEnd"/>
      <w:r>
        <w:t xml:space="preserve"> and survival prolongation. </w:t>
      </w:r>
      <w:proofErr w:type="spellStart"/>
      <w:r>
        <w:t>Biochim</w:t>
      </w:r>
      <w:proofErr w:type="spellEnd"/>
      <w:r>
        <w:t xml:space="preserve">. </w:t>
      </w:r>
      <w:proofErr w:type="spellStart"/>
      <w:r>
        <w:t>Biophys</w:t>
      </w:r>
      <w:proofErr w:type="spellEnd"/>
      <w:r>
        <w:t xml:space="preserve">. </w:t>
      </w:r>
      <w:proofErr w:type="spellStart"/>
      <w:r>
        <w:t>Acta</w:t>
      </w:r>
      <w:proofErr w:type="spellEnd"/>
      <w:r>
        <w:t xml:space="preserve"> - Rev. Cancer 2014, 1846, 326–341.</w:t>
      </w:r>
    </w:p>
    <w:p w14:paraId="5D8F3DCA" w14:textId="77777777" w:rsidR="00E61189" w:rsidRDefault="00E61189" w:rsidP="00B2137D">
      <w:pPr>
        <w:pStyle w:val="MDPI71References"/>
        <w:numPr>
          <w:ilvl w:val="0"/>
          <w:numId w:val="0"/>
        </w:numPr>
      </w:pPr>
      <w:r>
        <w:t xml:space="preserve">24. </w:t>
      </w:r>
      <w:proofErr w:type="spellStart"/>
      <w:r>
        <w:t>Chaumeil</w:t>
      </w:r>
      <w:proofErr w:type="spellEnd"/>
      <w:r>
        <w:t xml:space="preserve">, M. M.; Larson, P. E. Z.; Yoshihara, H. A. I.; Danforth, O. M.; </w:t>
      </w:r>
      <w:proofErr w:type="spellStart"/>
      <w:r>
        <w:t>Vigneron</w:t>
      </w:r>
      <w:proofErr w:type="spellEnd"/>
      <w:r>
        <w:t xml:space="preserve">, D. B.; Nelson, S. J.; Pieper, R. O.; Phillips, J. J.; Ronen, S. M. Non-invasive in vivo assessment of IDH1 mutational status in glioma. Nat. </w:t>
      </w:r>
      <w:proofErr w:type="spellStart"/>
      <w:r>
        <w:t>Commun</w:t>
      </w:r>
      <w:proofErr w:type="spellEnd"/>
      <w:r>
        <w:t>. 2013, 4, 2429.</w:t>
      </w:r>
    </w:p>
    <w:p w14:paraId="5B426465" w14:textId="77777777" w:rsidR="00E61189" w:rsidRDefault="00E61189" w:rsidP="00B2137D">
      <w:pPr>
        <w:pStyle w:val="MDPI71References"/>
        <w:numPr>
          <w:ilvl w:val="0"/>
          <w:numId w:val="0"/>
        </w:numPr>
      </w:pPr>
      <w:r>
        <w:t xml:space="preserve">25. </w:t>
      </w:r>
      <w:proofErr w:type="spellStart"/>
      <w:r>
        <w:t>Popovici</w:t>
      </w:r>
      <w:proofErr w:type="spellEnd"/>
      <w:r>
        <w:t xml:space="preserve">-Muller, J.; Saunders, J. O.; </w:t>
      </w:r>
      <w:proofErr w:type="spellStart"/>
      <w:r>
        <w:t>Salituro</w:t>
      </w:r>
      <w:proofErr w:type="spellEnd"/>
      <w:r>
        <w:t xml:space="preserve">, F. G.; </w:t>
      </w:r>
      <w:proofErr w:type="spellStart"/>
      <w:r>
        <w:t>Travins</w:t>
      </w:r>
      <w:proofErr w:type="spellEnd"/>
      <w:r>
        <w:t xml:space="preserve">, J. M.; Yan, S.; Zhao, F.; Gross, S.; Dang, L.; Yen, K. E.; Yang, H.; </w:t>
      </w:r>
      <w:proofErr w:type="spellStart"/>
      <w:r>
        <w:t>Straley</w:t>
      </w:r>
      <w:proofErr w:type="spellEnd"/>
      <w:r>
        <w:t xml:space="preserve">, K. S.; Jin, S.; Kunii, K.; </w:t>
      </w:r>
      <w:proofErr w:type="spellStart"/>
      <w:r>
        <w:t>Fantin</w:t>
      </w:r>
      <w:proofErr w:type="spellEnd"/>
      <w:r>
        <w:t xml:space="preserve">, V. R.; Zhang, S.; Pan, Q.; Shi, D.; Biller, S. A.; Su, S. M. Discovery of the first potent inhibitors of mutant IDH1 that lower tumor 2-HG in vivo. ACS Med. Chem. </w:t>
      </w:r>
      <w:proofErr w:type="spellStart"/>
      <w:r>
        <w:t>Lett</w:t>
      </w:r>
      <w:proofErr w:type="spellEnd"/>
      <w:r>
        <w:t>. 2012, 3, 850–855.</w:t>
      </w:r>
    </w:p>
    <w:p w14:paraId="1D1253C1" w14:textId="77777777" w:rsidR="00E61189" w:rsidRDefault="00E61189" w:rsidP="00B2137D">
      <w:pPr>
        <w:pStyle w:val="MDPI71References"/>
        <w:numPr>
          <w:ilvl w:val="0"/>
          <w:numId w:val="0"/>
        </w:numPr>
      </w:pPr>
      <w:r>
        <w:t xml:space="preserve">26. </w:t>
      </w:r>
      <w:proofErr w:type="spellStart"/>
      <w:r>
        <w:t>Bittinger</w:t>
      </w:r>
      <w:proofErr w:type="spellEnd"/>
      <w:r>
        <w:t xml:space="preserve">, M. a; Su, S. M.; </w:t>
      </w:r>
      <w:proofErr w:type="spellStart"/>
      <w:r>
        <w:t>Fantin</w:t>
      </w:r>
      <w:proofErr w:type="spellEnd"/>
      <w:r>
        <w:t xml:space="preserve">, V. R.; </w:t>
      </w:r>
      <w:proofErr w:type="spellStart"/>
      <w:r>
        <w:t>Zhong</w:t>
      </w:r>
      <w:proofErr w:type="spellEnd"/>
      <w:r>
        <w:t xml:space="preserve">, C.; Huang, W.; Ding, J.; </w:t>
      </w:r>
      <w:proofErr w:type="spellStart"/>
      <w:r>
        <w:t>Zhong</w:t>
      </w:r>
      <w:proofErr w:type="spellEnd"/>
      <w:r>
        <w:t xml:space="preserve">, C.; Peng, Y.; Lai, Z.; Ding, J.; Lange, C.; </w:t>
      </w:r>
      <w:proofErr w:type="spellStart"/>
      <w:r>
        <w:t>Weissinger</w:t>
      </w:r>
      <w:proofErr w:type="spellEnd"/>
      <w:r>
        <w:t xml:space="preserve">, E. M.; Kolb, H. J.; </w:t>
      </w:r>
      <w:proofErr w:type="spellStart"/>
      <w:r>
        <w:t>Thalmeier</w:t>
      </w:r>
      <w:proofErr w:type="spellEnd"/>
      <w:r>
        <w:t xml:space="preserve">, K.; Park, C. Y.; </w:t>
      </w:r>
      <w:proofErr w:type="spellStart"/>
      <w:r>
        <w:t>Weissman</w:t>
      </w:r>
      <w:proofErr w:type="spellEnd"/>
      <w:r>
        <w:t xml:space="preserve">, I. L.; Sawyer, S. T.; Brandt, S. J.; Chen, Z.; </w:t>
      </w:r>
      <w:proofErr w:type="spellStart"/>
      <w:r>
        <w:t>Le</w:t>
      </w:r>
      <w:r w:rsidRPr="0031037C">
        <w:t>clercq</w:t>
      </w:r>
      <w:proofErr w:type="spellEnd"/>
      <w:r w:rsidRPr="0031037C">
        <w:t xml:space="preserve">, E.; </w:t>
      </w:r>
      <w:proofErr w:type="spellStart"/>
      <w:r w:rsidRPr="0031037C">
        <w:t>Kaelin</w:t>
      </w:r>
      <w:proofErr w:type="spellEnd"/>
      <w:r w:rsidRPr="0031037C">
        <w:t xml:space="preserve">, W. G.; </w:t>
      </w:r>
      <w:proofErr w:type="spellStart"/>
      <w:r w:rsidRPr="0031037C">
        <w:t>Mellinghoff</w:t>
      </w:r>
      <w:proofErr w:type="spellEnd"/>
      <w:r w:rsidRPr="0031037C">
        <w:t xml:space="preserve">, I.; </w:t>
      </w:r>
      <w:proofErr w:type="spellStart"/>
      <w:r w:rsidRPr="0031037C">
        <w:t>Heiden</w:t>
      </w:r>
      <w:proofErr w:type="spellEnd"/>
      <w:r w:rsidRPr="0031037C">
        <w:t xml:space="preserve">, M. Vander; </w:t>
      </w:r>
      <w:proofErr w:type="spellStart"/>
      <w:r w:rsidRPr="0031037C">
        <w:t>Cantley</w:t>
      </w:r>
      <w:proofErr w:type="spellEnd"/>
      <w:r w:rsidRPr="0031037C">
        <w:t>, L. An Inhibitor of Mut</w:t>
      </w:r>
      <w:r w:rsidR="00080DA2" w:rsidRPr="0031037C">
        <w:t>ant IDH1 Delays. Science</w:t>
      </w:r>
      <w:r w:rsidRPr="0031037C">
        <w:t>. 2013, 340, 626–630.</w:t>
      </w:r>
    </w:p>
    <w:p w14:paraId="6323DD84" w14:textId="77777777" w:rsidR="00E61189" w:rsidRDefault="00E61189" w:rsidP="00B2137D">
      <w:pPr>
        <w:pStyle w:val="MDPI71References"/>
        <w:numPr>
          <w:ilvl w:val="0"/>
          <w:numId w:val="0"/>
        </w:numPr>
      </w:pPr>
      <w:r>
        <w:t xml:space="preserve">27. </w:t>
      </w:r>
      <w:proofErr w:type="spellStart"/>
      <w:r>
        <w:t>Viswanath</w:t>
      </w:r>
      <w:proofErr w:type="spellEnd"/>
      <w:r>
        <w:t xml:space="preserve">, P.; </w:t>
      </w:r>
      <w:proofErr w:type="spellStart"/>
      <w:r>
        <w:t>Chaumeil</w:t>
      </w:r>
      <w:proofErr w:type="spellEnd"/>
      <w:r>
        <w:t xml:space="preserve">, M. M.; Ronen, S. M. Molecular Imaging of Metabolic Reprograming in Mutant IDH Cells. Front. </w:t>
      </w:r>
      <w:proofErr w:type="spellStart"/>
      <w:r>
        <w:t>Oncol</w:t>
      </w:r>
      <w:proofErr w:type="spellEnd"/>
      <w:r>
        <w:t>. 2016, 6, 60.</w:t>
      </w:r>
    </w:p>
    <w:p w14:paraId="71F5F8F3" w14:textId="77777777" w:rsidR="00E61189" w:rsidRDefault="00E61189" w:rsidP="00B2137D">
      <w:pPr>
        <w:pStyle w:val="MDPI71References"/>
        <w:numPr>
          <w:ilvl w:val="0"/>
          <w:numId w:val="0"/>
        </w:numPr>
      </w:pPr>
      <w:r>
        <w:t xml:space="preserve">28. </w:t>
      </w:r>
      <w:proofErr w:type="spellStart"/>
      <w:r>
        <w:t>Serkova</w:t>
      </w:r>
      <w:proofErr w:type="spellEnd"/>
      <w:r>
        <w:t xml:space="preserve">, N. J.; Brown, M. S. Quantitative analysis in magnetic resonance spectroscopy: from metabolic profiling to in vivo biomarkers. </w:t>
      </w:r>
      <w:proofErr w:type="spellStart"/>
      <w:r>
        <w:t>Bioanalysis</w:t>
      </w:r>
      <w:proofErr w:type="spellEnd"/>
      <w:r>
        <w:t xml:space="preserve"> 2012, 4, 321–41.</w:t>
      </w:r>
    </w:p>
    <w:p w14:paraId="045C86FB" w14:textId="77777777" w:rsidR="00E61189" w:rsidRDefault="00E61189" w:rsidP="00B2137D">
      <w:pPr>
        <w:pStyle w:val="MDPI71References"/>
        <w:numPr>
          <w:ilvl w:val="0"/>
          <w:numId w:val="0"/>
        </w:numPr>
      </w:pPr>
      <w:r>
        <w:t xml:space="preserve">29. </w:t>
      </w:r>
      <w:proofErr w:type="spellStart"/>
      <w:r>
        <w:t>Gokcen</w:t>
      </w:r>
      <w:proofErr w:type="spellEnd"/>
      <w:r>
        <w:t xml:space="preserve">, C.; </w:t>
      </w:r>
      <w:proofErr w:type="spellStart"/>
      <w:r>
        <w:t>Isikay</w:t>
      </w:r>
      <w:proofErr w:type="spellEnd"/>
      <w:r>
        <w:t xml:space="preserve">, S.; Yilmaz, K. L-2 </w:t>
      </w:r>
      <w:proofErr w:type="spellStart"/>
      <w:r>
        <w:t>Hydroxyglutaric</w:t>
      </w:r>
      <w:proofErr w:type="spellEnd"/>
      <w:r>
        <w:t xml:space="preserve"> </w:t>
      </w:r>
      <w:proofErr w:type="spellStart"/>
      <w:r>
        <w:t>aciduria</w:t>
      </w:r>
      <w:proofErr w:type="spellEnd"/>
      <w:r>
        <w:t xml:space="preserve"> presenting with anxiety symptoms. Case Reports 2013, 2013, bcr2013009512-bcr2013009512.</w:t>
      </w:r>
    </w:p>
    <w:p w14:paraId="6CB2F2AB" w14:textId="77777777" w:rsidR="00E61189" w:rsidRDefault="00E61189" w:rsidP="00B2137D">
      <w:pPr>
        <w:pStyle w:val="MDPI71References"/>
        <w:numPr>
          <w:ilvl w:val="0"/>
          <w:numId w:val="0"/>
        </w:numPr>
      </w:pPr>
      <w:r>
        <w:t xml:space="preserve">30. Xia, L.; Wu, B.; Fu, Z.; Feng, F.; </w:t>
      </w:r>
      <w:proofErr w:type="spellStart"/>
      <w:r>
        <w:t>Qiao</w:t>
      </w:r>
      <w:proofErr w:type="spellEnd"/>
      <w:r>
        <w:t xml:space="preserve">, E.; Li, Q.; Sun, C.; Ge, M. Prognostic role of IDH mutations in </w:t>
      </w:r>
      <w:proofErr w:type="spellStart"/>
      <w:r>
        <w:t>gliomas</w:t>
      </w:r>
      <w:proofErr w:type="spellEnd"/>
      <w:r>
        <w:t xml:space="preserve">: a meta-analysis of 55 observational studies. </w:t>
      </w:r>
      <w:proofErr w:type="spellStart"/>
      <w:r>
        <w:t>Oncotarget</w:t>
      </w:r>
      <w:proofErr w:type="spellEnd"/>
      <w:r>
        <w:t xml:space="preserve"> 2015, 6, 17354–65.</w:t>
      </w:r>
    </w:p>
    <w:p w14:paraId="28147FC3" w14:textId="77777777" w:rsidR="00E61189" w:rsidRDefault="00E61189" w:rsidP="00B2137D">
      <w:pPr>
        <w:pStyle w:val="MDPI71References"/>
        <w:numPr>
          <w:ilvl w:val="0"/>
          <w:numId w:val="0"/>
        </w:numPr>
      </w:pPr>
      <w:r>
        <w:t xml:space="preserve">31. </w:t>
      </w:r>
      <w:proofErr w:type="spellStart"/>
      <w:r>
        <w:t>Kleihues</w:t>
      </w:r>
      <w:proofErr w:type="spellEnd"/>
      <w:r>
        <w:t xml:space="preserve">, P.; </w:t>
      </w:r>
      <w:proofErr w:type="spellStart"/>
      <w:r>
        <w:t>Ohgaki</w:t>
      </w:r>
      <w:proofErr w:type="spellEnd"/>
      <w:r>
        <w:t xml:space="preserve">, H. Primary and secondary </w:t>
      </w:r>
      <w:proofErr w:type="spellStart"/>
      <w:r>
        <w:t>glioblastomas</w:t>
      </w:r>
      <w:proofErr w:type="spellEnd"/>
      <w:r>
        <w:t xml:space="preserve">: from concept to clinical diagnosis. Neuro. </w:t>
      </w:r>
      <w:proofErr w:type="spellStart"/>
      <w:r>
        <w:t>Oncol</w:t>
      </w:r>
      <w:proofErr w:type="spellEnd"/>
      <w:r>
        <w:t>. 1999, 1, 44–51.</w:t>
      </w:r>
    </w:p>
    <w:p w14:paraId="35761636" w14:textId="77777777" w:rsidR="00E61189" w:rsidRDefault="00E61189" w:rsidP="00B2137D">
      <w:pPr>
        <w:pStyle w:val="MDPI71References"/>
        <w:numPr>
          <w:ilvl w:val="0"/>
          <w:numId w:val="0"/>
        </w:numPr>
      </w:pPr>
      <w:r>
        <w:t xml:space="preserve">32. </w:t>
      </w:r>
      <w:proofErr w:type="spellStart"/>
      <w:r>
        <w:t>Ohgaki</w:t>
      </w:r>
      <w:proofErr w:type="spellEnd"/>
      <w:r>
        <w:t xml:space="preserve">, H.; </w:t>
      </w:r>
      <w:proofErr w:type="spellStart"/>
      <w:r>
        <w:t>Kleihues</w:t>
      </w:r>
      <w:proofErr w:type="spellEnd"/>
      <w:r>
        <w:t xml:space="preserve">, P. Population-based studies on incidence, survival rates, and genetic alterations in </w:t>
      </w:r>
      <w:proofErr w:type="spellStart"/>
      <w:r>
        <w:t>astrocytic</w:t>
      </w:r>
      <w:proofErr w:type="spellEnd"/>
      <w:r>
        <w:t xml:space="preserve"> and </w:t>
      </w:r>
      <w:proofErr w:type="spellStart"/>
      <w:r>
        <w:t>oligodendroglial</w:t>
      </w:r>
      <w:proofErr w:type="spellEnd"/>
      <w:r>
        <w:t xml:space="preserve"> </w:t>
      </w:r>
      <w:proofErr w:type="spellStart"/>
      <w:r>
        <w:t>gliomas</w:t>
      </w:r>
      <w:proofErr w:type="spellEnd"/>
      <w:r>
        <w:t xml:space="preserve">. J. </w:t>
      </w:r>
      <w:proofErr w:type="spellStart"/>
      <w:r>
        <w:t>Neuropathol</w:t>
      </w:r>
      <w:proofErr w:type="spellEnd"/>
      <w:r>
        <w:t>. Exp. Neurol. 2005, 64, 479–489.</w:t>
      </w:r>
    </w:p>
    <w:p w14:paraId="0E3EDC34" w14:textId="77777777" w:rsidR="00E61189" w:rsidRDefault="00E61189" w:rsidP="00B2137D">
      <w:pPr>
        <w:pStyle w:val="MDPI71References"/>
        <w:numPr>
          <w:ilvl w:val="0"/>
          <w:numId w:val="0"/>
        </w:numPr>
      </w:pPr>
      <w:r>
        <w:t xml:space="preserve">33. </w:t>
      </w:r>
      <w:proofErr w:type="spellStart"/>
      <w:r>
        <w:t>Leu</w:t>
      </w:r>
      <w:proofErr w:type="spellEnd"/>
      <w:r>
        <w:t xml:space="preserve">, S.; von </w:t>
      </w:r>
      <w:proofErr w:type="spellStart"/>
      <w:r>
        <w:t>Felten</w:t>
      </w:r>
      <w:proofErr w:type="spellEnd"/>
      <w:r>
        <w:t xml:space="preserve">, S.; Frank, S.; </w:t>
      </w:r>
      <w:proofErr w:type="spellStart"/>
      <w:r>
        <w:t>Boulay</w:t>
      </w:r>
      <w:proofErr w:type="spellEnd"/>
      <w:r>
        <w:t xml:space="preserve">, J.-L.; </w:t>
      </w:r>
      <w:proofErr w:type="spellStart"/>
      <w:r>
        <w:t>Mariani</w:t>
      </w:r>
      <w:proofErr w:type="spellEnd"/>
      <w:r>
        <w:t xml:space="preserve">, L. IDH mutation is associated with higher risk of malignant transformation in low-grade glioma. J. </w:t>
      </w:r>
      <w:proofErr w:type="spellStart"/>
      <w:r>
        <w:t>Neurooncol</w:t>
      </w:r>
      <w:proofErr w:type="spellEnd"/>
      <w:r>
        <w:t>. 2016, 127, 363–72.</w:t>
      </w:r>
    </w:p>
    <w:p w14:paraId="1C926E6A" w14:textId="77777777" w:rsidR="00E61189" w:rsidRDefault="00E61189" w:rsidP="00B2137D">
      <w:pPr>
        <w:pStyle w:val="MDPI71References"/>
        <w:numPr>
          <w:ilvl w:val="0"/>
          <w:numId w:val="0"/>
        </w:numPr>
      </w:pPr>
      <w:r>
        <w:t xml:space="preserve">34. </w:t>
      </w:r>
      <w:proofErr w:type="spellStart"/>
      <w:r>
        <w:t>Juratli</w:t>
      </w:r>
      <w:proofErr w:type="spellEnd"/>
      <w:r>
        <w:t xml:space="preserve">, T. A.; Kirsch, M.; Geiger, K.; Klink, B.; </w:t>
      </w:r>
      <w:proofErr w:type="spellStart"/>
      <w:r>
        <w:t>Leipnitz</w:t>
      </w:r>
      <w:proofErr w:type="spellEnd"/>
      <w:r>
        <w:t xml:space="preserve">, E.; </w:t>
      </w:r>
      <w:proofErr w:type="spellStart"/>
      <w:r>
        <w:t>Pinzer</w:t>
      </w:r>
      <w:proofErr w:type="spellEnd"/>
      <w:r>
        <w:t xml:space="preserve">, T.; </w:t>
      </w:r>
      <w:proofErr w:type="spellStart"/>
      <w:r>
        <w:t>Soucek</w:t>
      </w:r>
      <w:proofErr w:type="spellEnd"/>
      <w:r>
        <w:t xml:space="preserve">, S.; </w:t>
      </w:r>
      <w:proofErr w:type="spellStart"/>
      <w:r>
        <w:t>Schrok</w:t>
      </w:r>
      <w:proofErr w:type="spellEnd"/>
      <w:r>
        <w:t xml:space="preserve">, E.; </w:t>
      </w:r>
      <w:proofErr w:type="spellStart"/>
      <w:r>
        <w:t>Schackert</w:t>
      </w:r>
      <w:proofErr w:type="spellEnd"/>
      <w:r>
        <w:t xml:space="preserve">, G.; </w:t>
      </w:r>
      <w:proofErr w:type="spellStart"/>
      <w:r>
        <w:t>Krex</w:t>
      </w:r>
      <w:proofErr w:type="spellEnd"/>
      <w:r>
        <w:t xml:space="preserve">, D. The prognostic value of IDH mutations and MGMT promoter status in secondary high-grade </w:t>
      </w:r>
      <w:proofErr w:type="spellStart"/>
      <w:r>
        <w:t>gliomas</w:t>
      </w:r>
      <w:proofErr w:type="spellEnd"/>
      <w:r>
        <w:t xml:space="preserve">. J. </w:t>
      </w:r>
      <w:proofErr w:type="spellStart"/>
      <w:r>
        <w:t>Neurooncol</w:t>
      </w:r>
      <w:proofErr w:type="spellEnd"/>
      <w:r>
        <w:t>. 2012, 110, 325–333.</w:t>
      </w:r>
    </w:p>
    <w:p w14:paraId="38A2A2D6" w14:textId="77777777" w:rsidR="00E61189" w:rsidRDefault="00E61189" w:rsidP="00B2137D">
      <w:pPr>
        <w:pStyle w:val="MDPI71References"/>
        <w:numPr>
          <w:ilvl w:val="0"/>
          <w:numId w:val="0"/>
        </w:numPr>
      </w:pPr>
      <w:r>
        <w:t xml:space="preserve">35. Kim, Y. H.; </w:t>
      </w:r>
      <w:proofErr w:type="spellStart"/>
      <w:r>
        <w:t>Nobusawa</w:t>
      </w:r>
      <w:proofErr w:type="spellEnd"/>
      <w:r>
        <w:t xml:space="preserve">, S.; </w:t>
      </w:r>
      <w:proofErr w:type="spellStart"/>
      <w:r>
        <w:t>Mittelbronn</w:t>
      </w:r>
      <w:proofErr w:type="spellEnd"/>
      <w:r>
        <w:t xml:space="preserve">, M.; Paulus, W.; </w:t>
      </w:r>
      <w:proofErr w:type="spellStart"/>
      <w:r>
        <w:t>Brokinkel</w:t>
      </w:r>
      <w:proofErr w:type="spellEnd"/>
      <w:r>
        <w:t xml:space="preserve">, B.; </w:t>
      </w:r>
      <w:proofErr w:type="spellStart"/>
      <w:r>
        <w:t>Keyvani</w:t>
      </w:r>
      <w:proofErr w:type="spellEnd"/>
      <w:r>
        <w:t xml:space="preserve">, K.; Sure, U.; </w:t>
      </w:r>
      <w:proofErr w:type="spellStart"/>
      <w:r>
        <w:t>Wrede</w:t>
      </w:r>
      <w:proofErr w:type="spellEnd"/>
      <w:r>
        <w:t xml:space="preserve">, K.; </w:t>
      </w:r>
      <w:proofErr w:type="spellStart"/>
      <w:r>
        <w:t>Nakazato</w:t>
      </w:r>
      <w:proofErr w:type="spellEnd"/>
      <w:r>
        <w:t xml:space="preserve">, Y.; Tanaka, Y.; Vital, A.; </w:t>
      </w:r>
      <w:proofErr w:type="spellStart"/>
      <w:r>
        <w:t>Mariani</w:t>
      </w:r>
      <w:proofErr w:type="spellEnd"/>
      <w:r>
        <w:t xml:space="preserve">, L.; </w:t>
      </w:r>
      <w:proofErr w:type="spellStart"/>
      <w:r>
        <w:t>Stawski</w:t>
      </w:r>
      <w:proofErr w:type="spellEnd"/>
      <w:r>
        <w:t xml:space="preserve">, R.; Watanabe, T.; De </w:t>
      </w:r>
      <w:proofErr w:type="spellStart"/>
      <w:r>
        <w:t>Girolami</w:t>
      </w:r>
      <w:proofErr w:type="spellEnd"/>
      <w:r>
        <w:t xml:space="preserve">, U.; </w:t>
      </w:r>
      <w:proofErr w:type="spellStart"/>
      <w:r>
        <w:t>Kleihues</w:t>
      </w:r>
      <w:proofErr w:type="spellEnd"/>
      <w:r>
        <w:t xml:space="preserve">, P.; </w:t>
      </w:r>
      <w:proofErr w:type="spellStart"/>
      <w:r>
        <w:t>Ohgaki</w:t>
      </w:r>
      <w:proofErr w:type="spellEnd"/>
      <w:r>
        <w:t xml:space="preserve">, H. Molecular classification of low-grade diffuse </w:t>
      </w:r>
      <w:proofErr w:type="spellStart"/>
      <w:r>
        <w:t>gliomas</w:t>
      </w:r>
      <w:proofErr w:type="spellEnd"/>
      <w:r>
        <w:t xml:space="preserve">. Am. J. </w:t>
      </w:r>
      <w:proofErr w:type="spellStart"/>
      <w:r>
        <w:t>Pathol</w:t>
      </w:r>
      <w:proofErr w:type="spellEnd"/>
      <w:r>
        <w:t>. 2010, 177, 2708–2714.</w:t>
      </w:r>
    </w:p>
    <w:p w14:paraId="524DCCC6" w14:textId="77777777" w:rsidR="00E61189" w:rsidRDefault="00E61189" w:rsidP="00B2137D">
      <w:pPr>
        <w:pStyle w:val="MDPI71References"/>
        <w:numPr>
          <w:ilvl w:val="0"/>
          <w:numId w:val="0"/>
        </w:numPr>
      </w:pPr>
      <w:r>
        <w:lastRenderedPageBreak/>
        <w:t xml:space="preserve">36. </w:t>
      </w:r>
      <w:proofErr w:type="spellStart"/>
      <w:r>
        <w:t>Sanson</w:t>
      </w:r>
      <w:proofErr w:type="spellEnd"/>
      <w:r>
        <w:t xml:space="preserve">, M.; Marie, Y.; Paris, S.; </w:t>
      </w:r>
      <w:proofErr w:type="spellStart"/>
      <w:r>
        <w:t>Idbaih</w:t>
      </w:r>
      <w:proofErr w:type="spellEnd"/>
      <w:r>
        <w:t xml:space="preserve">, A.; </w:t>
      </w:r>
      <w:proofErr w:type="spellStart"/>
      <w:r>
        <w:t>Laffaire</w:t>
      </w:r>
      <w:proofErr w:type="spellEnd"/>
      <w:r>
        <w:t xml:space="preserve">, J.; </w:t>
      </w:r>
      <w:proofErr w:type="spellStart"/>
      <w:r>
        <w:t>Ducray</w:t>
      </w:r>
      <w:proofErr w:type="spellEnd"/>
      <w:r>
        <w:t xml:space="preserve">, F.; </w:t>
      </w:r>
      <w:proofErr w:type="spellStart"/>
      <w:r>
        <w:t>Hallani</w:t>
      </w:r>
      <w:proofErr w:type="spellEnd"/>
      <w:r>
        <w:t xml:space="preserve">, S. El; </w:t>
      </w:r>
      <w:proofErr w:type="spellStart"/>
      <w:r>
        <w:t>Boisselier</w:t>
      </w:r>
      <w:proofErr w:type="spellEnd"/>
      <w:r>
        <w:t xml:space="preserve">, B.; </w:t>
      </w:r>
      <w:proofErr w:type="spellStart"/>
      <w:r>
        <w:t>Mokhtari</w:t>
      </w:r>
      <w:proofErr w:type="spellEnd"/>
      <w:r>
        <w:t xml:space="preserve">, K.; Hoang-Xuan, K.; </w:t>
      </w:r>
      <w:proofErr w:type="spellStart"/>
      <w:r>
        <w:t>Delattre</w:t>
      </w:r>
      <w:proofErr w:type="spellEnd"/>
      <w:r>
        <w:t xml:space="preserve">, J. Y. Isocitrate dehydrogenase 1 codon 132 mutation is an important prognostic biomarker in </w:t>
      </w:r>
      <w:proofErr w:type="spellStart"/>
      <w:r>
        <w:t>gliomas</w:t>
      </w:r>
      <w:proofErr w:type="spellEnd"/>
      <w:r>
        <w:t xml:space="preserve">. J. </w:t>
      </w:r>
      <w:proofErr w:type="spellStart"/>
      <w:r>
        <w:t>Clin</w:t>
      </w:r>
      <w:proofErr w:type="spellEnd"/>
      <w:r>
        <w:t xml:space="preserve">. </w:t>
      </w:r>
      <w:proofErr w:type="spellStart"/>
      <w:r>
        <w:t>Oncol</w:t>
      </w:r>
      <w:proofErr w:type="spellEnd"/>
      <w:r>
        <w:t>. 2009, 27, 4150–4154.</w:t>
      </w:r>
    </w:p>
    <w:p w14:paraId="0DB5AA64" w14:textId="77777777" w:rsidR="00E61189" w:rsidRDefault="00E61189" w:rsidP="00B2137D">
      <w:pPr>
        <w:pStyle w:val="MDPI71References"/>
        <w:numPr>
          <w:ilvl w:val="0"/>
          <w:numId w:val="0"/>
        </w:numPr>
      </w:pPr>
      <w:r>
        <w:t xml:space="preserve">37. </w:t>
      </w:r>
      <w:proofErr w:type="spellStart"/>
      <w:r>
        <w:t>Juratli</w:t>
      </w:r>
      <w:proofErr w:type="spellEnd"/>
      <w:r>
        <w:t xml:space="preserve">, T. A.; </w:t>
      </w:r>
      <w:proofErr w:type="spellStart"/>
      <w:r>
        <w:t>Peitzsch</w:t>
      </w:r>
      <w:proofErr w:type="spellEnd"/>
      <w:r>
        <w:t xml:space="preserve">, M.; Geiger, K.; </w:t>
      </w:r>
      <w:proofErr w:type="spellStart"/>
      <w:r>
        <w:t>Schackert</w:t>
      </w:r>
      <w:proofErr w:type="spellEnd"/>
      <w:r>
        <w:t xml:space="preserve">, G.; </w:t>
      </w:r>
      <w:proofErr w:type="spellStart"/>
      <w:r>
        <w:t>Eisenhofer</w:t>
      </w:r>
      <w:proofErr w:type="spellEnd"/>
      <w:r>
        <w:t xml:space="preserve">, G.; </w:t>
      </w:r>
      <w:proofErr w:type="spellStart"/>
      <w:r>
        <w:t>Krex</w:t>
      </w:r>
      <w:proofErr w:type="spellEnd"/>
      <w:r>
        <w:t>, D. a Biomarker for Malignant Progression. 2013, 15, 682–690.</w:t>
      </w:r>
    </w:p>
    <w:p w14:paraId="0D56655F" w14:textId="77777777" w:rsidR="00E61189" w:rsidRDefault="00E61189" w:rsidP="00B2137D">
      <w:pPr>
        <w:pStyle w:val="MDPI71References"/>
        <w:numPr>
          <w:ilvl w:val="0"/>
          <w:numId w:val="0"/>
        </w:numPr>
      </w:pPr>
      <w:r>
        <w:t xml:space="preserve">38. </w:t>
      </w:r>
      <w:proofErr w:type="spellStart"/>
      <w:r>
        <w:t>Juratli</w:t>
      </w:r>
      <w:proofErr w:type="spellEnd"/>
      <w:r>
        <w:t xml:space="preserve">, T. A.; Kirsch, M.; </w:t>
      </w:r>
      <w:proofErr w:type="spellStart"/>
      <w:r>
        <w:t>Robel</w:t>
      </w:r>
      <w:proofErr w:type="spellEnd"/>
      <w:r>
        <w:t xml:space="preserve">, K.; </w:t>
      </w:r>
      <w:proofErr w:type="spellStart"/>
      <w:r>
        <w:t>Soucek</w:t>
      </w:r>
      <w:proofErr w:type="spellEnd"/>
      <w:r>
        <w:t xml:space="preserve">, S.; Geiger, K.; Von </w:t>
      </w:r>
      <w:proofErr w:type="spellStart"/>
      <w:r>
        <w:t>Kummer</w:t>
      </w:r>
      <w:proofErr w:type="spellEnd"/>
      <w:r>
        <w:t xml:space="preserve">, R.; </w:t>
      </w:r>
      <w:proofErr w:type="spellStart"/>
      <w:r>
        <w:t>Schackert</w:t>
      </w:r>
      <w:proofErr w:type="spellEnd"/>
      <w:r>
        <w:t xml:space="preserve">, G.; </w:t>
      </w:r>
      <w:proofErr w:type="spellStart"/>
      <w:r>
        <w:t>Krex</w:t>
      </w:r>
      <w:proofErr w:type="spellEnd"/>
      <w:r>
        <w:t xml:space="preserve">, D. IDH mutations as an early and consistent marker in low-grade </w:t>
      </w:r>
      <w:proofErr w:type="spellStart"/>
      <w:r>
        <w:t>astrocytomas</w:t>
      </w:r>
      <w:proofErr w:type="spellEnd"/>
      <w:r>
        <w:t xml:space="preserve"> WHO grade II and their consecutive secondary high-grade </w:t>
      </w:r>
      <w:proofErr w:type="spellStart"/>
      <w:r>
        <w:t>gliomas</w:t>
      </w:r>
      <w:proofErr w:type="spellEnd"/>
      <w:r>
        <w:t xml:space="preserve">. J. </w:t>
      </w:r>
      <w:proofErr w:type="spellStart"/>
      <w:r>
        <w:t>Neurooncol</w:t>
      </w:r>
      <w:proofErr w:type="spellEnd"/>
      <w:r>
        <w:t>. 2012, 108, 403–410.</w:t>
      </w:r>
    </w:p>
    <w:p w14:paraId="467B92FA" w14:textId="77777777" w:rsidR="00E61189" w:rsidRDefault="00E61189" w:rsidP="00B2137D">
      <w:pPr>
        <w:pStyle w:val="MDPI71References"/>
        <w:numPr>
          <w:ilvl w:val="0"/>
          <w:numId w:val="0"/>
        </w:numPr>
      </w:pPr>
      <w:r>
        <w:t xml:space="preserve">39. Van Den Bent, M. J.; </w:t>
      </w:r>
      <w:proofErr w:type="spellStart"/>
      <w:r>
        <w:t>Dubbink</w:t>
      </w:r>
      <w:proofErr w:type="spellEnd"/>
      <w:r>
        <w:t xml:space="preserve">, H. J.; Marie, Y.; </w:t>
      </w:r>
      <w:proofErr w:type="spellStart"/>
      <w:r>
        <w:t>Brandes</w:t>
      </w:r>
      <w:proofErr w:type="spellEnd"/>
      <w:r>
        <w:t xml:space="preserve">, A. A.; </w:t>
      </w:r>
      <w:proofErr w:type="spellStart"/>
      <w:r>
        <w:t>Taphoorn</w:t>
      </w:r>
      <w:proofErr w:type="spellEnd"/>
      <w:r>
        <w:t xml:space="preserve">, M. J. B.; </w:t>
      </w:r>
      <w:proofErr w:type="spellStart"/>
      <w:r>
        <w:t>Wesseling</w:t>
      </w:r>
      <w:proofErr w:type="spellEnd"/>
      <w:r>
        <w:t xml:space="preserve">, P.; </w:t>
      </w:r>
      <w:proofErr w:type="spellStart"/>
      <w:r>
        <w:t>Frenay</w:t>
      </w:r>
      <w:proofErr w:type="spellEnd"/>
      <w:r>
        <w:t xml:space="preserve">, M.; </w:t>
      </w:r>
      <w:proofErr w:type="spellStart"/>
      <w:r>
        <w:t>Tijssen</w:t>
      </w:r>
      <w:proofErr w:type="spellEnd"/>
      <w:r>
        <w:t xml:space="preserve">, C. C.; Lacombe, D.; </w:t>
      </w:r>
      <w:proofErr w:type="spellStart"/>
      <w:r>
        <w:t>Idbaih</w:t>
      </w:r>
      <w:proofErr w:type="spellEnd"/>
      <w:r>
        <w:t xml:space="preserve">, A.; Van Marion, R.; </w:t>
      </w:r>
      <w:proofErr w:type="spellStart"/>
      <w:r>
        <w:t>Kros</w:t>
      </w:r>
      <w:proofErr w:type="spellEnd"/>
      <w:r>
        <w:t xml:space="preserve">, J. M.; </w:t>
      </w:r>
      <w:proofErr w:type="spellStart"/>
      <w:r>
        <w:t>Dinjens</w:t>
      </w:r>
      <w:proofErr w:type="spellEnd"/>
      <w:r>
        <w:t xml:space="preserve">, W. N. M.; </w:t>
      </w:r>
      <w:proofErr w:type="spellStart"/>
      <w:r>
        <w:t>Gorlia</w:t>
      </w:r>
      <w:proofErr w:type="spellEnd"/>
      <w:r>
        <w:t xml:space="preserve">, T.; </w:t>
      </w:r>
      <w:proofErr w:type="spellStart"/>
      <w:r>
        <w:t>Sanson</w:t>
      </w:r>
      <w:proofErr w:type="spellEnd"/>
      <w:r>
        <w:t xml:space="preserve">, M. IDH1 and IDH2 mutations are prognostic but not predictive for outcome in anaplastic </w:t>
      </w:r>
      <w:proofErr w:type="spellStart"/>
      <w:r>
        <w:t>oligodendroglial</w:t>
      </w:r>
      <w:proofErr w:type="spellEnd"/>
      <w:r>
        <w:t xml:space="preserve"> tumors: A report of the European Organization for Research and Treatment of Cancer Brain Tumor Group. </w:t>
      </w:r>
      <w:proofErr w:type="spellStart"/>
      <w:r>
        <w:t>Clin</w:t>
      </w:r>
      <w:proofErr w:type="spellEnd"/>
      <w:r>
        <w:t>. Cancer Res. 2010, 16, 1597–1604.</w:t>
      </w:r>
    </w:p>
    <w:p w14:paraId="0DC253C5" w14:textId="77777777" w:rsidR="00E61189" w:rsidRDefault="00E61189" w:rsidP="00B2137D">
      <w:pPr>
        <w:pStyle w:val="MDPI71References"/>
        <w:numPr>
          <w:ilvl w:val="0"/>
          <w:numId w:val="0"/>
        </w:numPr>
      </w:pPr>
      <w:r>
        <w:t xml:space="preserve">40. </w:t>
      </w:r>
      <w:proofErr w:type="spellStart"/>
      <w:r>
        <w:t>Gliomas</w:t>
      </w:r>
      <w:proofErr w:type="spellEnd"/>
      <w:r>
        <w:t xml:space="preserve">, L. Comprehensive, Integrative Genomic Analysis of Diffuse Lower-Grade </w:t>
      </w:r>
      <w:proofErr w:type="spellStart"/>
      <w:r>
        <w:t>Gliomas</w:t>
      </w:r>
      <w:proofErr w:type="spellEnd"/>
      <w:r>
        <w:t>. N. Engl. J. Med. 2015, 2481–2498.</w:t>
      </w:r>
    </w:p>
    <w:p w14:paraId="731462F6" w14:textId="77777777" w:rsidR="00E61189" w:rsidRDefault="00E61189" w:rsidP="00B2137D">
      <w:pPr>
        <w:pStyle w:val="MDPI71References"/>
        <w:numPr>
          <w:ilvl w:val="0"/>
          <w:numId w:val="0"/>
        </w:numPr>
      </w:pPr>
      <w:r>
        <w:t xml:space="preserve">41. Combs, S. E.; </w:t>
      </w:r>
      <w:proofErr w:type="spellStart"/>
      <w:r>
        <w:t>Rieken</w:t>
      </w:r>
      <w:proofErr w:type="spellEnd"/>
      <w:r>
        <w:t xml:space="preserve">, S.; Wick, W.; </w:t>
      </w:r>
      <w:proofErr w:type="spellStart"/>
      <w:r>
        <w:t>Abdollahi</w:t>
      </w:r>
      <w:proofErr w:type="spellEnd"/>
      <w:r>
        <w:t xml:space="preserve">, A.; von </w:t>
      </w:r>
      <w:proofErr w:type="spellStart"/>
      <w:r>
        <w:t>Deimling</w:t>
      </w:r>
      <w:proofErr w:type="spellEnd"/>
      <w:r>
        <w:t xml:space="preserve">, A.; Debus, J.; Hartmann, C. Prognostic significance of IDH-1 and MGMT in patients with glioblastoma: One step forward, and one step back? </w:t>
      </w:r>
      <w:proofErr w:type="spellStart"/>
      <w:r>
        <w:t>Radiat</w:t>
      </w:r>
      <w:proofErr w:type="spellEnd"/>
      <w:r>
        <w:t xml:space="preserve">. </w:t>
      </w:r>
      <w:proofErr w:type="spellStart"/>
      <w:r>
        <w:t>Oncol</w:t>
      </w:r>
      <w:proofErr w:type="spellEnd"/>
      <w:r>
        <w:t>. 2011, 6, 115.</w:t>
      </w:r>
    </w:p>
    <w:p w14:paraId="7025729F" w14:textId="77777777" w:rsidR="00E61189" w:rsidRDefault="00E61189" w:rsidP="00B2137D">
      <w:pPr>
        <w:pStyle w:val="MDPI71References"/>
        <w:numPr>
          <w:ilvl w:val="0"/>
          <w:numId w:val="0"/>
        </w:numPr>
      </w:pPr>
      <w:r>
        <w:t xml:space="preserve">42. </w:t>
      </w:r>
      <w:proofErr w:type="spellStart"/>
      <w:r>
        <w:t>Millward</w:t>
      </w:r>
      <w:proofErr w:type="spellEnd"/>
      <w:r>
        <w:t xml:space="preserve">, C. P.; </w:t>
      </w:r>
      <w:proofErr w:type="spellStart"/>
      <w:r>
        <w:t>Brodbelt</w:t>
      </w:r>
      <w:proofErr w:type="spellEnd"/>
      <w:r>
        <w:t xml:space="preserve">, A. R.; </w:t>
      </w:r>
      <w:proofErr w:type="spellStart"/>
      <w:r>
        <w:t>Haylock</w:t>
      </w:r>
      <w:proofErr w:type="spellEnd"/>
      <w:r>
        <w:t xml:space="preserve">, B.; </w:t>
      </w:r>
      <w:proofErr w:type="spellStart"/>
      <w:r>
        <w:t>Zakaria</w:t>
      </w:r>
      <w:proofErr w:type="spellEnd"/>
      <w:r>
        <w:t xml:space="preserve">, R.; </w:t>
      </w:r>
      <w:proofErr w:type="spellStart"/>
      <w:r>
        <w:t>Baborie</w:t>
      </w:r>
      <w:proofErr w:type="spellEnd"/>
      <w:r>
        <w:t xml:space="preserve">, A.; Crooks, D.; Husband, D.; </w:t>
      </w:r>
      <w:proofErr w:type="spellStart"/>
      <w:r>
        <w:t>Shenoy</w:t>
      </w:r>
      <w:proofErr w:type="spellEnd"/>
      <w:r>
        <w:t xml:space="preserve">, A.; Wong, H.; Jenkinson, M. D. The impact of MGMT methylation and IDH-1 mutation on long-term outcome for </w:t>
      </w:r>
      <w:proofErr w:type="spellStart"/>
      <w:r>
        <w:t>glioblastoma</w:t>
      </w:r>
      <w:proofErr w:type="spellEnd"/>
      <w:r>
        <w:t xml:space="preserve"> treated with </w:t>
      </w:r>
      <w:proofErr w:type="spellStart"/>
      <w:r>
        <w:t>chemoradiotherapy</w:t>
      </w:r>
      <w:proofErr w:type="spellEnd"/>
      <w:r>
        <w:t xml:space="preserve">. </w:t>
      </w:r>
      <w:proofErr w:type="spellStart"/>
      <w:r>
        <w:t>Acta</w:t>
      </w:r>
      <w:proofErr w:type="spellEnd"/>
      <w:r>
        <w:t xml:space="preserve"> </w:t>
      </w:r>
      <w:proofErr w:type="spellStart"/>
      <w:r>
        <w:t>Neurochir</w:t>
      </w:r>
      <w:proofErr w:type="spellEnd"/>
      <w:r>
        <w:t>. (Wien). 2016, 158, 1943–1953.</w:t>
      </w:r>
    </w:p>
    <w:p w14:paraId="67AB3652" w14:textId="77777777" w:rsidR="00E61189" w:rsidRDefault="00E61189" w:rsidP="00B2137D">
      <w:pPr>
        <w:pStyle w:val="MDPI71References"/>
        <w:numPr>
          <w:ilvl w:val="0"/>
          <w:numId w:val="0"/>
        </w:numPr>
      </w:pPr>
      <w:r>
        <w:t xml:space="preserve">43. Chen, J.-R.; Yao, Y.; Xu, H.-Z.; Qin, Z.-Y. Isocitrate Dehydrogenase (IDH)1/2 Mutations as Prognostic Markers in Patients With </w:t>
      </w:r>
      <w:proofErr w:type="spellStart"/>
      <w:r>
        <w:t>Glioblastomas</w:t>
      </w:r>
      <w:proofErr w:type="spellEnd"/>
      <w:r>
        <w:t>. Medicine (Baltimore). 2016, 95, e2583.</w:t>
      </w:r>
    </w:p>
    <w:p w14:paraId="2E4FCBAB" w14:textId="77777777" w:rsidR="00E61189" w:rsidRDefault="00E61189" w:rsidP="00B2137D">
      <w:pPr>
        <w:pStyle w:val="MDPI71References"/>
        <w:numPr>
          <w:ilvl w:val="0"/>
          <w:numId w:val="0"/>
        </w:numPr>
      </w:pPr>
      <w:r>
        <w:t xml:space="preserve">44. Yang, P.; Zhang, W.; Wang, Y.; Peng, X. J.; Chen, B.; </w:t>
      </w:r>
      <w:proofErr w:type="spellStart"/>
      <w:r>
        <w:t>Qiu</w:t>
      </w:r>
      <w:proofErr w:type="spellEnd"/>
      <w:r>
        <w:t xml:space="preserve">, X.; Li, G.; Li, S.; Wu, C.; Yao, K.; Li, W.; Yan, W.; Li, J.; You, Y.; Chen, C. C.; Jiang, T. IDH mutation and MGMT promoter methylation in glioblastoma: results of a prospective registry. </w:t>
      </w:r>
      <w:proofErr w:type="spellStart"/>
      <w:r>
        <w:t>Oncotarget</w:t>
      </w:r>
      <w:proofErr w:type="spellEnd"/>
      <w:r>
        <w:t xml:space="preserve"> 2015, 6, 40896.</w:t>
      </w:r>
    </w:p>
    <w:p w14:paraId="46453DD5" w14:textId="77777777" w:rsidR="00E61189" w:rsidRDefault="00E61189" w:rsidP="00B2137D">
      <w:pPr>
        <w:pStyle w:val="MDPI71References"/>
        <w:numPr>
          <w:ilvl w:val="0"/>
          <w:numId w:val="0"/>
        </w:numPr>
      </w:pPr>
      <w:r>
        <w:t xml:space="preserve">45. </w:t>
      </w:r>
      <w:proofErr w:type="spellStart"/>
      <w:r>
        <w:t>Killela</w:t>
      </w:r>
      <w:proofErr w:type="spellEnd"/>
      <w:r>
        <w:t xml:space="preserve">, P. J.; </w:t>
      </w:r>
      <w:proofErr w:type="spellStart"/>
      <w:r>
        <w:t>Pirozzi</w:t>
      </w:r>
      <w:proofErr w:type="spellEnd"/>
      <w:r>
        <w:t xml:space="preserve">, C. J.; Healy, P.; Reitman, Z. J.; </w:t>
      </w:r>
      <w:proofErr w:type="spellStart"/>
      <w:r>
        <w:t>Lipp</w:t>
      </w:r>
      <w:proofErr w:type="spellEnd"/>
      <w:r>
        <w:t xml:space="preserve">, E.; Rasheed, B. A.; Yang, R.; </w:t>
      </w:r>
      <w:proofErr w:type="spellStart"/>
      <w:r>
        <w:t>Diplas</w:t>
      </w:r>
      <w:proofErr w:type="spellEnd"/>
      <w:r>
        <w:t xml:space="preserve">, B. H.; Wang, Z.; Greer, P. K.; Zhu, H.; Wang, C. Y.; Carpenter, A. B.; Friedman, H.; Friedman, A. H.; </w:t>
      </w:r>
      <w:proofErr w:type="spellStart"/>
      <w:r>
        <w:t>Keir</w:t>
      </w:r>
      <w:proofErr w:type="spellEnd"/>
      <w:r>
        <w:t xml:space="preserve">, S. T.; He, J.; He, Y.; </w:t>
      </w:r>
      <w:proofErr w:type="spellStart"/>
      <w:r>
        <w:t>McLendon</w:t>
      </w:r>
      <w:proofErr w:type="spellEnd"/>
      <w:r>
        <w:t xml:space="preserve">, R. E.; Herndon  2nd, J. E.; Yan, H.; </w:t>
      </w:r>
      <w:proofErr w:type="spellStart"/>
      <w:r>
        <w:t>Bigner</w:t>
      </w:r>
      <w:proofErr w:type="spellEnd"/>
      <w:r>
        <w:t xml:space="preserve">, D. D. Mutations in IDH1, IDH2, and in the TERT promoter define clinically distinct subgroups of adult malignant </w:t>
      </w:r>
      <w:proofErr w:type="spellStart"/>
      <w:r>
        <w:t>gliomas</w:t>
      </w:r>
      <w:proofErr w:type="spellEnd"/>
      <w:r>
        <w:t xml:space="preserve">. </w:t>
      </w:r>
      <w:proofErr w:type="spellStart"/>
      <w:r>
        <w:t>Oncotarget</w:t>
      </w:r>
      <w:proofErr w:type="spellEnd"/>
      <w:r>
        <w:t xml:space="preserve"> 2014, 5, 1515–1525.</w:t>
      </w:r>
    </w:p>
    <w:p w14:paraId="6961DEA1" w14:textId="77777777" w:rsidR="00E61189" w:rsidRDefault="00E61189" w:rsidP="00B2137D">
      <w:pPr>
        <w:pStyle w:val="MDPI71References"/>
        <w:numPr>
          <w:ilvl w:val="0"/>
          <w:numId w:val="0"/>
        </w:numPr>
      </w:pPr>
      <w:r>
        <w:t xml:space="preserve">46. Bal, D.; </w:t>
      </w:r>
      <w:proofErr w:type="spellStart"/>
      <w:r>
        <w:t>Gryff</w:t>
      </w:r>
      <w:proofErr w:type="spellEnd"/>
      <w:r>
        <w:t xml:space="preserve">-Keller, A. 1H and 13C NMR study of 2-hydroxyglutaric acid and its lactone. </w:t>
      </w:r>
      <w:proofErr w:type="spellStart"/>
      <w:r>
        <w:t>Magn</w:t>
      </w:r>
      <w:proofErr w:type="spellEnd"/>
      <w:r>
        <w:t xml:space="preserve">. </w:t>
      </w:r>
      <w:proofErr w:type="spellStart"/>
      <w:r>
        <w:t>Reson</w:t>
      </w:r>
      <w:proofErr w:type="spellEnd"/>
      <w:r>
        <w:t>. Chem. 2002, 40, 533–536.</w:t>
      </w:r>
    </w:p>
    <w:p w14:paraId="6AA6C6EA" w14:textId="77777777" w:rsidR="00E61189" w:rsidRDefault="00E61189" w:rsidP="00B2137D">
      <w:pPr>
        <w:pStyle w:val="MDPI71References"/>
        <w:numPr>
          <w:ilvl w:val="0"/>
          <w:numId w:val="0"/>
        </w:numPr>
      </w:pPr>
      <w:r>
        <w:t xml:space="preserve">47. </w:t>
      </w:r>
      <w:proofErr w:type="spellStart"/>
      <w:r>
        <w:t>Sener</w:t>
      </w:r>
      <w:proofErr w:type="spellEnd"/>
      <w:r>
        <w:t xml:space="preserve">, R. N. R. L-2 </w:t>
      </w:r>
      <w:proofErr w:type="spellStart"/>
      <w:r>
        <w:t>Hydroxyglutaric</w:t>
      </w:r>
      <w:proofErr w:type="spellEnd"/>
      <w:r>
        <w:t xml:space="preserve"> </w:t>
      </w:r>
      <w:proofErr w:type="spellStart"/>
      <w:r>
        <w:t>Aciduria</w:t>
      </w:r>
      <w:proofErr w:type="spellEnd"/>
      <w:r>
        <w:t xml:space="preserve">: Proton Magnetic Resonance Spectroscopy and Diffusion Magnetic Resonance Imaging Findings. J. </w:t>
      </w:r>
      <w:proofErr w:type="spellStart"/>
      <w:r>
        <w:t>Comput</w:t>
      </w:r>
      <w:proofErr w:type="spellEnd"/>
      <w:r>
        <w:t xml:space="preserve">. Assist. </w:t>
      </w:r>
      <w:proofErr w:type="spellStart"/>
      <w:r>
        <w:t>Tomogr</w:t>
      </w:r>
      <w:proofErr w:type="spellEnd"/>
      <w:r>
        <w:t>. 2003, 27, 38–43.</w:t>
      </w:r>
    </w:p>
    <w:p w14:paraId="1B29E596" w14:textId="77777777" w:rsidR="00E61189" w:rsidRDefault="00E61189" w:rsidP="00B2137D">
      <w:pPr>
        <w:pStyle w:val="MDPI71References"/>
        <w:numPr>
          <w:ilvl w:val="0"/>
          <w:numId w:val="0"/>
        </w:numPr>
      </w:pPr>
      <w:r>
        <w:t xml:space="preserve">48. An, Z.; </w:t>
      </w:r>
      <w:proofErr w:type="spellStart"/>
      <w:r>
        <w:t>Ganji</w:t>
      </w:r>
      <w:proofErr w:type="spellEnd"/>
      <w:r>
        <w:t xml:space="preserve">, S. K.; Tiwari, V.; </w:t>
      </w:r>
      <w:proofErr w:type="spellStart"/>
      <w:r>
        <w:t>Pinho</w:t>
      </w:r>
      <w:proofErr w:type="spellEnd"/>
      <w:r>
        <w:t xml:space="preserve">, M. C.; Patel, T.; Barnett, S.; Pan, E.; Mickey, B. E.; Maher, E. A.; Choi, C. Detection of 2-hydroxyglutarate in brain tumors by triple-refocusing MR spectroscopy at 3T in vivo. </w:t>
      </w:r>
      <w:proofErr w:type="spellStart"/>
      <w:r>
        <w:t>Magn</w:t>
      </w:r>
      <w:proofErr w:type="spellEnd"/>
      <w:r>
        <w:t xml:space="preserve">. </w:t>
      </w:r>
      <w:proofErr w:type="spellStart"/>
      <w:r>
        <w:t>Reson</w:t>
      </w:r>
      <w:proofErr w:type="spellEnd"/>
      <w:r>
        <w:t>. Med. 2016, 0, 1–9.</w:t>
      </w:r>
    </w:p>
    <w:p w14:paraId="31597885" w14:textId="77777777" w:rsidR="00E61189" w:rsidRDefault="00E61189" w:rsidP="00B2137D">
      <w:pPr>
        <w:pStyle w:val="MDPI71References"/>
        <w:numPr>
          <w:ilvl w:val="0"/>
          <w:numId w:val="0"/>
        </w:numPr>
      </w:pPr>
      <w:r>
        <w:t xml:space="preserve">49. </w:t>
      </w:r>
      <w:proofErr w:type="spellStart"/>
      <w:r>
        <w:t>Goffette</w:t>
      </w:r>
      <w:proofErr w:type="spellEnd"/>
      <w:r>
        <w:t xml:space="preserve">, S. M.; </w:t>
      </w:r>
      <w:proofErr w:type="spellStart"/>
      <w:r>
        <w:t>Duprez</w:t>
      </w:r>
      <w:proofErr w:type="spellEnd"/>
      <w:r>
        <w:t xml:space="preserve">, T. P.; </w:t>
      </w:r>
      <w:proofErr w:type="spellStart"/>
      <w:r>
        <w:t>Nassogne</w:t>
      </w:r>
      <w:proofErr w:type="spellEnd"/>
      <w:r>
        <w:t xml:space="preserve">, M. C. L.; Vincent, M. F. A.; </w:t>
      </w:r>
      <w:proofErr w:type="spellStart"/>
      <w:r>
        <w:t>Jakobs</w:t>
      </w:r>
      <w:proofErr w:type="spellEnd"/>
      <w:r>
        <w:t xml:space="preserve">, C.; </w:t>
      </w:r>
      <w:proofErr w:type="spellStart"/>
      <w:r>
        <w:t>Sindic</w:t>
      </w:r>
      <w:proofErr w:type="spellEnd"/>
      <w:r>
        <w:t xml:space="preserve">, C. J. L-2-Hydroxyglutaric </w:t>
      </w:r>
      <w:proofErr w:type="spellStart"/>
      <w:r>
        <w:t>aciduria</w:t>
      </w:r>
      <w:proofErr w:type="spellEnd"/>
      <w:r>
        <w:t>: Clinical, genetic, and brain MRI characteristics in two adult sisters. Eur. J. Neurol. 2006, 13, 499–504.</w:t>
      </w:r>
    </w:p>
    <w:p w14:paraId="507155AA" w14:textId="4962CAE7" w:rsidR="00E61189" w:rsidRDefault="00E61189" w:rsidP="00B2137D">
      <w:pPr>
        <w:pStyle w:val="MDPI71References"/>
        <w:numPr>
          <w:ilvl w:val="0"/>
          <w:numId w:val="0"/>
        </w:numPr>
      </w:pPr>
      <w:r>
        <w:t xml:space="preserve">50. </w:t>
      </w:r>
      <w:proofErr w:type="spellStart"/>
      <w:r>
        <w:t>Andronesi</w:t>
      </w:r>
      <w:proofErr w:type="spellEnd"/>
      <w:r>
        <w:t>, O. C.;</w:t>
      </w:r>
      <w:r w:rsidR="00D55369">
        <w:t xml:space="preserve"> </w:t>
      </w:r>
      <w:proofErr w:type="spellStart"/>
      <w:r w:rsidR="00D55369">
        <w:t>Loebel</w:t>
      </w:r>
      <w:proofErr w:type="spellEnd"/>
      <w:r w:rsidR="00D55369">
        <w:t xml:space="preserve">, F.; </w:t>
      </w:r>
      <w:proofErr w:type="spellStart"/>
      <w:r w:rsidR="00D55369">
        <w:t>Bogner</w:t>
      </w:r>
      <w:proofErr w:type="spellEnd"/>
      <w:r w:rsidR="00D55369">
        <w:t xml:space="preserve">, W.; </w:t>
      </w:r>
      <w:proofErr w:type="spellStart"/>
      <w:r w:rsidR="00D55369">
        <w:t>Marja</w:t>
      </w:r>
      <w:r>
        <w:t>ska</w:t>
      </w:r>
      <w:proofErr w:type="spellEnd"/>
      <w:r>
        <w:t xml:space="preserve">, M.; </w:t>
      </w:r>
      <w:proofErr w:type="spellStart"/>
      <w:r>
        <w:t>Heiden</w:t>
      </w:r>
      <w:proofErr w:type="spellEnd"/>
      <w:r>
        <w:t xml:space="preserve">, M. G. Vander; </w:t>
      </w:r>
      <w:proofErr w:type="spellStart"/>
      <w:r>
        <w:t>Iafrate</w:t>
      </w:r>
      <w:proofErr w:type="spellEnd"/>
      <w:r>
        <w:t xml:space="preserve">, A. J.; Dietrich, J.; </w:t>
      </w:r>
      <w:proofErr w:type="spellStart"/>
      <w:r>
        <w:t>Batchelor</w:t>
      </w:r>
      <w:proofErr w:type="spellEnd"/>
      <w:r>
        <w:t xml:space="preserve">, T. T.; Gerstner, E. R.; </w:t>
      </w:r>
      <w:proofErr w:type="spellStart"/>
      <w:r>
        <w:t>Kaelin</w:t>
      </w:r>
      <w:proofErr w:type="spellEnd"/>
      <w:r>
        <w:t xml:space="preserve">, W. G.; Chi, A. S.; Rosen, B. R.; Cahill, D. P. Treatment response assessment in IDH-mutant glioma patients by noninvasive 3D functional spectroscopic mapping of 2-hydroxyglutarate. </w:t>
      </w:r>
      <w:proofErr w:type="spellStart"/>
      <w:r>
        <w:t>Clin</w:t>
      </w:r>
      <w:proofErr w:type="spellEnd"/>
      <w:r>
        <w:t>. Cancer Res. 2016, 22, 1632–1641.</w:t>
      </w:r>
    </w:p>
    <w:p w14:paraId="26F04250" w14:textId="77777777" w:rsidR="00E61189" w:rsidRDefault="00E61189" w:rsidP="00B2137D">
      <w:pPr>
        <w:pStyle w:val="MDPI71References"/>
        <w:numPr>
          <w:ilvl w:val="0"/>
          <w:numId w:val="0"/>
        </w:numPr>
      </w:pPr>
      <w:r>
        <w:t xml:space="preserve">51. </w:t>
      </w:r>
      <w:proofErr w:type="spellStart"/>
      <w:r>
        <w:t>Verma</w:t>
      </w:r>
      <w:proofErr w:type="spellEnd"/>
      <w:r>
        <w:t xml:space="preserve">, G.; Mohan, S.; </w:t>
      </w:r>
      <w:proofErr w:type="spellStart"/>
      <w:r>
        <w:t>Nasrallah</w:t>
      </w:r>
      <w:proofErr w:type="spellEnd"/>
      <w:r>
        <w:t xml:space="preserve">, M. P.; </w:t>
      </w:r>
      <w:proofErr w:type="spellStart"/>
      <w:r>
        <w:t>Brem</w:t>
      </w:r>
      <w:proofErr w:type="spellEnd"/>
      <w:r>
        <w:t xml:space="preserve">, S.; Lee, J. Y. K.; Chawla, S.; Wang, S.; </w:t>
      </w:r>
      <w:proofErr w:type="spellStart"/>
      <w:r>
        <w:t>Nagarajan</w:t>
      </w:r>
      <w:proofErr w:type="spellEnd"/>
      <w:r>
        <w:t xml:space="preserve">, R.; Thomas, M. A.; Poptani, H. Non-invasive detection of 2-hydroxyglutarate in IDH-mutated </w:t>
      </w:r>
      <w:proofErr w:type="spellStart"/>
      <w:r>
        <w:t>gliomas</w:t>
      </w:r>
      <w:proofErr w:type="spellEnd"/>
      <w:r>
        <w:t xml:space="preserve"> using two-dimensional localized correlation spectroscopy (2D L-COSY) at 7 Tesla. J. Transl. Med. 2016, 14, 274.</w:t>
      </w:r>
    </w:p>
    <w:p w14:paraId="6A2CAB96" w14:textId="77777777" w:rsidR="00E61189" w:rsidRDefault="00E61189" w:rsidP="00B2137D">
      <w:pPr>
        <w:pStyle w:val="MDPI71References"/>
        <w:numPr>
          <w:ilvl w:val="0"/>
          <w:numId w:val="0"/>
        </w:numPr>
      </w:pPr>
      <w:r>
        <w:t xml:space="preserve">52. </w:t>
      </w:r>
      <w:proofErr w:type="spellStart"/>
      <w:r>
        <w:t>Berrington</w:t>
      </w:r>
      <w:proofErr w:type="spellEnd"/>
      <w:r>
        <w:t xml:space="preserve">, A.; </w:t>
      </w:r>
      <w:proofErr w:type="spellStart"/>
      <w:r>
        <w:t>Voets</w:t>
      </w:r>
      <w:proofErr w:type="spellEnd"/>
      <w:r>
        <w:t xml:space="preserve">, N. L.; </w:t>
      </w:r>
      <w:proofErr w:type="spellStart"/>
      <w:r>
        <w:t>Plaha</w:t>
      </w:r>
      <w:proofErr w:type="spellEnd"/>
      <w:r>
        <w:t xml:space="preserve">, P.; Larkin, S. J.; </w:t>
      </w:r>
      <w:proofErr w:type="spellStart"/>
      <w:r>
        <w:t>Mccullagh</w:t>
      </w:r>
      <w:proofErr w:type="spellEnd"/>
      <w:r>
        <w:t xml:space="preserve">, J.; Stacey, R.; </w:t>
      </w:r>
      <w:proofErr w:type="spellStart"/>
      <w:r>
        <w:t>Yildirim</w:t>
      </w:r>
      <w:proofErr w:type="spellEnd"/>
      <w:r>
        <w:t xml:space="preserve">, M.; Schofield, C. J.; </w:t>
      </w:r>
      <w:proofErr w:type="spellStart"/>
      <w:r>
        <w:t>Jezzard</w:t>
      </w:r>
      <w:proofErr w:type="spellEnd"/>
      <w:r>
        <w:t xml:space="preserve">, P.; </w:t>
      </w:r>
      <w:proofErr w:type="spellStart"/>
      <w:r>
        <w:t>Cadoux</w:t>
      </w:r>
      <w:proofErr w:type="spellEnd"/>
      <w:r>
        <w:t xml:space="preserve">-Hudson, T.; </w:t>
      </w:r>
      <w:proofErr w:type="spellStart"/>
      <w:r>
        <w:t>Ansorge</w:t>
      </w:r>
      <w:proofErr w:type="spellEnd"/>
      <w:r>
        <w:t xml:space="preserve">, O.; Emir, U. E. Improved </w:t>
      </w:r>
      <w:proofErr w:type="spellStart"/>
      <w:r>
        <w:t>localisation</w:t>
      </w:r>
      <w:proofErr w:type="spellEnd"/>
      <w:r>
        <w:t xml:space="preserve"> for 2-hydroxyglutarate detection at 3T using long-TE semi-L</w:t>
      </w:r>
      <w:r w:rsidR="00080DA2">
        <w:t xml:space="preserve">ASER. </w:t>
      </w:r>
      <w:proofErr w:type="spellStart"/>
      <w:r w:rsidR="00080DA2" w:rsidRPr="0031037C">
        <w:t>Tomogr</w:t>
      </w:r>
      <w:proofErr w:type="spellEnd"/>
      <w:r w:rsidR="00080DA2" w:rsidRPr="0031037C">
        <w:t>.</w:t>
      </w:r>
      <w:r w:rsidRPr="0031037C">
        <w:t xml:space="preserve"> 2016, 2, 94–105.</w:t>
      </w:r>
    </w:p>
    <w:p w14:paraId="4EBF7FFE" w14:textId="77777777" w:rsidR="00E61189" w:rsidRDefault="00E61189" w:rsidP="00B2137D">
      <w:pPr>
        <w:pStyle w:val="MDPI71References"/>
        <w:numPr>
          <w:ilvl w:val="0"/>
          <w:numId w:val="0"/>
        </w:numPr>
      </w:pPr>
      <w:r>
        <w:t xml:space="preserve">53. </w:t>
      </w:r>
      <w:proofErr w:type="spellStart"/>
      <w:r>
        <w:t>Provencher</w:t>
      </w:r>
      <w:proofErr w:type="spellEnd"/>
      <w:r>
        <w:t xml:space="preserve">, S. W. Automatic quantitation of localized in vivo 1H spectra with </w:t>
      </w:r>
      <w:proofErr w:type="spellStart"/>
      <w:r>
        <w:t>LCModel</w:t>
      </w:r>
      <w:proofErr w:type="spellEnd"/>
      <w:r>
        <w:t>. NMR Biomed. 2001, 14, 260–264.</w:t>
      </w:r>
    </w:p>
    <w:p w14:paraId="239E1FB2" w14:textId="77777777" w:rsidR="00E61189" w:rsidRDefault="00E61189" w:rsidP="00B2137D">
      <w:pPr>
        <w:pStyle w:val="MDPI71References"/>
        <w:numPr>
          <w:ilvl w:val="0"/>
          <w:numId w:val="0"/>
        </w:numPr>
      </w:pPr>
      <w:r>
        <w:t xml:space="preserve">54. Reitman, Z. J.; Jin, G.; </w:t>
      </w:r>
      <w:proofErr w:type="spellStart"/>
      <w:r>
        <w:t>Karoly</w:t>
      </w:r>
      <w:proofErr w:type="spellEnd"/>
      <w:r>
        <w:t xml:space="preserve">, E. D.; </w:t>
      </w:r>
      <w:proofErr w:type="spellStart"/>
      <w:r>
        <w:t>Spasojevic</w:t>
      </w:r>
      <w:proofErr w:type="spellEnd"/>
      <w:r>
        <w:t xml:space="preserve">, I.; Yang, J.; </w:t>
      </w:r>
      <w:proofErr w:type="spellStart"/>
      <w:r>
        <w:t>Kinzler</w:t>
      </w:r>
      <w:proofErr w:type="spellEnd"/>
      <w:r>
        <w:t xml:space="preserve">, K. W. Profiling the effects of </w:t>
      </w:r>
      <w:proofErr w:type="spellStart"/>
      <w:r>
        <w:t>isocitrate</w:t>
      </w:r>
      <w:proofErr w:type="spellEnd"/>
      <w:r>
        <w:t xml:space="preserve"> dehydrogenase 1 and 2 mutations on the cellular metabolome. </w:t>
      </w:r>
      <w:proofErr w:type="spellStart"/>
      <w:r>
        <w:t>Pnas</w:t>
      </w:r>
      <w:proofErr w:type="spellEnd"/>
      <w:r>
        <w:t xml:space="preserve"> 2011, 108, 3270–3275.</w:t>
      </w:r>
    </w:p>
    <w:p w14:paraId="0432C323" w14:textId="77777777" w:rsidR="00E61189" w:rsidRDefault="00E61189" w:rsidP="00B2137D">
      <w:pPr>
        <w:pStyle w:val="MDPI71References"/>
        <w:numPr>
          <w:ilvl w:val="0"/>
          <w:numId w:val="0"/>
        </w:numPr>
      </w:pPr>
      <w:r>
        <w:lastRenderedPageBreak/>
        <w:t xml:space="preserve">55. </w:t>
      </w:r>
      <w:proofErr w:type="spellStart"/>
      <w:r>
        <w:t>Gioacchino</w:t>
      </w:r>
      <w:proofErr w:type="spellEnd"/>
      <w:r>
        <w:t xml:space="preserve"> </w:t>
      </w:r>
      <w:proofErr w:type="spellStart"/>
      <w:r>
        <w:t>Tedeschi</w:t>
      </w:r>
      <w:proofErr w:type="spellEnd"/>
      <w:r>
        <w:t xml:space="preserve">; Nina </w:t>
      </w:r>
      <w:proofErr w:type="spellStart"/>
      <w:r>
        <w:t>Lundbom</w:t>
      </w:r>
      <w:proofErr w:type="spellEnd"/>
      <w:r>
        <w:t xml:space="preserve">; Ramesh Raman; </w:t>
      </w:r>
      <w:proofErr w:type="spellStart"/>
      <w:r>
        <w:t>Simona</w:t>
      </w:r>
      <w:proofErr w:type="spellEnd"/>
      <w:r>
        <w:t xml:space="preserve"> </w:t>
      </w:r>
      <w:proofErr w:type="spellStart"/>
      <w:r>
        <w:t>Bonavita</w:t>
      </w:r>
      <w:proofErr w:type="spellEnd"/>
      <w:r>
        <w:t xml:space="preserve">; Jeff H. </w:t>
      </w:r>
      <w:proofErr w:type="spellStart"/>
      <w:r>
        <w:t>Duyn</w:t>
      </w:r>
      <w:proofErr w:type="spellEnd"/>
      <w:r>
        <w:t xml:space="preserve">; Jeffrey R. Alger; Giovanni Di </w:t>
      </w:r>
      <w:proofErr w:type="spellStart"/>
      <w:r>
        <w:t>Chiro</w:t>
      </w:r>
      <w:proofErr w:type="spellEnd"/>
      <w:r>
        <w:t xml:space="preserve"> Increased choline signal coinciding with malignant degeneration of cerebral </w:t>
      </w:r>
      <w:proofErr w:type="spellStart"/>
      <w:r>
        <w:t>gliomas</w:t>
      </w:r>
      <w:proofErr w:type="spellEnd"/>
      <w:r>
        <w:t xml:space="preserve">: a serial proton magnetic resonance spectroscopy imaging study. J. </w:t>
      </w:r>
      <w:proofErr w:type="spellStart"/>
      <w:r>
        <w:t>Neurosurg</w:t>
      </w:r>
      <w:proofErr w:type="spellEnd"/>
      <w:r>
        <w:t>. 1997, 87, 516–524.</w:t>
      </w:r>
    </w:p>
    <w:p w14:paraId="2A74D688" w14:textId="77777777" w:rsidR="00E61189" w:rsidRDefault="00E61189" w:rsidP="00B2137D">
      <w:pPr>
        <w:pStyle w:val="MDPI71References"/>
        <w:numPr>
          <w:ilvl w:val="0"/>
          <w:numId w:val="0"/>
        </w:numPr>
      </w:pPr>
      <w:r>
        <w:t xml:space="preserve">56. Dowling, C.; </w:t>
      </w:r>
      <w:proofErr w:type="spellStart"/>
      <w:r>
        <w:t>Bollen</w:t>
      </w:r>
      <w:proofErr w:type="spellEnd"/>
      <w:r>
        <w:t xml:space="preserve">, A. W.; </w:t>
      </w:r>
      <w:proofErr w:type="spellStart"/>
      <w:r>
        <w:t>Noworolski</w:t>
      </w:r>
      <w:proofErr w:type="spellEnd"/>
      <w:r>
        <w:t xml:space="preserve">, S. M.; McDermott, M. W.; </w:t>
      </w:r>
      <w:proofErr w:type="spellStart"/>
      <w:r>
        <w:t>Barbaro</w:t>
      </w:r>
      <w:proofErr w:type="spellEnd"/>
      <w:r>
        <w:t xml:space="preserve">, N. M.; Day, M. R.; Henry, R. G.; Chang, S. M.; Dillon, W. P.; Nelson, S. J.; </w:t>
      </w:r>
      <w:proofErr w:type="spellStart"/>
      <w:r>
        <w:t>Vigneron</w:t>
      </w:r>
      <w:proofErr w:type="spellEnd"/>
      <w:r>
        <w:t xml:space="preserve">, D. B. Preoperative proton MR spectroscopic imaging of brain tumors: Correlation with </w:t>
      </w:r>
      <w:proofErr w:type="spellStart"/>
      <w:r>
        <w:t>histopathologic</w:t>
      </w:r>
      <w:proofErr w:type="spellEnd"/>
      <w:r>
        <w:t xml:space="preserve"> analysis of resection specimens. Am. J. </w:t>
      </w:r>
      <w:proofErr w:type="spellStart"/>
      <w:r>
        <w:t>Neuroradiol</w:t>
      </w:r>
      <w:proofErr w:type="spellEnd"/>
      <w:r>
        <w:t>. 2001, 22, 604–612.</w:t>
      </w:r>
    </w:p>
    <w:p w14:paraId="5F56D773" w14:textId="3EDBD09B" w:rsidR="00E955EB" w:rsidRPr="00E8050C" w:rsidRDefault="00E955EB" w:rsidP="00B2137D">
      <w:pPr>
        <w:pStyle w:val="MDPI71References"/>
        <w:numPr>
          <w:ilvl w:val="0"/>
          <w:numId w:val="0"/>
        </w:numPr>
      </w:pPr>
      <w:r w:rsidRPr="00E8050C">
        <w:t xml:space="preserve">57. </w:t>
      </w:r>
      <w:r w:rsidR="009332B7" w:rsidRPr="00E8050C">
        <w:t xml:space="preserve">De La Fuente, M. I.; Young, R. J.; </w:t>
      </w:r>
      <w:proofErr w:type="spellStart"/>
      <w:r w:rsidR="009332B7" w:rsidRPr="00E8050C">
        <w:t>Rubel</w:t>
      </w:r>
      <w:proofErr w:type="spellEnd"/>
      <w:r w:rsidR="009332B7" w:rsidRPr="00E8050C">
        <w:t xml:space="preserve">, J.; Rosenblum, M.; </w:t>
      </w:r>
      <w:proofErr w:type="spellStart"/>
      <w:r w:rsidR="009332B7" w:rsidRPr="00E8050C">
        <w:t>Tisnado</w:t>
      </w:r>
      <w:proofErr w:type="spellEnd"/>
      <w:r w:rsidR="009332B7" w:rsidRPr="00E8050C">
        <w:t xml:space="preserve">, J.; Briggs, S.; Arevalo-Perez, J.; Cross, J. R.; Campos, C.; </w:t>
      </w:r>
      <w:proofErr w:type="spellStart"/>
      <w:r w:rsidR="009332B7" w:rsidRPr="00E8050C">
        <w:t>Straley</w:t>
      </w:r>
      <w:proofErr w:type="spellEnd"/>
      <w:r w:rsidR="009332B7" w:rsidRPr="00E8050C">
        <w:t xml:space="preserve">, K.; Zhu, D.; Dong, C.; Thomas, A.; </w:t>
      </w:r>
      <w:proofErr w:type="spellStart"/>
      <w:r w:rsidR="009332B7" w:rsidRPr="00E8050C">
        <w:t>Omuro</w:t>
      </w:r>
      <w:proofErr w:type="spellEnd"/>
      <w:r w:rsidR="009332B7" w:rsidRPr="00E8050C">
        <w:t xml:space="preserve">, A. A.; Nolan, C. P.; </w:t>
      </w:r>
      <w:proofErr w:type="spellStart"/>
      <w:r w:rsidR="009332B7" w:rsidRPr="00E8050C">
        <w:t>Pentsova</w:t>
      </w:r>
      <w:proofErr w:type="spellEnd"/>
      <w:r w:rsidR="009332B7" w:rsidRPr="00E8050C">
        <w:t xml:space="preserve">, E.; Kaley, T. J.; Oh, J. H.; </w:t>
      </w:r>
      <w:proofErr w:type="spellStart"/>
      <w:r w:rsidR="009332B7" w:rsidRPr="00E8050C">
        <w:t>Noeske</w:t>
      </w:r>
      <w:proofErr w:type="spellEnd"/>
      <w:r w:rsidR="009332B7" w:rsidRPr="00E8050C">
        <w:t xml:space="preserve">, R.; Maher, E.; Choi, C.; </w:t>
      </w:r>
      <w:proofErr w:type="spellStart"/>
      <w:r w:rsidR="009332B7" w:rsidRPr="00E8050C">
        <w:t>Gutin</w:t>
      </w:r>
      <w:proofErr w:type="spellEnd"/>
      <w:r w:rsidR="009332B7" w:rsidRPr="00E8050C">
        <w:t xml:space="preserve">, P. H.; </w:t>
      </w:r>
      <w:proofErr w:type="spellStart"/>
      <w:r w:rsidR="009332B7" w:rsidRPr="00E8050C">
        <w:t>Holodny</w:t>
      </w:r>
      <w:proofErr w:type="spellEnd"/>
      <w:r w:rsidR="009332B7" w:rsidRPr="00E8050C">
        <w:t xml:space="preserve">, A. I.; Yen, K.; </w:t>
      </w:r>
      <w:proofErr w:type="spellStart"/>
      <w:r w:rsidR="009332B7" w:rsidRPr="00E8050C">
        <w:t>Deangelis</w:t>
      </w:r>
      <w:proofErr w:type="spellEnd"/>
      <w:r w:rsidR="009332B7" w:rsidRPr="00E8050C">
        <w:t xml:space="preserve">, L. M.; </w:t>
      </w:r>
      <w:proofErr w:type="spellStart"/>
      <w:r w:rsidR="009332B7" w:rsidRPr="00E8050C">
        <w:t>Mellinghoff</w:t>
      </w:r>
      <w:proofErr w:type="spellEnd"/>
      <w:r w:rsidR="009332B7" w:rsidRPr="00E8050C">
        <w:t xml:space="preserve">, I. K.; Thakur, S. B. Integration of 2-hydroxyglutarate-proton magnetic resonance spectroscopy into clinical practice for disease monitoring in </w:t>
      </w:r>
      <w:proofErr w:type="spellStart"/>
      <w:r w:rsidR="009332B7" w:rsidRPr="00E8050C">
        <w:t>isocitrate</w:t>
      </w:r>
      <w:proofErr w:type="spellEnd"/>
      <w:r w:rsidR="009332B7" w:rsidRPr="00E8050C">
        <w:t xml:space="preserve"> dehydrogenase-mutant </w:t>
      </w:r>
      <w:proofErr w:type="spellStart"/>
      <w:r w:rsidR="009332B7" w:rsidRPr="00E8050C">
        <w:t>glioma</w:t>
      </w:r>
      <w:proofErr w:type="spellEnd"/>
      <w:r w:rsidR="009332B7" w:rsidRPr="00E8050C">
        <w:t>. Neuro-Oncology. 2016, 18, 283–290.</w:t>
      </w:r>
    </w:p>
    <w:p w14:paraId="219451E3" w14:textId="6B53ECF6" w:rsidR="00E61189" w:rsidRDefault="009332B7" w:rsidP="00B2137D">
      <w:pPr>
        <w:pStyle w:val="MDPI71References"/>
        <w:numPr>
          <w:ilvl w:val="0"/>
          <w:numId w:val="0"/>
        </w:numPr>
      </w:pPr>
      <w:r w:rsidRPr="00E8050C">
        <w:t>58</w:t>
      </w:r>
      <w:r w:rsidR="00E61189" w:rsidRPr="00E8050C">
        <w:t xml:space="preserve">. Allen, P. S.; Thompson, R. B.; </w:t>
      </w:r>
      <w:proofErr w:type="spellStart"/>
      <w:r w:rsidR="00E61189" w:rsidRPr="00E8050C">
        <w:t>Wilman</w:t>
      </w:r>
      <w:proofErr w:type="spellEnd"/>
      <w:r w:rsidR="00E61189" w:rsidRPr="00E8050C">
        <w:t>, A. H. Metabolite-specific NMR spectroscopy in vivo. NMR Biomed.</w:t>
      </w:r>
      <w:r w:rsidR="00E61189">
        <w:t xml:space="preserve"> 1997, 10, 435–444.</w:t>
      </w:r>
    </w:p>
    <w:p w14:paraId="521635A6" w14:textId="7DBA39FF" w:rsidR="00E61189" w:rsidRDefault="009332B7" w:rsidP="00B2137D">
      <w:pPr>
        <w:pStyle w:val="MDPI71References"/>
        <w:numPr>
          <w:ilvl w:val="0"/>
          <w:numId w:val="0"/>
        </w:numPr>
      </w:pPr>
      <w:r>
        <w:t>59</w:t>
      </w:r>
      <w:r w:rsidR="00E61189">
        <w:t xml:space="preserve">. Kim, H.; Thompson, R. B.; </w:t>
      </w:r>
      <w:proofErr w:type="spellStart"/>
      <w:r w:rsidR="00E61189">
        <w:t>Hanstock</w:t>
      </w:r>
      <w:proofErr w:type="spellEnd"/>
      <w:r w:rsidR="00E61189">
        <w:t xml:space="preserve">, C. C.; Allen, P. S. Variability of metabolite yield using STEAM or PRESS sequences in vivo at 3.0 T, illustrated with </w:t>
      </w:r>
      <w:proofErr w:type="spellStart"/>
      <w:r w:rsidR="00E61189">
        <w:t>myo</w:t>
      </w:r>
      <w:proofErr w:type="spellEnd"/>
      <w:r w:rsidR="00E61189">
        <w:t xml:space="preserve">-inositol. </w:t>
      </w:r>
      <w:proofErr w:type="spellStart"/>
      <w:r w:rsidR="00E61189">
        <w:t>Magn</w:t>
      </w:r>
      <w:proofErr w:type="spellEnd"/>
      <w:r w:rsidR="00E61189">
        <w:t xml:space="preserve">. </w:t>
      </w:r>
      <w:proofErr w:type="spellStart"/>
      <w:r w:rsidR="00E61189">
        <w:t>Reson</w:t>
      </w:r>
      <w:proofErr w:type="spellEnd"/>
      <w:r w:rsidR="00E61189">
        <w:t>. Med. 2005, 53, 760–769.</w:t>
      </w:r>
    </w:p>
    <w:p w14:paraId="39150662" w14:textId="1CBEE682" w:rsidR="00E61189" w:rsidRDefault="009332B7" w:rsidP="00B2137D">
      <w:pPr>
        <w:pStyle w:val="MDPI71References"/>
        <w:numPr>
          <w:ilvl w:val="0"/>
          <w:numId w:val="0"/>
        </w:numPr>
      </w:pPr>
      <w:r>
        <w:t>60</w:t>
      </w:r>
      <w:r w:rsidR="00E61189">
        <w:t xml:space="preserve">. Thompson, R. B.; Allen, P. S. A new multiple quantum filter design procedure for use on strongly coupled spin systems </w:t>
      </w:r>
      <w:proofErr w:type="spellStart"/>
      <w:r w:rsidR="00E61189">
        <w:t>foundin</w:t>
      </w:r>
      <w:proofErr w:type="spellEnd"/>
      <w:r w:rsidR="00E61189">
        <w:t xml:space="preserve"> vivo: Its application to glutamate. </w:t>
      </w:r>
      <w:proofErr w:type="spellStart"/>
      <w:r w:rsidR="00E61189">
        <w:t>Magn</w:t>
      </w:r>
      <w:proofErr w:type="spellEnd"/>
      <w:r w:rsidR="00E61189">
        <w:t xml:space="preserve">. </w:t>
      </w:r>
      <w:proofErr w:type="spellStart"/>
      <w:r w:rsidR="00E61189">
        <w:t>Reson</w:t>
      </w:r>
      <w:proofErr w:type="spellEnd"/>
      <w:r w:rsidR="00E61189">
        <w:t>. Med. 1998, 39, 762–771.</w:t>
      </w:r>
    </w:p>
    <w:p w14:paraId="76A2B8B6" w14:textId="04F941F7" w:rsidR="00E61189" w:rsidRDefault="009332B7" w:rsidP="00B2137D">
      <w:pPr>
        <w:pStyle w:val="MDPI71References"/>
        <w:numPr>
          <w:ilvl w:val="0"/>
          <w:numId w:val="0"/>
        </w:numPr>
      </w:pPr>
      <w:r>
        <w:t>61</w:t>
      </w:r>
      <w:r w:rsidR="00E61189">
        <w:t xml:space="preserve">. </w:t>
      </w:r>
      <w:proofErr w:type="spellStart"/>
      <w:r w:rsidR="00E61189">
        <w:t>Mescher</w:t>
      </w:r>
      <w:proofErr w:type="spellEnd"/>
      <w:r w:rsidR="00E61189">
        <w:t xml:space="preserve">, M.; </w:t>
      </w:r>
      <w:proofErr w:type="spellStart"/>
      <w:r w:rsidR="00E61189">
        <w:t>Merkle</w:t>
      </w:r>
      <w:proofErr w:type="spellEnd"/>
      <w:r w:rsidR="00E61189">
        <w:t xml:space="preserve">, H.; Kirsch, J.; Garwood, M.; </w:t>
      </w:r>
      <w:proofErr w:type="spellStart"/>
      <w:r w:rsidR="00E61189">
        <w:t>Gruetter</w:t>
      </w:r>
      <w:proofErr w:type="spellEnd"/>
      <w:r w:rsidR="00E61189">
        <w:t>, R. Simultaneous in vivo spectral editing and water suppression. NMR Biomed. 1998, 11, 266–272.</w:t>
      </w:r>
    </w:p>
    <w:p w14:paraId="5B951986" w14:textId="50B5620D" w:rsidR="00E61189" w:rsidRDefault="009332B7" w:rsidP="00B2137D">
      <w:pPr>
        <w:pStyle w:val="MDPI71References"/>
        <w:numPr>
          <w:ilvl w:val="0"/>
          <w:numId w:val="0"/>
        </w:numPr>
      </w:pPr>
      <w:r>
        <w:t>62</w:t>
      </w:r>
      <w:r w:rsidR="00E61189">
        <w:t xml:space="preserve">. Kim, H.; Kim, S.; Lee, H. H.; </w:t>
      </w:r>
      <w:proofErr w:type="spellStart"/>
      <w:r w:rsidR="00E61189">
        <w:t>Heo</w:t>
      </w:r>
      <w:proofErr w:type="spellEnd"/>
      <w:r w:rsidR="00E61189">
        <w:t xml:space="preserve">, H. In-Vivo Proton Magnetic Resonance Spectroscopy of 2-Hydroxyglutarate in </w:t>
      </w:r>
      <w:proofErr w:type="spellStart"/>
      <w:r w:rsidR="00E61189">
        <w:t>Isocitrate</w:t>
      </w:r>
      <w:proofErr w:type="spellEnd"/>
      <w:r w:rsidR="00E61189">
        <w:t xml:space="preserve"> Dehydrogenase-Mutated </w:t>
      </w:r>
      <w:proofErr w:type="spellStart"/>
      <w:r w:rsidR="00E61189">
        <w:t>Gliomas</w:t>
      </w:r>
      <w:proofErr w:type="spellEnd"/>
      <w:r w:rsidR="00E61189">
        <w:t xml:space="preserve">: A Technical Review for </w:t>
      </w:r>
      <w:proofErr w:type="spellStart"/>
      <w:r w:rsidR="00E61189">
        <w:t>Neuroradiologists</w:t>
      </w:r>
      <w:proofErr w:type="spellEnd"/>
      <w:r w:rsidR="00E61189">
        <w:t xml:space="preserve">. Korean J. </w:t>
      </w:r>
      <w:proofErr w:type="spellStart"/>
      <w:r w:rsidR="00E61189">
        <w:t>Radiol</w:t>
      </w:r>
      <w:proofErr w:type="spellEnd"/>
      <w:r w:rsidR="00E61189">
        <w:t>. 2016, 17, 620–32.</w:t>
      </w:r>
    </w:p>
    <w:p w14:paraId="020109D1" w14:textId="70EA69AB" w:rsidR="00E61189" w:rsidRDefault="009332B7" w:rsidP="00B2137D">
      <w:pPr>
        <w:pStyle w:val="MDPI71References"/>
        <w:numPr>
          <w:ilvl w:val="0"/>
          <w:numId w:val="0"/>
        </w:numPr>
      </w:pPr>
      <w:r>
        <w:t>63</w:t>
      </w:r>
      <w:r w:rsidR="00E61189">
        <w:t xml:space="preserve">. </w:t>
      </w:r>
      <w:proofErr w:type="spellStart"/>
      <w:r w:rsidR="00E61189">
        <w:t>Ganji</w:t>
      </w:r>
      <w:proofErr w:type="spellEnd"/>
      <w:r w:rsidR="00E61189">
        <w:t xml:space="preserve">, S. K.; An, Z.; Tiwari, V.; </w:t>
      </w:r>
      <w:proofErr w:type="spellStart"/>
      <w:r w:rsidR="00E61189">
        <w:t>Mcneil</w:t>
      </w:r>
      <w:proofErr w:type="spellEnd"/>
      <w:r w:rsidR="00E61189">
        <w:t xml:space="preserve">, S.; </w:t>
      </w:r>
      <w:proofErr w:type="spellStart"/>
      <w:r w:rsidR="00E61189">
        <w:t>Pinho</w:t>
      </w:r>
      <w:proofErr w:type="spellEnd"/>
      <w:r w:rsidR="00E61189">
        <w:t xml:space="preserve">, M. C.; Pan, E.; Mickey, B. E.; Maher, E. A.; Choi, C. In vivo detection of 2-hydroxyglutarate in brain tumors by optimized point-resolved spectroscopy (PRESS) at 7T. </w:t>
      </w:r>
      <w:proofErr w:type="spellStart"/>
      <w:r w:rsidR="00E61189">
        <w:t>Magn</w:t>
      </w:r>
      <w:proofErr w:type="spellEnd"/>
      <w:r w:rsidR="00E61189">
        <w:t xml:space="preserve">. </w:t>
      </w:r>
      <w:proofErr w:type="spellStart"/>
      <w:r w:rsidR="00E61189">
        <w:t>Reson</w:t>
      </w:r>
      <w:proofErr w:type="spellEnd"/>
      <w:r w:rsidR="00E61189">
        <w:t>. Med. 2016, 944, 936–944.</w:t>
      </w:r>
    </w:p>
    <w:p w14:paraId="7CE24C1F" w14:textId="5B2BDD68" w:rsidR="00E61189" w:rsidRDefault="009332B7" w:rsidP="00B2137D">
      <w:pPr>
        <w:pStyle w:val="MDPI71References"/>
        <w:numPr>
          <w:ilvl w:val="0"/>
          <w:numId w:val="0"/>
        </w:numPr>
      </w:pPr>
      <w:r>
        <w:t>64</w:t>
      </w:r>
      <w:r w:rsidR="00E61189">
        <w:t xml:space="preserve">. </w:t>
      </w:r>
      <w:proofErr w:type="spellStart"/>
      <w:r w:rsidR="00E61189">
        <w:t>Izquierdo</w:t>
      </w:r>
      <w:proofErr w:type="spellEnd"/>
      <w:r w:rsidR="00E61189">
        <w:t xml:space="preserve">-Garcia, J. L.; </w:t>
      </w:r>
      <w:proofErr w:type="spellStart"/>
      <w:r w:rsidR="00E61189">
        <w:t>Viswanath</w:t>
      </w:r>
      <w:proofErr w:type="spellEnd"/>
      <w:r w:rsidR="00E61189">
        <w:t xml:space="preserve">, P.; Eriksson, P.; </w:t>
      </w:r>
      <w:proofErr w:type="spellStart"/>
      <w:r w:rsidR="00E61189">
        <w:t>Chaumeil</w:t>
      </w:r>
      <w:proofErr w:type="spellEnd"/>
      <w:r w:rsidR="00E61189">
        <w:t xml:space="preserve">, M. M.; Pieper, R. O.; Phillips, J. J.; Ronen, S. M. Metabolic reprogramming in mutant IDH1 glioma cells. </w:t>
      </w:r>
      <w:proofErr w:type="spellStart"/>
      <w:r w:rsidR="00E61189">
        <w:t>PLoS</w:t>
      </w:r>
      <w:proofErr w:type="spellEnd"/>
      <w:r w:rsidR="00E61189">
        <w:t xml:space="preserve"> One 2015, 10.</w:t>
      </w:r>
    </w:p>
    <w:p w14:paraId="108F401F" w14:textId="538E9ED2" w:rsidR="00E61189" w:rsidRDefault="009332B7" w:rsidP="00B2137D">
      <w:pPr>
        <w:pStyle w:val="MDPI71References"/>
        <w:numPr>
          <w:ilvl w:val="0"/>
          <w:numId w:val="0"/>
        </w:numPr>
      </w:pPr>
      <w:r>
        <w:t>65</w:t>
      </w:r>
      <w:r w:rsidR="00E61189">
        <w:t xml:space="preserve">. </w:t>
      </w:r>
      <w:proofErr w:type="spellStart"/>
      <w:r w:rsidR="00E61189">
        <w:t>Sijens</w:t>
      </w:r>
      <w:proofErr w:type="spellEnd"/>
      <w:r w:rsidR="00E61189">
        <w:t xml:space="preserve">, P. E.; </w:t>
      </w:r>
      <w:proofErr w:type="spellStart"/>
      <w:r w:rsidR="00E61189">
        <w:t>Levendag</w:t>
      </w:r>
      <w:proofErr w:type="spellEnd"/>
      <w:r w:rsidR="00E61189">
        <w:t xml:space="preserve">, P. C.; </w:t>
      </w:r>
      <w:proofErr w:type="spellStart"/>
      <w:r w:rsidR="00E61189">
        <w:t>Vecht</w:t>
      </w:r>
      <w:proofErr w:type="spellEnd"/>
      <w:r w:rsidR="00E61189">
        <w:t xml:space="preserve">, C. J.; van </w:t>
      </w:r>
      <w:proofErr w:type="spellStart"/>
      <w:r w:rsidR="00E61189">
        <w:t>Dijk</w:t>
      </w:r>
      <w:proofErr w:type="spellEnd"/>
      <w:r w:rsidR="00E61189">
        <w:t xml:space="preserve">, P.; </w:t>
      </w:r>
      <w:proofErr w:type="spellStart"/>
      <w:r w:rsidR="00E61189">
        <w:t>Oudkerk</w:t>
      </w:r>
      <w:proofErr w:type="spellEnd"/>
      <w:r w:rsidR="00E61189">
        <w:t>, M. 1H MR spectroscopy detection of lipids and lactate in metastatic brain tumors. NMR Biomed. 1996, 9, 65–71.</w:t>
      </w:r>
    </w:p>
    <w:p w14:paraId="629B9D3B" w14:textId="0A0FDDCF" w:rsidR="00E61189" w:rsidRDefault="009332B7" w:rsidP="00B2137D">
      <w:pPr>
        <w:pStyle w:val="MDPI71References"/>
        <w:numPr>
          <w:ilvl w:val="0"/>
          <w:numId w:val="0"/>
        </w:numPr>
      </w:pPr>
      <w:r>
        <w:t>66</w:t>
      </w:r>
      <w:r w:rsidR="00E61189">
        <w:t xml:space="preserve">. Howe, F. A.; Barton, S. J.; </w:t>
      </w:r>
      <w:proofErr w:type="spellStart"/>
      <w:r w:rsidR="00E61189">
        <w:t>Cudlip</w:t>
      </w:r>
      <w:proofErr w:type="spellEnd"/>
      <w:r w:rsidR="00E61189">
        <w:t xml:space="preserve">, S. A.; Stubbs, M.; Saunders, D. E.; Murphy, M.; Wilkins, P.; </w:t>
      </w:r>
      <w:proofErr w:type="spellStart"/>
      <w:r w:rsidR="00E61189">
        <w:t>Opstad</w:t>
      </w:r>
      <w:proofErr w:type="spellEnd"/>
      <w:r w:rsidR="00E61189">
        <w:t xml:space="preserve">, K. S.; Doyle, V. L.; McLean, M. A.; Bell, B. A.; Griffiths, J. R. Metabolic profiles of human brain tumors using quantitative in vivo 1H magnetic resonance spectroscopy. </w:t>
      </w:r>
      <w:proofErr w:type="spellStart"/>
      <w:r w:rsidR="00E61189">
        <w:t>Magn</w:t>
      </w:r>
      <w:proofErr w:type="spellEnd"/>
      <w:r w:rsidR="00E61189">
        <w:t xml:space="preserve">. </w:t>
      </w:r>
      <w:proofErr w:type="spellStart"/>
      <w:r w:rsidR="00E61189">
        <w:t>Reson</w:t>
      </w:r>
      <w:proofErr w:type="spellEnd"/>
      <w:r w:rsidR="00E61189">
        <w:t>. Med. 2003, 49, 223–232.</w:t>
      </w:r>
    </w:p>
    <w:p w14:paraId="06EBD494" w14:textId="36177A01" w:rsidR="00E61189" w:rsidRDefault="009332B7" w:rsidP="00B2137D">
      <w:pPr>
        <w:pStyle w:val="MDPI71References"/>
        <w:numPr>
          <w:ilvl w:val="0"/>
          <w:numId w:val="0"/>
        </w:numPr>
      </w:pPr>
      <w:r>
        <w:t>67</w:t>
      </w:r>
      <w:r w:rsidR="00E61189">
        <w:t xml:space="preserve">. Kaiser, L. G.; Young, K.; Matson, G. B. Numerical simulations of localized high field 1H MR spectroscopy. J. </w:t>
      </w:r>
      <w:proofErr w:type="spellStart"/>
      <w:r w:rsidR="00E61189">
        <w:t>Magn</w:t>
      </w:r>
      <w:proofErr w:type="spellEnd"/>
      <w:r w:rsidR="00E61189">
        <w:t xml:space="preserve">. </w:t>
      </w:r>
      <w:proofErr w:type="spellStart"/>
      <w:r w:rsidR="00E61189">
        <w:t>Reson</w:t>
      </w:r>
      <w:proofErr w:type="spellEnd"/>
      <w:r w:rsidR="00E61189">
        <w:t>. 2008, 195, 67–75.</w:t>
      </w:r>
    </w:p>
    <w:p w14:paraId="2046D3B6" w14:textId="48E75672" w:rsidR="00E61189" w:rsidRDefault="009332B7" w:rsidP="00B2137D">
      <w:pPr>
        <w:pStyle w:val="MDPI71References"/>
        <w:numPr>
          <w:ilvl w:val="0"/>
          <w:numId w:val="0"/>
        </w:numPr>
      </w:pPr>
      <w:r>
        <w:t>68</w:t>
      </w:r>
      <w:r w:rsidR="00E61189">
        <w:t xml:space="preserve">. Ramadan, S.; </w:t>
      </w:r>
      <w:proofErr w:type="spellStart"/>
      <w:r w:rsidR="00E61189">
        <w:t>Mountford</w:t>
      </w:r>
      <w:proofErr w:type="spellEnd"/>
      <w:r w:rsidR="00E61189">
        <w:t xml:space="preserve">, C. E. Adiabatic localized correlation spectroscopy (AL-COSY): Application in muscle and brain. J. </w:t>
      </w:r>
      <w:proofErr w:type="spellStart"/>
      <w:r w:rsidR="00E61189">
        <w:t>Magn</w:t>
      </w:r>
      <w:proofErr w:type="spellEnd"/>
      <w:r w:rsidR="00E61189">
        <w:t xml:space="preserve">. </w:t>
      </w:r>
      <w:proofErr w:type="spellStart"/>
      <w:r w:rsidR="00E61189">
        <w:t>Reson</w:t>
      </w:r>
      <w:proofErr w:type="spellEnd"/>
      <w:r w:rsidR="00E61189">
        <w:t>. Imaging 2011, 33, 1447–1455.</w:t>
      </w:r>
    </w:p>
    <w:p w14:paraId="5834AB75" w14:textId="27ECBE67" w:rsidR="00916AF0" w:rsidRDefault="009332B7" w:rsidP="00B2137D">
      <w:pPr>
        <w:pStyle w:val="MDPI71References"/>
        <w:numPr>
          <w:ilvl w:val="0"/>
          <w:numId w:val="0"/>
        </w:numPr>
      </w:pPr>
      <w:r w:rsidRPr="0031037C">
        <w:t>69</w:t>
      </w:r>
      <w:r w:rsidR="00916AF0" w:rsidRPr="0031037C">
        <w:t xml:space="preserve">. L.; </w:t>
      </w:r>
      <w:proofErr w:type="spellStart"/>
      <w:r w:rsidR="00916AF0" w:rsidRPr="0031037C">
        <w:t>Elkhaled</w:t>
      </w:r>
      <w:proofErr w:type="spellEnd"/>
      <w:r w:rsidR="00916AF0" w:rsidRPr="0031037C">
        <w:t xml:space="preserve">, A.; </w:t>
      </w:r>
      <w:proofErr w:type="spellStart"/>
      <w:r w:rsidR="00916AF0" w:rsidRPr="0031037C">
        <w:t>Jalbert</w:t>
      </w:r>
      <w:proofErr w:type="spellEnd"/>
      <w:r w:rsidR="00916AF0" w:rsidRPr="0031037C">
        <w:t xml:space="preserve">, L. E.; Phillips, J. J.; Yoshihara, H. a I.; </w:t>
      </w:r>
      <w:proofErr w:type="spellStart"/>
      <w:r w:rsidR="00916AF0" w:rsidRPr="0031037C">
        <w:t>Parvataneni</w:t>
      </w:r>
      <w:proofErr w:type="spellEnd"/>
      <w:r w:rsidR="00916AF0" w:rsidRPr="0031037C">
        <w:t>, R.; Srinivasan, R.; Bourne, G.; Berger, M. S.; Chang, S. M.; Cha, S.; Nelson, S. J. Magnetic Resonance of 2-Hydroxyglutarate in</w:t>
      </w:r>
      <w:r w:rsidR="00D55369">
        <w:t xml:space="preserve"> </w:t>
      </w:r>
      <w:proofErr w:type="spellStart"/>
      <w:r w:rsidR="00D55369">
        <w:t>Glioma</w:t>
      </w:r>
      <w:r w:rsidR="00E8050C">
        <w:t>s</w:t>
      </w:r>
      <w:proofErr w:type="spellEnd"/>
      <w:r w:rsidR="00916AF0" w:rsidRPr="0031037C">
        <w:t>. Sci. Transl. Med. 2012, 4, 1–10.</w:t>
      </w:r>
    </w:p>
    <w:p w14:paraId="77A28623" w14:textId="77777777" w:rsidR="00A01504" w:rsidRPr="00C207B2" w:rsidRDefault="00A424B1" w:rsidP="00A424B1">
      <w:pPr>
        <w:adjustRightInd w:val="0"/>
        <w:snapToGrid w:val="0"/>
        <w:spacing w:before="240" w:line="260" w:lineRule="atLeast"/>
        <w:rPr>
          <w:rFonts w:eastAsiaTheme="minorEastAsia"/>
        </w:rPr>
      </w:pPr>
      <w:bookmarkStart w:id="2" w:name="OLE_LINK3"/>
      <w:r w:rsidRPr="00C207B2">
        <w:rPr>
          <w:rFonts w:ascii="Palatino Linotype" w:hAnsi="Palatino Linotype"/>
          <w:noProof/>
          <w:snapToGrid w:val="0"/>
          <w:sz w:val="18"/>
          <w:szCs w:val="18"/>
          <w:lang w:val="en-GB" w:eastAsia="en-GB"/>
        </w:rPr>
        <w:drawing>
          <wp:anchor distT="0" distB="0" distL="114300" distR="114300" simplePos="0" relativeHeight="251659264" behindDoc="1" locked="0" layoutInCell="1" allowOverlap="1" wp14:anchorId="04AF5C84" wp14:editId="567CE807">
            <wp:simplePos x="0" y="0"/>
            <wp:positionH relativeFrom="margin">
              <wp:align>left</wp:align>
            </wp:positionH>
            <wp:positionV relativeFrom="paragraph">
              <wp:posOffset>206187</wp:posOffset>
            </wp:positionV>
            <wp:extent cx="1000800" cy="360000"/>
            <wp:effectExtent l="0" t="0" r="0" b="2540"/>
            <wp:wrapTight wrapText="bothSides">
              <wp:wrapPolygon edited="0">
                <wp:start x="0" y="0"/>
                <wp:lineTo x="0" y="20608"/>
                <wp:lineTo x="20970" y="20608"/>
                <wp:lineTo x="20970" y="0"/>
                <wp:lineTo x="0" y="0"/>
              </wp:wrapPolygon>
            </wp:wrapTight>
            <wp:docPr id="4"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ayout\new template June 2014\figures\CC-BY logo original v1.wm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30" r="1488"/>
                    <a:stretch/>
                  </pic:blipFill>
                  <pic:spPr bwMode="auto">
                    <a:xfrm>
                      <a:off x="0" y="0"/>
                      <a:ext cx="1000800"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C207B2">
        <w:rPr>
          <w:rFonts w:ascii="Palatino Linotype" w:hAnsi="Palatino Linotype"/>
          <w:snapToGrid w:val="0"/>
          <w:sz w:val="18"/>
          <w:szCs w:val="18"/>
          <w:lang w:bidi="en-US"/>
        </w:rPr>
        <w:t xml:space="preserve">© </w:t>
      </w:r>
      <w:r w:rsidR="00B37C9B">
        <w:rPr>
          <w:rFonts w:ascii="Palatino Linotype" w:hAnsi="Palatino Linotype"/>
          <w:snapToGrid w:val="0"/>
          <w:sz w:val="18"/>
          <w:szCs w:val="18"/>
          <w:lang w:bidi="en-US"/>
        </w:rPr>
        <w:t>2017</w:t>
      </w:r>
      <w:r w:rsidRPr="00C207B2">
        <w:rPr>
          <w:rFonts w:ascii="Palatino Linotype" w:hAnsi="Palatino Linotype"/>
          <w:snapToGrid w:val="0"/>
          <w:sz w:val="18"/>
          <w:szCs w:val="18"/>
          <w:lang w:bidi="en-US"/>
        </w:rPr>
        <w:t xml:space="preserve"> by the authors. Submitted for possible open access publication under the </w:t>
      </w:r>
      <w:r w:rsidRPr="00C207B2">
        <w:rPr>
          <w:rFonts w:ascii="Palatino Linotype" w:hAnsi="Palatino Linotype"/>
          <w:snapToGrid w:val="0"/>
          <w:sz w:val="18"/>
          <w:szCs w:val="18"/>
          <w:lang w:bidi="en-US"/>
        </w:rPr>
        <w:br/>
        <w:t>terms and conditions of the Creative Commons Attribution (</w:t>
      </w:r>
      <w:r w:rsidR="008A3B3A">
        <w:rPr>
          <w:rFonts w:ascii="Palatino Linotype" w:hAnsi="Palatino Linotype"/>
          <w:snapToGrid w:val="0"/>
          <w:sz w:val="18"/>
          <w:szCs w:val="18"/>
          <w:lang w:bidi="en-US"/>
        </w:rPr>
        <w:t>CC BY</w:t>
      </w:r>
      <w:r w:rsidRPr="00C207B2">
        <w:rPr>
          <w:rFonts w:ascii="Palatino Linotype" w:hAnsi="Palatino Linotype"/>
          <w:snapToGrid w:val="0"/>
          <w:sz w:val="18"/>
          <w:szCs w:val="18"/>
          <w:lang w:bidi="en-US"/>
        </w:rPr>
        <w:t>) license (http://creativecommons.org/licenses/by/4.0/).</w:t>
      </w:r>
      <w:bookmarkEnd w:id="2"/>
    </w:p>
    <w:sectPr w:rsidR="00A01504" w:rsidRPr="00C207B2" w:rsidSect="00B55AF3">
      <w:headerReference w:type="even" r:id="rId22"/>
      <w:headerReference w:type="default" r:id="rId23"/>
      <w:footerReference w:type="default" r:id="rId24"/>
      <w:headerReference w:type="first" r:id="rId25"/>
      <w:footerReference w:type="first" r:id="rId26"/>
      <w:type w:val="continuous"/>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8FA4A" w14:textId="77777777" w:rsidR="0091323F" w:rsidRDefault="0091323F" w:rsidP="00C1340D">
      <w:r>
        <w:separator/>
      </w:r>
    </w:p>
  </w:endnote>
  <w:endnote w:type="continuationSeparator" w:id="0">
    <w:p w14:paraId="5BF6C6BF" w14:textId="77777777" w:rsidR="0091323F" w:rsidRDefault="0091323F" w:rsidP="00C1340D">
      <w:r>
        <w:continuationSeparator/>
      </w:r>
    </w:p>
  </w:endnote>
  <w:endnote w:type="continuationNotice" w:id="1">
    <w:p w14:paraId="3FCF9075" w14:textId="77777777" w:rsidR="0091323F" w:rsidRDefault="009132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宋体">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C2993" w14:textId="77777777" w:rsidR="00953BF5" w:rsidRPr="001D6C97" w:rsidRDefault="00953BF5" w:rsidP="001D6C97">
    <w:pPr>
      <w:pStyle w:val="Footer"/>
      <w:spacing w:line="240" w:lineRule="auto"/>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i/>
        <w:sz w:val="20"/>
      </w:rPr>
      <w:id w:val="1717389558"/>
      <w:docPartObj>
        <w:docPartGallery w:val="Page Numbers (Top of Page)"/>
        <w:docPartUnique/>
      </w:docPartObj>
    </w:sdtPr>
    <w:sdtEndPr>
      <w:rPr>
        <w:i w:val="0"/>
        <w:sz w:val="16"/>
        <w:szCs w:val="16"/>
      </w:rPr>
    </w:sdtEndPr>
    <w:sdtContent>
      <w:p w14:paraId="603BDCEE" w14:textId="77777777" w:rsidR="00391035" w:rsidRPr="00372FCD" w:rsidRDefault="00D613C7" w:rsidP="00B65510">
        <w:pPr>
          <w:adjustRightInd w:val="0"/>
          <w:snapToGrid w:val="0"/>
          <w:spacing w:before="120" w:line="240" w:lineRule="auto"/>
          <w:rPr>
            <w:rFonts w:ascii="Palatino Linotype" w:hAnsi="Palatino Linotype"/>
            <w:sz w:val="16"/>
            <w:szCs w:val="16"/>
            <w:lang w:val="fr-CH"/>
          </w:rPr>
        </w:pPr>
        <w:r w:rsidRPr="00D613C7">
          <w:rPr>
            <w:rFonts w:ascii="Palatino Linotype" w:hAnsi="Palatino Linotype"/>
            <w:i/>
            <w:sz w:val="16"/>
            <w:szCs w:val="16"/>
          </w:rPr>
          <w:t>Metabolites</w:t>
        </w:r>
        <w:r>
          <w:rPr>
            <w:rFonts w:ascii="Palatino Linotype" w:hAnsi="Palatino Linotype"/>
            <w:i/>
            <w:sz w:val="16"/>
            <w:szCs w:val="16"/>
          </w:rPr>
          <w:t xml:space="preserve"> </w:t>
        </w:r>
        <w:r w:rsidR="00550E34" w:rsidRPr="00B65510">
          <w:rPr>
            <w:rFonts w:ascii="Palatino Linotype" w:hAnsi="Palatino Linotype"/>
            <w:b/>
            <w:bCs/>
            <w:iCs/>
            <w:sz w:val="16"/>
            <w:szCs w:val="16"/>
          </w:rPr>
          <w:t>201</w:t>
        </w:r>
        <w:r w:rsidR="00B55AF3">
          <w:rPr>
            <w:rFonts w:ascii="Palatino Linotype" w:eastAsia="SimSun" w:hAnsi="Palatino Linotype"/>
            <w:b/>
            <w:bCs/>
            <w:iCs/>
            <w:sz w:val="16"/>
            <w:szCs w:val="16"/>
            <w:lang w:eastAsia="zh-CN"/>
          </w:rPr>
          <w:t>7</w:t>
        </w:r>
        <w:r w:rsidR="00550E34" w:rsidRPr="00B65510">
          <w:rPr>
            <w:rFonts w:ascii="Palatino Linotype" w:hAnsi="Palatino Linotype"/>
            <w:iCs/>
            <w:sz w:val="16"/>
            <w:szCs w:val="16"/>
          </w:rPr>
          <w:t xml:space="preserve">, </w:t>
        </w:r>
        <w:r w:rsidR="00B55AF3">
          <w:rPr>
            <w:rFonts w:ascii="Palatino Linotype" w:eastAsia="SimSun" w:hAnsi="Palatino Linotype"/>
            <w:i/>
            <w:iCs/>
            <w:sz w:val="16"/>
            <w:szCs w:val="16"/>
            <w:lang w:eastAsia="zh-CN"/>
          </w:rPr>
          <w:t>7</w:t>
        </w:r>
        <w:r w:rsidR="00550E34" w:rsidRPr="00B65510">
          <w:rPr>
            <w:rFonts w:ascii="Palatino Linotype" w:hAnsi="Palatino Linotype"/>
            <w:iCs/>
            <w:sz w:val="16"/>
            <w:szCs w:val="16"/>
          </w:rPr>
          <w:t>,</w:t>
        </w:r>
        <w:r w:rsidR="00550E34" w:rsidRPr="00B65510">
          <w:rPr>
            <w:rFonts w:ascii="Palatino Linotype" w:eastAsia="SimSun" w:hAnsi="Palatino Linotype"/>
            <w:sz w:val="16"/>
            <w:szCs w:val="16"/>
            <w:lang w:eastAsia="zh-CN"/>
          </w:rPr>
          <w:t xml:space="preserve"> </w:t>
        </w:r>
        <w:r w:rsidR="001D6C97">
          <w:rPr>
            <w:rFonts w:ascii="Palatino Linotype" w:hAnsi="Palatino Linotype"/>
            <w:sz w:val="16"/>
            <w:szCs w:val="16"/>
          </w:rPr>
          <w:t>x</w:t>
        </w:r>
        <w:r w:rsidR="00391035" w:rsidRPr="00B65510">
          <w:rPr>
            <w:rFonts w:ascii="Palatino Linotype" w:hAnsi="Palatino Linotype"/>
            <w:sz w:val="16"/>
            <w:szCs w:val="16"/>
            <w:lang w:val="fr-CH"/>
          </w:rPr>
          <w:t xml:space="preserve">; </w:t>
        </w:r>
        <w:proofErr w:type="spellStart"/>
        <w:r w:rsidR="00391035" w:rsidRPr="00B65510">
          <w:rPr>
            <w:rFonts w:ascii="Palatino Linotype" w:hAnsi="Palatino Linotype"/>
            <w:sz w:val="16"/>
            <w:szCs w:val="16"/>
            <w:lang w:val="fr-CH"/>
          </w:rPr>
          <w:t>doi</w:t>
        </w:r>
        <w:proofErr w:type="spellEnd"/>
        <w:r w:rsidR="00391035" w:rsidRPr="00B65510">
          <w:rPr>
            <w:rFonts w:ascii="Palatino Linotype" w:hAnsi="Palatino Linotype"/>
            <w:sz w:val="16"/>
            <w:szCs w:val="16"/>
            <w:lang w:val="fr-CH"/>
          </w:rPr>
          <w:t>:</w:t>
        </w:r>
        <w:r w:rsidR="00465C37" w:rsidRPr="00465C37">
          <w:rPr>
            <w:rFonts w:ascii="Palatino Linotype" w:hAnsi="Palatino Linotype"/>
            <w:sz w:val="16"/>
            <w:szCs w:val="16"/>
            <w:lang w:val="en-GB"/>
          </w:rPr>
          <w:t xml:space="preserve"> </w:t>
        </w:r>
        <w:r w:rsidR="00465C37">
          <w:rPr>
            <w:rFonts w:ascii="Palatino Linotype" w:hAnsi="Palatino Linotype"/>
            <w:sz w:val="16"/>
            <w:szCs w:val="16"/>
            <w:lang w:val="en-GB"/>
          </w:rPr>
          <w:t>FOR PEER REVIEW</w:t>
        </w:r>
        <w:r w:rsidR="001C1552">
          <w:rPr>
            <w:rFonts w:ascii="Palatino Linotype" w:hAnsi="Palatino Linotype"/>
            <w:sz w:val="16"/>
            <w:szCs w:val="16"/>
            <w:lang w:val="en-GB"/>
          </w:rPr>
          <w:t xml:space="preserve"> </w:t>
        </w:r>
        <w:r w:rsidR="00372FCD">
          <w:rPr>
            <w:rFonts w:ascii="Palatino Linotype" w:hAnsi="Palatino Linotype"/>
            <w:sz w:val="20"/>
            <w:lang w:val="fr-CH"/>
          </w:rPr>
          <w:ptab w:relativeTo="margin" w:alignment="right" w:leader="none"/>
        </w:r>
        <w:r w:rsidR="00391035" w:rsidRPr="00372FCD">
          <w:rPr>
            <w:rFonts w:ascii="Palatino Linotype" w:hAnsi="Palatino Linotype"/>
            <w:sz w:val="16"/>
            <w:szCs w:val="16"/>
            <w:lang w:val="fr-CH"/>
          </w:rPr>
          <w:t>www.mdpi.com/journal/</w:t>
        </w:r>
        <w:r w:rsidRPr="00D613C7">
          <w:rPr>
            <w:rFonts w:ascii="Palatino Linotype" w:hAnsi="Palatino Linotype"/>
            <w:sz w:val="16"/>
            <w:szCs w:val="16"/>
          </w:rPr>
          <w:t>metabolites</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78A0C" w14:textId="77777777" w:rsidR="0091323F" w:rsidRDefault="0091323F" w:rsidP="00C1340D">
      <w:r>
        <w:separator/>
      </w:r>
    </w:p>
  </w:footnote>
  <w:footnote w:type="continuationSeparator" w:id="0">
    <w:p w14:paraId="2CB85430" w14:textId="77777777" w:rsidR="0091323F" w:rsidRDefault="0091323F" w:rsidP="00C1340D">
      <w:r>
        <w:continuationSeparator/>
      </w:r>
    </w:p>
  </w:footnote>
  <w:footnote w:type="continuationNotice" w:id="1">
    <w:p w14:paraId="488BD64D" w14:textId="77777777" w:rsidR="0091323F" w:rsidRDefault="0091323F">
      <w:pPr>
        <w:spacing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A15EE" w14:textId="77777777" w:rsidR="00953BF5" w:rsidRDefault="00953BF5" w:rsidP="00225F3F">
    <w:pPr>
      <w:pStyle w:val="Header"/>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2F0F7" w14:textId="77777777" w:rsidR="00391035" w:rsidRPr="00B55AF3" w:rsidRDefault="00B55AF3" w:rsidP="00B55AF3">
    <w:pPr>
      <w:adjustRightInd w:val="0"/>
      <w:snapToGrid w:val="0"/>
      <w:spacing w:after="240" w:line="240" w:lineRule="auto"/>
      <w:rPr>
        <w:rFonts w:ascii="Palatino Linotype" w:hAnsi="Palatino Linotype"/>
        <w:sz w:val="16"/>
      </w:rPr>
    </w:pPr>
    <w:r>
      <w:rPr>
        <w:rFonts w:ascii="Palatino Linotype" w:hAnsi="Palatino Linotype"/>
        <w:i/>
        <w:sz w:val="16"/>
      </w:rPr>
      <w:t xml:space="preserve">Metabolites </w:t>
    </w:r>
    <w:r>
      <w:rPr>
        <w:rFonts w:ascii="Palatino Linotype" w:hAnsi="Palatino Linotype"/>
        <w:b/>
        <w:sz w:val="16"/>
      </w:rPr>
      <w:t>2017</w:t>
    </w:r>
    <w:r>
      <w:rPr>
        <w:rFonts w:ascii="Palatino Linotype" w:hAnsi="Palatino Linotype"/>
        <w:sz w:val="16"/>
      </w:rPr>
      <w:t xml:space="preserve">, </w:t>
    </w:r>
    <w:r>
      <w:rPr>
        <w:rFonts w:ascii="Palatino Linotype" w:hAnsi="Palatino Linotype"/>
        <w:i/>
        <w:sz w:val="16"/>
      </w:rPr>
      <w:t>7</w:t>
    </w:r>
    <w:r>
      <w:rPr>
        <w:rFonts w:ascii="Palatino Linotype" w:hAnsi="Palatino Linotype"/>
        <w:sz w:val="16"/>
      </w:rPr>
      <w:t xml:space="preserve">, x FOR PEER REVIEW </w:t>
    </w:r>
    <w:r>
      <w:rPr>
        <w:rFonts w:ascii="Palatino Linotype" w:hAnsi="Palatino Linotype"/>
        <w:sz w:val="16"/>
      </w:rPr>
      <w:ptab w:relativeTo="margin" w:alignment="right" w:leader="none"/>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2630C3">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2630C3">
      <w:rPr>
        <w:rFonts w:ascii="Palatino Linotype" w:hAnsi="Palatino Linotype"/>
        <w:noProof/>
        <w:sz w:val="16"/>
      </w:rPr>
      <w:t>17</w:t>
    </w:r>
    <w:r>
      <w:rPr>
        <w:rFonts w:ascii="Palatino Linotype" w:hAnsi="Palatino Linotype"/>
        <w:sz w:val="16"/>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3612A" w14:textId="77777777" w:rsidR="008810B3" w:rsidRDefault="008A20DA" w:rsidP="008810B3">
    <w:pPr>
      <w:pStyle w:val="MDPIheaderjournallogo"/>
    </w:pPr>
    <w:r>
      <w:rPr>
        <w:i w:val="0"/>
        <w:noProof/>
        <w:szCs w:val="16"/>
        <w:lang w:val="en-GB" w:eastAsia="en-GB"/>
      </w:rPr>
      <mc:AlternateContent>
        <mc:Choice Requires="wps">
          <w:drawing>
            <wp:anchor distT="45720" distB="45720" distL="114300" distR="114300" simplePos="0" relativeHeight="251657728" behindDoc="1" locked="0" layoutInCell="1" allowOverlap="1" wp14:anchorId="022908F1" wp14:editId="7B48BA72">
              <wp:simplePos x="0" y="0"/>
              <wp:positionH relativeFrom="rightMargin">
                <wp:posOffset>-558165</wp:posOffset>
              </wp:positionH>
              <wp:positionV relativeFrom="paragraph">
                <wp:posOffset>0</wp:posOffset>
              </wp:positionV>
              <wp:extent cx="580390"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709295"/>
                      </a:xfrm>
                      <a:prstGeom prst="rect">
                        <a:avLst/>
                      </a:prstGeom>
                      <a:solidFill>
                        <a:srgbClr val="FFFFFF"/>
                      </a:solidFill>
                      <a:ln w="9525">
                        <a:noFill/>
                        <a:miter lim="800000"/>
                        <a:headEnd/>
                        <a:tailEnd/>
                      </a:ln>
                    </wps:spPr>
                    <wps:txbx>
                      <w:txbxContent>
                        <w:p w14:paraId="070ECBE6" w14:textId="77777777" w:rsidR="008810B3" w:rsidRDefault="00330353" w:rsidP="001E2C7B">
                          <w:pPr>
                            <w:pStyle w:val="MDPIheaderjournallogo"/>
                            <w:jc w:val="center"/>
                            <w:rPr>
                              <w:i w:val="0"/>
                              <w:szCs w:val="16"/>
                            </w:rPr>
                          </w:pPr>
                          <w:r w:rsidRPr="00330353">
                            <w:rPr>
                              <w:i w:val="0"/>
                              <w:noProof/>
                              <w:szCs w:val="16"/>
                              <w:lang w:val="en-GB" w:eastAsia="en-GB"/>
                            </w:rPr>
                            <w:drawing>
                              <wp:inline distT="0" distB="0" distL="0" distR="0" wp14:anchorId="2F2D0FF6" wp14:editId="6ECA2AE1">
                                <wp:extent cx="546216" cy="360000"/>
                                <wp:effectExtent l="19050" t="0" r="6234" b="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5" type="#_x0000_t202" style="position:absolute;margin-left:-43.95pt;margin-top:0;width:45pt;height:55.85pt;z-index:-251658752;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" stroked="f">
              <v:textbox inset="0,0,0,0">
                <w:txbxContent>
                  <w:p w:rsidR="008810B3" w:rsidRDefault="00330353" w:rsidP="001E2C7B">
                    <w:pPr>
                      <w:pStyle w:val="MDPIheaderjournallogo"/>
                      <w:jc w:val="center"/>
                      <w:textboxTightWrap w:val="allLines"/>
                      <w:rPr>
                        <w:i w:val="0"/>
                        <w:szCs w:val="16"/>
                      </w:rPr>
                    </w:pPr>
                    <w:r w:rsidRPr="00330353">
                      <w:rPr>
                        <w:i w:val="0"/>
                        <w:noProof/>
                        <w:szCs w:val="16"/>
                        <w:lang w:val="en-GB" w:eastAsia="en-GB"/>
                      </w:rPr>
                      <w:drawing>
                        <wp:inline distT="0" distB="0" distL="0" distR="0">
                          <wp:extent cx="546216" cy="360000"/>
                          <wp:effectExtent l="19050" t="0" r="6234" b="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v:textbox>
              <w10:wrap anchorx="margin"/>
            </v:shape>
          </w:pict>
        </mc:Fallback>
      </mc:AlternateContent>
    </w:r>
    <w:r w:rsidR="004D2ACD">
      <w:rPr>
        <w:noProof/>
        <w:lang w:val="en-GB" w:eastAsia="en-GB"/>
      </w:rPr>
      <w:drawing>
        <wp:inline distT="0" distB="0" distL="0" distR="0" wp14:anchorId="3025B0C3" wp14:editId="30FAF14C">
          <wp:extent cx="1659890" cy="433705"/>
          <wp:effectExtent l="0" t="0" r="0" b="4445"/>
          <wp:docPr id="3" name="Picture 3" descr="C:\Users\home\AppData\Local\Temp\HZ$D.082.3351\metabolit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Temp\HZ$D.082.3351\metabolites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9890" cy="43370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95927E06"/>
    <w:lvl w:ilvl="0">
      <w:start w:val="1"/>
      <w:numFmt w:val="bullet"/>
      <w:lvlText w:val=""/>
      <w:lvlJc w:val="left"/>
      <w:pPr>
        <w:tabs>
          <w:tab w:val="num" w:pos="284"/>
        </w:tabs>
        <w:ind w:left="284" w:hangingChars="200" w:hanging="360"/>
      </w:pPr>
      <w:rPr>
        <w:rFonts w:ascii="Wingdings" w:hAnsi="Wingdings" w:hint="default"/>
      </w:rPr>
    </w:lvl>
  </w:abstractNum>
  <w:abstractNum w:abstractNumId="1">
    <w:nsid w:val="042C47F2"/>
    <w:multiLevelType w:val="hybridMultilevel"/>
    <w:tmpl w:val="E182FBA2"/>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4F82A47"/>
    <w:multiLevelType w:val="hybridMultilevel"/>
    <w:tmpl w:val="2DF4741C"/>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9CF5E91"/>
    <w:multiLevelType w:val="hybridMultilevel"/>
    <w:tmpl w:val="6CE4E924"/>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A5D06B8"/>
    <w:multiLevelType w:val="hybridMultilevel"/>
    <w:tmpl w:val="251861CC"/>
    <w:lvl w:ilvl="0" w:tplc="9326986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09812A8"/>
    <w:multiLevelType w:val="hybridMultilevel"/>
    <w:tmpl w:val="1BC01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nsid w:val="327441F7"/>
    <w:multiLevelType w:val="hybridMultilevel"/>
    <w:tmpl w:val="D9D8E514"/>
    <w:lvl w:ilvl="0" w:tplc="B6DA7924">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9">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nsid w:val="396C24B9"/>
    <w:multiLevelType w:val="hybridMultilevel"/>
    <w:tmpl w:val="344A584C"/>
    <w:lvl w:ilvl="0" w:tplc="CECC1D30">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
    <w:nsid w:val="430B505B"/>
    <w:multiLevelType w:val="hybridMultilevel"/>
    <w:tmpl w:val="78AA790A"/>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D5443C4"/>
    <w:multiLevelType w:val="multilevel"/>
    <w:tmpl w:val="4C90A12C"/>
    <w:lvl w:ilvl="0">
      <w:start w:val="1"/>
      <w:numFmt w:val="decimal"/>
      <w:lvlText w:val="%1"/>
      <w:lvlJc w:val="left"/>
      <w:pPr>
        <w:ind w:left="1429" w:hanging="357"/>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605F5E61"/>
    <w:multiLevelType w:val="hybridMultilevel"/>
    <w:tmpl w:val="E3140CC2"/>
    <w:lvl w:ilvl="0" w:tplc="8E38962A">
      <w:start w:val="1"/>
      <w:numFmt w:val="decimal"/>
      <w:lvlText w:val="  %1"/>
      <w:lvlJc w:val="left"/>
      <w:pPr>
        <w:ind w:left="420" w:hanging="420"/>
      </w:pPr>
      <w:rPr>
        <w:rFonts w:hint="eastAsia"/>
        <w:spacing w:val="0"/>
        <w:position w:val="10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73C370A"/>
    <w:multiLevelType w:val="hybridMultilevel"/>
    <w:tmpl w:val="DED8C25E"/>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5">
    <w:nsid w:val="6DB20A64"/>
    <w:multiLevelType w:val="hybridMultilevel"/>
    <w:tmpl w:val="3BB4DF5C"/>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8"/>
  </w:num>
  <w:num w:numId="2">
    <w:abstractNumId w:val="15"/>
  </w:num>
  <w:num w:numId="3">
    <w:abstractNumId w:val="11"/>
  </w:num>
  <w:num w:numId="4">
    <w:abstractNumId w:val="0"/>
  </w:num>
  <w:num w:numId="5">
    <w:abstractNumId w:val="10"/>
  </w:num>
  <w:num w:numId="6">
    <w:abstractNumId w:val="15"/>
  </w:num>
  <w:num w:numId="7">
    <w:abstractNumId w:val="8"/>
  </w:num>
  <w:num w:numId="8">
    <w:abstractNumId w:val="2"/>
  </w:num>
  <w:num w:numId="9">
    <w:abstractNumId w:val="3"/>
  </w:num>
  <w:num w:numId="10">
    <w:abstractNumId w:val="12"/>
  </w:num>
  <w:num w:numId="11">
    <w:abstractNumId w:val="13"/>
  </w:num>
  <w:num w:numId="12">
    <w:abstractNumId w:val="14"/>
  </w:num>
  <w:num w:numId="13">
    <w:abstractNumId w:val="7"/>
  </w:num>
  <w:num w:numId="14">
    <w:abstractNumId w:val="9"/>
  </w:num>
  <w:num w:numId="15">
    <w:abstractNumId w:val="6"/>
  </w:num>
  <w:num w:numId="16">
    <w:abstractNumId w:val="6"/>
  </w:num>
  <w:num w:numId="17">
    <w:abstractNumId w:val="11"/>
  </w:num>
  <w:num w:numId="18">
    <w:abstractNumId w:val="11"/>
  </w:num>
  <w:num w:numId="19">
    <w:abstractNumId w:val="14"/>
  </w:num>
  <w:num w:numId="20">
    <w:abstractNumId w:val="15"/>
  </w:num>
  <w:num w:numId="21">
    <w:abstractNumId w:val="7"/>
  </w:num>
  <w:num w:numId="22">
    <w:abstractNumId w:val="9"/>
  </w:num>
  <w:num w:numId="23">
    <w:abstractNumId w:val="6"/>
  </w:num>
  <w:num w:numId="24">
    <w:abstractNumId w:val="6"/>
  </w:num>
  <w:num w:numId="25">
    <w:abstractNumId w:val="7"/>
  </w:num>
  <w:num w:numId="26">
    <w:abstractNumId w:val="9"/>
  </w:num>
  <w:num w:numId="27">
    <w:abstractNumId w:val="6"/>
  </w:num>
  <w:num w:numId="28">
    <w:abstractNumId w:val="7"/>
  </w:num>
  <w:num w:numId="29">
    <w:abstractNumId w:val="9"/>
  </w:num>
  <w:num w:numId="30">
    <w:abstractNumId w:val="7"/>
  </w:num>
  <w:num w:numId="31">
    <w:abstractNumId w:val="9"/>
  </w:num>
  <w:num w:numId="32">
    <w:abstractNumId w:val="6"/>
  </w:num>
  <w:num w:numId="33">
    <w:abstractNumId w:val="6"/>
  </w:num>
  <w:num w:numId="34">
    <w:abstractNumId w:val="14"/>
  </w:num>
  <w:num w:numId="35">
    <w:abstractNumId w:val="15"/>
  </w:num>
  <w:num w:numId="36">
    <w:abstractNumId w:val="11"/>
  </w:num>
  <w:num w:numId="37">
    <w:abstractNumId w:val="14"/>
  </w:num>
  <w:num w:numId="38">
    <w:abstractNumId w:val="15"/>
  </w:num>
  <w:num w:numId="39">
    <w:abstractNumId w:val="11"/>
  </w:num>
  <w:num w:numId="40">
    <w:abstractNumId w:val="8"/>
  </w:num>
  <w:num w:numId="41">
    <w:abstractNumId w:val="15"/>
  </w:num>
  <w:num w:numId="42">
    <w:abstractNumId w:val="11"/>
  </w:num>
  <w:num w:numId="43">
    <w:abstractNumId w:val="14"/>
  </w:num>
  <w:num w:numId="44">
    <w:abstractNumId w:val="15"/>
  </w:num>
  <w:num w:numId="45">
    <w:abstractNumId w:val="11"/>
  </w:num>
  <w:num w:numId="46">
    <w:abstractNumId w:val="5"/>
  </w:num>
  <w:num w:numId="47">
    <w:abstractNumId w:val="1"/>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476"/>
    <w:rsid w:val="00000637"/>
    <w:rsid w:val="000006F8"/>
    <w:rsid w:val="000046B6"/>
    <w:rsid w:val="00004BA7"/>
    <w:rsid w:val="00005FC2"/>
    <w:rsid w:val="00011BC3"/>
    <w:rsid w:val="0001283B"/>
    <w:rsid w:val="0002090C"/>
    <w:rsid w:val="00024621"/>
    <w:rsid w:val="0002467B"/>
    <w:rsid w:val="00025A91"/>
    <w:rsid w:val="00025C56"/>
    <w:rsid w:val="000319B8"/>
    <w:rsid w:val="0003351A"/>
    <w:rsid w:val="00034840"/>
    <w:rsid w:val="00034BF8"/>
    <w:rsid w:val="000361F7"/>
    <w:rsid w:val="00037F00"/>
    <w:rsid w:val="00041A10"/>
    <w:rsid w:val="0004245C"/>
    <w:rsid w:val="00042C12"/>
    <w:rsid w:val="000439F3"/>
    <w:rsid w:val="00043F91"/>
    <w:rsid w:val="00044417"/>
    <w:rsid w:val="0004473F"/>
    <w:rsid w:val="00045898"/>
    <w:rsid w:val="00050716"/>
    <w:rsid w:val="00050C65"/>
    <w:rsid w:val="000520E3"/>
    <w:rsid w:val="000551E0"/>
    <w:rsid w:val="000562B9"/>
    <w:rsid w:val="00056DBB"/>
    <w:rsid w:val="000578BD"/>
    <w:rsid w:val="000602E4"/>
    <w:rsid w:val="000605CD"/>
    <w:rsid w:val="0006258A"/>
    <w:rsid w:val="00063A6A"/>
    <w:rsid w:val="0006467F"/>
    <w:rsid w:val="00071D03"/>
    <w:rsid w:val="00073BD9"/>
    <w:rsid w:val="00077A9D"/>
    <w:rsid w:val="00080DA2"/>
    <w:rsid w:val="00082D78"/>
    <w:rsid w:val="000833FA"/>
    <w:rsid w:val="0008406A"/>
    <w:rsid w:val="000848F9"/>
    <w:rsid w:val="00085AA0"/>
    <w:rsid w:val="00094176"/>
    <w:rsid w:val="000A0E49"/>
    <w:rsid w:val="000A0F29"/>
    <w:rsid w:val="000A3155"/>
    <w:rsid w:val="000A411D"/>
    <w:rsid w:val="000A45A9"/>
    <w:rsid w:val="000A5FAE"/>
    <w:rsid w:val="000B05D0"/>
    <w:rsid w:val="000B38AC"/>
    <w:rsid w:val="000B529D"/>
    <w:rsid w:val="000B5482"/>
    <w:rsid w:val="000B7EF6"/>
    <w:rsid w:val="000C299D"/>
    <w:rsid w:val="000C4A82"/>
    <w:rsid w:val="000C4B5D"/>
    <w:rsid w:val="000C4FB6"/>
    <w:rsid w:val="000D0305"/>
    <w:rsid w:val="000D0745"/>
    <w:rsid w:val="000D0874"/>
    <w:rsid w:val="000D093A"/>
    <w:rsid w:val="000D166F"/>
    <w:rsid w:val="000D2842"/>
    <w:rsid w:val="000D2F06"/>
    <w:rsid w:val="000D5554"/>
    <w:rsid w:val="000E08FD"/>
    <w:rsid w:val="000E2A0A"/>
    <w:rsid w:val="000E35FE"/>
    <w:rsid w:val="000E37D1"/>
    <w:rsid w:val="000E790C"/>
    <w:rsid w:val="000E7A5D"/>
    <w:rsid w:val="000F0E85"/>
    <w:rsid w:val="000F0F9F"/>
    <w:rsid w:val="000F4E0E"/>
    <w:rsid w:val="00100B2F"/>
    <w:rsid w:val="00100FE2"/>
    <w:rsid w:val="00103634"/>
    <w:rsid w:val="00104294"/>
    <w:rsid w:val="001170CF"/>
    <w:rsid w:val="0011779E"/>
    <w:rsid w:val="0012125D"/>
    <w:rsid w:val="00124285"/>
    <w:rsid w:val="0012462F"/>
    <w:rsid w:val="00125D07"/>
    <w:rsid w:val="001268A0"/>
    <w:rsid w:val="00127B58"/>
    <w:rsid w:val="00130902"/>
    <w:rsid w:val="00130F88"/>
    <w:rsid w:val="00131F3D"/>
    <w:rsid w:val="00134DCA"/>
    <w:rsid w:val="001352B6"/>
    <w:rsid w:val="00135C14"/>
    <w:rsid w:val="00140A39"/>
    <w:rsid w:val="0014158B"/>
    <w:rsid w:val="00143181"/>
    <w:rsid w:val="00144660"/>
    <w:rsid w:val="00144DC5"/>
    <w:rsid w:val="00144E54"/>
    <w:rsid w:val="00145F5A"/>
    <w:rsid w:val="00150342"/>
    <w:rsid w:val="00151E48"/>
    <w:rsid w:val="00151E99"/>
    <w:rsid w:val="00152F85"/>
    <w:rsid w:val="00155401"/>
    <w:rsid w:val="00156006"/>
    <w:rsid w:val="00160C50"/>
    <w:rsid w:val="0016263E"/>
    <w:rsid w:val="001632F9"/>
    <w:rsid w:val="00163372"/>
    <w:rsid w:val="00165A01"/>
    <w:rsid w:val="001665A2"/>
    <w:rsid w:val="0016702F"/>
    <w:rsid w:val="001732EE"/>
    <w:rsid w:val="001739FB"/>
    <w:rsid w:val="00173FC0"/>
    <w:rsid w:val="001763AE"/>
    <w:rsid w:val="00176BBA"/>
    <w:rsid w:val="00176DC5"/>
    <w:rsid w:val="00176E73"/>
    <w:rsid w:val="0017709E"/>
    <w:rsid w:val="001812DE"/>
    <w:rsid w:val="00184B65"/>
    <w:rsid w:val="00184D70"/>
    <w:rsid w:val="00184ECF"/>
    <w:rsid w:val="001854A7"/>
    <w:rsid w:val="001860DD"/>
    <w:rsid w:val="00192141"/>
    <w:rsid w:val="001929BE"/>
    <w:rsid w:val="00193EBD"/>
    <w:rsid w:val="00194DCB"/>
    <w:rsid w:val="001A0D5B"/>
    <w:rsid w:val="001A103B"/>
    <w:rsid w:val="001A2D5C"/>
    <w:rsid w:val="001A3926"/>
    <w:rsid w:val="001A4A0E"/>
    <w:rsid w:val="001A63E0"/>
    <w:rsid w:val="001A7D08"/>
    <w:rsid w:val="001B09F9"/>
    <w:rsid w:val="001B22D3"/>
    <w:rsid w:val="001B2E32"/>
    <w:rsid w:val="001B396D"/>
    <w:rsid w:val="001B3A0F"/>
    <w:rsid w:val="001B446E"/>
    <w:rsid w:val="001C0136"/>
    <w:rsid w:val="001C0A1F"/>
    <w:rsid w:val="001C1552"/>
    <w:rsid w:val="001C2A2E"/>
    <w:rsid w:val="001C3662"/>
    <w:rsid w:val="001C3B86"/>
    <w:rsid w:val="001C6374"/>
    <w:rsid w:val="001D0A2E"/>
    <w:rsid w:val="001D0BD8"/>
    <w:rsid w:val="001D4C88"/>
    <w:rsid w:val="001D4CBF"/>
    <w:rsid w:val="001D50FB"/>
    <w:rsid w:val="001D5C83"/>
    <w:rsid w:val="001D5CB0"/>
    <w:rsid w:val="001D6C97"/>
    <w:rsid w:val="001D7118"/>
    <w:rsid w:val="001D7351"/>
    <w:rsid w:val="001E0BFA"/>
    <w:rsid w:val="001E1C11"/>
    <w:rsid w:val="001E26BA"/>
    <w:rsid w:val="001E3DBC"/>
    <w:rsid w:val="001F2913"/>
    <w:rsid w:val="001F45A9"/>
    <w:rsid w:val="001F55DC"/>
    <w:rsid w:val="001F5A4A"/>
    <w:rsid w:val="0020147D"/>
    <w:rsid w:val="002021CF"/>
    <w:rsid w:val="002026F5"/>
    <w:rsid w:val="00206B4D"/>
    <w:rsid w:val="00210D3A"/>
    <w:rsid w:val="0021202D"/>
    <w:rsid w:val="00214190"/>
    <w:rsid w:val="00216FA9"/>
    <w:rsid w:val="00220209"/>
    <w:rsid w:val="002220D5"/>
    <w:rsid w:val="00223A64"/>
    <w:rsid w:val="00225217"/>
    <w:rsid w:val="00225E31"/>
    <w:rsid w:val="00225F3F"/>
    <w:rsid w:val="00226AB1"/>
    <w:rsid w:val="00234505"/>
    <w:rsid w:val="00235077"/>
    <w:rsid w:val="00235807"/>
    <w:rsid w:val="00235973"/>
    <w:rsid w:val="00236969"/>
    <w:rsid w:val="00236C0D"/>
    <w:rsid w:val="00236D35"/>
    <w:rsid w:val="00236F94"/>
    <w:rsid w:val="00237EDD"/>
    <w:rsid w:val="0024084D"/>
    <w:rsid w:val="00240C8C"/>
    <w:rsid w:val="00241C14"/>
    <w:rsid w:val="002434C9"/>
    <w:rsid w:val="00246CE0"/>
    <w:rsid w:val="0025127B"/>
    <w:rsid w:val="00251811"/>
    <w:rsid w:val="0025232D"/>
    <w:rsid w:val="00252515"/>
    <w:rsid w:val="0025259B"/>
    <w:rsid w:val="00252BD9"/>
    <w:rsid w:val="00253193"/>
    <w:rsid w:val="00255B5C"/>
    <w:rsid w:val="00257403"/>
    <w:rsid w:val="0025777F"/>
    <w:rsid w:val="00261B77"/>
    <w:rsid w:val="002630C3"/>
    <w:rsid w:val="00263890"/>
    <w:rsid w:val="0026479E"/>
    <w:rsid w:val="002665A2"/>
    <w:rsid w:val="00271221"/>
    <w:rsid w:val="00271978"/>
    <w:rsid w:val="00272574"/>
    <w:rsid w:val="00273440"/>
    <w:rsid w:val="0027513B"/>
    <w:rsid w:val="0027593D"/>
    <w:rsid w:val="00275F7E"/>
    <w:rsid w:val="00276B71"/>
    <w:rsid w:val="0027713B"/>
    <w:rsid w:val="002813F6"/>
    <w:rsid w:val="0028335A"/>
    <w:rsid w:val="00283CB1"/>
    <w:rsid w:val="00285954"/>
    <w:rsid w:val="00285A67"/>
    <w:rsid w:val="0028727D"/>
    <w:rsid w:val="002915B6"/>
    <w:rsid w:val="002918F6"/>
    <w:rsid w:val="0029287A"/>
    <w:rsid w:val="00294C2F"/>
    <w:rsid w:val="0029628E"/>
    <w:rsid w:val="00296EB7"/>
    <w:rsid w:val="002A31E4"/>
    <w:rsid w:val="002A66E9"/>
    <w:rsid w:val="002A7F10"/>
    <w:rsid w:val="002B0BCA"/>
    <w:rsid w:val="002B37F5"/>
    <w:rsid w:val="002B4981"/>
    <w:rsid w:val="002B75A2"/>
    <w:rsid w:val="002B7893"/>
    <w:rsid w:val="002C0E6A"/>
    <w:rsid w:val="002C28DD"/>
    <w:rsid w:val="002C300A"/>
    <w:rsid w:val="002C41E4"/>
    <w:rsid w:val="002C5045"/>
    <w:rsid w:val="002C6C5F"/>
    <w:rsid w:val="002C7423"/>
    <w:rsid w:val="002C7CEB"/>
    <w:rsid w:val="002D0834"/>
    <w:rsid w:val="002D2055"/>
    <w:rsid w:val="002D476D"/>
    <w:rsid w:val="002D4F9D"/>
    <w:rsid w:val="002D7EB2"/>
    <w:rsid w:val="002E0B8D"/>
    <w:rsid w:val="002E11AF"/>
    <w:rsid w:val="002E1F9C"/>
    <w:rsid w:val="002E2696"/>
    <w:rsid w:val="002E45FF"/>
    <w:rsid w:val="002E4AE9"/>
    <w:rsid w:val="002E59FA"/>
    <w:rsid w:val="002E699F"/>
    <w:rsid w:val="002F0022"/>
    <w:rsid w:val="002F1F90"/>
    <w:rsid w:val="002F30E0"/>
    <w:rsid w:val="002F3A40"/>
    <w:rsid w:val="002F6006"/>
    <w:rsid w:val="002F667B"/>
    <w:rsid w:val="002F6728"/>
    <w:rsid w:val="002F6FC8"/>
    <w:rsid w:val="00300F39"/>
    <w:rsid w:val="0030282D"/>
    <w:rsid w:val="0030286C"/>
    <w:rsid w:val="0030379B"/>
    <w:rsid w:val="003053D7"/>
    <w:rsid w:val="00305668"/>
    <w:rsid w:val="003066AC"/>
    <w:rsid w:val="00306771"/>
    <w:rsid w:val="0030792C"/>
    <w:rsid w:val="00307DAD"/>
    <w:rsid w:val="0031037C"/>
    <w:rsid w:val="00310C17"/>
    <w:rsid w:val="00312F5B"/>
    <w:rsid w:val="0031308C"/>
    <w:rsid w:val="0031392A"/>
    <w:rsid w:val="003167AC"/>
    <w:rsid w:val="0032250E"/>
    <w:rsid w:val="00322580"/>
    <w:rsid w:val="003229FD"/>
    <w:rsid w:val="003246E2"/>
    <w:rsid w:val="0032589B"/>
    <w:rsid w:val="003260DD"/>
    <w:rsid w:val="00330353"/>
    <w:rsid w:val="0033124F"/>
    <w:rsid w:val="0033164F"/>
    <w:rsid w:val="00333C2D"/>
    <w:rsid w:val="003352F1"/>
    <w:rsid w:val="00336080"/>
    <w:rsid w:val="00336BEA"/>
    <w:rsid w:val="003379F5"/>
    <w:rsid w:val="00340477"/>
    <w:rsid w:val="00341638"/>
    <w:rsid w:val="00341815"/>
    <w:rsid w:val="00344684"/>
    <w:rsid w:val="00344DFE"/>
    <w:rsid w:val="00346A68"/>
    <w:rsid w:val="00346B1B"/>
    <w:rsid w:val="00347596"/>
    <w:rsid w:val="00352D55"/>
    <w:rsid w:val="0035313A"/>
    <w:rsid w:val="0035340A"/>
    <w:rsid w:val="00353B41"/>
    <w:rsid w:val="0035469E"/>
    <w:rsid w:val="0035521D"/>
    <w:rsid w:val="00357207"/>
    <w:rsid w:val="00363D81"/>
    <w:rsid w:val="00367166"/>
    <w:rsid w:val="00367343"/>
    <w:rsid w:val="003675B2"/>
    <w:rsid w:val="00367C05"/>
    <w:rsid w:val="00370569"/>
    <w:rsid w:val="003709EC"/>
    <w:rsid w:val="00372FCD"/>
    <w:rsid w:val="00373D16"/>
    <w:rsid w:val="00373F32"/>
    <w:rsid w:val="00374898"/>
    <w:rsid w:val="00376FA1"/>
    <w:rsid w:val="00381C2D"/>
    <w:rsid w:val="00381D89"/>
    <w:rsid w:val="00381FC4"/>
    <w:rsid w:val="003835CE"/>
    <w:rsid w:val="003855CF"/>
    <w:rsid w:val="003902E6"/>
    <w:rsid w:val="00391035"/>
    <w:rsid w:val="003911F6"/>
    <w:rsid w:val="00391F71"/>
    <w:rsid w:val="003938E0"/>
    <w:rsid w:val="00394742"/>
    <w:rsid w:val="00395295"/>
    <w:rsid w:val="003967B9"/>
    <w:rsid w:val="003A0FDD"/>
    <w:rsid w:val="003A116E"/>
    <w:rsid w:val="003A1FCC"/>
    <w:rsid w:val="003A2168"/>
    <w:rsid w:val="003A3F7E"/>
    <w:rsid w:val="003A445F"/>
    <w:rsid w:val="003A4FD3"/>
    <w:rsid w:val="003A5E59"/>
    <w:rsid w:val="003B2A22"/>
    <w:rsid w:val="003B3A7C"/>
    <w:rsid w:val="003B4E63"/>
    <w:rsid w:val="003B559A"/>
    <w:rsid w:val="003B65E3"/>
    <w:rsid w:val="003C014C"/>
    <w:rsid w:val="003C245C"/>
    <w:rsid w:val="003C2C26"/>
    <w:rsid w:val="003C4A20"/>
    <w:rsid w:val="003C4AAF"/>
    <w:rsid w:val="003C6612"/>
    <w:rsid w:val="003C78C4"/>
    <w:rsid w:val="003C7C01"/>
    <w:rsid w:val="003D1BCF"/>
    <w:rsid w:val="003D2888"/>
    <w:rsid w:val="003D2BC8"/>
    <w:rsid w:val="003D6836"/>
    <w:rsid w:val="003D6DF8"/>
    <w:rsid w:val="003D740F"/>
    <w:rsid w:val="003E08EB"/>
    <w:rsid w:val="003E0C56"/>
    <w:rsid w:val="003E14E1"/>
    <w:rsid w:val="003E2B81"/>
    <w:rsid w:val="003E5F91"/>
    <w:rsid w:val="003E68A1"/>
    <w:rsid w:val="003F0471"/>
    <w:rsid w:val="003F21C8"/>
    <w:rsid w:val="003F2876"/>
    <w:rsid w:val="003F35A6"/>
    <w:rsid w:val="003F368E"/>
    <w:rsid w:val="003F4AE6"/>
    <w:rsid w:val="003F6004"/>
    <w:rsid w:val="003F6831"/>
    <w:rsid w:val="003F693E"/>
    <w:rsid w:val="00401EA0"/>
    <w:rsid w:val="0040655F"/>
    <w:rsid w:val="00407752"/>
    <w:rsid w:val="00411667"/>
    <w:rsid w:val="004123C0"/>
    <w:rsid w:val="00412F36"/>
    <w:rsid w:val="00412FD3"/>
    <w:rsid w:val="004137AF"/>
    <w:rsid w:val="00415FB0"/>
    <w:rsid w:val="00416645"/>
    <w:rsid w:val="00417A0D"/>
    <w:rsid w:val="00423429"/>
    <w:rsid w:val="00424882"/>
    <w:rsid w:val="00425AEA"/>
    <w:rsid w:val="0042627E"/>
    <w:rsid w:val="004262FE"/>
    <w:rsid w:val="00427902"/>
    <w:rsid w:val="0043115A"/>
    <w:rsid w:val="00432800"/>
    <w:rsid w:val="00433837"/>
    <w:rsid w:val="00434423"/>
    <w:rsid w:val="00436BA8"/>
    <w:rsid w:val="0043748F"/>
    <w:rsid w:val="004378B1"/>
    <w:rsid w:val="0044006E"/>
    <w:rsid w:val="00441209"/>
    <w:rsid w:val="00441AF9"/>
    <w:rsid w:val="00441FA3"/>
    <w:rsid w:val="004442EF"/>
    <w:rsid w:val="004466AA"/>
    <w:rsid w:val="00446CA3"/>
    <w:rsid w:val="0045011E"/>
    <w:rsid w:val="0045101B"/>
    <w:rsid w:val="004539D4"/>
    <w:rsid w:val="00453CFB"/>
    <w:rsid w:val="0045405C"/>
    <w:rsid w:val="00455021"/>
    <w:rsid w:val="00456BA6"/>
    <w:rsid w:val="00461413"/>
    <w:rsid w:val="004614D9"/>
    <w:rsid w:val="00461DA2"/>
    <w:rsid w:val="00462789"/>
    <w:rsid w:val="00462F89"/>
    <w:rsid w:val="00465C37"/>
    <w:rsid w:val="00467F33"/>
    <w:rsid w:val="00471859"/>
    <w:rsid w:val="00475F95"/>
    <w:rsid w:val="00476172"/>
    <w:rsid w:val="00477487"/>
    <w:rsid w:val="0048098C"/>
    <w:rsid w:val="00480BAE"/>
    <w:rsid w:val="00481ADA"/>
    <w:rsid w:val="00482266"/>
    <w:rsid w:val="00483436"/>
    <w:rsid w:val="00484615"/>
    <w:rsid w:val="004869B2"/>
    <w:rsid w:val="00492418"/>
    <w:rsid w:val="00492DD6"/>
    <w:rsid w:val="004938FB"/>
    <w:rsid w:val="00495448"/>
    <w:rsid w:val="004954A3"/>
    <w:rsid w:val="004971EB"/>
    <w:rsid w:val="004975CF"/>
    <w:rsid w:val="004A070F"/>
    <w:rsid w:val="004A3D67"/>
    <w:rsid w:val="004A3EEB"/>
    <w:rsid w:val="004A44AE"/>
    <w:rsid w:val="004A485C"/>
    <w:rsid w:val="004A6E3D"/>
    <w:rsid w:val="004A7C02"/>
    <w:rsid w:val="004B1516"/>
    <w:rsid w:val="004B637A"/>
    <w:rsid w:val="004B664F"/>
    <w:rsid w:val="004C09AC"/>
    <w:rsid w:val="004C16C9"/>
    <w:rsid w:val="004C1961"/>
    <w:rsid w:val="004C1A82"/>
    <w:rsid w:val="004C1AB7"/>
    <w:rsid w:val="004C1B70"/>
    <w:rsid w:val="004C3D4B"/>
    <w:rsid w:val="004C5DBC"/>
    <w:rsid w:val="004C6EE2"/>
    <w:rsid w:val="004C71C5"/>
    <w:rsid w:val="004D0408"/>
    <w:rsid w:val="004D2ACD"/>
    <w:rsid w:val="004D3D30"/>
    <w:rsid w:val="004D464D"/>
    <w:rsid w:val="004D50E0"/>
    <w:rsid w:val="004D64C7"/>
    <w:rsid w:val="004D6828"/>
    <w:rsid w:val="004E16F5"/>
    <w:rsid w:val="004E70CE"/>
    <w:rsid w:val="004F1511"/>
    <w:rsid w:val="004F41A3"/>
    <w:rsid w:val="004F7B5B"/>
    <w:rsid w:val="00505235"/>
    <w:rsid w:val="005052F4"/>
    <w:rsid w:val="005055B1"/>
    <w:rsid w:val="0050609E"/>
    <w:rsid w:val="0050618C"/>
    <w:rsid w:val="005123D6"/>
    <w:rsid w:val="00514D19"/>
    <w:rsid w:val="00516FD5"/>
    <w:rsid w:val="005173DA"/>
    <w:rsid w:val="00520C33"/>
    <w:rsid w:val="005210AD"/>
    <w:rsid w:val="00523C06"/>
    <w:rsid w:val="00524E78"/>
    <w:rsid w:val="00525CC6"/>
    <w:rsid w:val="00527BF5"/>
    <w:rsid w:val="00532B9C"/>
    <w:rsid w:val="005332DD"/>
    <w:rsid w:val="00533883"/>
    <w:rsid w:val="00534135"/>
    <w:rsid w:val="005400CD"/>
    <w:rsid w:val="00541DC6"/>
    <w:rsid w:val="00545D8D"/>
    <w:rsid w:val="00546A9B"/>
    <w:rsid w:val="005477D0"/>
    <w:rsid w:val="00547A73"/>
    <w:rsid w:val="00550577"/>
    <w:rsid w:val="00550622"/>
    <w:rsid w:val="00550E34"/>
    <w:rsid w:val="005518BE"/>
    <w:rsid w:val="005519F1"/>
    <w:rsid w:val="00554334"/>
    <w:rsid w:val="00554D7C"/>
    <w:rsid w:val="005569C6"/>
    <w:rsid w:val="00556FA7"/>
    <w:rsid w:val="005574FA"/>
    <w:rsid w:val="005579F5"/>
    <w:rsid w:val="0056451B"/>
    <w:rsid w:val="00565398"/>
    <w:rsid w:val="005665B7"/>
    <w:rsid w:val="0056676E"/>
    <w:rsid w:val="00566825"/>
    <w:rsid w:val="00566C4A"/>
    <w:rsid w:val="0056718A"/>
    <w:rsid w:val="00567455"/>
    <w:rsid w:val="00570518"/>
    <w:rsid w:val="00571422"/>
    <w:rsid w:val="00580739"/>
    <w:rsid w:val="005818B8"/>
    <w:rsid w:val="00587918"/>
    <w:rsid w:val="005879FB"/>
    <w:rsid w:val="005904F3"/>
    <w:rsid w:val="00591118"/>
    <w:rsid w:val="00592174"/>
    <w:rsid w:val="005967E7"/>
    <w:rsid w:val="0059706B"/>
    <w:rsid w:val="0059738E"/>
    <w:rsid w:val="005976FC"/>
    <w:rsid w:val="005A1A79"/>
    <w:rsid w:val="005A42BD"/>
    <w:rsid w:val="005A6846"/>
    <w:rsid w:val="005A791C"/>
    <w:rsid w:val="005B25EC"/>
    <w:rsid w:val="005B372B"/>
    <w:rsid w:val="005C001C"/>
    <w:rsid w:val="005C1C6F"/>
    <w:rsid w:val="005C2A6C"/>
    <w:rsid w:val="005C5730"/>
    <w:rsid w:val="005D196D"/>
    <w:rsid w:val="005D19D4"/>
    <w:rsid w:val="005D2650"/>
    <w:rsid w:val="005D35BB"/>
    <w:rsid w:val="005E1274"/>
    <w:rsid w:val="005E13E0"/>
    <w:rsid w:val="005E36A0"/>
    <w:rsid w:val="005E4EC3"/>
    <w:rsid w:val="005E64B5"/>
    <w:rsid w:val="005E7457"/>
    <w:rsid w:val="005E74D7"/>
    <w:rsid w:val="005E790B"/>
    <w:rsid w:val="005F092A"/>
    <w:rsid w:val="005F1258"/>
    <w:rsid w:val="005F3117"/>
    <w:rsid w:val="005F69DB"/>
    <w:rsid w:val="005F7A36"/>
    <w:rsid w:val="0060191C"/>
    <w:rsid w:val="00603D46"/>
    <w:rsid w:val="0060502A"/>
    <w:rsid w:val="006054D8"/>
    <w:rsid w:val="00607C65"/>
    <w:rsid w:val="00610143"/>
    <w:rsid w:val="006101B1"/>
    <w:rsid w:val="00610C2F"/>
    <w:rsid w:val="006118C4"/>
    <w:rsid w:val="00612526"/>
    <w:rsid w:val="00612FD7"/>
    <w:rsid w:val="00614AE8"/>
    <w:rsid w:val="0061522B"/>
    <w:rsid w:val="0061539D"/>
    <w:rsid w:val="0061583B"/>
    <w:rsid w:val="00615B18"/>
    <w:rsid w:val="00621703"/>
    <w:rsid w:val="00621836"/>
    <w:rsid w:val="00621F58"/>
    <w:rsid w:val="00622325"/>
    <w:rsid w:val="00622348"/>
    <w:rsid w:val="00625F2E"/>
    <w:rsid w:val="00626100"/>
    <w:rsid w:val="00626476"/>
    <w:rsid w:val="00627115"/>
    <w:rsid w:val="006310D8"/>
    <w:rsid w:val="00632FFF"/>
    <w:rsid w:val="006349FA"/>
    <w:rsid w:val="006378A2"/>
    <w:rsid w:val="00637E6E"/>
    <w:rsid w:val="0064028B"/>
    <w:rsid w:val="006402BD"/>
    <w:rsid w:val="0064055F"/>
    <w:rsid w:val="006408F0"/>
    <w:rsid w:val="006410D6"/>
    <w:rsid w:val="006411A5"/>
    <w:rsid w:val="00641221"/>
    <w:rsid w:val="00642B45"/>
    <w:rsid w:val="0064371D"/>
    <w:rsid w:val="00645862"/>
    <w:rsid w:val="006458D8"/>
    <w:rsid w:val="0065221D"/>
    <w:rsid w:val="00652887"/>
    <w:rsid w:val="00653B88"/>
    <w:rsid w:val="00654659"/>
    <w:rsid w:val="00655087"/>
    <w:rsid w:val="00655F4C"/>
    <w:rsid w:val="0065777B"/>
    <w:rsid w:val="00661780"/>
    <w:rsid w:val="00663D7F"/>
    <w:rsid w:val="00663FED"/>
    <w:rsid w:val="00667F99"/>
    <w:rsid w:val="006719DE"/>
    <w:rsid w:val="00673C97"/>
    <w:rsid w:val="00674566"/>
    <w:rsid w:val="006746B1"/>
    <w:rsid w:val="006808E8"/>
    <w:rsid w:val="00682FE2"/>
    <w:rsid w:val="00684284"/>
    <w:rsid w:val="00684579"/>
    <w:rsid w:val="00686750"/>
    <w:rsid w:val="00686CBD"/>
    <w:rsid w:val="00686CC5"/>
    <w:rsid w:val="0068700B"/>
    <w:rsid w:val="0069559D"/>
    <w:rsid w:val="00695D67"/>
    <w:rsid w:val="006962E2"/>
    <w:rsid w:val="00696F8C"/>
    <w:rsid w:val="0069700C"/>
    <w:rsid w:val="00697037"/>
    <w:rsid w:val="00697801"/>
    <w:rsid w:val="006A074F"/>
    <w:rsid w:val="006A54E3"/>
    <w:rsid w:val="006A55D7"/>
    <w:rsid w:val="006A7AD1"/>
    <w:rsid w:val="006B20CA"/>
    <w:rsid w:val="006B440B"/>
    <w:rsid w:val="006B45AB"/>
    <w:rsid w:val="006B5189"/>
    <w:rsid w:val="006B63BA"/>
    <w:rsid w:val="006C09DE"/>
    <w:rsid w:val="006C1055"/>
    <w:rsid w:val="006C3E9D"/>
    <w:rsid w:val="006C44B9"/>
    <w:rsid w:val="006C4FA4"/>
    <w:rsid w:val="006C51D6"/>
    <w:rsid w:val="006C6552"/>
    <w:rsid w:val="006C67DC"/>
    <w:rsid w:val="006C7D91"/>
    <w:rsid w:val="006C7FED"/>
    <w:rsid w:val="006D0C85"/>
    <w:rsid w:val="006D2ED9"/>
    <w:rsid w:val="006D4052"/>
    <w:rsid w:val="006D425B"/>
    <w:rsid w:val="006D6F56"/>
    <w:rsid w:val="006D7D80"/>
    <w:rsid w:val="006E17AC"/>
    <w:rsid w:val="006E24C6"/>
    <w:rsid w:val="006E32F6"/>
    <w:rsid w:val="006E60D8"/>
    <w:rsid w:val="006E60E5"/>
    <w:rsid w:val="006F0B83"/>
    <w:rsid w:val="00701836"/>
    <w:rsid w:val="00701987"/>
    <w:rsid w:val="00701F70"/>
    <w:rsid w:val="00702650"/>
    <w:rsid w:val="0070480D"/>
    <w:rsid w:val="0070519E"/>
    <w:rsid w:val="007062E3"/>
    <w:rsid w:val="00706936"/>
    <w:rsid w:val="0070769C"/>
    <w:rsid w:val="00710E06"/>
    <w:rsid w:val="00715914"/>
    <w:rsid w:val="00716CC2"/>
    <w:rsid w:val="0071759D"/>
    <w:rsid w:val="0072079B"/>
    <w:rsid w:val="00722184"/>
    <w:rsid w:val="007229D7"/>
    <w:rsid w:val="0072401B"/>
    <w:rsid w:val="00724474"/>
    <w:rsid w:val="007269A0"/>
    <w:rsid w:val="00730268"/>
    <w:rsid w:val="00730EDD"/>
    <w:rsid w:val="00734C7C"/>
    <w:rsid w:val="0073535F"/>
    <w:rsid w:val="00736FD6"/>
    <w:rsid w:val="0073714D"/>
    <w:rsid w:val="00737F17"/>
    <w:rsid w:val="0074264B"/>
    <w:rsid w:val="00742778"/>
    <w:rsid w:val="0074415C"/>
    <w:rsid w:val="00746790"/>
    <w:rsid w:val="0074696F"/>
    <w:rsid w:val="00746DFC"/>
    <w:rsid w:val="00747060"/>
    <w:rsid w:val="00747BD5"/>
    <w:rsid w:val="007512D0"/>
    <w:rsid w:val="0075223F"/>
    <w:rsid w:val="00752DCE"/>
    <w:rsid w:val="00753727"/>
    <w:rsid w:val="00755404"/>
    <w:rsid w:val="00755676"/>
    <w:rsid w:val="00760E65"/>
    <w:rsid w:val="00763B07"/>
    <w:rsid w:val="00763D41"/>
    <w:rsid w:val="00766CD4"/>
    <w:rsid w:val="0077122E"/>
    <w:rsid w:val="0077147D"/>
    <w:rsid w:val="007814A1"/>
    <w:rsid w:val="00786C6C"/>
    <w:rsid w:val="00790072"/>
    <w:rsid w:val="00791FB2"/>
    <w:rsid w:val="00792569"/>
    <w:rsid w:val="007936E5"/>
    <w:rsid w:val="00793A96"/>
    <w:rsid w:val="007A29C5"/>
    <w:rsid w:val="007B0185"/>
    <w:rsid w:val="007B0A56"/>
    <w:rsid w:val="007B4B9B"/>
    <w:rsid w:val="007B7493"/>
    <w:rsid w:val="007C425D"/>
    <w:rsid w:val="007C431E"/>
    <w:rsid w:val="007C70B1"/>
    <w:rsid w:val="007C7E77"/>
    <w:rsid w:val="007D3CF3"/>
    <w:rsid w:val="007D40E6"/>
    <w:rsid w:val="007D6401"/>
    <w:rsid w:val="007D76D3"/>
    <w:rsid w:val="007D7ECD"/>
    <w:rsid w:val="007E1C66"/>
    <w:rsid w:val="007E250D"/>
    <w:rsid w:val="007E25C6"/>
    <w:rsid w:val="007E3C59"/>
    <w:rsid w:val="007E3F1E"/>
    <w:rsid w:val="007E52C3"/>
    <w:rsid w:val="007E596F"/>
    <w:rsid w:val="007E70AC"/>
    <w:rsid w:val="007E735C"/>
    <w:rsid w:val="007E7A85"/>
    <w:rsid w:val="007F0197"/>
    <w:rsid w:val="007F0281"/>
    <w:rsid w:val="007F1923"/>
    <w:rsid w:val="007F1FB0"/>
    <w:rsid w:val="007F263B"/>
    <w:rsid w:val="007F2DC8"/>
    <w:rsid w:val="007F5437"/>
    <w:rsid w:val="007F5BE2"/>
    <w:rsid w:val="007F7723"/>
    <w:rsid w:val="0080057F"/>
    <w:rsid w:val="008005B3"/>
    <w:rsid w:val="0080262B"/>
    <w:rsid w:val="0080381D"/>
    <w:rsid w:val="00803BBF"/>
    <w:rsid w:val="008045A7"/>
    <w:rsid w:val="00804F2A"/>
    <w:rsid w:val="00806F80"/>
    <w:rsid w:val="008111C0"/>
    <w:rsid w:val="00811217"/>
    <w:rsid w:val="00814E34"/>
    <w:rsid w:val="008156EB"/>
    <w:rsid w:val="008158EE"/>
    <w:rsid w:val="0081603E"/>
    <w:rsid w:val="00816EB3"/>
    <w:rsid w:val="008244D7"/>
    <w:rsid w:val="008252B3"/>
    <w:rsid w:val="00826339"/>
    <w:rsid w:val="00826661"/>
    <w:rsid w:val="008277BB"/>
    <w:rsid w:val="00831D40"/>
    <w:rsid w:val="00832530"/>
    <w:rsid w:val="0083491C"/>
    <w:rsid w:val="00834DFD"/>
    <w:rsid w:val="00837B94"/>
    <w:rsid w:val="00837BC3"/>
    <w:rsid w:val="00840C66"/>
    <w:rsid w:val="008417F4"/>
    <w:rsid w:val="008418F1"/>
    <w:rsid w:val="008434A1"/>
    <w:rsid w:val="00844A58"/>
    <w:rsid w:val="00845733"/>
    <w:rsid w:val="008471DD"/>
    <w:rsid w:val="0084766E"/>
    <w:rsid w:val="00851EA5"/>
    <w:rsid w:val="00852591"/>
    <w:rsid w:val="00856761"/>
    <w:rsid w:val="00857347"/>
    <w:rsid w:val="008573D5"/>
    <w:rsid w:val="008625BD"/>
    <w:rsid w:val="008632A2"/>
    <w:rsid w:val="00864050"/>
    <w:rsid w:val="008640E5"/>
    <w:rsid w:val="00865499"/>
    <w:rsid w:val="008670AA"/>
    <w:rsid w:val="0086721C"/>
    <w:rsid w:val="00870E00"/>
    <w:rsid w:val="00871C11"/>
    <w:rsid w:val="008777D3"/>
    <w:rsid w:val="008810B3"/>
    <w:rsid w:val="00883B03"/>
    <w:rsid w:val="0088505F"/>
    <w:rsid w:val="0088519A"/>
    <w:rsid w:val="00890C8F"/>
    <w:rsid w:val="00891F22"/>
    <w:rsid w:val="00894D12"/>
    <w:rsid w:val="00894E26"/>
    <w:rsid w:val="00895D2A"/>
    <w:rsid w:val="00896005"/>
    <w:rsid w:val="00896C4C"/>
    <w:rsid w:val="008A1923"/>
    <w:rsid w:val="008A20CD"/>
    <w:rsid w:val="008A20DA"/>
    <w:rsid w:val="008A26D8"/>
    <w:rsid w:val="008A37CD"/>
    <w:rsid w:val="008A3B3A"/>
    <w:rsid w:val="008A5B8F"/>
    <w:rsid w:val="008A5EC4"/>
    <w:rsid w:val="008A6BDF"/>
    <w:rsid w:val="008A716B"/>
    <w:rsid w:val="008B5B4F"/>
    <w:rsid w:val="008B7538"/>
    <w:rsid w:val="008C0E13"/>
    <w:rsid w:val="008C2CAB"/>
    <w:rsid w:val="008C3CC7"/>
    <w:rsid w:val="008C5A60"/>
    <w:rsid w:val="008D2721"/>
    <w:rsid w:val="008D4222"/>
    <w:rsid w:val="008D448D"/>
    <w:rsid w:val="008D48DD"/>
    <w:rsid w:val="008D5B12"/>
    <w:rsid w:val="008D5E3B"/>
    <w:rsid w:val="008E114F"/>
    <w:rsid w:val="008E7A56"/>
    <w:rsid w:val="008E7C63"/>
    <w:rsid w:val="008F1A68"/>
    <w:rsid w:val="008F2DEE"/>
    <w:rsid w:val="008F33FE"/>
    <w:rsid w:val="008F3A92"/>
    <w:rsid w:val="008F71EA"/>
    <w:rsid w:val="00900F5C"/>
    <w:rsid w:val="0090278A"/>
    <w:rsid w:val="009029A5"/>
    <w:rsid w:val="00910A12"/>
    <w:rsid w:val="0091323F"/>
    <w:rsid w:val="009136F9"/>
    <w:rsid w:val="00916274"/>
    <w:rsid w:val="00916AF0"/>
    <w:rsid w:val="00917AB1"/>
    <w:rsid w:val="0092016B"/>
    <w:rsid w:val="0092078E"/>
    <w:rsid w:val="00921161"/>
    <w:rsid w:val="00922F79"/>
    <w:rsid w:val="00923D04"/>
    <w:rsid w:val="00924154"/>
    <w:rsid w:val="00924749"/>
    <w:rsid w:val="0092599A"/>
    <w:rsid w:val="00926435"/>
    <w:rsid w:val="00930D40"/>
    <w:rsid w:val="009320BE"/>
    <w:rsid w:val="0093245D"/>
    <w:rsid w:val="00932DF7"/>
    <w:rsid w:val="009332B7"/>
    <w:rsid w:val="00934A1D"/>
    <w:rsid w:val="0093581A"/>
    <w:rsid w:val="00935FFF"/>
    <w:rsid w:val="00936873"/>
    <w:rsid w:val="00937630"/>
    <w:rsid w:val="00941A38"/>
    <w:rsid w:val="00943DB0"/>
    <w:rsid w:val="009445C2"/>
    <w:rsid w:val="00945ABF"/>
    <w:rsid w:val="00946C5F"/>
    <w:rsid w:val="009479BC"/>
    <w:rsid w:val="009502B2"/>
    <w:rsid w:val="00953BF5"/>
    <w:rsid w:val="0095432D"/>
    <w:rsid w:val="00954F6E"/>
    <w:rsid w:val="009564D7"/>
    <w:rsid w:val="0095730D"/>
    <w:rsid w:val="009573AE"/>
    <w:rsid w:val="00957A7B"/>
    <w:rsid w:val="00957C7E"/>
    <w:rsid w:val="009636E0"/>
    <w:rsid w:val="00965D9A"/>
    <w:rsid w:val="00971857"/>
    <w:rsid w:val="0097717F"/>
    <w:rsid w:val="009801B6"/>
    <w:rsid w:val="0098119E"/>
    <w:rsid w:val="009836DF"/>
    <w:rsid w:val="009867EF"/>
    <w:rsid w:val="00986BB9"/>
    <w:rsid w:val="0098796E"/>
    <w:rsid w:val="0099115A"/>
    <w:rsid w:val="00992FA0"/>
    <w:rsid w:val="0099449B"/>
    <w:rsid w:val="009947DB"/>
    <w:rsid w:val="00994E48"/>
    <w:rsid w:val="0099601C"/>
    <w:rsid w:val="00997702"/>
    <w:rsid w:val="009A21C5"/>
    <w:rsid w:val="009A2D1C"/>
    <w:rsid w:val="009A428D"/>
    <w:rsid w:val="009A453D"/>
    <w:rsid w:val="009A656B"/>
    <w:rsid w:val="009A73A9"/>
    <w:rsid w:val="009A7DE1"/>
    <w:rsid w:val="009B1383"/>
    <w:rsid w:val="009B75D1"/>
    <w:rsid w:val="009C0660"/>
    <w:rsid w:val="009C1EA0"/>
    <w:rsid w:val="009C3A17"/>
    <w:rsid w:val="009C4107"/>
    <w:rsid w:val="009C47DE"/>
    <w:rsid w:val="009C4D38"/>
    <w:rsid w:val="009C501E"/>
    <w:rsid w:val="009C50FC"/>
    <w:rsid w:val="009D0479"/>
    <w:rsid w:val="009D0924"/>
    <w:rsid w:val="009D34D2"/>
    <w:rsid w:val="009D55DE"/>
    <w:rsid w:val="009D56B4"/>
    <w:rsid w:val="009E2755"/>
    <w:rsid w:val="009E43C3"/>
    <w:rsid w:val="009E50FD"/>
    <w:rsid w:val="009E5D13"/>
    <w:rsid w:val="009E5FB2"/>
    <w:rsid w:val="009E61C0"/>
    <w:rsid w:val="009E7648"/>
    <w:rsid w:val="009F017C"/>
    <w:rsid w:val="009F1081"/>
    <w:rsid w:val="009F245B"/>
    <w:rsid w:val="009F3C30"/>
    <w:rsid w:val="009F6F14"/>
    <w:rsid w:val="009F70DB"/>
    <w:rsid w:val="00A00529"/>
    <w:rsid w:val="00A01504"/>
    <w:rsid w:val="00A01773"/>
    <w:rsid w:val="00A06558"/>
    <w:rsid w:val="00A06614"/>
    <w:rsid w:val="00A0689F"/>
    <w:rsid w:val="00A077D6"/>
    <w:rsid w:val="00A10B4B"/>
    <w:rsid w:val="00A12039"/>
    <w:rsid w:val="00A14C60"/>
    <w:rsid w:val="00A15B50"/>
    <w:rsid w:val="00A16B99"/>
    <w:rsid w:val="00A17DF4"/>
    <w:rsid w:val="00A202CE"/>
    <w:rsid w:val="00A2661C"/>
    <w:rsid w:val="00A30E40"/>
    <w:rsid w:val="00A31AFC"/>
    <w:rsid w:val="00A32B05"/>
    <w:rsid w:val="00A32BB5"/>
    <w:rsid w:val="00A32E38"/>
    <w:rsid w:val="00A34A3A"/>
    <w:rsid w:val="00A34AC3"/>
    <w:rsid w:val="00A37CE5"/>
    <w:rsid w:val="00A404B1"/>
    <w:rsid w:val="00A424B1"/>
    <w:rsid w:val="00A434D9"/>
    <w:rsid w:val="00A44129"/>
    <w:rsid w:val="00A44FB7"/>
    <w:rsid w:val="00A46EC6"/>
    <w:rsid w:val="00A46FB9"/>
    <w:rsid w:val="00A47071"/>
    <w:rsid w:val="00A51E43"/>
    <w:rsid w:val="00A55A64"/>
    <w:rsid w:val="00A61DE2"/>
    <w:rsid w:val="00A67762"/>
    <w:rsid w:val="00A7295D"/>
    <w:rsid w:val="00A753C9"/>
    <w:rsid w:val="00A75FF2"/>
    <w:rsid w:val="00A808AC"/>
    <w:rsid w:val="00A82ADF"/>
    <w:rsid w:val="00A84F67"/>
    <w:rsid w:val="00A8598D"/>
    <w:rsid w:val="00A861F6"/>
    <w:rsid w:val="00A902DE"/>
    <w:rsid w:val="00A9156B"/>
    <w:rsid w:val="00A91FB2"/>
    <w:rsid w:val="00A95E52"/>
    <w:rsid w:val="00A96386"/>
    <w:rsid w:val="00A96AAA"/>
    <w:rsid w:val="00A96DC0"/>
    <w:rsid w:val="00A973BA"/>
    <w:rsid w:val="00AA2CBC"/>
    <w:rsid w:val="00AA4CDC"/>
    <w:rsid w:val="00AA534C"/>
    <w:rsid w:val="00AA6D33"/>
    <w:rsid w:val="00AA6D42"/>
    <w:rsid w:val="00AA7D47"/>
    <w:rsid w:val="00AB118B"/>
    <w:rsid w:val="00AB3B2F"/>
    <w:rsid w:val="00AB4374"/>
    <w:rsid w:val="00AB7823"/>
    <w:rsid w:val="00AC0F37"/>
    <w:rsid w:val="00AC1CB6"/>
    <w:rsid w:val="00AC2E74"/>
    <w:rsid w:val="00AC37B2"/>
    <w:rsid w:val="00AC4C9A"/>
    <w:rsid w:val="00AD1980"/>
    <w:rsid w:val="00AD323F"/>
    <w:rsid w:val="00AD414A"/>
    <w:rsid w:val="00AD419B"/>
    <w:rsid w:val="00AD452E"/>
    <w:rsid w:val="00AD595E"/>
    <w:rsid w:val="00AD5DDA"/>
    <w:rsid w:val="00AE1FC9"/>
    <w:rsid w:val="00AE26B0"/>
    <w:rsid w:val="00AE481D"/>
    <w:rsid w:val="00AE737B"/>
    <w:rsid w:val="00AF319E"/>
    <w:rsid w:val="00AF3647"/>
    <w:rsid w:val="00AF69A6"/>
    <w:rsid w:val="00AF6B00"/>
    <w:rsid w:val="00AF6F96"/>
    <w:rsid w:val="00AF75FB"/>
    <w:rsid w:val="00AF7D31"/>
    <w:rsid w:val="00B00435"/>
    <w:rsid w:val="00B00829"/>
    <w:rsid w:val="00B0158D"/>
    <w:rsid w:val="00B018B0"/>
    <w:rsid w:val="00B04A30"/>
    <w:rsid w:val="00B062AD"/>
    <w:rsid w:val="00B06C8B"/>
    <w:rsid w:val="00B075B0"/>
    <w:rsid w:val="00B110B4"/>
    <w:rsid w:val="00B2055D"/>
    <w:rsid w:val="00B2137D"/>
    <w:rsid w:val="00B21A85"/>
    <w:rsid w:val="00B21C2D"/>
    <w:rsid w:val="00B225D6"/>
    <w:rsid w:val="00B23DA4"/>
    <w:rsid w:val="00B243FE"/>
    <w:rsid w:val="00B24904"/>
    <w:rsid w:val="00B24CBA"/>
    <w:rsid w:val="00B2666F"/>
    <w:rsid w:val="00B26F93"/>
    <w:rsid w:val="00B27BFC"/>
    <w:rsid w:val="00B306A5"/>
    <w:rsid w:val="00B3096E"/>
    <w:rsid w:val="00B3205D"/>
    <w:rsid w:val="00B32A73"/>
    <w:rsid w:val="00B32F5F"/>
    <w:rsid w:val="00B36FA1"/>
    <w:rsid w:val="00B37511"/>
    <w:rsid w:val="00B37C9B"/>
    <w:rsid w:val="00B37F13"/>
    <w:rsid w:val="00B451AE"/>
    <w:rsid w:val="00B52973"/>
    <w:rsid w:val="00B52EB1"/>
    <w:rsid w:val="00B5455D"/>
    <w:rsid w:val="00B55AF3"/>
    <w:rsid w:val="00B56B51"/>
    <w:rsid w:val="00B6121E"/>
    <w:rsid w:val="00B61A5C"/>
    <w:rsid w:val="00B62B2E"/>
    <w:rsid w:val="00B637D3"/>
    <w:rsid w:val="00B65510"/>
    <w:rsid w:val="00B65A10"/>
    <w:rsid w:val="00B66F4D"/>
    <w:rsid w:val="00B74786"/>
    <w:rsid w:val="00B757FD"/>
    <w:rsid w:val="00B770CF"/>
    <w:rsid w:val="00B80F65"/>
    <w:rsid w:val="00B81556"/>
    <w:rsid w:val="00B82878"/>
    <w:rsid w:val="00B832AE"/>
    <w:rsid w:val="00B83B50"/>
    <w:rsid w:val="00B85C83"/>
    <w:rsid w:val="00B8797E"/>
    <w:rsid w:val="00B90965"/>
    <w:rsid w:val="00B92E82"/>
    <w:rsid w:val="00B93F30"/>
    <w:rsid w:val="00B94B25"/>
    <w:rsid w:val="00B958A6"/>
    <w:rsid w:val="00B96FBF"/>
    <w:rsid w:val="00BA1537"/>
    <w:rsid w:val="00BA2636"/>
    <w:rsid w:val="00BA6755"/>
    <w:rsid w:val="00BB3408"/>
    <w:rsid w:val="00BB349D"/>
    <w:rsid w:val="00BB5110"/>
    <w:rsid w:val="00BB514E"/>
    <w:rsid w:val="00BC0793"/>
    <w:rsid w:val="00BC092A"/>
    <w:rsid w:val="00BC2E11"/>
    <w:rsid w:val="00BC33F8"/>
    <w:rsid w:val="00BC61FC"/>
    <w:rsid w:val="00BD30B2"/>
    <w:rsid w:val="00BD3F58"/>
    <w:rsid w:val="00BD583E"/>
    <w:rsid w:val="00BE0ADB"/>
    <w:rsid w:val="00BE0EB9"/>
    <w:rsid w:val="00BE10C7"/>
    <w:rsid w:val="00BE6469"/>
    <w:rsid w:val="00BE7A85"/>
    <w:rsid w:val="00BE7D4C"/>
    <w:rsid w:val="00BF1568"/>
    <w:rsid w:val="00BF321E"/>
    <w:rsid w:val="00BF4E44"/>
    <w:rsid w:val="00BF602D"/>
    <w:rsid w:val="00BF7B4F"/>
    <w:rsid w:val="00C00218"/>
    <w:rsid w:val="00C01305"/>
    <w:rsid w:val="00C01849"/>
    <w:rsid w:val="00C0532A"/>
    <w:rsid w:val="00C05F9F"/>
    <w:rsid w:val="00C06CF0"/>
    <w:rsid w:val="00C07AB8"/>
    <w:rsid w:val="00C07D01"/>
    <w:rsid w:val="00C11FEA"/>
    <w:rsid w:val="00C124C6"/>
    <w:rsid w:val="00C1340D"/>
    <w:rsid w:val="00C14AF9"/>
    <w:rsid w:val="00C152AD"/>
    <w:rsid w:val="00C17354"/>
    <w:rsid w:val="00C207B2"/>
    <w:rsid w:val="00C221B1"/>
    <w:rsid w:val="00C232C0"/>
    <w:rsid w:val="00C236E0"/>
    <w:rsid w:val="00C23CA1"/>
    <w:rsid w:val="00C23F3D"/>
    <w:rsid w:val="00C258E4"/>
    <w:rsid w:val="00C25FEE"/>
    <w:rsid w:val="00C31793"/>
    <w:rsid w:val="00C32AC9"/>
    <w:rsid w:val="00C373FE"/>
    <w:rsid w:val="00C4329A"/>
    <w:rsid w:val="00C45687"/>
    <w:rsid w:val="00C45730"/>
    <w:rsid w:val="00C45A45"/>
    <w:rsid w:val="00C47CCD"/>
    <w:rsid w:val="00C50174"/>
    <w:rsid w:val="00C504B1"/>
    <w:rsid w:val="00C5213B"/>
    <w:rsid w:val="00C52AF1"/>
    <w:rsid w:val="00C53638"/>
    <w:rsid w:val="00C5376E"/>
    <w:rsid w:val="00C541C4"/>
    <w:rsid w:val="00C54255"/>
    <w:rsid w:val="00C55BA4"/>
    <w:rsid w:val="00C57E9A"/>
    <w:rsid w:val="00C62E0E"/>
    <w:rsid w:val="00C649F8"/>
    <w:rsid w:val="00C64ACC"/>
    <w:rsid w:val="00C6573A"/>
    <w:rsid w:val="00C66CC4"/>
    <w:rsid w:val="00C70D7F"/>
    <w:rsid w:val="00C715CB"/>
    <w:rsid w:val="00C7209A"/>
    <w:rsid w:val="00C721BC"/>
    <w:rsid w:val="00C77BDE"/>
    <w:rsid w:val="00C77C78"/>
    <w:rsid w:val="00C804DA"/>
    <w:rsid w:val="00C80FCB"/>
    <w:rsid w:val="00C814C8"/>
    <w:rsid w:val="00C819D0"/>
    <w:rsid w:val="00C81B6C"/>
    <w:rsid w:val="00C8206B"/>
    <w:rsid w:val="00C86511"/>
    <w:rsid w:val="00C874D2"/>
    <w:rsid w:val="00C9168E"/>
    <w:rsid w:val="00C930E0"/>
    <w:rsid w:val="00C937F4"/>
    <w:rsid w:val="00C93855"/>
    <w:rsid w:val="00C94ADE"/>
    <w:rsid w:val="00C96464"/>
    <w:rsid w:val="00C9745D"/>
    <w:rsid w:val="00CA2751"/>
    <w:rsid w:val="00CA464D"/>
    <w:rsid w:val="00CA538C"/>
    <w:rsid w:val="00CA54B4"/>
    <w:rsid w:val="00CA70EC"/>
    <w:rsid w:val="00CB275A"/>
    <w:rsid w:val="00CB2FA0"/>
    <w:rsid w:val="00CB5825"/>
    <w:rsid w:val="00CB5C91"/>
    <w:rsid w:val="00CB6330"/>
    <w:rsid w:val="00CC0829"/>
    <w:rsid w:val="00CC1B4D"/>
    <w:rsid w:val="00CC2405"/>
    <w:rsid w:val="00CC28F1"/>
    <w:rsid w:val="00CC7174"/>
    <w:rsid w:val="00CC7B2B"/>
    <w:rsid w:val="00CD024A"/>
    <w:rsid w:val="00CD0F34"/>
    <w:rsid w:val="00CD145E"/>
    <w:rsid w:val="00CD28D1"/>
    <w:rsid w:val="00CD2D10"/>
    <w:rsid w:val="00CD43A6"/>
    <w:rsid w:val="00CD4785"/>
    <w:rsid w:val="00CD67CD"/>
    <w:rsid w:val="00CE091A"/>
    <w:rsid w:val="00CE0E7A"/>
    <w:rsid w:val="00CE10A1"/>
    <w:rsid w:val="00CE19F7"/>
    <w:rsid w:val="00CE1AE4"/>
    <w:rsid w:val="00CE2A1C"/>
    <w:rsid w:val="00CE30D0"/>
    <w:rsid w:val="00CE4940"/>
    <w:rsid w:val="00CF01EB"/>
    <w:rsid w:val="00CF06CF"/>
    <w:rsid w:val="00CF0E88"/>
    <w:rsid w:val="00CF1A7E"/>
    <w:rsid w:val="00CF1BC0"/>
    <w:rsid w:val="00CF28B7"/>
    <w:rsid w:val="00CF39CC"/>
    <w:rsid w:val="00CF3B0F"/>
    <w:rsid w:val="00CF422F"/>
    <w:rsid w:val="00CF5340"/>
    <w:rsid w:val="00CF64E5"/>
    <w:rsid w:val="00CF7633"/>
    <w:rsid w:val="00CF7FB7"/>
    <w:rsid w:val="00D02E83"/>
    <w:rsid w:val="00D051B5"/>
    <w:rsid w:val="00D055F1"/>
    <w:rsid w:val="00D05F55"/>
    <w:rsid w:val="00D062B4"/>
    <w:rsid w:val="00D06A90"/>
    <w:rsid w:val="00D1289B"/>
    <w:rsid w:val="00D12A40"/>
    <w:rsid w:val="00D12CA8"/>
    <w:rsid w:val="00D13D95"/>
    <w:rsid w:val="00D1653A"/>
    <w:rsid w:val="00D17DF2"/>
    <w:rsid w:val="00D21550"/>
    <w:rsid w:val="00D222AD"/>
    <w:rsid w:val="00D22B5B"/>
    <w:rsid w:val="00D22C3A"/>
    <w:rsid w:val="00D22E1E"/>
    <w:rsid w:val="00D24178"/>
    <w:rsid w:val="00D24A1C"/>
    <w:rsid w:val="00D2504A"/>
    <w:rsid w:val="00D250E6"/>
    <w:rsid w:val="00D31166"/>
    <w:rsid w:val="00D32ECC"/>
    <w:rsid w:val="00D4012B"/>
    <w:rsid w:val="00D4065E"/>
    <w:rsid w:val="00D427F0"/>
    <w:rsid w:val="00D43C23"/>
    <w:rsid w:val="00D4756A"/>
    <w:rsid w:val="00D525A8"/>
    <w:rsid w:val="00D52ACF"/>
    <w:rsid w:val="00D53787"/>
    <w:rsid w:val="00D539AF"/>
    <w:rsid w:val="00D5468C"/>
    <w:rsid w:val="00D55369"/>
    <w:rsid w:val="00D558C8"/>
    <w:rsid w:val="00D56DA9"/>
    <w:rsid w:val="00D613C7"/>
    <w:rsid w:val="00D624EC"/>
    <w:rsid w:val="00D625D4"/>
    <w:rsid w:val="00D64261"/>
    <w:rsid w:val="00D6520A"/>
    <w:rsid w:val="00D66692"/>
    <w:rsid w:val="00D70AE3"/>
    <w:rsid w:val="00D713E4"/>
    <w:rsid w:val="00D73B65"/>
    <w:rsid w:val="00D73B8E"/>
    <w:rsid w:val="00D73D41"/>
    <w:rsid w:val="00D751EB"/>
    <w:rsid w:val="00D75A89"/>
    <w:rsid w:val="00D771E4"/>
    <w:rsid w:val="00D77608"/>
    <w:rsid w:val="00D807CB"/>
    <w:rsid w:val="00D82A79"/>
    <w:rsid w:val="00D84033"/>
    <w:rsid w:val="00D8426C"/>
    <w:rsid w:val="00D901A1"/>
    <w:rsid w:val="00D90392"/>
    <w:rsid w:val="00D914A3"/>
    <w:rsid w:val="00D92A92"/>
    <w:rsid w:val="00D946C1"/>
    <w:rsid w:val="00D9548A"/>
    <w:rsid w:val="00DA179D"/>
    <w:rsid w:val="00DA1E4B"/>
    <w:rsid w:val="00DA2D13"/>
    <w:rsid w:val="00DA4517"/>
    <w:rsid w:val="00DA514C"/>
    <w:rsid w:val="00DA52A7"/>
    <w:rsid w:val="00DA6CE0"/>
    <w:rsid w:val="00DA6E1F"/>
    <w:rsid w:val="00DA7241"/>
    <w:rsid w:val="00DA7759"/>
    <w:rsid w:val="00DA7F13"/>
    <w:rsid w:val="00DB0ED0"/>
    <w:rsid w:val="00DB1636"/>
    <w:rsid w:val="00DB21ED"/>
    <w:rsid w:val="00DB4349"/>
    <w:rsid w:val="00DB6C33"/>
    <w:rsid w:val="00DB75FF"/>
    <w:rsid w:val="00DC2AAE"/>
    <w:rsid w:val="00DC2CB7"/>
    <w:rsid w:val="00DC3888"/>
    <w:rsid w:val="00DC440B"/>
    <w:rsid w:val="00DC4A24"/>
    <w:rsid w:val="00DC7F92"/>
    <w:rsid w:val="00DD10A4"/>
    <w:rsid w:val="00DD268D"/>
    <w:rsid w:val="00DD33B8"/>
    <w:rsid w:val="00DD3E4C"/>
    <w:rsid w:val="00DD502C"/>
    <w:rsid w:val="00DD5FC4"/>
    <w:rsid w:val="00DD7120"/>
    <w:rsid w:val="00DD7C63"/>
    <w:rsid w:val="00DE0C52"/>
    <w:rsid w:val="00DE1DCF"/>
    <w:rsid w:val="00DE5A20"/>
    <w:rsid w:val="00DE691C"/>
    <w:rsid w:val="00DF0811"/>
    <w:rsid w:val="00DF0FE2"/>
    <w:rsid w:val="00DF51EC"/>
    <w:rsid w:val="00DF6E6A"/>
    <w:rsid w:val="00DF7BE7"/>
    <w:rsid w:val="00E00EE7"/>
    <w:rsid w:val="00E01097"/>
    <w:rsid w:val="00E014CB"/>
    <w:rsid w:val="00E1004D"/>
    <w:rsid w:val="00E104D3"/>
    <w:rsid w:val="00E125E4"/>
    <w:rsid w:val="00E12963"/>
    <w:rsid w:val="00E13FF8"/>
    <w:rsid w:val="00E1428A"/>
    <w:rsid w:val="00E145C4"/>
    <w:rsid w:val="00E14BB3"/>
    <w:rsid w:val="00E169AA"/>
    <w:rsid w:val="00E16D8E"/>
    <w:rsid w:val="00E20C0F"/>
    <w:rsid w:val="00E2458B"/>
    <w:rsid w:val="00E2468A"/>
    <w:rsid w:val="00E31719"/>
    <w:rsid w:val="00E32DAA"/>
    <w:rsid w:val="00E33D63"/>
    <w:rsid w:val="00E36E4C"/>
    <w:rsid w:val="00E3769D"/>
    <w:rsid w:val="00E4022E"/>
    <w:rsid w:val="00E4488A"/>
    <w:rsid w:val="00E54EAF"/>
    <w:rsid w:val="00E558E4"/>
    <w:rsid w:val="00E563E8"/>
    <w:rsid w:val="00E56549"/>
    <w:rsid w:val="00E56680"/>
    <w:rsid w:val="00E576D2"/>
    <w:rsid w:val="00E576D8"/>
    <w:rsid w:val="00E6022B"/>
    <w:rsid w:val="00E60504"/>
    <w:rsid w:val="00E61189"/>
    <w:rsid w:val="00E62DEE"/>
    <w:rsid w:val="00E62F39"/>
    <w:rsid w:val="00E63751"/>
    <w:rsid w:val="00E647C0"/>
    <w:rsid w:val="00E648C4"/>
    <w:rsid w:val="00E71C76"/>
    <w:rsid w:val="00E723A2"/>
    <w:rsid w:val="00E73C28"/>
    <w:rsid w:val="00E74DF7"/>
    <w:rsid w:val="00E75A3D"/>
    <w:rsid w:val="00E762C6"/>
    <w:rsid w:val="00E7766F"/>
    <w:rsid w:val="00E77ABB"/>
    <w:rsid w:val="00E8050C"/>
    <w:rsid w:val="00E824DD"/>
    <w:rsid w:val="00E82EA8"/>
    <w:rsid w:val="00E83912"/>
    <w:rsid w:val="00E86AAD"/>
    <w:rsid w:val="00E903DB"/>
    <w:rsid w:val="00E90EAE"/>
    <w:rsid w:val="00E9196B"/>
    <w:rsid w:val="00E92812"/>
    <w:rsid w:val="00E943BD"/>
    <w:rsid w:val="00E954F5"/>
    <w:rsid w:val="00E955EB"/>
    <w:rsid w:val="00EA186E"/>
    <w:rsid w:val="00EA5F8F"/>
    <w:rsid w:val="00EA6423"/>
    <w:rsid w:val="00EB214B"/>
    <w:rsid w:val="00EB30B4"/>
    <w:rsid w:val="00EB6AC4"/>
    <w:rsid w:val="00EB7428"/>
    <w:rsid w:val="00EC0025"/>
    <w:rsid w:val="00EC1380"/>
    <w:rsid w:val="00EC1463"/>
    <w:rsid w:val="00EC3E6A"/>
    <w:rsid w:val="00EC456D"/>
    <w:rsid w:val="00EC5027"/>
    <w:rsid w:val="00EC5E32"/>
    <w:rsid w:val="00EC7ADC"/>
    <w:rsid w:val="00ED2D8B"/>
    <w:rsid w:val="00ED3981"/>
    <w:rsid w:val="00ED40B7"/>
    <w:rsid w:val="00ED42A7"/>
    <w:rsid w:val="00ED51FC"/>
    <w:rsid w:val="00ED5E55"/>
    <w:rsid w:val="00ED7F7F"/>
    <w:rsid w:val="00EE0626"/>
    <w:rsid w:val="00EE120F"/>
    <w:rsid w:val="00EE127B"/>
    <w:rsid w:val="00EF0C73"/>
    <w:rsid w:val="00EF36CB"/>
    <w:rsid w:val="00EF3769"/>
    <w:rsid w:val="00EF5129"/>
    <w:rsid w:val="00EF56B2"/>
    <w:rsid w:val="00EF5F2E"/>
    <w:rsid w:val="00EF6195"/>
    <w:rsid w:val="00F010A9"/>
    <w:rsid w:val="00F0347B"/>
    <w:rsid w:val="00F105D4"/>
    <w:rsid w:val="00F119E2"/>
    <w:rsid w:val="00F11AA2"/>
    <w:rsid w:val="00F13393"/>
    <w:rsid w:val="00F144F4"/>
    <w:rsid w:val="00F156AC"/>
    <w:rsid w:val="00F21CAD"/>
    <w:rsid w:val="00F228FA"/>
    <w:rsid w:val="00F22B53"/>
    <w:rsid w:val="00F23BCE"/>
    <w:rsid w:val="00F2598F"/>
    <w:rsid w:val="00F31901"/>
    <w:rsid w:val="00F31CA9"/>
    <w:rsid w:val="00F3278E"/>
    <w:rsid w:val="00F33C00"/>
    <w:rsid w:val="00F35D88"/>
    <w:rsid w:val="00F37431"/>
    <w:rsid w:val="00F42D71"/>
    <w:rsid w:val="00F430ED"/>
    <w:rsid w:val="00F444FD"/>
    <w:rsid w:val="00F45AAC"/>
    <w:rsid w:val="00F46624"/>
    <w:rsid w:val="00F46D96"/>
    <w:rsid w:val="00F5715D"/>
    <w:rsid w:val="00F57252"/>
    <w:rsid w:val="00F57454"/>
    <w:rsid w:val="00F57A80"/>
    <w:rsid w:val="00F57D61"/>
    <w:rsid w:val="00F61B11"/>
    <w:rsid w:val="00F63D61"/>
    <w:rsid w:val="00F653FE"/>
    <w:rsid w:val="00F65579"/>
    <w:rsid w:val="00F721EB"/>
    <w:rsid w:val="00F723C9"/>
    <w:rsid w:val="00F72AD8"/>
    <w:rsid w:val="00F72B7B"/>
    <w:rsid w:val="00F73710"/>
    <w:rsid w:val="00F74795"/>
    <w:rsid w:val="00F74EFD"/>
    <w:rsid w:val="00F75858"/>
    <w:rsid w:val="00F769D3"/>
    <w:rsid w:val="00F80519"/>
    <w:rsid w:val="00F83B5F"/>
    <w:rsid w:val="00F8504B"/>
    <w:rsid w:val="00F860B3"/>
    <w:rsid w:val="00F87A76"/>
    <w:rsid w:val="00F90137"/>
    <w:rsid w:val="00F90ADA"/>
    <w:rsid w:val="00F96829"/>
    <w:rsid w:val="00F97D82"/>
    <w:rsid w:val="00FA18CD"/>
    <w:rsid w:val="00FA1A57"/>
    <w:rsid w:val="00FA2089"/>
    <w:rsid w:val="00FA2380"/>
    <w:rsid w:val="00FA3B97"/>
    <w:rsid w:val="00FA3F21"/>
    <w:rsid w:val="00FA4839"/>
    <w:rsid w:val="00FA6901"/>
    <w:rsid w:val="00FA6BAD"/>
    <w:rsid w:val="00FB19CA"/>
    <w:rsid w:val="00FB2FF5"/>
    <w:rsid w:val="00FB3E9E"/>
    <w:rsid w:val="00FB52C1"/>
    <w:rsid w:val="00FB5756"/>
    <w:rsid w:val="00FB6CBF"/>
    <w:rsid w:val="00FB6FA7"/>
    <w:rsid w:val="00FC1608"/>
    <w:rsid w:val="00FC2BEC"/>
    <w:rsid w:val="00FC2C5F"/>
    <w:rsid w:val="00FC3FE6"/>
    <w:rsid w:val="00FC4D0D"/>
    <w:rsid w:val="00FC5786"/>
    <w:rsid w:val="00FC5DA4"/>
    <w:rsid w:val="00FC7178"/>
    <w:rsid w:val="00FC7BC3"/>
    <w:rsid w:val="00FD0A9E"/>
    <w:rsid w:val="00FD1368"/>
    <w:rsid w:val="00FD1476"/>
    <w:rsid w:val="00FD4174"/>
    <w:rsid w:val="00FD438B"/>
    <w:rsid w:val="00FE07B4"/>
    <w:rsid w:val="00FE1979"/>
    <w:rsid w:val="00FE1F09"/>
    <w:rsid w:val="00FE39FA"/>
    <w:rsid w:val="00FE43F1"/>
    <w:rsid w:val="00FE44E3"/>
    <w:rsid w:val="00FF038A"/>
    <w:rsid w:val="00FF1B9C"/>
    <w:rsid w:val="00FF1E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BD8A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heme="minorBidi"/>
        <w:kern w:val="2"/>
        <w:lang w:val="en-US" w:eastAsia="zh-CN"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1C5"/>
    <w:pPr>
      <w:spacing w:line="340" w:lineRule="atLeast"/>
      <w:jc w:val="both"/>
    </w:pPr>
    <w:rPr>
      <w:rFonts w:eastAsia="Times New Roman" w:cs="Times New Roman"/>
      <w:color w:val="000000"/>
      <w:kern w:val="0"/>
      <w:sz w:val="24"/>
      <w:lang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heme="majorBidi"/>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8810B3"/>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8810B3"/>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8810B3"/>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8810B3"/>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8810B3"/>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8810B3"/>
    <w:pPr>
      <w:widowControl w:val="0"/>
      <w:spacing w:before="240" w:after="240"/>
      <w:ind w:left="113" w:right="567"/>
    </w:pPr>
    <w:rPr>
      <w:snapToGrid/>
    </w:rPr>
  </w:style>
  <w:style w:type="paragraph" w:customStyle="1" w:styleId="Mdeck3keywords">
    <w:name w:val="M_deck_3_keywords"/>
    <w:basedOn w:val="Mdeck4text"/>
    <w:next w:val="Normal"/>
    <w:qFormat/>
    <w:rsid w:val="008810B3"/>
    <w:pPr>
      <w:spacing w:before="240"/>
      <w:ind w:left="113" w:firstLine="0"/>
    </w:pPr>
  </w:style>
  <w:style w:type="paragraph" w:customStyle="1" w:styleId="Mdeck3publcationhistory">
    <w:name w:val="M_deck_3_publcation_history"/>
    <w:next w:val="Normal"/>
    <w:qFormat/>
    <w:rsid w:val="008810B3"/>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Normal"/>
    <w:qFormat/>
    <w:rsid w:val="008810B3"/>
    <w:pPr>
      <w:outlineLvl w:val="0"/>
    </w:pPr>
    <w:rPr>
      <w:b/>
      <w:snapToGrid/>
    </w:rPr>
  </w:style>
  <w:style w:type="paragraph" w:customStyle="1" w:styleId="Mdeck4heading2">
    <w:name w:val="M_deck_4_heading_2"/>
    <w:basedOn w:val="MHeading3"/>
    <w:next w:val="Normal"/>
    <w:qFormat/>
    <w:rsid w:val="008810B3"/>
    <w:pPr>
      <w:outlineLvl w:val="1"/>
    </w:pPr>
    <w:rPr>
      <w:i/>
      <w:snapToGrid/>
    </w:rPr>
  </w:style>
  <w:style w:type="paragraph" w:customStyle="1" w:styleId="Mdeck4heading3">
    <w:name w:val="M_deck_4_heading_3"/>
    <w:basedOn w:val="Mdeck4text"/>
    <w:next w:val="Normal"/>
    <w:qFormat/>
    <w:rsid w:val="008810B3"/>
    <w:pPr>
      <w:spacing w:before="240" w:after="120"/>
      <w:ind w:firstLineChars="50" w:firstLine="50"/>
      <w:outlineLvl w:val="2"/>
    </w:pPr>
    <w:rPr>
      <w:snapToGrid/>
    </w:rPr>
  </w:style>
  <w:style w:type="paragraph" w:customStyle="1" w:styleId="Mdeck4text">
    <w:name w:val="M_deck_4_text"/>
    <w:qFormat/>
    <w:rsid w:val="008810B3"/>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8810B3"/>
    <w:pPr>
      <w:numPr>
        <w:numId w:val="43"/>
      </w:numPr>
      <w:spacing w:before="120" w:after="120" w:line="340" w:lineRule="atLeast"/>
    </w:pPr>
    <w:rPr>
      <w:snapToGrid/>
    </w:rPr>
  </w:style>
  <w:style w:type="paragraph" w:customStyle="1" w:styleId="Mdeck4textfirstlinezero">
    <w:name w:val="M_deck_4_text_firstline_zero"/>
    <w:basedOn w:val="Mdeck4text"/>
    <w:next w:val="Mdeck4text"/>
    <w:qFormat/>
    <w:rsid w:val="008810B3"/>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8810B3"/>
    <w:rPr>
      <w:i/>
    </w:rPr>
  </w:style>
  <w:style w:type="paragraph" w:customStyle="1" w:styleId="Mdeck4textlrindent">
    <w:name w:val="M_deck_4_text_lr_indent"/>
    <w:basedOn w:val="Mdeck4text"/>
    <w:qFormat/>
    <w:rsid w:val="008810B3"/>
    <w:pPr>
      <w:spacing w:line="260" w:lineRule="atLeast"/>
      <w:ind w:left="567" w:right="567" w:firstLine="0"/>
    </w:pPr>
  </w:style>
  <w:style w:type="paragraph" w:customStyle="1" w:styleId="Mdeck4textnumberedlist">
    <w:name w:val="M_deck_4_text_numbered_list"/>
    <w:basedOn w:val="Mdeck4text"/>
    <w:qFormat/>
    <w:rsid w:val="008810B3"/>
    <w:pPr>
      <w:numPr>
        <w:numId w:val="44"/>
      </w:numPr>
      <w:spacing w:before="120" w:after="120" w:line="340" w:lineRule="atLeast"/>
    </w:pPr>
    <w:rPr>
      <w:snapToGrid/>
    </w:rPr>
  </w:style>
  <w:style w:type="paragraph" w:customStyle="1" w:styleId="Mdeck5tablebody">
    <w:name w:val="M_deck_5_table_body"/>
    <w:qFormat/>
    <w:rsid w:val="008810B3"/>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leNormal"/>
    <w:uiPriority w:val="99"/>
    <w:rsid w:val="008810B3"/>
    <w:pPr>
      <w:adjustRightInd w:val="0"/>
      <w:snapToGrid w:val="0"/>
      <w:spacing w:line="300" w:lineRule="exact"/>
      <w:jc w:val="center"/>
    </w:pPr>
    <w:rPr>
      <w:rFonts w:cs="Times New Roman"/>
      <w:kern w:val="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8810B3"/>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8810B3"/>
    <w:pPr>
      <w:spacing w:line="300" w:lineRule="exact"/>
    </w:pPr>
  </w:style>
  <w:style w:type="paragraph" w:customStyle="1" w:styleId="Mdeck5tableheader">
    <w:name w:val="M_deck_5_table_header"/>
    <w:basedOn w:val="Mdeck5tablefooter"/>
    <w:rsid w:val="008810B3"/>
  </w:style>
  <w:style w:type="paragraph" w:customStyle="1" w:styleId="Mdeck6figurebody">
    <w:name w:val="M_deck_6_figure_body"/>
    <w:qFormat/>
    <w:rsid w:val="008810B3"/>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8810B3"/>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8810B3"/>
    <w:pPr>
      <w:spacing w:before="120" w:after="120"/>
      <w:ind w:left="709" w:firstLine="0"/>
      <w:jc w:val="center"/>
    </w:pPr>
    <w:rPr>
      <w:i/>
      <w:snapToGrid/>
      <w:szCs w:val="24"/>
      <w:lang w:eastAsia="en-US"/>
    </w:rPr>
  </w:style>
  <w:style w:type="paragraph" w:customStyle="1" w:styleId="Mdeck8references">
    <w:name w:val="M_deck_8_references"/>
    <w:qFormat/>
    <w:rsid w:val="008810B3"/>
    <w:pPr>
      <w:numPr>
        <w:numId w:val="45"/>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basedOn w:val="DefaultParagraphFont"/>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basedOn w:val="DefaultParagraphFont"/>
    <w:link w:val="CommentText"/>
    <w:rsid w:val="00F87A76"/>
    <w:rPr>
      <w:rFonts w:eastAsia="Times New Roman" w:cs="Times New Roman"/>
      <w:color w:val="000000"/>
      <w:kern w:val="0"/>
      <w:sz w:val="24"/>
      <w:lang w:eastAsia="de-DE"/>
    </w:rPr>
  </w:style>
  <w:style w:type="character" w:styleId="CommentReference">
    <w:name w:val="annotation reference"/>
    <w:basedOn w:val="DefaultParagraphFont"/>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basedOn w:val="CommentText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rPr>
      <w:rFonts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F87A76"/>
    <w:pPr>
      <w:spacing w:line="360" w:lineRule="auto"/>
    </w:pPr>
    <w:rPr>
      <w:szCs w:val="24"/>
      <w:lang w:val="en-GB"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8810B3"/>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30"/>
      </w:numPr>
      <w:ind w:left="425" w:hanging="425"/>
    </w:pPr>
  </w:style>
  <w:style w:type="paragraph" w:customStyle="1" w:styleId="MDPI38bullet">
    <w:name w:val="MDPI_3.8_bullet"/>
    <w:basedOn w:val="MDPI31text"/>
    <w:qFormat/>
    <w:rsid w:val="00B83B50"/>
    <w:pPr>
      <w:numPr>
        <w:numId w:val="31"/>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33"/>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rFonts w:cs="Times New Roman"/>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39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wmf"/><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header" Target="header3.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2.tiff"/><Relationship Id="rId12" Type="http://schemas.openxmlformats.org/officeDocument/2006/relationships/image" Target="media/image3.png"/><Relationship Id="rId13" Type="http://schemas.openxmlformats.org/officeDocument/2006/relationships/image" Target="media/image4.tif"/><Relationship Id="rId14" Type="http://schemas.openxmlformats.org/officeDocument/2006/relationships/image" Target="media/image5.png"/><Relationship Id="rId15" Type="http://schemas.openxmlformats.org/officeDocument/2006/relationships/image" Target="media/image6.tif"/><Relationship Id="rId16" Type="http://schemas.openxmlformats.org/officeDocument/2006/relationships/image" Target="media/image8.png"/><Relationship Id="rId17" Type="http://schemas.openxmlformats.org/officeDocument/2006/relationships/image" Target="media/image7.tiff"/><Relationship Id="rId18" Type="http://schemas.openxmlformats.org/officeDocument/2006/relationships/image" Target="media/image10.png"/><Relationship Id="rId19" Type="http://schemas.openxmlformats.org/officeDocument/2006/relationships/image" Target="media/image8.t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4.png"/><Relationship Id="rId3"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thomasleather/Downloads/metabolites-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7666E-7B29-2546-B55A-4FAC3A77E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metabolites-template.dot</Template>
  <TotalTime>59</TotalTime>
  <Pages>17</Pages>
  <Words>8813</Words>
  <Characters>50236</Characters>
  <Application>Microsoft Macintosh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Type of the Paper (Article</vt:lpstr>
    </vt:vector>
  </TitlesOfParts>
  <Manager/>
  <Company>The University of Liverpool</Company>
  <LinksUpToDate>false</LinksUpToDate>
  <CharactersWithSpaces>58932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Leather, Thomas</dc:creator>
  <cp:keywords/>
  <dc:description/>
  <cp:lastModifiedBy>Microsoft Office User</cp:lastModifiedBy>
  <cp:revision>11</cp:revision>
  <cp:lastPrinted>2017-04-12T08:13:00Z</cp:lastPrinted>
  <dcterms:created xsi:type="dcterms:W3CDTF">2017-06-09T08:14:00Z</dcterms:created>
  <dcterms:modified xsi:type="dcterms:W3CDTF">2017-06-12T07:58:00Z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http://www.zotero.org/styles/metabolites</vt:lpwstr>
  </property>
  <property fmtid="{D5CDD505-2E9C-101B-9397-08002B2CF9AE}" pid="15" name="Mendeley Recent Style Name 6_1">
    <vt:lpwstr>Metabolites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182ea972-48df-36bf-b5d8-e7932cb3eb2c</vt:lpwstr>
  </property>
  <property fmtid="{D5CDD505-2E9C-101B-9397-08002B2CF9AE}" pid="24" name="Mendeley Citation Style_1">
    <vt:lpwstr>http://www.zotero.org/styles/metabolites</vt:lpwstr>
  </property>
</Properties>
</file>