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FB2BF" w14:textId="77777777" w:rsidR="00F62C8B" w:rsidRPr="00270DD5" w:rsidRDefault="000F3A41" w:rsidP="004C531E">
      <w:pPr>
        <w:pStyle w:val="RSCM01ReceivedAccepted"/>
      </w:pPr>
      <w:r w:rsidRPr="00270DD5">
        <mc:AlternateContent>
          <mc:Choice Requires="wps">
            <w:drawing>
              <wp:anchor distT="107950" distB="0" distL="114300" distR="114300" simplePos="0" relativeHeight="251596800" behindDoc="1" locked="1" layoutInCell="0" allowOverlap="0" wp14:anchorId="4CD16D59" wp14:editId="14C56596">
                <wp:simplePos x="0" y="0"/>
                <wp:positionH relativeFrom="column">
                  <wp:posOffset>-1270</wp:posOffset>
                </wp:positionH>
                <wp:positionV relativeFrom="margin">
                  <wp:posOffset>6946265</wp:posOffset>
                </wp:positionV>
                <wp:extent cx="3156585" cy="587375"/>
                <wp:effectExtent l="0" t="0" r="5715" b="3175"/>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6585" cy="587375"/>
                        </a:xfrm>
                        <a:prstGeom prst="rect">
                          <a:avLst/>
                        </a:prstGeom>
                        <a:solidFill>
                          <a:srgbClr val="FFFFFF"/>
                        </a:solidFill>
                        <a:ln w="9525">
                          <a:noFill/>
                          <a:miter lim="800000"/>
                          <a:headEnd/>
                          <a:tailEnd/>
                        </a:ln>
                      </wps:spPr>
                      <wps:txbx>
                        <w:txbxContent>
                          <w:p w14:paraId="0D012F6E" w14:textId="2B09FCA3" w:rsidR="008C682F" w:rsidRPr="00241ACD" w:rsidRDefault="00664318" w:rsidP="00241ACD">
                            <w:pPr>
                              <w:pStyle w:val="RSCF02FootnotestoTitleAuthors"/>
                            </w:pPr>
                            <w:proofErr w:type="spellStart"/>
                            <w:proofErr w:type="gramStart"/>
                            <w:r>
                              <w:rPr>
                                <w:vertAlign w:val="superscript"/>
                              </w:rPr>
                              <w:t>a</w:t>
                            </w:r>
                            <w:r w:rsidRPr="00664318">
                              <w:t>Department</w:t>
                            </w:r>
                            <w:proofErr w:type="spellEnd"/>
                            <w:proofErr w:type="gramEnd"/>
                            <w:r>
                              <w:t xml:space="preserve"> of Chemistry, University of Liverpool, Crown Street, Liverpool, L69 7ZD, UK. E-mail: T.Hasell@liverpool.ac.uk</w:t>
                            </w:r>
                          </w:p>
                          <w:p w14:paraId="01853747"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CD16D59" id="_x0000_t202" coordsize="21600,21600" o:spt="202" path="m,l,21600r21600,l21600,xe">
                <v:stroke joinstyle="miter"/>
                <v:path gradientshapeok="t" o:connecttype="rect"/>
              </v:shapetype>
              <v:shape id="Text Box 2" o:spid="_x0000_s1026" type="#_x0000_t202" style="position:absolute;margin-left:-.1pt;margin-top:546.95pt;width:248.55pt;height:46.25pt;z-index:-251719680;visibility:visible;mso-wrap-style:square;mso-width-percent:0;mso-height-percent:0;mso-wrap-distance-left:9pt;mso-wrap-distance-top:8.5pt;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" o:allowincell="f" o:allowoverlap="f" stroked="f">
                <o:lock v:ext="edit" aspectratio="t"/>
                <v:textbox inset="0,1mm,0,1mm">
                  <w:txbxContent>
                    <w:p w14:paraId="0D012F6E" w14:textId="2B09FCA3" w:rsidR="008C682F" w:rsidRPr="00241ACD" w:rsidRDefault="00664318" w:rsidP="00241ACD">
                      <w:pPr>
                        <w:pStyle w:val="RSCF02FootnotestoTitleAuthors"/>
                      </w:pPr>
                      <w:proofErr w:type="spellStart"/>
                      <w:proofErr w:type="gramStart"/>
                      <w:r>
                        <w:rPr>
                          <w:vertAlign w:val="superscript"/>
                        </w:rPr>
                        <w:t>a</w:t>
                      </w:r>
                      <w:r w:rsidRPr="00664318">
                        <w:t>Department</w:t>
                      </w:r>
                      <w:proofErr w:type="spellEnd"/>
                      <w:proofErr w:type="gramEnd"/>
                      <w:r>
                        <w:t xml:space="preserve"> of Chemistry, University of Liverpool, Crown Street, Liverpool, L69 7ZD, UK. E-mail: T.Hasell@liverpool.ac.uk</w:t>
                      </w:r>
                    </w:p>
                    <w:p w14:paraId="01853747"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27394013" w14:textId="77777777" w:rsidR="00F62C8B" w:rsidRPr="00270DD5" w:rsidRDefault="00F62C8B" w:rsidP="004C531E">
      <w:pPr>
        <w:pStyle w:val="RSCM01ReceivedAccepted"/>
      </w:pPr>
      <w:r w:rsidRPr="00270DD5">
        <w:t>Accepted 00th January 20</w:t>
      </w:r>
      <w:r w:rsidR="00F15F90" w:rsidRPr="00270DD5">
        <w:t>xx</w:t>
      </w:r>
    </w:p>
    <w:p w14:paraId="5A5BE7F3" w14:textId="77777777" w:rsidR="00F62C8B" w:rsidRPr="00794787" w:rsidRDefault="00F62C8B" w:rsidP="004C531E">
      <w:pPr>
        <w:pStyle w:val="RSCM02DOI"/>
      </w:pPr>
      <w:r w:rsidRPr="00794787">
        <w:t>DOI: 10.1039/x0xx00000x</w:t>
      </w:r>
    </w:p>
    <w:p w14:paraId="12DE4752" w14:textId="77777777" w:rsidR="00A9649E" w:rsidRPr="00794787" w:rsidRDefault="00A9649E" w:rsidP="004C531E">
      <w:pPr>
        <w:pStyle w:val="RSCM03Website"/>
      </w:pPr>
      <w:r w:rsidRPr="00794787">
        <w:t>www.rsc.org/</w:t>
      </w:r>
    </w:p>
    <w:p w14:paraId="7462D9CC" w14:textId="694D5A59" w:rsidR="004414A5" w:rsidRPr="00C32EDF" w:rsidRDefault="00F62C8B" w:rsidP="00C32EDF">
      <w:pPr>
        <w:pStyle w:val="RSCH01PaperTitle"/>
      </w:pPr>
      <w:r w:rsidRPr="004414A5">
        <w:br w:type="column"/>
      </w:r>
      <w:r w:rsidR="006454A1">
        <w:t xml:space="preserve">Macroporous sulfur polymers </w:t>
      </w:r>
      <w:r w:rsidR="0024332C">
        <w:t>from</w:t>
      </w:r>
      <w:r w:rsidR="006454A1">
        <w:t xml:space="preserve"> </w:t>
      </w:r>
      <w:r w:rsidR="004D1026">
        <w:t>a sodium chloride porogen</w:t>
      </w:r>
      <w:r w:rsidR="00DE0168">
        <w:t xml:space="preserve"> — a low cost, versatile remediation material</w:t>
      </w:r>
    </w:p>
    <w:p w14:paraId="0F4A4C1E" w14:textId="26CE5DDD" w:rsidR="008125A0" w:rsidRPr="008125A0" w:rsidRDefault="006454A1" w:rsidP="008125A0">
      <w:pPr>
        <w:pStyle w:val="RSCB01ARTAbstract"/>
        <w:rPr>
          <w:rFonts w:cs="Times New Roman"/>
          <w:sz w:val="20"/>
          <w:vertAlign w:val="superscript"/>
        </w:rPr>
      </w:pPr>
      <w:r>
        <w:rPr>
          <w:rFonts w:cs="Times New Roman"/>
          <w:sz w:val="20"/>
        </w:rPr>
        <w:t>Samuel Petcher, Douglas Parker, T</w:t>
      </w:r>
      <w:r w:rsidR="00173645">
        <w:rPr>
          <w:rFonts w:cs="Times New Roman"/>
          <w:sz w:val="20"/>
        </w:rPr>
        <w:t>om</w:t>
      </w:r>
      <w:r>
        <w:rPr>
          <w:rFonts w:cs="Times New Roman"/>
          <w:sz w:val="20"/>
        </w:rPr>
        <w:t xml:space="preserve"> Hasell</w:t>
      </w:r>
      <w:r w:rsidR="00173645">
        <w:rPr>
          <w:rFonts w:cs="Times New Roman"/>
          <w:sz w:val="20"/>
        </w:rPr>
        <w:t>*</w:t>
      </w:r>
    </w:p>
    <w:p w14:paraId="3056C8AE" w14:textId="59149033" w:rsidR="00FA2DA2" w:rsidRPr="006454A1" w:rsidRDefault="0039455A" w:rsidP="006454A1">
      <w:pPr>
        <w:pStyle w:val="RSCB01ARTAbstract"/>
        <w:sectPr w:rsidR="00FA2DA2" w:rsidRPr="006454A1"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t>Recent research has demonstrated that it is possible to generate polymers from elemental sulfur and a variety of organic crosslinkers using the so called ‘inverse vulcanisation’ process. The polymerisation is solvent free, self-initiating and has a high atom economy (&gt;90%). A variety of applications have been demonstrated but the most pertinent is the sequestration of heavy metals. Effective sorbents usually possess a degree of porosity, herein we demonstrate the generation of a macroporous thiopolymer matrix and we test it’s ability to remove aqueous mercury chloride from solution. It was found that the macroporous polymer possessed a capacity of 2.27 mg g</w:t>
      </w:r>
      <w:r>
        <w:rPr>
          <w:vertAlign w:val="superscript"/>
        </w:rPr>
        <w:t>-1</w:t>
      </w:r>
      <w:r>
        <w:t xml:space="preserve"> (Langmuir) and a surface area of over 15 m</w:t>
      </w:r>
      <w:r>
        <w:rPr>
          <w:vertAlign w:val="superscript"/>
        </w:rPr>
        <w:t>2</w:t>
      </w:r>
      <w:r>
        <w:t xml:space="preserve"> g</w:t>
      </w:r>
      <w:r>
        <w:rPr>
          <w:vertAlign w:val="superscript"/>
        </w:rPr>
        <w:t>-1</w:t>
      </w:r>
      <w:r>
        <w:t>.</w:t>
      </w:r>
    </w:p>
    <w:p w14:paraId="41967AEE" w14:textId="0782B462" w:rsidR="00DE0168" w:rsidRDefault="00001B34" w:rsidP="00FA2DA2">
      <w:pPr>
        <w:pStyle w:val="RSCB04AHeadingSection"/>
      </w:pPr>
      <w:r>
        <w:rPr>
          <w:noProof/>
          <w:lang w:eastAsia="en-GB"/>
        </w:rPr>
        <mc:AlternateContent>
          <mc:Choice Requires="wpg">
            <w:drawing>
              <wp:anchor distT="107950" distB="36195" distL="114300" distR="114300" simplePos="0" relativeHeight="251669504" behindDoc="0" locked="0" layoutInCell="1" allowOverlap="1" wp14:anchorId="56E03E3B" wp14:editId="73D6DB5E">
                <wp:simplePos x="0" y="0"/>
                <wp:positionH relativeFrom="column">
                  <wp:posOffset>3312780</wp:posOffset>
                </wp:positionH>
                <wp:positionV relativeFrom="paragraph">
                  <wp:posOffset>158115</wp:posOffset>
                </wp:positionV>
                <wp:extent cx="3168000" cy="3265200"/>
                <wp:effectExtent l="0" t="0" r="0" b="0"/>
                <wp:wrapSquare wrapText="bothSides"/>
                <wp:docPr id="34" name="Group 34"/>
                <wp:cNvGraphicFramePr/>
                <a:graphic xmlns:a="http://schemas.openxmlformats.org/drawingml/2006/main">
                  <a:graphicData uri="http://schemas.microsoft.com/office/word/2010/wordprocessingGroup">
                    <wpg:wgp>
                      <wpg:cNvGrpSpPr/>
                      <wpg:grpSpPr>
                        <a:xfrm>
                          <a:off x="0" y="0"/>
                          <a:ext cx="3168000" cy="3265200"/>
                          <a:chOff x="0" y="0"/>
                          <a:chExt cx="3167810" cy="3266441"/>
                        </a:xfrm>
                      </wpg:grpSpPr>
                      <wps:wsp>
                        <wps:cNvPr id="18" name="Text Box 18"/>
                        <wps:cNvSpPr txBox="1"/>
                        <wps:spPr>
                          <a:xfrm>
                            <a:off x="0" y="3086760"/>
                            <a:ext cx="3167810" cy="179681"/>
                          </a:xfrm>
                          <a:prstGeom prst="rect">
                            <a:avLst/>
                          </a:prstGeom>
                          <a:solidFill>
                            <a:prstClr val="white"/>
                          </a:solidFill>
                          <a:ln>
                            <a:noFill/>
                          </a:ln>
                        </wps:spPr>
                        <wps:txbx>
                          <w:txbxContent>
                            <w:p w14:paraId="0601EA6D" w14:textId="48797B17" w:rsidR="006454A1" w:rsidRPr="00257C62" w:rsidRDefault="006454A1" w:rsidP="006454A1">
                              <w:pPr>
                                <w:pStyle w:val="Caption"/>
                                <w:rPr>
                                  <w:rFonts w:cs="Times New Roman"/>
                                  <w:noProof/>
                                  <w:w w:val="108"/>
                                  <w:sz w:val="18"/>
                                </w:rPr>
                              </w:pPr>
                              <w:r>
                                <w:t xml:space="preserve">Figure </w:t>
                              </w:r>
                              <w:r w:rsidR="004368F5">
                                <w:rPr>
                                  <w:noProof/>
                                </w:rPr>
                                <w:fldChar w:fldCharType="begin"/>
                              </w:r>
                              <w:r w:rsidR="004368F5">
                                <w:rPr>
                                  <w:noProof/>
                                </w:rPr>
                                <w:instrText xml:space="preserve"> SEQ Figure \* ARABIC </w:instrText>
                              </w:r>
                              <w:r w:rsidR="004368F5">
                                <w:rPr>
                                  <w:noProof/>
                                </w:rPr>
                                <w:fldChar w:fldCharType="separate"/>
                              </w:r>
                              <w:r w:rsidR="00EE48E1">
                                <w:rPr>
                                  <w:noProof/>
                                </w:rPr>
                                <w:t>1</w:t>
                              </w:r>
                              <w:r w:rsidR="004368F5">
                                <w:rPr>
                                  <w:noProof/>
                                </w:rPr>
                                <w:fldChar w:fldCharType="end"/>
                              </w:r>
                              <w:r>
                                <w:t xml:space="preserve"> - Large quantities of waste sulfur being stored in</w:t>
                              </w:r>
                              <w:r w:rsidR="00B50308">
                                <w:t xml:space="preserve"> Vancouver, Canada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7380" cy="3037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E03E3B" id="Group 34" o:spid="_x0000_s1027" style="position:absolute;margin-left:260.85pt;margin-top:12.45pt;width:249.45pt;height:257.1pt;z-index:251669504;mso-wrap-distance-top:8.5pt;mso-wrap-distance-bottom:2.85pt;mso-width-relative:margin;mso-height-relative:margin" coordsize="31678,32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">
                <v:shape id="Text Box 18" o:spid="_x0000_s1028" type="#_x0000_t202" style="position:absolute;top:30867;width:31678;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0601EA6D" w14:textId="48797B17" w:rsidR="006454A1" w:rsidRPr="00257C62" w:rsidRDefault="006454A1" w:rsidP="006454A1">
                        <w:pPr>
                          <w:pStyle w:val="Caption"/>
                          <w:rPr>
                            <w:rFonts w:cs="Times New Roman"/>
                            <w:noProof/>
                            <w:w w:val="108"/>
                            <w:sz w:val="18"/>
                          </w:rPr>
                        </w:pPr>
                        <w:r>
                          <w:t xml:space="preserve">Figure </w:t>
                        </w:r>
                        <w:r w:rsidR="004368F5">
                          <w:rPr>
                            <w:noProof/>
                          </w:rPr>
                          <w:fldChar w:fldCharType="begin"/>
                        </w:r>
                        <w:r w:rsidR="004368F5">
                          <w:rPr>
                            <w:noProof/>
                          </w:rPr>
                          <w:instrText xml:space="preserve"> SEQ Figure \* ARABIC </w:instrText>
                        </w:r>
                        <w:r w:rsidR="004368F5">
                          <w:rPr>
                            <w:noProof/>
                          </w:rPr>
                          <w:fldChar w:fldCharType="separate"/>
                        </w:r>
                        <w:r w:rsidR="00EE48E1">
                          <w:rPr>
                            <w:noProof/>
                          </w:rPr>
                          <w:t>1</w:t>
                        </w:r>
                        <w:r w:rsidR="004368F5">
                          <w:rPr>
                            <w:noProof/>
                          </w:rPr>
                          <w:fldChar w:fldCharType="end"/>
                        </w:r>
                        <w:r>
                          <w:t xml:space="preserve"> - Large quantities of waste sulfur being stored in</w:t>
                        </w:r>
                        <w:r w:rsidR="00B50308">
                          <w:t xml:space="preserve"> Vancouver, Canada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width:31673;height:30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">
                  <v:imagedata r:id="rId15" o:title=""/>
                  <v:path arrowok="t"/>
                </v:shape>
                <w10:wrap type="square"/>
              </v:group>
            </w:pict>
          </mc:Fallback>
        </mc:AlternateContent>
      </w:r>
      <w:r w:rsidR="000660DF">
        <w:t>Water impact</w:t>
      </w:r>
    </w:p>
    <w:p w14:paraId="42E287FC" w14:textId="74CDFF91" w:rsidR="00DE0168" w:rsidRDefault="00DE0168" w:rsidP="00DE0168">
      <w:pPr>
        <w:pStyle w:val="RSCB01ARTAbstract"/>
      </w:pPr>
      <w:r>
        <w:t xml:space="preserve">Merucry is a significant global health hazard, </w:t>
      </w:r>
      <w:r w:rsidR="006C60D1">
        <w:t>with</w:t>
      </w:r>
      <w:r>
        <w:t xml:space="preserve"> growing research</w:t>
      </w:r>
      <w:r w:rsidR="006C60D1">
        <w:t xml:space="preserve"> efforts </w:t>
      </w:r>
      <w:r>
        <w:t xml:space="preserve"> focus</w:t>
      </w:r>
      <w:r w:rsidR="006C60D1">
        <w:t>sed</w:t>
      </w:r>
      <w:r>
        <w:t xml:space="preserve"> on </w:t>
      </w:r>
      <w:r w:rsidR="006C60D1">
        <w:t>its</w:t>
      </w:r>
      <w:r>
        <w:t xml:space="preserve"> remediation from wastewater streams. </w:t>
      </w:r>
      <w:r w:rsidR="006C60D1">
        <w:t>The</w:t>
      </w:r>
      <w:r>
        <w:t xml:space="preserve"> ease of </w:t>
      </w:r>
      <w:r w:rsidR="006C60D1">
        <w:t>application</w:t>
      </w:r>
      <w:r>
        <w:t xml:space="preserve"> </w:t>
      </w:r>
      <w:r w:rsidR="006C60D1">
        <w:t xml:space="preserve">of mercury </w:t>
      </w:r>
      <w:r>
        <w:t xml:space="preserve">in small scale gold mining has </w:t>
      </w:r>
      <w:r w:rsidR="006C60D1">
        <w:t xml:space="preserve">led to prolific use </w:t>
      </w:r>
      <w:r>
        <w:t xml:space="preserve">and now over 25% of global mercury emissions result </w:t>
      </w:r>
      <w:r w:rsidR="006C60D1">
        <w:t>from</w:t>
      </w:r>
      <w:r>
        <w:t xml:space="preserve"> this process. Other anthropogenic sources include </w:t>
      </w:r>
      <w:r w:rsidR="006C60D1">
        <w:t>burning of fossil fuels</w:t>
      </w:r>
      <w:r>
        <w:t xml:space="preserve">, </w:t>
      </w:r>
      <w:r w:rsidR="006C60D1">
        <w:t>waste incinaration, and chemical plants</w:t>
      </w:r>
      <w:r>
        <w:t xml:space="preserve">. The prevalence of the </w:t>
      </w:r>
      <w:r w:rsidR="006C60D1">
        <w:t xml:space="preserve">negative </w:t>
      </w:r>
      <w:r>
        <w:t>effects on human health are widespread</w:t>
      </w:r>
      <w:r w:rsidR="006C60D1">
        <w:t xml:space="preserve"> and well documented</w:t>
      </w:r>
      <w:r>
        <w:t xml:space="preserve">. </w:t>
      </w:r>
      <w:r w:rsidR="006C60D1">
        <w:t xml:space="preserve">For a matererial to be effectively used for </w:t>
      </w:r>
      <w:r w:rsidR="00E05F81">
        <w:t>mercury filtration and capture, it therefore needs to have not only a high affinity to bind the mercury, but also to be low enough in lost to allow large scale application. Elemental sulfur is itself an unwanted by-product of the petrochemicals industry. The use of sulfur to make high-affinity, low cost, materials for Hg capture is th</w:t>
      </w:r>
      <w:r w:rsidR="00700C8F">
        <w:t>erefore an attractive prospect, providing that porosity can be generated at the nano-micro scale.</w:t>
      </w:r>
    </w:p>
    <w:p w14:paraId="0C5D9461" w14:textId="501A544C" w:rsidR="00FA2DA2" w:rsidRDefault="00B42FA6" w:rsidP="00FA2DA2">
      <w:pPr>
        <w:pStyle w:val="RSCB04AHeadingSection"/>
      </w:pPr>
      <w:r>
        <w:t>Introduction</w:t>
      </w:r>
      <w:r w:rsidR="00FA2DA2" w:rsidRPr="00017239">
        <w:t xml:space="preserve"> </w:t>
      </w:r>
    </w:p>
    <w:p w14:paraId="7326A5C0" w14:textId="7F77C7FC" w:rsidR="0061582B" w:rsidRPr="0061582B" w:rsidRDefault="0061582B" w:rsidP="0061582B">
      <w:pPr>
        <w:pStyle w:val="RSCB02ArticleText"/>
      </w:pPr>
      <w:r w:rsidRPr="0061582B">
        <w:t>Heavy metal contamination exists in the waste streams of many industries, such as chemical manufacturing, mining operations, waste incineration,</w:t>
      </w:r>
      <w:r w:rsidR="00880F07">
        <w:t xml:space="preserve"> agriculture</w:t>
      </w:r>
      <w:r w:rsidRPr="0061582B">
        <w:t xml:space="preserve"> and fossil fuel fired power stations.</w:t>
      </w:r>
      <w:r w:rsidR="00880F07">
        <w:fldChar w:fldCharType="begin" w:fldLock="1"/>
      </w:r>
      <w:r w:rsidR="00880F07">
        <w:instrText>ADDIN CSL_CITATION {"citationItems":[{"id":"ITEM-1","itemData":{"DOI":"10.1007/BF00342263","ISSN":"0049-6979","author":[{"dropping-particle":"","family":"Gonzalez","given":"Humberto","non-dropping-particle":"","parse-names":false,"suffix":""}],"container-title":"Water Air &amp; Soil Pollution","id":"ITEM-1","issue":"1","issued":{"date-parts":[["1991","4"]]},"page":"83-93","publisher":"Kluwer Academic Publishers","title":"Mercury pollution caused by a chlor-alkali plant","type":"article-journal","volume":"56"},"uris":["http://www.mendeley.com/documents/?uuid=d56c19c3-30ad-3d36-99fe-82336d81e759"]},{"id":"ITEM-2","itemData":{"DOI":"10.3390/ijerph13111047","ISSN":"1660-4601","PMID":"27792205","abstract":"Mining activities can lead to the generation of large quantities of heavy metal laden wastes which are released in an uncontrolled manner, causing widespread contamination of the ecosystem. Though some heavy metals classified as essential are important for normal life physiological processes, higher concentrations above stipulated levels have deleterious effects on human health and biota. Bacteria able to withstand high concentrations of these heavy metals are found in the environment as a result of various inherent biochemical, physiological, and/or genetic mechanisms. These mechanisms can serve as potential tools for bioremediation of heavy metal polluted sites. This review focuses on the effects of heavy metal wastes generated from gold mining activities on the environment and the various mechanisms used by bacteria to counteract the effect of these heavy metals in their immediate environment.","author":[{"dropping-particle":"","family":"Fashola","given":"Muibat Omotola","non-dropping-particle":"","parse-names":false,"suffix":""},{"dropping-particle":"","family":"Ngole-Jeme","given":"Veronica Mpode","non-dropping-particle":"","parse-names":false,"suffix":""},{"dropping-particle":"","family":"Babalola","given":"Olubukola Oluranti","non-dropping-particle":"","parse-names":false,"suffix":""}],"container-title":"International journal of environmental research and public health","id":"ITEM-2","issue":"11","issued":{"date-parts":[["2016"]]},"publisher":"Multidisciplinary Digital Publishing Institute  (MDPI)","title":"Heavy Metal Pollution from Gold Mines: Environmental Effects and Bacterial Strategies for Resistance.","type":"article-journal","volume":"13"},"uris":["http://www.mendeley.com/documents/?uuid=fab45d6b-2cf2-3a67-8b33-9404a083e2cf"]},{"id":"ITEM-3","itemData":{"DOI":"10.1016/J.WASMAN.2005.12.008","ISSN":"0956-053X","abstract":"Assessment of long-term leaching from MSWI air-pollution-control (APC) residues is discussed with respect to use in environmental impact assessment, such as life-cycle assessment (LCA). A method was proposed for estimating leaching as a function of the liquid-to-solid (L/S) ratio in a long-term perspective (L/S 5000l/kg). Data for changes in residue pH as a function of L/S was used in combination with pH dependent leaching data to predict leachate concentrations of Al, Ca, Cd, Ba, Mg, Ni, Pb, S, Pb, V and Zn as a function of L/S. Mass balance calculations were used to determine the element fractions leached with respect to L/S. The estimated long-term leaching from a semi-dry residue and a fly ash was compared with short-term leaching determined by batch tests at L/S 10l/kg, both carbonated and non-carbonated versions of the residues were investigated. Generally, very high L/S ratios above 2000l/kg were required to leach 20–30% of the solid contents. However, Ca and S were depleted at L/S 200–900l/kg. The long-term leachate concentrations were found to either remain at the same level as the initial leaching determined by the L/S 10 batch test, or to significantly decrease compared with the initial leaching. Only Al and Zn were found to show higher leachate concentrations at L/S ratios above 3000–5000l/kg. Carbonation generally prolonged the time needed for depletion from the solid residues; however, Ca and S were depleted faster than in the case of non-carbonated residues. This study shows that uncritical use of batch leaching data for assessing the potential leaching is highly problematic, and evaluations of residue disposal should include scenario specific quantification of the long-term leaching.","author":[{"dropping-particle":"","family":"Astrup","given":"T.","non-dropping-particle":"","parse-names":false,"suffix":""},{"dropping-particle":"","family":"Mosbæk","given":"H.","non-dropping-particle":"","parse-names":false,"suffix":""},{"dropping-particle":"","family":"Christensen","given":"T.H.","non-dropping-particle":"","parse-names":false,"suffix":""}],"container-title":"Waste Management","id":"ITEM-3","issue":"8","issued":{"date-parts":[["2006","1","1"]]},"page":"803-814","publisher":"Pergamon","title":"Assessment of long-term leaching from waste incineration air-pollution-control residues","type":"article-journal","volume":"26"},"uris":["http://www.mendeley.com/documents/?uuid=794549ea-a358-3045-bb67-b4a92cf9bb37"]},{"id":"ITEM-4","itemData":{"DOI":"10.1016/J.SCITOTENV.2018.06.068","ISSN":"0048-9697","abstract":"Soil heavy metal pollution has been becoming serious and widespread in China. To date, there are few studies assessing the nationwide soil heavy metal pollution induced by industrial and agricultural activities in China. This review obtained heavy metal concentrations in soils of 402 industrial sites and 1041 agricultural sites in China throughout the document retrieval. Based on the database, this review assessed soil heavy metal concentration and estimated the ecological and health risks on a national scale. The results revealed that heavy metal pollution and associated risks posed by cadmium (Cd), lead (Pb) and arsenic (As) are more serious. Besides, heavy metal pollution and associated risks in industrial regions are severer than those in agricultural regions, meanwhile, those in southeast China are severer than those in northwest China. It is worth noting that children are more likely to be affected by heavy metal pollution than adults. Based on the assessment results, Cd, Pb and As are determined as the priority control heavy metals; mining areas are the priority control areas compared to other areas in industrial regions; food crop plantations are the priority control areas in agricultural regions; and children are determined as the priority protection population group. This paper provides a comprehensive ecological and health risk assessment on the heavy metals in soils in Chinese industrial and agricultural regions and thus provides insights for the policymakers regarding exposure reduction and management.","author":[{"dropping-particle":"","family":"Yang","given":"Qianqi","non-dropping-particle":"","parse-names":false,"suffix":""},{"dropping-particle":"","family":"Li","given":"Zhiyuan","non-dropping-particle":"","parse-names":false,"suffix":""},{"dropping-particle":"","family":"Lu","given":"Xiaoning","non-dropping-particle":"","parse-names":false,"suffix":""},{"dropping-particle":"","family":"Duan","given":"Qiannan","non-dropping-particle":"","parse-names":false,"suffix":""},{"dropping-particle":"","family":"Huang","given":"Lei","non-dropping-particle":"","parse-names":false,"suffix":""},{"dropping-particle":"","family":"Bi","given":"Jun","non-dropping-particle":"","parse-names":false,"suffix":""}],"container-title":"Science of The Total Environment","id":"ITEM-4","issued":{"date-parts":[["2018","11","15"]]},"page":"690-700","publisher":"Elsevier","title":"A review of soil heavy metal pollution from industrial and agricultural regions in China: Pollution and risk assessment","type":"article-journal","volume":"642"},"uris":["http://www.mendeley.com/documents/?uuid=119e2cba-c95c-3fc6-bd08-afcb1d0b759a"]},{"id":"ITEM-5","itemData":{"DOI":"10.1289/EHP.8347201","PMID":"6337825","author":[{"dropping-particle":"","family":"Vouk","given":"V B","non-dropping-particle":"","parse-names":false,"suffix":""},{"dropping-particle":"","family":"Piver","given":"W T","non-dropping-particle":"","parse-names":false,"suffix":""}],"container-title":"Environmental Health Perspectives","id":"ITEM-5","issued":{"date-parts":[["1983"]]},"page":"201","publisher":"National Institute of Environmental Health Science","title":"Metallic elements in fossil fuel combustion products: amounts and form of emissions and evaluation of carcinogenicity and mutagenicity.","type":"article-journal","volume":"47"},"uris":["http://www.mendeley.com/documents/?uuid=bc4ac7c7-e68c-314f-b894-50be4974424d"]}],"mendeley":{"formattedCitation":"&lt;sup&gt;1–5&lt;/sup&gt;","plainTextFormattedCitation":"1–5","previouslyFormattedCitation":"&lt;sup&gt;1–5&lt;/sup&gt;"},"properties":{"noteIndex":0},"schema":"https://github.com/citation-style-language/schema/raw/master/csl-citation.json"}</w:instrText>
      </w:r>
      <w:r w:rsidR="00880F07">
        <w:fldChar w:fldCharType="separate"/>
      </w:r>
      <w:r w:rsidR="00880F07" w:rsidRPr="00880F07">
        <w:rPr>
          <w:noProof/>
          <w:vertAlign w:val="superscript"/>
        </w:rPr>
        <w:t>1–5</w:t>
      </w:r>
      <w:r w:rsidR="00880F07">
        <w:fldChar w:fldCharType="end"/>
      </w:r>
      <w:r w:rsidRPr="0061582B">
        <w:t xml:space="preserve"> The emitted heavy metals are extremely harmful environmental pollutants as they are widely distributed in the air, water and soil.</w:t>
      </w:r>
      <w:r w:rsidR="00880F07">
        <w:fldChar w:fldCharType="begin" w:fldLock="1"/>
      </w:r>
      <w:r w:rsidR="00880F07">
        <w:instrText>ADDIN CSL_CITATION {"citationItems":[{"id":"ITEM-1","itemData":{"DOI":"10.5402/2011/402647","ISSN":"2090-4614","abstract":"&lt;p&gt;Scattered literature is harnessed to critically review the possible sources, chemistry, potential biohazards and best available remedial strategies for a number of heavy metals (lead, chromium, arsenic, zinc, cadmium, copper, mercury and nickel) commonly found in contaminated soils. The principles, advantages and disadvantages of immobilization, soil washing and phytoremediation techniques which are frequently listed among the best demonstrated available technologies for cleaning up heavy metal contaminated sites are presented. Remediation of heavy metal contaminated soils is necessary to reduce the associated risks, make the land resource available for agricultural production, enhance food security and scale down land tenure problems arising from changes in the land use pattern.&lt;/p&gt;","author":[{"dropping-particle":"","family":"Wuana","given":"Raymond A.","non-dropping-particle":"","parse-names":false,"suffix":""},{"dropping-particle":"","family":"Okieimen","given":"Felix E.","non-dropping-particle":"","parse-names":false,"suffix":""}],"container-title":"ISRN Ecology","id":"ITEM-1","issued":{"date-parts":[["2011","10","24"]]},"page":"1-20","publisher":"Hindawi","title":"Heavy Metals in Contaminated Soils: A Review of Sources, Chemistry, Risks and Best Available Strategies for Remediation","type":"article-journal","volume":"2011"},"uris":["http://www.mendeley.com/documents/?uuid=3006911b-0105-3d18-ba39-2fadc8330e15"]},{"id":"ITEM-2","itemData":{"DOI":"10.1007/978-94-007-0253-0_17","author":[{"dropping-particle":"","family":"Hassanien","given":"Mahmoud A.","non-dropping-particle":"","parse-names":false,"suffix":""}],"id":"ITEM-2","issued":{"date-parts":[["2011"]]},"page":"287-307","publisher":"Springer, Dordrecht","title":"Atmospheric Heavy Metals Pollution: Exposure and Prevention Policies in Mediterranean Basin","type":"chapter"},"uris":["http://www.mendeley.com/documents/?uuid=117277d5-e68e-3259-a72f-71297c2ff985"]},{"id":"ITEM-3","itemData":{"DOI":"10.1007/978-3-7643-8340-4_6","ISSN":"1664-431X","PMID":"22945569","abstract":"Heavy metals are naturally occurring elements that have a high atomic weight and a density at least five times greater than that of water. Their multiple industrial, domestic, agricultural, medical, and technological applications have led to their wide distribution in the environment, raising concerns over their potential effects on human health and the environment. Their toxicity depends on several factors including the dose, route of exposure, and chemical species, as well as the age, gender, genetics, and nutritional status of exposed individuals. Because of their high degree of toxicity, arsenic, cadmium, chromium, lead, and mercury rank among the priority metals that are of public health significance. These metallic elements are considered systemic toxicants that are known to induce multiple organ damage, even at lower levels of exposure. They are also classified as human carcinogens (known or probable) according to the US Environmental Protection Agency and the International Agency for Research on Cancer. This review provides an analysis of their environmental occurrence, production and use, potential for human exposure, and molecular mechanisms of toxicity, genotoxicity, and carcinogenicity.","author":[{"dropping-particle":"","family":"Tchounwou","given":"Paul B","non-dropping-particle":"","parse-names":false,"suffix":""},{"dropping-particle":"","family":"Yedjou","given":"Clement G","non-dropping-particle":"","parse-names":false,"suffix":""},{"dropping-particle":"","family":"Patlolla","given":"Anita K","non-dropping-particle":"","parse-names":false,"suffix":""},{"dropping-particle":"","family":"Sutton","given":"Dwayne J","non-dropping-particle":"","parse-names":false,"suffix":""}],"container-title":"Experientia supplementum (2012)","id":"ITEM-3","issued":{"date-parts":[["2012"]]},"page":"133-64","publisher":"NIH Public Access","title":"Heavy metal toxicity and the environment.","type":"article-journal","volume":"101"},"uris":["http://www.mendeley.com/documents/?uuid=8cf9827a-22a4-3775-afa5-074b992f02e6"]}],"mendeley":{"formattedCitation":"&lt;sup&gt;6–8&lt;/sup&gt;","plainTextFormattedCitation":"6–8","previouslyFormattedCitation":"&lt;sup&gt;6–8&lt;/sup&gt;"},"properties":{"noteIndex":0},"schema":"https://github.com/citation-style-language/schema/raw/master/csl-citation.json"}</w:instrText>
      </w:r>
      <w:r w:rsidR="00880F07">
        <w:fldChar w:fldCharType="separate"/>
      </w:r>
      <w:r w:rsidR="00880F07" w:rsidRPr="00880F07">
        <w:rPr>
          <w:noProof/>
          <w:vertAlign w:val="superscript"/>
        </w:rPr>
        <w:t>6–8</w:t>
      </w:r>
      <w:r w:rsidR="00880F07">
        <w:fldChar w:fldCharType="end"/>
      </w:r>
      <w:r w:rsidRPr="0061582B">
        <w:t xml:space="preserve"> Mercury is of particular concern for human health because of its relative solubility in water and tendency to bioaccumulate and cause severe toxic effects.</w:t>
      </w:r>
      <w:r w:rsidRPr="0061582B">
        <w:rPr>
          <w:vertAlign w:val="superscript"/>
        </w:rPr>
        <w:t>1</w:t>
      </w:r>
      <w:r w:rsidR="00880F07">
        <w:rPr>
          <w:vertAlign w:val="superscript"/>
        </w:rPr>
        <w:t>,</w:t>
      </w:r>
      <w:r w:rsidR="00880F07">
        <w:rPr>
          <w:vertAlign w:val="superscript"/>
        </w:rPr>
        <w:fldChar w:fldCharType="begin" w:fldLock="1"/>
      </w:r>
      <w:r w:rsidR="00880F07">
        <w:rPr>
          <w:vertAlign w:val="superscript"/>
        </w:rPr>
        <w:instrText>ADDIN CSL_CITATION {"citationItems":[{"id":"ITEM-1","itemData":{"ISSN":"0179-5953","PMID":"2205893","author":[{"dropping-particle":"","family":"Shiu","given":"W Y","non-dropping-particle":"","parse-names":false,"suffix":""},{"dropping-particle":"","family":"Ma","given":"K C","non-dropping-particle":"","parse-names":false,"suffix":""},{"dropping-particle":"","family":"Mackay","given":"D","non-dropping-particle":"","parse-names":false,"suffix":""},{"dropping-particle":"","family":"Seiber","given":"J N","non-dropping-particle":"","parse-names":false,"suffix":""},{"dropping-particle":"","family":"Wauchope","given":"R D","non-dropping-particle":"","parse-names":false,"suffix":""}],"container-title":"Reviews of environmental contamination and toxicology","id":"ITEM-1","issued":{"date-parts":[["1990"]]},"page":"15-187","title":"Solubilities of pesticide chemicals in water. Part II: Data compilation.","type":"article-journal","volume":"116"},"uris":["http://www.mendeley.com/documents/?uuid=cf852ca5-2021-354e-921b-e560e9e08d0f"]}],"mendeley":{"formattedCitation":"&lt;sup&gt;9&lt;/sup&gt;","plainTextFormattedCitation":"9","previouslyFormattedCitation":"&lt;sup&gt;9&lt;/sup&gt;"},"properties":{"noteIndex":0},"schema":"https://github.com/citation-style-language/schema/raw/master/csl-citation.json"}</w:instrText>
      </w:r>
      <w:r w:rsidR="00880F07">
        <w:rPr>
          <w:vertAlign w:val="superscript"/>
        </w:rPr>
        <w:fldChar w:fldCharType="separate"/>
      </w:r>
      <w:r w:rsidR="00880F07" w:rsidRPr="00880F07">
        <w:rPr>
          <w:noProof/>
          <w:vertAlign w:val="superscript"/>
        </w:rPr>
        <w:t>9</w:t>
      </w:r>
      <w:r w:rsidR="00880F07">
        <w:rPr>
          <w:vertAlign w:val="superscript"/>
        </w:rPr>
        <w:fldChar w:fldCharType="end"/>
      </w:r>
      <w:r w:rsidRPr="0061582B">
        <w:t xml:space="preserve"> Sources of mercury can be either anthropogenic or natural.</w:t>
      </w:r>
      <w:r w:rsidR="004E2232">
        <w:fldChar w:fldCharType="begin" w:fldLock="1"/>
      </w:r>
      <w:r w:rsidR="004E2232">
        <w:instrText>ADDIN CSL_CITATION {"citationItems":[{"id":"ITEM-1","itemData":{"URL":"https://www.unenvironment.org/resources/publication/global-mercury-assessment-2018","accessed":{"date-parts":[["2019","9","12"]]},"author":[{"dropping-particle":"","family":"United Nations Environment Program","given":"","non-dropping-particle":"","parse-names":false,"suffix":""}],"id":"ITEM-1","issued":{"date-parts":[["2018"]]},"title":"Global Mercury Assessment 2018 | UNEP","type":"webpage"},"uris":["http://www.mendeley.com/documents/?uuid=0180d166-7062-3e29-9f34-4e8202cb003e"]}],"mendeley":{"formattedCitation":"&lt;sup&gt;10&lt;/sup&gt;","plainTextFormattedCitation":"10"},"properties":{"noteIndex":0},"schema":"https://github.com/citation-style-language/schema/raw/master/csl-citation.json"}</w:instrText>
      </w:r>
      <w:r w:rsidR="004E2232">
        <w:fldChar w:fldCharType="separate"/>
      </w:r>
      <w:r w:rsidR="004E2232" w:rsidRPr="004E2232">
        <w:rPr>
          <w:noProof/>
          <w:vertAlign w:val="superscript"/>
        </w:rPr>
        <w:t>10</w:t>
      </w:r>
      <w:r w:rsidR="004E2232">
        <w:fldChar w:fldCharType="end"/>
      </w:r>
      <w:r w:rsidRPr="0061582B">
        <w:t xml:space="preserve"> The form in which these sources are introduced to the environment are </w:t>
      </w:r>
      <w:r>
        <w:t>unrelated to the</w:t>
      </w:r>
      <w:r w:rsidRPr="0061582B">
        <w:t xml:space="preserve"> final chemical state as almost all forms of mercury are harmful and</w:t>
      </w:r>
      <w:r>
        <w:t xml:space="preserve"> accumulate</w:t>
      </w:r>
      <w:r w:rsidRPr="0061582B">
        <w:t xml:space="preserve"> in sediment, fish,  and </w:t>
      </w:r>
      <w:r w:rsidR="00C3522F">
        <w:t>the</w:t>
      </w:r>
      <w:r w:rsidRPr="0061582B">
        <w:t xml:space="preserve"> groundwater table.</w:t>
      </w:r>
      <w:r w:rsidRPr="0061582B">
        <w:fldChar w:fldCharType="begin" w:fldLock="1"/>
      </w:r>
      <w:r w:rsidR="004E2232">
        <w:instrText>ADDIN CSL_CITATION {"citationItems":[{"id":"ITEM-1","itemData":{"DOI":"10.1146/annurev.environ.051308.084314","ISSN":"1543-5938","abstract":"Mercury pollution poses global human health and environmental risks. Although mercury is naturally present in the environment, human activities, such as coal burning, have increased the amount of m...","author":[{"dropping-particle":"","family":"Selin","given":"Noelle E.","non-dropping-particle":"","parse-names":false,"suffix":""}],"container-title":"Annual Review of Environment and Resources","id":"ITEM-1","issue":"1","issued":{"date-parts":[["2009","11","15"]]},"page":"43-63","publisher":" Annual Reviews ","title":"Global Biogeochemical Cycling of Mercury: A Review","type":"article-journal","volume":"34"},"uris":["http://www.mendeley.com/documents/?uuid=11d6086f-b8e1-3780-9f71-a918a5bdeb62"]}],"mendeley":{"formattedCitation":"&lt;sup&gt;11&lt;/sup&gt;","plainTextFormattedCitation":"11","previouslyFormattedCitation":"&lt;sup&gt;10&lt;/sup&gt;"},"properties":{"noteIndex":0},"schema":"https://github.com/citation-style-language/schema/raw/master/csl-citation.json"}</w:instrText>
      </w:r>
      <w:r w:rsidRPr="0061582B">
        <w:fldChar w:fldCharType="separate"/>
      </w:r>
      <w:r w:rsidR="004E2232" w:rsidRPr="004E2232">
        <w:rPr>
          <w:noProof/>
          <w:vertAlign w:val="superscript"/>
        </w:rPr>
        <w:t>11</w:t>
      </w:r>
      <w:r w:rsidRPr="0061582B">
        <w:fldChar w:fldCharType="end"/>
      </w:r>
      <w:r w:rsidRPr="0061582B">
        <w:t xml:space="preserve"> Of particular note is </w:t>
      </w:r>
      <w:proofErr w:type="spellStart"/>
      <w:r w:rsidRPr="0061582B">
        <w:t>Minimata</w:t>
      </w:r>
      <w:proofErr w:type="spellEnd"/>
      <w:r w:rsidRPr="0061582B">
        <w:t xml:space="preserve">, Japan a place in which there are over 2000 registered casualties of </w:t>
      </w:r>
      <w:proofErr w:type="spellStart"/>
      <w:r w:rsidRPr="0061582B">
        <w:t>demithylmercury</w:t>
      </w:r>
      <w:proofErr w:type="spellEnd"/>
      <w:r w:rsidRPr="0061582B">
        <w:t xml:space="preserve"> pollution from a local chemical plant.</w:t>
      </w:r>
      <w:r w:rsidRPr="0061582B">
        <w:fldChar w:fldCharType="begin" w:fldLock="1"/>
      </w:r>
      <w:r w:rsidR="004E2232">
        <w:instrText>ADDIN CSL_CITATION {"citationItems":[{"id":"ITEM-1","itemData":{"ISSN":"0340-0131","PMID":"6480121","abstract":"The causes of death in Minamata disease were analyzed and compared with those of control subjects. Of the 1422 Minamata disease patients in the Kumamoto Prefecture, 378 had died by the end of 1980. Of these 378, the first death occurred in 1954 with a peak incidence in 1956 when Minamata disease was officially reported for the first time. The number of deaths increased rapidly after 1972 with a second peak in 1976. The male:female ratio was 1.8:1 and the mean age-at-death was 67.2 years (SD = +/- 18.65). The mean age-at-death was younger in the cases of the initial outbreak than in those recently. There were, on the average, 2.8 causes of death per person. Of these cases, 157 (41.5%) had Minamata disease indicated on the death certificate, though 64 (16.9%) had Minamata disease coded as the underlying cause. Minamata disease and the noninflammatory diseases of the central nervous system (CNS) were the main underlying causes of death between 1954 and 1969, while, in the multiple cause data, pneumonia and non-ischemic heart disease were the most prevalent. Cerebrovascular diseases (18.0%) were the main underlying causes of death followed by malignant neoplasms (14.7%), cardiovascular diseases (14.1%) and Minamata disease (14.1%) in 1970 or later, while cardiovascular diseases (18.6%), Minamata disease (14.5%), cerebrovascular diseases (10.4%) and malignant neoplasms (7.1%) were the major multiple causes of death. As compared with the control, the proportions of deaths due to noninflammatory diseases of CNS and pneumonia were higher in the initial outbreak. Although the difference in the causes of death was less apparent recently, malignant neoplasms and hypertensive diseases tended to be lower. These results suggest that there is a need for a long-term follow-up of Minamata disease patients. The data also show the potential value of multiple causes of death coding in analyses of mortality.","author":[{"dropping-particle":"","family":"Tamashiro","given":"H","non-dropping-particle":"","parse-names":false,"suffix":""},{"dropping-particle":"","family":"Akagi","given":"H","non-dropping-particle":"","parse-names":false,"suffix":""},{"dropping-particle":"","family":"Arakaki","given":"M","non-dropping-particle":"","parse-names":false,"suffix":""},{"dropping-particle":"","family":"Futatsuka","given":"M","non-dropping-particle":"","parse-names":false,"suffix":""},{"dropping-particle":"","family":"Roht","given":"L H","non-dropping-particle":"","parse-names":false,"suffix":""}],"container-title":"International archives of occupational and environmental health","id":"ITEM-1","issue":"2","issued":{"date-parts":[["1984"]]},"page":"135-46","title":"Causes of death in Minamata disease: analysis of death certificates.","type":"article-journal","volume":"54"},"uris":["http://www.mendeley.com/documents/?uuid=d0708698-2dbd-38eb-9af5-c781f1430d3e"]}],"mendeley":{"formattedCitation":"&lt;sup&gt;12&lt;/sup&gt;","plainTextFormattedCitation":"12","previouslyFormattedCitation":"&lt;sup&gt;11&lt;/sup&gt;"},"properties":{"noteIndex":0},"schema":"https://github.com/citation-style-language/schema/raw/master/csl-citation.json"}</w:instrText>
      </w:r>
      <w:r w:rsidRPr="0061582B">
        <w:fldChar w:fldCharType="separate"/>
      </w:r>
      <w:r w:rsidR="004E2232" w:rsidRPr="004E2232">
        <w:rPr>
          <w:noProof/>
          <w:vertAlign w:val="superscript"/>
        </w:rPr>
        <w:t>12</w:t>
      </w:r>
      <w:r w:rsidRPr="0061582B">
        <w:fldChar w:fldCharType="end"/>
      </w:r>
      <w:r w:rsidRPr="0061582B">
        <w:t xml:space="preserve"> The scale of the incident pushed mercury poisoning to the public eye and as a result the ‘</w:t>
      </w:r>
      <w:proofErr w:type="spellStart"/>
      <w:r w:rsidRPr="0061582B">
        <w:t>Minimata</w:t>
      </w:r>
      <w:proofErr w:type="spellEnd"/>
      <w:r w:rsidRPr="0061582B">
        <w:t xml:space="preserve"> convention’ – a global effort to reduce </w:t>
      </w:r>
      <w:proofErr w:type="spellStart"/>
      <w:r w:rsidRPr="0061582B">
        <w:t>anthopogenic</w:t>
      </w:r>
      <w:proofErr w:type="spellEnd"/>
      <w:r w:rsidRPr="0061582B">
        <w:t xml:space="preserve"> sources of mercury has been signed by over 120 countries.</w:t>
      </w:r>
      <w:r w:rsidRPr="0061582B">
        <w:fldChar w:fldCharType="begin" w:fldLock="1"/>
      </w:r>
      <w:r w:rsidR="004E2232">
        <w:instrText>ADDIN CSL_CITATION {"citationItems":[{"id":"ITEM-1","itemData":{"author":[{"dropping-particle":"","family":"United Nations","given":"","non-dropping-particle":"","parse-names":false,"suffix":""}],"id":"ITEM-1","issued":{"date-parts":[["2013"]]},"page":"7","title":"MINAMATA CONVENTION ON MERCURY","type":"legislation"},"uris":["http://www.mendeley.com/documents/?uuid=0e05d0ae-20f3-3c17-bb60-6819b934b502"]},{"id":"ITEM-2","itemData":{"DOI":"10.1111/idj.12461","ISSN":"00206539","author":[{"dropping-particle":"","family":"Osiro","given":"Olivia Awino","non-dropping-particle":"","parse-names":false,"suffix":""},{"dropping-particle":"","family":"Kariuki","given":"David Kinuthia","non-dropping-particle":"","parse-names":false,"suffix":""},{"dropping-particle":"","family":"Gathece","given":"Loice Warware","non-dropping-particle":"","parse-names":false,"suffix":""}],"container-title":"International Dental Journal","id":"ITEM-2","issued":{"date-parts":[["2019","1","2"]]},"publisher":"John Wiley &amp; Sons, Ltd","title":"The Minamata Convention on Mercury and its implications for management of dental caries in low- and middle-income countries","type":"article-journal"},"uris":["http://www.mendeley.com/documents/?uuid=1713c025-ed97-31c6-936f-d1bd733cf4b9"]}],"mendeley":{"formattedCitation":"&lt;sup&gt;13,14&lt;/sup&gt;","plainTextFormattedCitation":"13,14","previouslyFormattedCitation":"&lt;sup&gt;12,13&lt;/sup&gt;"},"properties":{"noteIndex":0},"schema":"https://github.com/citation-style-language/schema/raw/master/csl-citation.json"}</w:instrText>
      </w:r>
      <w:r w:rsidRPr="0061582B">
        <w:fldChar w:fldCharType="separate"/>
      </w:r>
      <w:r w:rsidR="004E2232" w:rsidRPr="004E2232">
        <w:rPr>
          <w:noProof/>
          <w:vertAlign w:val="superscript"/>
        </w:rPr>
        <w:t>13,14</w:t>
      </w:r>
      <w:r w:rsidRPr="0061582B">
        <w:fldChar w:fldCharType="end"/>
      </w:r>
      <w:r w:rsidR="00051115">
        <w:t xml:space="preserve"> Another anthropogenic source of environmental mercury is artisanal and small scale gold mining.</w:t>
      </w:r>
      <w:r w:rsidR="00051115">
        <w:fldChar w:fldCharType="begin" w:fldLock="1"/>
      </w:r>
      <w:r w:rsidR="004E2232">
        <w:instrText>ADDIN CSL_CITATION {"citationItems":[{"id":"ITEM-1","itemData":{"DOI":"10.1002/chem.201704840","ISSN":"09476539","author":[{"dropping-particle":"","family":"Esdaile","given":"Louisa J.","non-dropping-particle":"","parse-names":false,"suffix":""},{"dropping-particle":"","family":"Chalker","given":"Justin M.","non-dropping-particle":"","parse-names":false,"suffix":""}],"container-title":"Chemistry - A European Journal","id":"ITEM-1","issue":"27","issued":{"date-parts":[["2018","5","11"]]},"page":"6905-6916","publisher":"John Wiley &amp; Sons, Ltd","title":"The Mercury Problem in Artisanal and Small-Scale Gold Mining","type":"article-journal","volume":"24"},"uris":["http://www.mendeley.com/documents/?uuid=bcc2735f-ade1-339b-9832-5816bacbd9d0"]}],"mendeley":{"formattedCitation":"&lt;sup&gt;15&lt;/sup&gt;","plainTextFormattedCitation":"15","previouslyFormattedCitation":"&lt;sup&gt;14&lt;/sup&gt;"},"properties":{"noteIndex":0},"schema":"https://github.com/citation-style-language/schema/raw/master/csl-citation.json"}</w:instrText>
      </w:r>
      <w:r w:rsidR="00051115">
        <w:fldChar w:fldCharType="separate"/>
      </w:r>
      <w:r w:rsidR="004E2232" w:rsidRPr="004E2232">
        <w:rPr>
          <w:noProof/>
          <w:vertAlign w:val="superscript"/>
        </w:rPr>
        <w:t>15</w:t>
      </w:r>
      <w:r w:rsidR="00051115">
        <w:fldChar w:fldCharType="end"/>
      </w:r>
    </w:p>
    <w:p w14:paraId="7D12068E" w14:textId="1590AC1C" w:rsidR="00B42FA6" w:rsidRDefault="00B42FA6" w:rsidP="00B42FA6">
      <w:pPr>
        <w:pStyle w:val="RSCB02ArticleText"/>
      </w:pPr>
      <w:r>
        <w:t xml:space="preserve">The modern petrochemical manufacturing process includes </w:t>
      </w:r>
      <w:proofErr w:type="spellStart"/>
      <w:r>
        <w:t>desulfuri</w:t>
      </w:r>
      <w:r w:rsidR="00965BBD">
        <w:t>s</w:t>
      </w:r>
      <w:r>
        <w:t>ation</w:t>
      </w:r>
      <w:proofErr w:type="spellEnd"/>
      <w:r>
        <w:t xml:space="preserve"> mechanisms.</w:t>
      </w:r>
      <w:r w:rsidR="00880F07">
        <w:fldChar w:fldCharType="begin" w:fldLock="1"/>
      </w:r>
      <w:r w:rsidR="004E2232">
        <w:instrText>ADDIN CSL_CITATION {"citationItems":[{"id":"ITEM-1","itemData":{"DOI":"10.1016/S0920-5861(03)00412-7","ISSN":"09205861","author":[{"dropping-particle":"","family":"Song","given":"Chunshan","non-dropping-particle":"","parse-names":false,"suffix":""}],"container-title":"Catalysis Today","id":"ITEM-1","issue":"1-4","issued":{"date-parts":[["2003","11"]]},"page":"211-263","title":"An overview of new approaches to deep desulfurization for ultra-clean gasoline, diesel fuel and jet fuel","type":"article-journal","volume":"86"},"uris":["http://www.mendeley.com/documents/?uuid=b3ebecf4-4606-3b50-8ab9-e1871587fbc9"]}],"mendeley":{"formattedCitation":"&lt;sup&gt;16&lt;/sup&gt;","plainTextFormattedCitation":"16","previouslyFormattedCitation":"&lt;sup&gt;15&lt;/sup&gt;"},"properties":{"noteIndex":0},"schema":"https://github.com/citation-style-language/schema/raw/master/csl-citation.json"}</w:instrText>
      </w:r>
      <w:r w:rsidR="00880F07">
        <w:fldChar w:fldCharType="separate"/>
      </w:r>
      <w:r w:rsidR="004E2232" w:rsidRPr="004E2232">
        <w:rPr>
          <w:noProof/>
          <w:vertAlign w:val="superscript"/>
        </w:rPr>
        <w:t>16</w:t>
      </w:r>
      <w:r w:rsidR="00880F07">
        <w:fldChar w:fldCharType="end"/>
      </w:r>
      <w:r>
        <w:t xml:space="preserve"> This is because sulfur is contained within </w:t>
      </w:r>
      <w:r w:rsidR="00460ECF">
        <w:t xml:space="preserve">crude </w:t>
      </w:r>
      <w:r>
        <w:t>oil</w:t>
      </w:r>
      <w:r w:rsidR="00460ECF">
        <w:t xml:space="preserve"> mixtures</w:t>
      </w:r>
      <w:r>
        <w:t xml:space="preserve"> and can cause acid rain, and </w:t>
      </w:r>
      <w:r w:rsidR="00460ECF">
        <w:t>other issues such as metal corrosion</w:t>
      </w:r>
      <w:r>
        <w:t xml:space="preserve">. The quantity of extracted sulfur </w:t>
      </w:r>
      <w:r w:rsidR="00460ECF">
        <w:t>results in a l</w:t>
      </w:r>
      <w:r>
        <w:t xml:space="preserve">arge </w:t>
      </w:r>
      <w:r w:rsidR="00460ECF">
        <w:t>volume of waste material</w:t>
      </w:r>
      <w:r w:rsidR="008C0BF7">
        <w:t xml:space="preserve"> (Figure 1)</w:t>
      </w:r>
      <w:r>
        <w:t xml:space="preserve">. Current industrial uses of sulfur </w:t>
      </w:r>
      <w:r w:rsidR="00051115">
        <w:t>include</w:t>
      </w:r>
      <w:r>
        <w:t xml:space="preserve"> fertilizers, </w:t>
      </w:r>
      <w:proofErr w:type="spellStart"/>
      <w:r>
        <w:t>sulfuric</w:t>
      </w:r>
      <w:proofErr w:type="spellEnd"/>
      <w:r>
        <w:t xml:space="preserve"> acid</w:t>
      </w:r>
      <w:r w:rsidR="0098040E">
        <w:t>,</w:t>
      </w:r>
      <w:r>
        <w:t xml:space="preserve"> </w:t>
      </w:r>
      <w:r w:rsidR="00C35F1F">
        <w:rPr>
          <w:noProof/>
          <w:w w:val="100"/>
          <w:lang w:eastAsia="en-GB"/>
        </w:rPr>
        <w:lastRenderedPageBreak/>
        <mc:AlternateContent>
          <mc:Choice Requires="wpg">
            <w:drawing>
              <wp:anchor distT="0" distB="0" distL="114300" distR="114300" simplePos="0" relativeHeight="251664384" behindDoc="0" locked="0" layoutInCell="1" allowOverlap="1" wp14:anchorId="6A277D72" wp14:editId="14AAA7FA">
                <wp:simplePos x="0" y="0"/>
                <wp:positionH relativeFrom="column">
                  <wp:posOffset>4027</wp:posOffset>
                </wp:positionH>
                <wp:positionV relativeFrom="paragraph">
                  <wp:posOffset>24391</wp:posOffset>
                </wp:positionV>
                <wp:extent cx="6477000" cy="3747410"/>
                <wp:effectExtent l="0" t="0" r="0" b="5715"/>
                <wp:wrapTopAndBottom/>
                <wp:docPr id="25" name="Group 25"/>
                <wp:cNvGraphicFramePr/>
                <a:graphic xmlns:a="http://schemas.openxmlformats.org/drawingml/2006/main">
                  <a:graphicData uri="http://schemas.microsoft.com/office/word/2010/wordprocessingGroup">
                    <wpg:wgp>
                      <wpg:cNvGrpSpPr/>
                      <wpg:grpSpPr>
                        <a:xfrm>
                          <a:off x="0" y="0"/>
                          <a:ext cx="6477000" cy="3747410"/>
                          <a:chOff x="0" y="0"/>
                          <a:chExt cx="6477000" cy="3747410"/>
                        </a:xfrm>
                      </wpg:grpSpPr>
                      <wps:wsp>
                        <wps:cNvPr id="19" name="Text Box 19"/>
                        <wps:cNvSpPr txBox="1"/>
                        <wps:spPr>
                          <a:xfrm>
                            <a:off x="0" y="3419750"/>
                            <a:ext cx="6477000" cy="327660"/>
                          </a:xfrm>
                          <a:prstGeom prst="rect">
                            <a:avLst/>
                          </a:prstGeom>
                          <a:solidFill>
                            <a:prstClr val="white"/>
                          </a:solidFill>
                          <a:ln>
                            <a:noFill/>
                          </a:ln>
                        </wps:spPr>
                        <wps:txbx>
                          <w:txbxContent>
                            <w:p w14:paraId="7CB8B81D" w14:textId="7F0900CF" w:rsidR="006454A1" w:rsidRPr="00B70E8B" w:rsidRDefault="006454A1" w:rsidP="00C35F1F">
                              <w:pPr>
                                <w:pStyle w:val="Caption"/>
                                <w:jc w:val="both"/>
                                <w:rPr>
                                  <w:rFonts w:cs="Times New Roman"/>
                                  <w:w w:val="108"/>
                                  <w:sz w:val="18"/>
                                </w:rPr>
                              </w:pPr>
                              <w:r>
                                <w:t xml:space="preserve">Figure </w:t>
                              </w:r>
                              <w:r w:rsidR="004368F5">
                                <w:rPr>
                                  <w:noProof/>
                                </w:rPr>
                                <w:fldChar w:fldCharType="begin"/>
                              </w:r>
                              <w:r w:rsidR="004368F5">
                                <w:rPr>
                                  <w:noProof/>
                                </w:rPr>
                                <w:instrText xml:space="preserve"> SEQ Figure \* ARABIC </w:instrText>
                              </w:r>
                              <w:r w:rsidR="004368F5">
                                <w:rPr>
                                  <w:noProof/>
                                </w:rPr>
                                <w:fldChar w:fldCharType="separate"/>
                              </w:r>
                              <w:r w:rsidR="00EE48E1">
                                <w:rPr>
                                  <w:noProof/>
                                </w:rPr>
                                <w:t>2</w:t>
                              </w:r>
                              <w:r w:rsidR="004368F5">
                                <w:rPr>
                                  <w:noProof/>
                                </w:rPr>
                                <w:fldChar w:fldCharType="end"/>
                              </w:r>
                              <w:r>
                                <w:t xml:space="preserve"> - </w:t>
                              </w:r>
                              <w:r w:rsidRPr="00D40E82">
                                <w:t>(a) Generalised scheme of the inverse vulcanisation reaction and a suggested structure for the products of the reaction (b) Physical appearance of products of the pure polymer, a NaCl template and the produced porous polymer (c) Schematic illustrating</w:t>
                              </w:r>
                              <w:r w:rsidRPr="006454A1">
                                <w:t xml:space="preserve"> the NaCl templating process and how</w:t>
                              </w:r>
                              <w:r w:rsidR="00BE7E83">
                                <w:t xml:space="preserve"> the porous polymer is produced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1142" y="0"/>
                            <a:ext cx="6436995" cy="3382645"/>
                          </a:xfrm>
                          <a:prstGeom prst="rect">
                            <a:avLst/>
                          </a:prstGeom>
                          <a:noFill/>
                        </pic:spPr>
                      </pic:pic>
                    </wpg:wgp>
                  </a:graphicData>
                </a:graphic>
              </wp:anchor>
            </w:drawing>
          </mc:Choice>
          <mc:Fallback>
            <w:pict>
              <v:group w14:anchorId="6A277D72" id="Group 25" o:spid="_x0000_s1030" style="position:absolute;left:0;text-align:left;margin-left:.3pt;margin-top:1.9pt;width:510pt;height:295.05pt;z-index:251664384" coordsize="64770,37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">
                <v:shape id="Text Box 19" o:spid="_x0000_s1031" type="#_x0000_t202" style="position:absolute;top:34197;width:64770;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7CB8B81D" w14:textId="7F0900CF" w:rsidR="006454A1" w:rsidRPr="00B70E8B" w:rsidRDefault="006454A1" w:rsidP="00C35F1F">
                        <w:pPr>
                          <w:pStyle w:val="Caption"/>
                          <w:jc w:val="both"/>
                          <w:rPr>
                            <w:rFonts w:cs="Times New Roman"/>
                            <w:w w:val="108"/>
                            <w:sz w:val="18"/>
                          </w:rPr>
                        </w:pPr>
                        <w:r>
                          <w:t xml:space="preserve">Figure </w:t>
                        </w:r>
                        <w:r w:rsidR="004368F5">
                          <w:rPr>
                            <w:noProof/>
                          </w:rPr>
                          <w:fldChar w:fldCharType="begin"/>
                        </w:r>
                        <w:r w:rsidR="004368F5">
                          <w:rPr>
                            <w:noProof/>
                          </w:rPr>
                          <w:instrText xml:space="preserve"> SEQ Figure \* ARABIC </w:instrText>
                        </w:r>
                        <w:r w:rsidR="004368F5">
                          <w:rPr>
                            <w:noProof/>
                          </w:rPr>
                          <w:fldChar w:fldCharType="separate"/>
                        </w:r>
                        <w:r w:rsidR="00EE48E1">
                          <w:rPr>
                            <w:noProof/>
                          </w:rPr>
                          <w:t>2</w:t>
                        </w:r>
                        <w:r w:rsidR="004368F5">
                          <w:rPr>
                            <w:noProof/>
                          </w:rPr>
                          <w:fldChar w:fldCharType="end"/>
                        </w:r>
                        <w:r>
                          <w:t xml:space="preserve"> - </w:t>
                        </w:r>
                        <w:r w:rsidRPr="00D40E82">
                          <w:t>(a) Generalised scheme of the inverse vulcanisation reaction and a suggested structure for the products of the reaction (b) Physical appearance of products of the pure polymer, a NaCl template and the produced porous polymer (c) Schematic illustrating</w:t>
                        </w:r>
                        <w:r w:rsidRPr="006454A1">
                          <w:t xml:space="preserve"> the NaCl templating process and how</w:t>
                        </w:r>
                        <w:r w:rsidR="00BE7E83">
                          <w:t xml:space="preserve"> the porous polymer is produced</w:t>
                        </w:r>
                      </w:p>
                    </w:txbxContent>
                  </v:textbox>
                </v:shape>
                <v:shape id="Picture 29" o:spid="_x0000_s1032" type="#_x0000_t75" style="position:absolute;left:211;width:64370;height:33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">
                  <v:imagedata r:id="rId17" o:title=""/>
                  <v:path arrowok="t"/>
                </v:shape>
                <w10:wrap type="topAndBottom"/>
              </v:group>
            </w:pict>
          </mc:Fallback>
        </mc:AlternateContent>
      </w:r>
      <w:r>
        <w:t xml:space="preserve">and carbon </w:t>
      </w:r>
      <w:proofErr w:type="spellStart"/>
      <w:r>
        <w:t>disulfide</w:t>
      </w:r>
      <w:proofErr w:type="spellEnd"/>
      <w:r>
        <w:t xml:space="preserve"> manufacture</w:t>
      </w:r>
      <w:r w:rsidR="00460ECF">
        <w:t>, but the production of sulfur still exceeds demand.</w:t>
      </w:r>
      <w:r>
        <w:t xml:space="preserve"> The cost of this waste product is </w:t>
      </w:r>
      <w:r w:rsidR="00460ECF">
        <w:t xml:space="preserve">therefore approximately </w:t>
      </w:r>
      <w:r>
        <w:t xml:space="preserve">the price of shipping. Hence, finding applications for this sulfur is a challenge within chemistry. </w:t>
      </w:r>
    </w:p>
    <w:p w14:paraId="37927411" w14:textId="57863E5E" w:rsidR="00B42FA6" w:rsidRDefault="00B42FA6" w:rsidP="00B42FA6">
      <w:pPr>
        <w:pStyle w:val="RSCB02ArticleText"/>
      </w:pPr>
      <w:r>
        <w:t xml:space="preserve">Polymeric sulfur is produced via the </w:t>
      </w:r>
      <w:proofErr w:type="spellStart"/>
      <w:r>
        <w:t>homolysis</w:t>
      </w:r>
      <w:proofErr w:type="spellEnd"/>
      <w:r>
        <w:t xml:space="preserve"> of sulfur at elevated temperatures and is observable at 159 °C the ‘floor temperature’ of molten sulfur.</w:t>
      </w:r>
      <w:r w:rsidR="00537AD3">
        <w:fldChar w:fldCharType="begin" w:fldLock="1"/>
      </w:r>
      <w:r w:rsidR="004E2232">
        <w:instrText>ADDIN CSL_CITATION {"citationItems":[{"id":"ITEM-1","itemData":{"DOI":"10.1002/polc.5070120107","ISSN":"0449-2994","author":[{"dropping-particle":"V","family":"Tobolsky","given":"Arthur","non-dropping-particle":"","parse-names":false,"suffix":""}],"container-title":"Journal of Polymer Science Part C: Polymer Symposia","id":"ITEM-1","issue":"1","issued":{"date-parts":[["1966","11","15"]]},"note":"doi: 10.1002/polc.5070120107","page":"71-78","publisher":"John Wiley &amp; Sons, Ltd","title":"Polymeric sulfur and related polymers","type":"article-journal","volume":"12"},"uris":["http://www.mendeley.com/documents/?uuid=16bceb89-9a4f-40e5-9067-b791f75f4f01"]},{"id":"ITEM-2","itemData":{"DOI":"10.1021/cr60301a003","ISSN":"0009-2665","author":[{"dropping-particle":"","family":"Meyer","given":"Beat","non-dropping-particle":"","parse-names":false,"suffix":""}],"container-title":"Chemical Reviews","id":"ITEM-2","issue":"3","issued":{"date-parts":[["1976","6"]]},"page":"367-388","publisher":"American Chemical Society","title":"Elemental sulfur","type":"article-journal","volume":"76"},"uris":["http://www.mendeley.com/documents/?uuid=d96e3d98-98cc-36ae-a96a-6e2a26813fd4"]}],"mendeley":{"formattedCitation":"&lt;sup&gt;17,18&lt;/sup&gt;","plainTextFormattedCitation":"17,18","previouslyFormattedCitation":"&lt;sup&gt;16,17&lt;/sup&gt;"},"properties":{"noteIndex":0},"schema":"https://github.com/citation-style-language/schema/raw/master/csl-citation.json"}</w:instrText>
      </w:r>
      <w:r w:rsidR="00537AD3">
        <w:fldChar w:fldCharType="separate"/>
      </w:r>
      <w:r w:rsidR="004E2232" w:rsidRPr="004E2232">
        <w:rPr>
          <w:noProof/>
          <w:vertAlign w:val="superscript"/>
        </w:rPr>
        <w:t>17,18</w:t>
      </w:r>
      <w:r w:rsidR="00537AD3">
        <w:fldChar w:fldCharType="end"/>
      </w:r>
      <w:r>
        <w:t xml:space="preserve"> At this temperature the S</w:t>
      </w:r>
      <w:r w:rsidRPr="00965BBD">
        <w:rPr>
          <w:vertAlign w:val="subscript"/>
        </w:rPr>
        <w:t>8</w:t>
      </w:r>
      <w:r>
        <w:t xml:space="preserve"> ring undergoes ring opening polymerisation (ROP).  It is difficult to use polymeric sulfur because </w:t>
      </w:r>
      <w:r w:rsidR="00460ECF">
        <w:t>it</w:t>
      </w:r>
      <w:r>
        <w:t xml:space="preserve"> is thermodynamically unstable and degra</w:t>
      </w:r>
      <w:r w:rsidR="002D79D9">
        <w:t>des via a backbiting mechanism</w:t>
      </w:r>
      <w:r w:rsidR="00460ECF">
        <w:t xml:space="preserve"> back to S</w:t>
      </w:r>
      <w:r w:rsidR="00460ECF">
        <w:rPr>
          <w:vertAlign w:val="subscript"/>
        </w:rPr>
        <w:t>8</w:t>
      </w:r>
      <w:r>
        <w:t xml:space="preserve"> (ESI</w:t>
      </w:r>
      <w:r w:rsidR="00A9728F">
        <w:t xml:space="preserve"> S1</w:t>
      </w:r>
      <w:r>
        <w:t>)</w:t>
      </w:r>
      <w:r w:rsidR="00460ECF">
        <w:t>.</w:t>
      </w:r>
      <w:r w:rsidR="00537AD3">
        <w:fldChar w:fldCharType="begin" w:fldLock="1"/>
      </w:r>
      <w:r w:rsidR="004E2232">
        <w:instrText>ADDIN CSL_CITATION {"citationItems":[{"id":"ITEM-1","itemData":{"DOI":"10.1039/C7GC00014F","ISSN":"1463-9262","abstract":"&lt;p&gt;Polysulfide polymers prepared from elemental sulfur have found increasing use in applications that benefit the environment.&lt;/p&gt;","author":[{"dropping-particle":"","family":"Worthington","given":"Max J. H.","non-dropping-particle":"","parse-names":false,"suffix":""},{"dropping-particle":"","family":"Kucera","given":"Renata L.","non-dropping-particle":"","parse-names":false,"suffix":""},{"dropping-particle":"","family":"Chalker","given":"Justin M.","non-dropping-particle":"","parse-names":false,"suffix":""}],"container-title":"Green Chemistry","id":"ITEM-1","issue":"12","issued":{"date-parts":[["2017","6","19"]]},"page":"2748-2761","publisher":"The Royal Society of Chemistry","title":"Green chemistry and polymers made from sulfur","type":"article-journal","volume":"19"},"uris":["http://www.mendeley.com/documents/?uuid=f263269a-8ccc-355f-b1ed-3ccf5f2d6d35"]}],"mendeley":{"formattedCitation":"&lt;sup&gt;19&lt;/sup&gt;","plainTextFormattedCitation":"19","previouslyFormattedCitation":"&lt;sup&gt;18&lt;/sup&gt;"},"properties":{"noteIndex":0},"schema":"https://github.com/citation-style-language/schema/raw/master/csl-citation.json"}</w:instrText>
      </w:r>
      <w:r w:rsidR="00537AD3">
        <w:fldChar w:fldCharType="separate"/>
      </w:r>
      <w:r w:rsidR="004E2232" w:rsidRPr="004E2232">
        <w:rPr>
          <w:noProof/>
          <w:vertAlign w:val="superscript"/>
        </w:rPr>
        <w:t>19</w:t>
      </w:r>
      <w:r w:rsidR="00537AD3">
        <w:fldChar w:fldCharType="end"/>
      </w:r>
      <w:r>
        <w:t xml:space="preserve"> </w:t>
      </w:r>
      <w:r w:rsidR="00460ECF">
        <w:t>B</w:t>
      </w:r>
      <w:r>
        <w:t>ecause of this, uses for polymeric sulfur have been limited.</w:t>
      </w:r>
      <w:r w:rsidR="0047195F">
        <w:fldChar w:fldCharType="begin" w:fldLock="1"/>
      </w:r>
      <w:r w:rsidR="004E2232">
        <w:instrText>ADDIN CSL_CITATION {"citationItems":[{"id":"ITEM-1","itemData":{"DOI":"10.1002/polc.5070120107","ISSN":"0449-2994","author":[{"dropping-particle":"V","family":"Tobolsky","given":"Arthur","non-dropping-particle":"","parse-names":false,"suffix":""}],"container-title":"Journal of Polymer Science Part C: Polymer Symposia","id":"ITEM-1","issue":"1","issued":{"date-parts":[["1966","11","15"]]},"note":"doi: 10.1002/polc.5070120107","page":"71-78","publisher":"John Wiley &amp; Sons, Ltd","title":"Polymeric sulfur and related polymers","type":"article-journal","volume":"12"},"uris":["http://www.mendeley.com/documents/?uuid=16bceb89-9a4f-40e5-9067-b791f75f4f01"]}],"mendeley":{"formattedCitation":"&lt;sup&gt;17&lt;/sup&gt;","plainTextFormattedCitation":"17","previouslyFormattedCitation":"&lt;sup&gt;16&lt;/sup&gt;"},"properties":{"noteIndex":0},"schema":"https://github.com/citation-style-language/schema/raw/master/csl-citation.json"}</w:instrText>
      </w:r>
      <w:r w:rsidR="0047195F">
        <w:fldChar w:fldCharType="separate"/>
      </w:r>
      <w:r w:rsidR="004E2232" w:rsidRPr="004E2232">
        <w:rPr>
          <w:noProof/>
          <w:vertAlign w:val="superscript"/>
        </w:rPr>
        <w:t>17</w:t>
      </w:r>
      <w:r w:rsidR="0047195F">
        <w:fldChar w:fldCharType="end"/>
      </w:r>
    </w:p>
    <w:p w14:paraId="087B7B08" w14:textId="1AB43346" w:rsidR="00B42FA6" w:rsidRDefault="00B42FA6" w:rsidP="00B42FA6">
      <w:pPr>
        <w:pStyle w:val="RSCB02ArticleText"/>
      </w:pPr>
      <w:r>
        <w:t xml:space="preserve">Inverse vulcanised polymers are a new class of polymeric materials produced from sulfur and </w:t>
      </w:r>
      <w:r w:rsidR="00460ECF">
        <w:t>unsaturated organic small molecul</w:t>
      </w:r>
      <w:r w:rsidR="008C0BF7">
        <w:t>e</w:t>
      </w:r>
      <w:r w:rsidR="00460ECF">
        <w:t>s.</w:t>
      </w:r>
      <w:r w:rsidR="0094086D">
        <w:t xml:space="preserve"> The process was pioneered in the group of Jeffrey Pyun.</w:t>
      </w:r>
      <w:r w:rsidR="0094086D">
        <w:fldChar w:fldCharType="begin" w:fldLock="1"/>
      </w:r>
      <w:r w:rsidR="004E2232">
        <w:instrText>ADDIN CSL_CITATION {"citationItems":[{"id":"ITEM-1","itemData":{"DOI":"10.1039/C9PY00636B","ISSN":"1759-9954","abstract":"&lt;p&gt;Recent developments in the polymerization of elemental sulfur, inverse vulcanization and functional Chalcogenide Hybrid Inorganic/Organic Polymers (CHIPs) are reviewed.&lt;/p&gt;","author":[{"dropping-particle":"","family":"Zhang","given":"Yueyan","non-dropping-particle":"","parse-names":false,"suffix":""},{"dropping-particle":"","family":"Glass","given":"Richard S.","non-dropping-particle":"","parse-names":false,"suffix":""},{"dropping-particle":"","family":"Char","given":"Kookheon","non-dropping-particle":"","parse-names":false,"suffix":""},{"dropping-particle":"","family":"Pyun","given":"Jeffrey","non-dropping-particle":"","parse-names":false,"suffix":""}],"container-title":"Polymer Chemistry","id":"ITEM-1","issue":"30","issued":{"date-parts":[["2019","7","30"]]},"page":"4078-4105","publisher":"The Royal Society of Chemistry","title":"Recent advances in the polymerization of elemental sulphur, inverse vulcanization and methods to obtain functional Chalcogenide Hybrid Inorganic/Organic Polymers (CHIPs)","type":"article-journal","volume":"10"},"uris":["http://www.mendeley.com/documents/?uuid=cc7cbbf6-485b-32c1-8b7e-7eae0018033a"]},{"id":"ITEM-2","itemData":{"DOI":"10.1016/j.progpolymsci.2016.04.003","ISSN":"00796700","author":[{"dropping-particle":"","family":"Griebel","given":"Jared J.","non-dropping-particle":"","parse-names":false,"suffix":""},{"dropping-particle":"","family":"Glass","given":"Richard S.","non-dropping-particle":"","parse-names":false,"suffix":""},{"dropping-particle":"","family":"Char","given":"Kookheon","non-dropping-particle":"","parse-names":false,"suffix":""},{"dropping-particle":"","family":"Pyun","given":"Jeffrey","non-dropping-particle":"","parse-names":false,"suffix":""}],"container-title":"Progress in Polymer Science","id":"ITEM-2","issued":{"date-parts":[["2016","7","1"]]},"page":"90-125","publisher":"Elsevier Limited","title":"Polymerizations with elemental sulfur: A novel route to high sulfur content polymers for sustainability, energy and defense","type":"article-journal","volume":"58"},"uris":["http://www.mendeley.com/documents/?uuid=ad1bb673-d661-3fb4-89dc-b3f2e1abb912"]}],"mendeley":{"formattedCitation":"&lt;sup&gt;20,21&lt;/sup&gt;","plainTextFormattedCitation":"20,21","previouslyFormattedCitation":"&lt;sup&gt;19,20&lt;/sup&gt;"},"properties":{"noteIndex":0},"schema":"https://github.com/citation-style-language/schema/raw/master/csl-citation.json"}</w:instrText>
      </w:r>
      <w:r w:rsidR="0094086D">
        <w:fldChar w:fldCharType="separate"/>
      </w:r>
      <w:r w:rsidR="004E2232" w:rsidRPr="004E2232">
        <w:rPr>
          <w:noProof/>
          <w:vertAlign w:val="superscript"/>
        </w:rPr>
        <w:t>20,21</w:t>
      </w:r>
      <w:r w:rsidR="0094086D">
        <w:fldChar w:fldCharType="end"/>
      </w:r>
      <w:r>
        <w:t xml:space="preserve">  </w:t>
      </w:r>
      <w:r w:rsidR="00460ECF">
        <w:t xml:space="preserve">These </w:t>
      </w:r>
      <w:r>
        <w:t>small molecule</w:t>
      </w:r>
      <w:r w:rsidR="008C0BF7">
        <w:t>s, usually</w:t>
      </w:r>
      <w:r>
        <w:t xml:space="preserve"> dienes</w:t>
      </w:r>
      <w:r w:rsidR="008C0BF7">
        <w:t>,</w:t>
      </w:r>
      <w:r>
        <w:t xml:space="preserve"> can crosslink and stabilise chains of polymeric sulfur</w:t>
      </w:r>
      <w:r w:rsidR="00D944C4">
        <w:t xml:space="preserve"> (Figure </w:t>
      </w:r>
      <w:r w:rsidR="008C0BF7">
        <w:t>2</w:t>
      </w:r>
      <w:r w:rsidR="00E05F81">
        <w:t>a)</w:t>
      </w:r>
      <w:r>
        <w:t>. Through this process enhanced properties are observed such as improved ion sorption, processability and stability.</w:t>
      </w:r>
      <w:r w:rsidR="002D79D9">
        <w:fldChar w:fldCharType="begin" w:fldLock="1"/>
      </w:r>
      <w:r w:rsidR="004E2232">
        <w:instrText>ADDIN CSL_CITATION {"citationItems":[{"id":"ITEM-1","itemData":{"author":[{"dropping-particle":"","family":"Chung","given":"Woo Jin","non-dropping-particle":"","parse-names":false,"suffix":""},{"dropping-particle":"","family":"Griebel","given":"Jared J","non-dropping-particle":"","parse-names":false,"suffix":""},{"dropping-particle":"","family":"Kim","given":"Eui Tae","non-dropping-particle":"","parse-names":false,"suffix":""},{"dropping-particle":"","family":"Yoon","given":"Hyunsik","non-dropping-particle":"","parse-names":false,"suffix":""},{"dropping-particle":"","family":"Simmonds","given":"Adam G","non-dropping-particle":"","parse-names":false,"suffix":""},{"dropping-particle":"","family":"Ji","given":"Hyun Jun","non-dropping-particle":"","parse-names":false,"suffix":""},{"dropping-particle":"","family":"Dirlam","given":"Philip T","non-dropping-particle":"","parse-names":false,"suffix":""},{"dropping-particle":"","family":"Glass","given":"Richard S","non-dropping-particle":"","parse-names":false,"suffix":""},{"dropping-particle":"","family":"Wie","given":"Jeong Jae","non-dropping-particle":"","parse-names":false,"suffix":""},{"dropping-particle":"","family":"Nguyen","given":"Ngoc A","non-dropping-particle":"","parse-names":false,"suffix":""},{"dropping-particle":"","family":"Guralnick","given":"Brett W","non-dropping-particle":"","parse-names":false,"suffix":""},{"dropping-particle":"","family":"Park","given":"Jungjin","non-dropping-particle":"","parse-names":false,"suffix":""},{"dropping-particle":"","family":"Somogyi","given":"Árpád","non-dropping-particle":"","parse-names":false,"suffix":""},{"dropping-particle":"","family":"Theato","given":"Patrick","non-dropping-particle":"","parse-names":false,"suffix":""},{"dropping-particle":"","family":"Mackay","given":"Michael E","non-dropping-particle":"","parse-names":false,"suffix":""},{"dropping-particle":"","family":"Sung","given":"Yung-Eun","non-dropping-particle":"","parse-names":false,"suffix":""},{"dropping-particle":"","family":"Char","given":"Kookheon","non-dropping-particle":"","parse-names":false,"suffix":""},{"dropping-particle":"","family":"Pyun","given":"Jeffrey","non-dropping-particle":"","parse-names":false,"suffix":""}],"container-title":"Nature Chemistry","id":"ITEM-1","issued":{"date-parts":[["2013","4","14"]]},"page":"518","publisher":"Nature Publishing Group","title":"The use of elemental sulfur as an alternative feedstock for polymeric materials","type":"article-journal","volume":"5"},"uris":["http://www.mendeley.com/documents/?uuid=0a0efe60-e36b-412c-8c1e-2806a4454db3"]},{"id":"ITEM-2","itemData":{"DOI":"10.1039/C6CC00938G","ISSN":"1359-7345","abstract":"Supercritical carbon dioxide is used to generate macroporosity in an inverse vulcanised polymer, which shows excellent promise for enhanced mercury capture and filtration from water.","author":[{"dropping-particle":"","family":"Hasell","given":"T","non-dropping-particle":"","parse-names":false,"suffix":""},{"dropping-particle":"","family":"Parker","given":"D J","non-dropping-particle":"","parse-names":false,"suffix":""},{"dropping-particle":"","family":"Jones","given":"H A","non-dropping-particle":"","parse-names":false,"suffix":""},{"dropping-particle":"","family":"McAllister","given":"T","non-dropping-particle":"","parse-names":false,"suffix":""},{"dropping-particle":"","family":"Howdle","given":"S M","non-dropping-particle":"","parse-names":false,"suffix":""}],"container-title":"Chemical Communications","id":"ITEM-2","issue":"31","issued":{"date-parts":[["2016"]]},"page":"5383-5386","publisher":"The Royal Society of Chemistry","title":"Porous inverse vulcanised polymers for mercury capture","type":"article-journal","volume":"52"},"uris":["http://www.mendeley.com/documents/?uuid=c4f2515a-6e18-440b-83e1-348993d2b199"]}],"mendeley":{"formattedCitation":"&lt;sup&gt;22,23&lt;/sup&gt;","plainTextFormattedCitation":"22,23","previouslyFormattedCitation":"&lt;sup&gt;21,22&lt;/sup&gt;"},"properties":{"noteIndex":0},"schema":"https://github.com/citation-style-language/schema/raw/master/csl-citation.json"}</w:instrText>
      </w:r>
      <w:r w:rsidR="002D79D9">
        <w:fldChar w:fldCharType="separate"/>
      </w:r>
      <w:r w:rsidR="004E2232" w:rsidRPr="004E2232">
        <w:rPr>
          <w:noProof/>
          <w:vertAlign w:val="superscript"/>
        </w:rPr>
        <w:t>22,23</w:t>
      </w:r>
      <w:r w:rsidR="002D79D9">
        <w:fldChar w:fldCharType="end"/>
      </w:r>
      <w:r>
        <w:t xml:space="preserve"> </w:t>
      </w:r>
    </w:p>
    <w:p w14:paraId="042BA6FE" w14:textId="7E69AB64" w:rsidR="00B42FA6" w:rsidRPr="00DD311B" w:rsidRDefault="00B42FA6" w:rsidP="00B42FA6">
      <w:pPr>
        <w:pStyle w:val="RSCB02ArticleText"/>
      </w:pPr>
      <w:r>
        <w:t xml:space="preserve">Up to 90 </w:t>
      </w:r>
      <w:r w:rsidR="00E05F81">
        <w:t>wt.%</w:t>
      </w:r>
      <w:r>
        <w:t xml:space="preserve"> sulfur loading has been demonstrated and yields demonstrated ab</w:t>
      </w:r>
      <w:r w:rsidR="002D79D9">
        <w:t>ove 90</w:t>
      </w:r>
      <w:r w:rsidR="0047195F">
        <w:t xml:space="preserve"> </w:t>
      </w:r>
      <w:r w:rsidR="002D79D9">
        <w:t>% are regularly achieved.</w:t>
      </w:r>
      <w:r w:rsidR="00AB3CA8">
        <w:fldChar w:fldCharType="begin" w:fldLock="1"/>
      </w:r>
      <w:r w:rsidR="004E2232">
        <w:instrText>ADDIN CSL_CITATION {"citationItems":[{"id":"ITEM-1","itemData":{"DOI":"10.1002/pola.29067","ISSN":"0887624X","author":[{"dropping-particle":"","family":"Smith","given":"Jessica A.","non-dropping-particle":"","parse-names":false,"suffix":""},{"dropping-particle":"","family":"Wu","given":"Xiaofeng","non-dropping-particle":"","parse-names":false,"suffix":""},{"dropping-particle":"","family":"Berry","given":"Neil G.","non-dropping-particle":"","parse-names":false,"suffix":""},{"dropping-particle":"","family":"Hasell","given":"Tom","non-dropping-particle":"","parse-names":false,"suffix":""}],"container-title":"Journal of Polymer Science Part A: Polymer Chemistry","id":"ITEM-1","issue":"16","issued":{"date-parts":[["2018","8","15"]]},"page":"1777-1781","publisher":"Wiley-Blackwell","title":"High sulfur content polymers: The effect of crosslinker structure on inverse vulcanization","type":"article-journal","volume":"56"},"uris":["http://www.mendeley.com/documents/?uuid=bbb94924-4aee-3be3-94d6-6e42c7ca15ac"]},{"id":"ITEM-2","itemData":{"DOI":"10.1016/J.MATLET.2017.05.133","ISSN":"0167-577X","abstract":"Flexible, freestanding polysulfide films with high sulfur content (50–90% sulfur) were prepared via inverse vulcanization technique by reacting sulfur and diallyl disulfide; a naturally occurring diene. The prepared films are partially transparent depending on the amount of sulfur loading. SEM images showed a smooth and uniform surface of the film. XRD and DSC results confirmed the conversion of crystalline sulfur into an amorphous co-polymer. Low Young modulus and high tensile extension at break confirmed the flexible and elastic nature of the films. The flexibility of the films could be due to the presence of freely rotating low aliphatic carbon chains, which leads to low glass transition temperature (Tg=−13°C to −4°C) of these films.","author":[{"dropping-particle":"","family":"Khawaja","given":"Shahrukh Z.","non-dropping-particle":"","parse-names":false,"suffix":""},{"dropping-particle":"","family":"Vijay Kumar","given":"S.","non-dropping-particle":"","parse-names":false,"suffix":""},{"dropping-particle":"","family":"Jena","given":"Kishore K.","non-dropping-particle":"","parse-names":false,"suffix":""},{"dropping-particle":"","family":"Alhassan","given":"Saeed M.","non-dropping-particle":"","parse-names":false,"suffix":""}],"container-title":"Materials Letters","id":"ITEM-2","issued":{"date-parts":[["2017","9","15"]]},"page":"58-61","publisher":"North-Holland","title":"Flexible sulfur film from inverse vulcanization technique","type":"article-journal","volume":"203"},"uris":["http://www.mendeley.com/documents/?uuid=62230713-ee43-3738-8fde-71addb738c8c"]}],"mendeley":{"formattedCitation":"&lt;sup&gt;24,25&lt;/sup&gt;","plainTextFormattedCitation":"24,25","previouslyFormattedCitation":"&lt;sup&gt;23,24&lt;/sup&gt;"},"properties":{"noteIndex":0},"schema":"https://github.com/citation-style-language/schema/raw/master/csl-citation.json"}</w:instrText>
      </w:r>
      <w:r w:rsidR="00AB3CA8">
        <w:fldChar w:fldCharType="separate"/>
      </w:r>
      <w:r w:rsidR="004E2232" w:rsidRPr="004E2232">
        <w:rPr>
          <w:noProof/>
          <w:vertAlign w:val="superscript"/>
        </w:rPr>
        <w:t>24,25</w:t>
      </w:r>
      <w:r w:rsidR="00AB3CA8">
        <w:fldChar w:fldCharType="end"/>
      </w:r>
      <w:r>
        <w:t xml:space="preserve"> The process is also solvent free, which fulfils one of the principles of green chemistry, alongside the excelle</w:t>
      </w:r>
      <w:r w:rsidR="002D79D9">
        <w:t>nt atom economy of the process.</w:t>
      </w:r>
      <w:r w:rsidR="002D79D9">
        <w:fldChar w:fldCharType="begin" w:fldLock="1"/>
      </w:r>
      <w:r w:rsidR="004E2232">
        <w:instrText>ADDIN CSL_CITATION {"citationItems":[{"id":"ITEM-1","itemData":{"ISBN":"9780198502340","author":[{"dropping-particle":"","family":"Anastas","given":"P T","non-dropping-particle":"","parse-names":false,"suffix":""},{"dropping-particle":"","family":"Warner","given":"J C","non-dropping-particle":"","parse-names":false,"suffix":""}],"id":"ITEM-1","issued":{"date-parts":[["1998"]]},"publisher":"Oxford University Press","title":"Green Chemistry: Theory and Practice","type":"book"},"uris":["http://www.mendeley.com/documents/?uuid=a8a69c5a-7257-4b51-82ef-981958736aa9"]}],"mendeley":{"formattedCitation":"&lt;sup&gt;26&lt;/sup&gt;","plainTextFormattedCitation":"26","previouslyFormattedCitation":"&lt;sup&gt;25&lt;/sup&gt;"},"properties":{"noteIndex":0},"schema":"https://github.com/citation-style-language/schema/raw/master/csl-citation.json"}</w:instrText>
      </w:r>
      <w:r w:rsidR="002D79D9">
        <w:fldChar w:fldCharType="separate"/>
      </w:r>
      <w:r w:rsidR="004E2232" w:rsidRPr="004E2232">
        <w:rPr>
          <w:noProof/>
          <w:vertAlign w:val="superscript"/>
        </w:rPr>
        <w:t>26</w:t>
      </w:r>
      <w:r w:rsidR="002D79D9">
        <w:fldChar w:fldCharType="end"/>
      </w:r>
      <w:r>
        <w:t xml:space="preserve"> As a result of the recent emergence of this class of materials many properties are currently being discovered. Properties that have thus far been demonstrated are: antimicrobial surfaces</w:t>
      </w:r>
      <w:r w:rsidR="002D79D9">
        <w:t>,</w:t>
      </w:r>
      <w:r w:rsidR="0098040E">
        <w:fldChar w:fldCharType="begin" w:fldLock="1"/>
      </w:r>
      <w:r w:rsidR="004E2232">
        <w:instrText>ADDIN CSL_CITATION {"citationItems":[{"id":"ITEM-1","itemData":{"DOI":"10.1002/macp.201700497","ISSN":"1022-1352","abstract":"Abstract Poly(sulfur-co-1,3-diisopropenyl benzene) copolymers with varying compositions are synthesized from elemental sulfur and 1,3-diisopropenyl benzene by melt polymerization. The resulting polymers are spin-coated onto silicon wafers, and their thin-film properties (thickness, surface composition, hydrophobicity, swellability, roughness, and morphology) are studied. The surface composition of the polymer films (determined by X-ray photoelectron spectroscopy) indicates that the carbon-containing repeat units of the polymer segregate to the air?polymer interface, so that the resulting surfaces are hydrophobic. This is in line with results from surface plasmon resonance spectroscopy measurements, which indicate that the materials are protein-adhesive. Atomic force microscopy reveals that all materials are quite rough and show signs of microphase separation. Antimicrobial assays reveal that the materials are moderately active against Escherichia coli.","author":[{"dropping-particle":"","family":"Deng","given":"Zhuoling","non-dropping-particle":"","parse-names":false,"suffix":""},{"dropping-particle":"","family":"Hoefling","given":"Alexander","non-dropping-particle":"","parse-names":false,"suffix":""},{"dropping-particle":"","family":"Théato","given":"Patrick","non-dropping-particle":"","parse-names":false,"suffix":""},{"dropping-particle":"","family":"Lienkamp","given":"Karen","non-dropping-particle":"","parse-names":false,"suffix":""}],"container-title":"Macromolecular Chemistry and Physics","id":"ITEM-1","issue":"5","issued":{"date-parts":[["2017","12","29"]]},"note":"doi: 10.1002/macp.201700497","page":"1700497","publisher":"John Wiley &amp; Sons, Ltd","title":"Surface Properties and Antimicrobial Activity of Poly(sulfur-co-1,3-diisopropenylbenzene) Copolymers","type":"article-journal","volume":"219"},"uris":["http://www.mendeley.com/documents/?uuid=1634bd4e-572d-4f02-b91c-78a2cc46f0ac"]}],"mendeley":{"formattedCitation":"&lt;sup&gt;27&lt;/sup&gt;","plainTextFormattedCitation":"27","previouslyFormattedCitation":"&lt;sup&gt;26&lt;/sup&gt;"},"properties":{"noteIndex":0},"schema":"https://github.com/citation-style-language/schema/raw/master/csl-citation.json"}</w:instrText>
      </w:r>
      <w:r w:rsidR="0098040E">
        <w:fldChar w:fldCharType="separate"/>
      </w:r>
      <w:r w:rsidR="004E2232" w:rsidRPr="004E2232">
        <w:rPr>
          <w:noProof/>
          <w:vertAlign w:val="superscript"/>
        </w:rPr>
        <w:t>27</w:t>
      </w:r>
      <w:r w:rsidR="0098040E">
        <w:fldChar w:fldCharType="end"/>
      </w:r>
      <w:r w:rsidR="002D79D9">
        <w:t xml:space="preserve"> cathode materials</w:t>
      </w:r>
      <w:r>
        <w:t>,</w:t>
      </w:r>
      <w:r w:rsidR="0098040E">
        <w:fldChar w:fldCharType="begin" w:fldLock="1"/>
      </w:r>
      <w:r w:rsidR="004E2232">
        <w:instrText>ADDIN CSL_CITATION {"citationItems":[{"id":"ITEM-1","itemData":{"author":[{"dropping-particle":"","family":"Chung","given":"Woo Jin","non-dropping-particle":"","parse-names":false,"suffix":""},{"dropping-particle":"","family":"Griebel","given":"Jared J","non-dropping-particle":"","parse-names":false,"suffix":""},{"dropping-particle":"","family":"Kim","given":"Eui Tae","non-dropping-particle":"","parse-names":false,"suffix":""},{"dropping-particle":"","family":"Yoon","given":"Hyunsik","non-dropping-particle":"","parse-names":false,"suffix":""},{"dropping-particle":"","family":"Simmonds","given":"Adam G","non-dropping-particle":"","parse-names":false,"suffix":""},{"dropping-particle":"","family":"Ji","given":"Hyun Jun","non-dropping-particle":"","parse-names":false,"suffix":""},{"dropping-particle":"","family":"Dirlam","given":"Philip T","non-dropping-particle":"","parse-names":false,"suffix":""},{"dropping-particle":"","family":"Glass","given":"Richard S","non-dropping-particle":"","parse-names":false,"suffix":""},{"dropping-particle":"","family":"Wie","given":"Jeong Jae","non-dropping-particle":"","parse-names":false,"suffix":""},{"dropping-particle":"","family":"Nguyen","given":"Ngoc A","non-dropping-particle":"","parse-names":false,"suffix":""},{"dropping-particle":"","family":"Guralnick","given":"Brett W","non-dropping-particle":"","parse-names":false,"suffix":""},{"dropping-particle":"","family":"Park","given":"Jungjin","non-dropping-particle":"","parse-names":false,"suffix":""},{"dropping-particle":"","family":"Somogyi","given":"Árpád","non-dropping-particle":"","parse-names":false,"suffix":""},{"dropping-particle":"","family":"Theato","given":"Patrick","non-dropping-particle":"","parse-names":false,"suffix":""},{"dropping-particle":"","family":"Mackay","given":"Michael E","non-dropping-particle":"","parse-names":false,"suffix":""},{"dropping-particle":"","family":"Sung","given":"Yung-Eun","non-dropping-particle":"","parse-names":false,"suffix":""},{"dropping-particle":"","family":"Char","given":"Kookheon","non-dropping-particle":"","parse-names":false,"suffix":""},{"dropping-particle":"","family":"Pyun","given":"Jeffrey","non-dropping-particle":"","parse-names":false,"suffix":""}],"container-title":"Nature Chemistry","id":"ITEM-1","issued":{"date-parts":[["2013","4","14"]]},"page":"518","publisher":"Nature Publishing Group","title":"The use of elemental sulfur as an alternative feedstock for polymeric materials","type":"article-journal","volume":"5"},"uris":["http://www.mendeley.com/documents/?uuid=0a0efe60-e36b-412c-8c1e-2806a4454db3"]}],"mendeley":{"formattedCitation":"&lt;sup&gt;22&lt;/sup&gt;","plainTextFormattedCitation":"22","previouslyFormattedCitation":"&lt;sup&gt;21&lt;/sup&gt;"},"properties":{"noteIndex":0},"schema":"https://github.com/citation-style-language/schema/raw/master/csl-citation.json"}</w:instrText>
      </w:r>
      <w:r w:rsidR="0098040E">
        <w:fldChar w:fldCharType="separate"/>
      </w:r>
      <w:r w:rsidR="004E2232" w:rsidRPr="004E2232">
        <w:rPr>
          <w:noProof/>
          <w:vertAlign w:val="superscript"/>
        </w:rPr>
        <w:t>22</w:t>
      </w:r>
      <w:r w:rsidR="0098040E">
        <w:fldChar w:fldCharType="end"/>
      </w:r>
      <w:r>
        <w:t xml:space="preserve"> lens materi</w:t>
      </w:r>
      <w:r w:rsidR="002D79D9">
        <w:t>als</w:t>
      </w:r>
      <w:r>
        <w:t>,</w:t>
      </w:r>
      <w:r w:rsidR="0098040E" w:rsidRPr="0098040E">
        <w:t xml:space="preserve"> </w:t>
      </w:r>
      <w:r w:rsidR="0098040E">
        <w:fldChar w:fldCharType="begin" w:fldLock="1"/>
      </w:r>
      <w:r w:rsidR="004E2232">
        <w:instrText>ADDIN CSL_CITATION {"citationItems":[{"id":"ITEM-1","itemData":{"DOI":"10.1002/adma.201305607","ISSN":"0935-9648","abstract":"Polymers for IR imaging: The preparation of high refractive index polymers (n = 1.75 to 1.86) via the inverse vulcanization of elemental sulfur is reported. High quality imaging in the near (1.5 ?m) and mid-IR (3?5 ?m) regions using high refractive index polymeric lenses from these sulfur materials was demonstrated.","author":[{"dropping-particle":"","family":"Griebel","given":"Jared J","non-dropping-particle":"","parse-names":false,"suffix":""},{"dropping-particle":"","family":"Namnabat","given":"Soha","non-dropping-particle":"","parse-names":false,"suffix":""},{"dropping-particle":"","family":"Kim","given":"Eui Tae","non-dropping-particle":"","parse-names":false,"suffix":""},{"dropping-particle":"","family":"Himmelhuber","given":"Roland","non-dropping-particle":"","parse-names":false,"suffix":""},{"dropping-particle":"","family":"Moronta","given":"Dominic H","non-dropping-particle":"","parse-names":false,"suffix":""},{"dropping-particle":"","family":"Chung","given":"Woo Jin","non-dropping-particle":"","parse-names":false,"suffix":""},{"dropping-particle":"","family":"Simmonds","given":"Adam G","non-dropping-particle":"","parse-names":false,"suffix":""},{"dropping-particle":"","family":"Kim","given":"Kyung-Jo","non-dropping-particle":"","parse-names":false,"suffix":""},{"dropping-particle":"","family":"Laan","given":"John","non-dropping-particle":"van der","parse-names":false,"suffix":""},{"dropping-particle":"","family":"Nguyen","given":"Ngoc A","non-dropping-particle":"","parse-names":false,"suffix":""},{"dropping-particle":"","family":"Dereniak","given":"Eustace L","non-dropping-particle":"","parse-names":false,"suffix":""},{"dropping-particle":"","family":"Mackay","given":"Michael E","non-dropping-particle":"","parse-names":false,"suffix":""},{"dropping-particle":"","family":"Char","given":"Kookheon","non-dropping-particle":"","parse-names":false,"suffix":""},{"dropping-particle":"","family":"Glass","given":"Richard S","non-dropping-particle":"","parse-names":false,"suffix":""},{"dropping-particle":"","family":"Norwood","given":"Robert A","non-dropping-particle":"","parse-names":false,"suffix":""},{"dropping-particle":"","family":"Pyun","given":"Jeffrey","non-dropping-particle":"","parse-names":false,"suffix":""}],"container-title":"Advanced Materials","id":"ITEM-1","issue":"19","issued":{"date-parts":[["2014","3","21"]]},"note":"doi: 10.1002/adma.201305607","page":"3014-3018","publisher":"John Wiley &amp; Sons, Ltd","title":"New Infrared Transmitting Material via Inverse Vulcanization of Elemental Sulfur to Prepare High Refractive Index Polymers","type":"article-journal","volume":"26"},"uris":["http://www.mendeley.com/documents/?uuid=d5461614-96b2-45ed-86cc-576b3703ae24"]}],"mendeley":{"formattedCitation":"&lt;sup&gt;28&lt;/sup&gt;","plainTextFormattedCitation":"28","previouslyFormattedCitation":"&lt;sup&gt;27&lt;/sup&gt;"},"properties":{"noteIndex":0},"schema":"https://github.com/citation-style-language/schema/raw/master/csl-citation.json"}</w:instrText>
      </w:r>
      <w:r w:rsidR="0098040E">
        <w:fldChar w:fldCharType="separate"/>
      </w:r>
      <w:r w:rsidR="004E2232" w:rsidRPr="004E2232">
        <w:rPr>
          <w:noProof/>
          <w:vertAlign w:val="superscript"/>
        </w:rPr>
        <w:t>28</w:t>
      </w:r>
      <w:r w:rsidR="0098040E">
        <w:fldChar w:fldCharType="end"/>
      </w:r>
      <w:r>
        <w:t xml:space="preserve"> novel carbonisation precursors,</w:t>
      </w:r>
      <w:r w:rsidR="0098040E">
        <w:fldChar w:fldCharType="begin" w:fldLock="1"/>
      </w:r>
      <w:r w:rsidR="004E2232">
        <w:instrText>ADDIN CSL_CITATION {"citationItems":[{"id":"ITEM-1","itemData":{"DOI":"10.1039/C7TA07130B","ISSN":"2050-7488","abstract":"Sulfur is not only a highly abundant element, but is also produced as a by-product of the petrochemical industry. However, it has not been conventionally used to produce functional materials because polymeric sulfur is unstable, and decomposes back to its monomer. Recently, inverse vulcanisation has been used to produce stable polymeric materials with elemental sulfur as a major component. Here we show that an inverse vulcanised polymer produced from sulfur and another low-cost industrial by-product, dicyclopentadiene, can be made highly microporous by carbonisation. The resultant materials have a remarkably high surface area of over 2200 m2 g−1, and retain a high level of sulfur content. The S-doped carbons out perform many higher cost commercial and academic materials in gas adsorption applications, such as H2, CO2, as well as mercury and gold capture from water.","author":[{"dropping-particle":"","family":"Lee","given":"Jet-Sing M.","non-dropping-particle":"","parse-names":false,"suffix":""},{"dropping-particle":"","family":"Parker","given":"Douglas J","non-dropping-particle":"","parse-names":false,"suffix":""},{"dropping-particle":"","family":"Cooper","given":"Andrew I","non-dropping-particle":"","parse-names":false,"suffix":""},{"dropping-particle":"","family":"Hasell","given":"Tom","non-dropping-particle":"","parse-names":false,"suffix":""}],"container-title":"Journal of Materials Chemistry A","id":"ITEM-1","issue":"35","issued":{"date-parts":[["2017"]]},"page":"18603-18609","publisher":"The Royal Society of Chemistry","title":"High surface area sulfur-doped microporous carbons from inverse vulcanised polymers","type":"article-journal","volume":"5"},"uris":["http://www.mendeley.com/documents/?uuid=1c16c19e-efe7-44bf-8173-07f4c20468da"]}],"mendeley":{"formattedCitation":"&lt;sup&gt;29&lt;/sup&gt;","plainTextFormattedCitation":"29","previouslyFormattedCitation":"&lt;sup&gt;28&lt;/sup&gt;"},"properties":{"noteIndex":0},"schema":"https://github.com/citation-style-language/schema/raw/master/csl-citation.json"}</w:instrText>
      </w:r>
      <w:r w:rsidR="0098040E">
        <w:fldChar w:fldCharType="separate"/>
      </w:r>
      <w:r w:rsidR="004E2232" w:rsidRPr="004E2232">
        <w:rPr>
          <w:noProof/>
          <w:vertAlign w:val="superscript"/>
        </w:rPr>
        <w:t>29</w:t>
      </w:r>
      <w:r w:rsidR="0098040E">
        <w:fldChar w:fldCharType="end"/>
      </w:r>
      <w:r>
        <w:t xml:space="preserve"> controlled release media</w:t>
      </w:r>
      <w:r w:rsidR="002D79D9">
        <w:t>,</w:t>
      </w:r>
      <w:r w:rsidR="0098040E">
        <w:fldChar w:fldCharType="begin" w:fldLock="1"/>
      </w:r>
      <w:r w:rsidR="004E2232">
        <w:instrText>ADDIN CSL_CITATION {"citationItems":[{"id":"ITEM-1","itemData":{"DOI":"10.1039/C8OB02130A","ISSN":"1477-0520","abstract":"Sulfur polymer composites were prepared by the reaction of canola oil and elemental sulfur in the presence of the NPK fertiliser components ammonium sulfate, calcium hydrogen phosphate, and potassium chloride. These composites released nutrients in a controlled fashion, resulting in less wasted fertiliser and better health for potted tomato plants when compared to free NPK.","author":[{"dropping-particle":"","family":"Mann","given":"Maximilian","non-dropping-particle":"","parse-names":false,"suffix":""},{"dropping-particle":"","family":"Kruger","given":"Jessica E","non-dropping-particle":"","parse-names":false,"suffix":""},{"dropping-particle":"","family":"Andari","given":"Firas","non-dropping-particle":"","parse-names":false,"suffix":""},{"dropping-particle":"","family":"McErlean","given":"Joshua","non-dropping-particle":"","parse-names":false,"suffix":""},{"dropping-particle":"","family":"Gascooke","given":"Jason R","non-dropping-particle":"","parse-names":false,"suffix":""},{"dropping-particle":"","family":"Smith","given":"Jessica A","non-dropping-particle":"","parse-names":false,"suffix":""},{"dropping-particle":"","family":"Worthington","given":"Max J H","non-dropping-particle":"","parse-names":false,"suffix":""},{"dropping-particle":"","family":"McKinley","given":"Cheylan C C","non-dropping-particle":"","parse-names":false,"suffix":""},{"dropping-particle":"","family":"Campbell","given":"Jonathan A","non-dropping-particle":"","parse-names":false,"suffix":""},{"dropping-particle":"","family":"Lewis","given":"David A","non-dropping-particle":"","parse-names":false,"suffix":""},{"dropping-particle":"","family":"Hasell","given":"Tom","non-dropping-particle":"","parse-names":false,"suffix":""},{"dropping-particle":"V","family":"Perkins","given":"Michael","non-dropping-particle":"","parse-names":false,"suffix":""},{"dropping-particle":"","family":"Chalker","given":"Justin M","non-dropping-particle":"","parse-names":false,"suffix":""}],"container-title":"Organic &amp; Biomolecular Chemistry","id":"ITEM-1","issued":{"date-parts":[["2018"]]},"publisher":"The Royal Society of Chemistry","title":"Sulfur polymer composites as controlled-release fertilisers","type":"article-journal"},"uris":["http://www.mendeley.com/documents/?uuid=00f82fba-46fc-45c1-a54b-518b36b523a9"]}],"mendeley":{"formattedCitation":"&lt;sup&gt;30&lt;/sup&gt;","plainTextFormattedCitation":"30","previouslyFormattedCitation":"&lt;sup&gt;29&lt;/sup&gt;"},"properties":{"noteIndex":0},"schema":"https://github.com/citation-style-language/schema/raw/master/csl-citation.json"}</w:instrText>
      </w:r>
      <w:r w:rsidR="0098040E">
        <w:fldChar w:fldCharType="separate"/>
      </w:r>
      <w:r w:rsidR="004E2232" w:rsidRPr="004E2232">
        <w:rPr>
          <w:noProof/>
          <w:vertAlign w:val="superscript"/>
        </w:rPr>
        <w:t>30</w:t>
      </w:r>
      <w:r w:rsidR="0098040E">
        <w:fldChar w:fldCharType="end"/>
      </w:r>
      <w:r w:rsidR="002D79D9">
        <w:t xml:space="preserve">  metal ion sorbents</w:t>
      </w:r>
      <w:r w:rsidR="0098040E">
        <w:t>,</w:t>
      </w:r>
      <w:r w:rsidR="002D79D9">
        <w:fldChar w:fldCharType="begin" w:fldLock="1"/>
      </w:r>
      <w:r w:rsidR="004E2232">
        <w:instrText>ADDIN CSL_CITATION {"citationItems":[{"id":"ITEM-1","itemData":{"DOI":"10.1039/C6TA09862B","ISSN":"2050-7488","abstract":"Sulfur is not only a highly abundant element, but also produced as a by-product of the petrochemicals industry. However, it has not been conventionally used to produce functional materials because polymeric sulfur is unstable, and decomposes back to its monomer. Recently, inverse vulcanisation has been used to produce stable polymeric materials with elemental sulfur as a major component. Here we report a series of alternative crosslinkers for inverse vulcanisation that are either low-cost industrial byproducts, or bio-derived renewables. These are shown to produce stable polymers with superior properties to previously reported materials. When made porous by the action of supercritical carbon dioxide or salt templating, these high sulfur polymers show excellent potential for mercury capture and filtration.","author":[{"dropping-particle":"","family":"Parker","given":"D J","non-dropping-particle":"","parse-names":false,"suffix":""},{"dropping-particle":"","family":"Jones","given":"H A","non-dropping-particle":"","parse-names":false,"suffix":""},{"dropping-particle":"","family":"Petcher","given":"S","non-dropping-particle":"","parse-names":false,"suffix":""},{"dropping-particle":"","family":"Cervini","given":"L","non-dropping-particle":"","parse-names":false,"suffix":""},{"dropping-particle":"","family":"Griffin","given":"J M","non-dropping-particle":"","parse-names":false,"suffix":""},{"dropping-particle":"","family":"Akhtar","given":"R","non-dropping-particle":"","parse-names":false,"suffix":""},{"dropping-particle":"","family":"Hasell","given":"T","non-dropping-particle":"","parse-names":false,"suffix":""}],"container-title":"Journal of Materials Chemistry A","id":"ITEM-1","issue":"23","issued":{"date-parts":[["2017"]]},"page":"11682-11692","publisher":"The Royal Society of Chemistry","title":"Low cost and renewable sulfur-polymers by inverse vulcanisation, and their potential for mercury capture","type":"article-journal","volume":"5"},"uris":["http://www.mendeley.com/documents/?uuid=6944b899-a378-4a5a-ace2-0ff1151fdb04"]},{"id":"ITEM-2","itemData":{"DOI":"10.1002/anie.201508708","ISSN":"1433-7851","abstract":"Abstract A polysulfide material was synthesized by the direct reaction of sulfur and d-limonene, by-products of the petroleum and citrus industries, respectively. The resulting material was processed into functional coatings or molded into solid devices for the removal of palladium and mercury salts from water and soil. The binding of mercury(II) to the sulfur-limonene polysulfide resulted in a color change. These properties motivate application in next-generation environmental remediation and mercury sensing.","author":[{"dropping-particle":"","family":"Crockett","given":"Michael P","non-dropping-particle":"","parse-names":false,"suffix":""},{"dropping-particle":"","family":"Evans","given":"Austin M","non-dropping-particle":"","parse-names":false,"suffix":""},{"dropping-particle":"","family":"Worthington","given":"Max J H","non-dropping-particle":"","parse-names":false,"suffix":""},{"dropping-particle":"","family":"Albuquerque","given":"Inês S","non-dropping-particle":"","parse-names":false,"suffix":""},{"dropping-particle":"","family":"Slattery","given":"Ashley D","non-dropping-particle":"","parse-names":false,"suffix":""},{"dropping-particle":"","family":"Gibson","given":"Christopher T","non-dropping-particle":"","parse-names":false,"suffix":""},{"dropping-particle":"","family":"Campbell","given":"Jonathan A","non-dropping-particle":"","parse-names":false,"suffix":""},{"dropping-particle":"","family":"Lewis","given":"David A","non-dropping-particle":"","parse-names":false,"suffix":""},{"dropping-particle":"","family":"Bernardes","given":"Gonçalo J L","non-dropping-particle":"","parse-names":false,"suffix":""},{"dropping-particle":"","family":"Chalker","given":"Justin M","non-dropping-particle":"","parse-names":false,"suffix":""}],"container-title":"Angewandte Chemie International Edition","id":"ITEM-2","issue":"5","issued":{"date-parts":[["2015","10","20"]]},"note":"doi: 10.1002/anie.201508708","page":"1714-1718","publisher":"John Wiley &amp; Sons, Ltd","title":"Sulfur-Limonene Polysulfide: A Material Synthesized Entirely from Industrial By-Products and Its Use in Removing Toxic Metals from Water and Soil","type":"article-journal","volume":"55"},"uris":["http://www.mendeley.com/documents/?uuid=94ca1bf7-88cb-4c03-a3ad-8f9d9979aec6"]}],"mendeley":{"formattedCitation":"&lt;sup&gt;31,32&lt;/sup&gt;","plainTextFormattedCitation":"31,32","previouslyFormattedCitation":"&lt;sup&gt;30,31&lt;/sup&gt;"},"properties":{"noteIndex":0},"schema":"https://github.com/citation-style-language/schema/raw/master/csl-citation.json"}</w:instrText>
      </w:r>
      <w:r w:rsidR="002D79D9">
        <w:fldChar w:fldCharType="separate"/>
      </w:r>
      <w:r w:rsidR="004E2232" w:rsidRPr="004E2232">
        <w:rPr>
          <w:noProof/>
          <w:vertAlign w:val="superscript"/>
        </w:rPr>
        <w:t>31,32</w:t>
      </w:r>
      <w:r w:rsidR="002D79D9">
        <w:fldChar w:fldCharType="end"/>
      </w:r>
      <w:r w:rsidR="002D79D9">
        <w:t xml:space="preserve"> vitrimers</w:t>
      </w:r>
      <w:r w:rsidR="002D79D9">
        <w:fldChar w:fldCharType="begin" w:fldLock="1"/>
      </w:r>
      <w:r w:rsidR="004E2232">
        <w:instrText>ADDIN CSL_CITATION {"citationItems":[{"id":"ITEM-1","itemData":{"DOI":"10.1039/C8RA04446E","abstract":"We demonstrate two renewable crosslinkers that can stabilise sustainable high sulfur content polymers, via inverse-vulcanisation. With increasing levels of sulfur produced as a waste byproduct from hydrodesulfurisation of crude oil and gas, the need to find a method to utilise this abundant feedstock is pressing. The resulting sulfur copolymers can be synthesised relatively quickly, using a one-pot solvent free method, producing polymeric materials that are shape-persistent solids at room temperature and compare well to other inverse vulcanised polymers. The physical properties of these high sulfur polymeric materials, coupled with the ability to produce them sustainably, allow broad potential utility.","author":[{"dropping-particle":"","family":"Parker","given":"Douglas J","non-dropping-particle":"","parse-names":false,"suffix":""},{"dropping-particle":"","family":"Chong","given":"Samantha T","non-dropping-particle":"","parse-names":false,"suffix":""},{"dropping-particle":"","family":"Hasell","given":"Tom","non-dropping-particle":"","parse-names":false,"suffix":""}],"container-title":"RSC Advances","id":"ITEM-1","issue":"49","issued":{"date-parts":[["2018"]]},"page":"27892-27899","publisher":"The Royal Society of Chemistry","title":"Sustainable inverse-vulcanised sulfur polymers","type":"article-journal","volume":"8"},"uris":["http://www.mendeley.com/documents/?uuid=5c33cb2f-0bb1-4de5-a0cf-9f66e883d94c"]}],"mendeley":{"formattedCitation":"&lt;sup&gt;33&lt;/sup&gt;","plainTextFormattedCitation":"33","previouslyFormattedCitation":"&lt;sup&gt;32&lt;/sup&gt;"},"properties":{"noteIndex":0},"schema":"https://github.com/citation-style-language/schema/raw/master/csl-citation.json"}</w:instrText>
      </w:r>
      <w:r w:rsidR="002D79D9">
        <w:fldChar w:fldCharType="separate"/>
      </w:r>
      <w:r w:rsidR="004E2232" w:rsidRPr="004E2232">
        <w:rPr>
          <w:noProof/>
          <w:vertAlign w:val="superscript"/>
        </w:rPr>
        <w:t>33</w:t>
      </w:r>
      <w:r w:rsidR="002D79D9">
        <w:fldChar w:fldCharType="end"/>
      </w:r>
      <w:r w:rsidR="002D79D9">
        <w:t xml:space="preserve"> and insulation materials.</w:t>
      </w:r>
      <w:r w:rsidR="002D79D9">
        <w:fldChar w:fldCharType="begin" w:fldLock="1"/>
      </w:r>
      <w:r w:rsidR="004E2232">
        <w:instrText>ADDIN CSL_CITATION {"citationItems":[{"id":"ITEM-1","itemData":{"author":[{"dropping-particle":"","family":"Mammoottil Abraham","given":"Akhil","non-dropping-particle":"","parse-names":false,"suffix":""},{"dropping-particle":"","family":"Wadi","given":"Vijay","non-dropping-particle":"","parse-names":false,"suffix":""},{"dropping-particle":"","family":"Vijayan Pillai","given":"Vishnu","non-dropping-particle":"","parse-names":false,"suffix":""},{"dropping-particle":"","family":"Alhassan","given":"Saeed","non-dropping-particle":"","parse-names":false,"suffix":""}],"id":"ITEM-1","issued":{"date-parts":[["2017","11","5"]]},"title":"Sulfur Rich Porous Material for Mercury Adsorption and Thermal Insulation","type":"book"},"uris":["http://www.mendeley.com/documents/?uuid=27f947da-553b-47f3-afac-55b13cfd559a"]}],"mendeley":{"formattedCitation":"&lt;sup&gt;34&lt;/sup&gt;","plainTextFormattedCitation":"34","previouslyFormattedCitation":"&lt;sup&gt;33&lt;/sup&gt;"},"properties":{"noteIndex":0},"schema":"https://github.com/citation-style-language/schema/raw/master/csl-citation.json"}</w:instrText>
      </w:r>
      <w:r w:rsidR="002D79D9">
        <w:fldChar w:fldCharType="separate"/>
      </w:r>
      <w:r w:rsidR="004E2232" w:rsidRPr="004E2232">
        <w:rPr>
          <w:noProof/>
          <w:vertAlign w:val="superscript"/>
        </w:rPr>
        <w:t>34</w:t>
      </w:r>
      <w:r w:rsidR="002D79D9">
        <w:fldChar w:fldCharType="end"/>
      </w:r>
      <w:r>
        <w:t xml:space="preserve"> </w:t>
      </w:r>
      <w:r w:rsidR="00DD311B">
        <w:t xml:space="preserve">A recent review by Chalker </w:t>
      </w:r>
      <w:r w:rsidR="00DD311B">
        <w:rPr>
          <w:i/>
          <w:iCs/>
        </w:rPr>
        <w:t xml:space="preserve">et al. </w:t>
      </w:r>
      <w:r w:rsidR="00DD311B">
        <w:t>detailed many of the applications of inverse vulcanised polymers.</w:t>
      </w:r>
      <w:r w:rsidR="00DD311B">
        <w:fldChar w:fldCharType="begin" w:fldLock="1"/>
      </w:r>
      <w:r w:rsidR="004E2232">
        <w:instrText>ADDIN CSL_CITATION {"citationItems":[{"id":"ITEM-1","itemData":{"DOI":"10.1007/978-3-030-25598-5_4","author":[{"dropping-particle":"","family":"Chalker","given":"Justin M.","non-dropping-particle":"","parse-names":false,"suffix":""},{"dropping-particle":"","family":"Worthington","given":"Max J. H.","non-dropping-particle":"","parse-names":false,"suffix":""},{"dropping-particle":"","family":"Lundquist","given":"Nicholas A.","non-dropping-particle":"","parse-names":false,"suffix":""},{"dropping-particle":"","family":"Esdaile","given":"Louisa J.","non-dropping-particle":"","parse-names":false,"suffix":""}],"id":"ITEM-1","issued":{"date-parts":[["2019"]]},"page":"125-151","publisher":"Springer, Cham","title":"Synthesis and Applications of Polymers Made by Inverse Vulcanization","type":"chapter"},"uris":["http://www.mendeley.com/documents/?uuid=f7b1c142-57e4-35e8-94be-fb9d44fbb86c"]}],"mendeley":{"formattedCitation":"&lt;sup&gt;35&lt;/sup&gt;","plainTextFormattedCitation":"35","previouslyFormattedCitation":"&lt;sup&gt;34&lt;/sup&gt;"},"properties":{"noteIndex":0},"schema":"https://github.com/citation-style-language/schema/raw/master/csl-citation.json"}</w:instrText>
      </w:r>
      <w:r w:rsidR="00DD311B">
        <w:fldChar w:fldCharType="separate"/>
      </w:r>
      <w:r w:rsidR="004E2232" w:rsidRPr="004E2232">
        <w:rPr>
          <w:noProof/>
          <w:vertAlign w:val="superscript"/>
        </w:rPr>
        <w:t>35</w:t>
      </w:r>
      <w:r w:rsidR="00DD311B">
        <w:fldChar w:fldCharType="end"/>
      </w:r>
    </w:p>
    <w:p w14:paraId="19B223E2" w14:textId="272AE6B2" w:rsidR="00B42FA6" w:rsidRDefault="00B42FA6" w:rsidP="00B42FA6">
      <w:pPr>
        <w:pStyle w:val="RSCB02ArticleText"/>
      </w:pPr>
      <w:r>
        <w:t xml:space="preserve">Applications such as those in insulation, controlled release and ion sorption would benefit from porosity. For example, closed cell porosity would benefit applications in insulation and open cell in controlled release and sorption. </w:t>
      </w:r>
    </w:p>
    <w:p w14:paraId="62176520" w14:textId="33657DFF" w:rsidR="00B42FA6" w:rsidRDefault="002D79D9" w:rsidP="00B42FA6">
      <w:pPr>
        <w:pStyle w:val="RSCB02ArticleText"/>
      </w:pPr>
      <w:r>
        <w:t xml:space="preserve">Hasell </w:t>
      </w:r>
      <w:r>
        <w:rPr>
          <w:i/>
        </w:rPr>
        <w:t xml:space="preserve">et al. </w:t>
      </w:r>
      <w:r w:rsidR="00B42FA6">
        <w:t>first demonstrated the use of supercritical carbon dioxide as a foaming agent, producing a material with a significant fr</w:t>
      </w:r>
      <w:r>
        <w:t>action of closed cell porosity.</w:t>
      </w:r>
      <w:r>
        <w:fldChar w:fldCharType="begin" w:fldLock="1"/>
      </w:r>
      <w:r w:rsidR="004E2232">
        <w:instrText>ADDIN CSL_CITATION {"citationItems":[{"id":"ITEM-1","itemData":{"DOI":"10.1039/C6CC00938G","ISSN":"1359-7345","abstract":"Supercritical carbon dioxide is used to generate macroporosity in an inverse vulcanised polymer, which shows excellent promise for enhanced mercury capture and filtration from water.","author":[{"dropping-particle":"","family":"Hasell","given":"T","non-dropping-particle":"","parse-names":false,"suffix":""},{"dropping-particle":"","family":"Parker","given":"D J","non-dropping-particle":"","parse-names":false,"suffix":""},{"dropping-particle":"","family":"Jones","given":"H A","non-dropping-particle":"","parse-names":false,"suffix":""},{"dropping-particle":"","family":"McAllister","given":"T","non-dropping-particle":"","parse-names":false,"suffix":""},{"dropping-particle":"","family":"Howdle","given":"S M","non-dropping-particle":"","parse-names":false,"suffix":""}],"container-title":"Chemical Communications","id":"ITEM-1","issue":"31","issued":{"date-parts":[["2016"]]},"page":"5383-5386","publisher":"The Royal Society of Chemistry","title":"Porous inverse vulcanised polymers for mercury capture","type":"article-journal","volume":"52"},"uris":["http://www.mendeley.com/documents/?uuid=c4f2515a-6e18-440b-83e1-348993d2b199"]}],"mendeley":{"formattedCitation":"&lt;sup&gt;23&lt;/sup&gt;","plainTextFormattedCitation":"23","previouslyFormattedCitation":"&lt;sup&gt;22&lt;/sup&gt;"},"properties":{"noteIndex":0},"schema":"https://github.com/citation-style-language/schema/raw/master/csl-citation.json"}</w:instrText>
      </w:r>
      <w:r>
        <w:fldChar w:fldCharType="separate"/>
      </w:r>
      <w:r w:rsidR="004E2232" w:rsidRPr="004E2232">
        <w:rPr>
          <w:noProof/>
          <w:vertAlign w:val="superscript"/>
        </w:rPr>
        <w:t>23</w:t>
      </w:r>
      <w:r>
        <w:fldChar w:fldCharType="end"/>
      </w:r>
      <w:r w:rsidR="00B42FA6">
        <w:t xml:space="preserve"> However, despite the nature of the porosity the sample still outperformed non-porous samples ground to a powder, and more importantly: elemental sulfur</w:t>
      </w:r>
      <w:r w:rsidR="008C0BF7">
        <w:t>, for mercury uptake.</w:t>
      </w:r>
    </w:p>
    <w:p w14:paraId="368F562A" w14:textId="6F2BAED0" w:rsidR="00FA2DA2" w:rsidRDefault="00B42FA6" w:rsidP="00B42FA6">
      <w:pPr>
        <w:pStyle w:val="RSCB02ArticleText"/>
      </w:pPr>
      <w:proofErr w:type="spellStart"/>
      <w:r>
        <w:t>Thielke</w:t>
      </w:r>
      <w:proofErr w:type="spellEnd"/>
      <w:r>
        <w:t xml:space="preserve"> </w:t>
      </w:r>
      <w:r w:rsidRPr="00965BBD">
        <w:rPr>
          <w:i/>
        </w:rPr>
        <w:t>et al</w:t>
      </w:r>
      <w:r>
        <w:t>. demonstrated that it was possible to form nanofibers of sulfur polymer</w:t>
      </w:r>
      <w:r w:rsidR="0024332C">
        <w:t xml:space="preserve"> mixed with poly(methyl methacrylate)</w:t>
      </w:r>
      <w:r>
        <w:t xml:space="preserve"> using electrospinning.</w:t>
      </w:r>
      <w:r w:rsidR="002D79D9">
        <w:fldChar w:fldCharType="begin" w:fldLock="1"/>
      </w:r>
      <w:r w:rsidR="004E2232">
        <w:instrText>ADDIN CSL_CITATION {"citationItems":[{"id":"ITEM-1","itemData":{"DOI":"10.3390/polym8070266","ISSN":"2073-4360","abstract":"Electrospinning was performed with a blend of commercially available poly(methyl methacrylate) (PMMA) and a sulfur-rich copolymer based on poly(sulfur-statistical-diisopropenylbenzene), which was synthesized via inverse vulcanization. The polysulfide backbone of sulfur-containing polymers is known to bind mercury from aqueous solutions and can be utilized for recycling water. Increasing the surface area by electrospinning can maximize the effect of binding mercury regarding the rate and maximum uptake. These fibers showed a mercury decrease of more than 98% after a few seconds and a maximum uptake of 440 mg of mercury per gram of electrospun fibers. These polymeric fibers represent a new class of efficient water filtering systems that show one of the highest and fastest mercury uptakes for electrospun fibers reported.","author":[{"dropping-particle":"","family":"Thielke","given":"Michael","non-dropping-particle":"","parse-names":false,"suffix":""},{"dropping-particle":"","family":"Bultema","given":"Lindsey","non-dropping-particle":"","parse-names":false,"suffix":""},{"dropping-particle":"","family":"Brauer","given":"Daniel","non-dropping-particle":"","parse-names":false,"suffix":""},{"dropping-particle":"","family":"Richter","given":"Bernadette","non-dropping-particle":"","parse-names":false,"suffix":""},{"dropping-particle":"","family":"Fischer","given":"Markus","non-dropping-particle":"","parse-names":false,"suffix":""},{"dropping-particle":"","family":"Theato","given":"Patrick","non-dropping-particle":"","parse-names":false,"suffix":""},{"dropping-particle":"","family":"Thielke","given":"Michael W.","non-dropping-particle":"","parse-names":false,"suffix":""},{"dropping-particle":"","family":"Bultema","given":"Lindsey A.","non-dropping-particle":"","parse-names":false,"suffix":""},{"dropping-particle":"","family":"Brauer","given":"Daniel D.","non-dropping-particle":"","parse-names":false,"suffix":""},{"dropping-particle":"","family":"Richter","given":"Bernadette","non-dropping-particle":"","parse-names":false,"suffix":""},{"dropping-particle":"","family":"Fischer","given":"Markus","non-dropping-particle":"","parse-names":false,"suffix":""},{"dropping-particle":"","family":"Theato","given":"Patrick","non-dropping-particle":"","parse-names":false,"suffix":""}],"container-title":"Polymers","id":"ITEM-1","issue":"7","issued":{"date-parts":[["2016","7","20"]]},"page":"266","publisher":"Multidisciplinary Digital Publishing Institute","title":"Rapid Mercury(II) Removal by Electrospun Sulfur Copolymers","type":"article-journal","volume":"8"},"uris":["http://www.mendeley.com/documents/?uuid=d76bd45c-b796-3ccf-b32c-e09e7d1de096"]}],"mendeley":{"formattedCitation":"&lt;sup&gt;36&lt;/sup&gt;","plainTextFormattedCitation":"36","previouslyFormattedCitation":"&lt;sup&gt;35&lt;/sup&gt;"},"properties":{"noteIndex":0},"schema":"https://github.com/citation-style-language/schema/raw/master/csl-citation.json"}</w:instrText>
      </w:r>
      <w:r w:rsidR="002D79D9">
        <w:fldChar w:fldCharType="separate"/>
      </w:r>
      <w:r w:rsidR="004E2232" w:rsidRPr="004E2232">
        <w:rPr>
          <w:noProof/>
          <w:vertAlign w:val="superscript"/>
        </w:rPr>
        <w:t>36</w:t>
      </w:r>
      <w:r w:rsidR="002D79D9">
        <w:fldChar w:fldCharType="end"/>
      </w:r>
      <w:r>
        <w:t xml:space="preserve"> The fibres were then</w:t>
      </w:r>
      <w:r w:rsidR="008C0BF7">
        <w:t xml:space="preserve"> tested</w:t>
      </w:r>
      <w:r>
        <w:t xml:space="preserve"> as a mercury sorbent, demonstrating a </w:t>
      </w:r>
      <w:r w:rsidR="008C0BF7">
        <w:t xml:space="preserve">significant </w:t>
      </w:r>
      <w:r>
        <w:t xml:space="preserve">uptake capacity of </w:t>
      </w:r>
      <w:r w:rsidR="0098040E" w:rsidRPr="0098040E">
        <w:t>327.7</w:t>
      </w:r>
      <w:r w:rsidR="0047195F">
        <w:t xml:space="preserve"> </w:t>
      </w:r>
      <w:r>
        <w:t>mg g</w:t>
      </w:r>
      <w:r w:rsidRPr="00965BBD">
        <w:rPr>
          <w:vertAlign w:val="superscript"/>
        </w:rPr>
        <w:t>-1</w:t>
      </w:r>
      <w:r>
        <w:t>.</w:t>
      </w:r>
      <w:r w:rsidR="0098040E">
        <w:fldChar w:fldCharType="begin" w:fldLock="1"/>
      </w:r>
      <w:r w:rsidR="004E2232">
        <w:instrText>ADDIN CSL_CITATION {"citationItems":[{"id":"ITEM-1","itemData":{"DOI":"10.3390/polym8070266","ISSN":"2073-4360","abstract":"Electrospinning was performed with a blend of commercially available poly(methyl methacrylate) (PMMA) and a sulfur-rich copolymer based on poly(sulfur-statistical-diisopropenylbenzene), which was synthesized via inverse vulcanization. The polysulfide backbone of sulfur-containing polymers is known to bind mercury from aqueous solutions and can be utilized for recycling water. Increasing the surface area by electrospinning can maximize the effect of binding mercury regarding the rate and maximum uptake. These fibers showed a mercury decrease of more than 98% after a few seconds and a maximum uptake of 440 mg of mercury per gram of electrospun fibers. These polymeric fibers represent a new class of efficient water filtering systems that show one of the highest and fastest mercury uptakes for electrospun fibers reported.","author":[{"dropping-particle":"","family":"Thielke","given":"Michael","non-dropping-particle":"","parse-names":false,"suffix":""},{"dropping-particle":"","family":"Bultema","given":"Lindsey","non-dropping-particle":"","parse-names":false,"suffix":""},{"dropping-particle":"","family":"Brauer","given":"Daniel","non-dropping-particle":"","parse-names":false,"suffix":""},{"dropping-particle":"","family":"Richter","given":"Bernadette","non-dropping-particle":"","parse-names":false,"suffix":""},{"dropping-particle":"","family":"Fischer","given":"Markus","non-dropping-particle":"","parse-names":false,"suffix":""},{"dropping-particle":"","family":"Theato","given":"Patrick","non-dropping-particle":"","parse-names":false,"suffix":""},{"dropping-particle":"","family":"Thielke","given":"Michael W.","non-dropping-particle":"","parse-names":false,"suffix":""},{"dropping-particle":"","family":"Bultema","given":"Lindsey A.","non-dropping-particle":"","parse-names":false,"suffix":""},{"dropping-particle":"","family":"Brauer","given":"Daniel D.","non-dropping-particle":"","parse-names":false,"suffix":""},{"dropping-particle":"","family":"Richter","given":"Bernadette","non-dropping-particle":"","parse-names":false,"suffix":""},{"dropping-particle":"","family":"Fischer","given":"Markus","non-dropping-particle":"","parse-names":false,"suffix":""},{"dropping-particle":"","family":"Theato","given":"Patrick","non-dropping-particle":"","parse-names":false,"suffix":""}],"container-title":"Polymers","id":"ITEM-1","issue":"7","issued":{"date-parts":[["2016","7","20"]]},"page":"266","publisher":"Multidisciplinary Digital Publishing Institute","title":"Rapid Mercury(II) Removal by Electrospun Sulfur Copolymers","type":"article-journal","volume":"8"},"uris":["http://www.mendeley.com/documents/?uuid=d76bd45c-b796-3ccf-b32c-e09e7d1de096"]}],"mendeley":{"formattedCitation":"&lt;sup&gt;36&lt;/sup&gt;","plainTextFormattedCitation":"36","previouslyFormattedCitation":"&lt;sup&gt;35&lt;/sup&gt;"},"properties":{"noteIndex":0},"schema":"https://github.com/citation-style-language/schema/raw/master/csl-citation.json"}</w:instrText>
      </w:r>
      <w:r w:rsidR="0098040E">
        <w:fldChar w:fldCharType="separate"/>
      </w:r>
      <w:r w:rsidR="004E2232" w:rsidRPr="004E2232">
        <w:rPr>
          <w:noProof/>
          <w:vertAlign w:val="superscript"/>
        </w:rPr>
        <w:t>36</w:t>
      </w:r>
      <w:r w:rsidR="0098040E">
        <w:fldChar w:fldCharType="end"/>
      </w:r>
      <w:r>
        <w:t xml:space="preserve"> </w:t>
      </w:r>
      <w:r w:rsidR="008C0BF7">
        <w:t xml:space="preserve">In the wider area of generating </w:t>
      </w:r>
      <w:r w:rsidR="00010B45">
        <w:t>macro-porosity</w:t>
      </w:r>
      <w:r w:rsidR="008C0BF7">
        <w:t xml:space="preserve"> in non-sulfur based polymers, there are examples in the</w:t>
      </w:r>
      <w:r>
        <w:t xml:space="preserve"> literature </w:t>
      </w:r>
      <w:r w:rsidR="00010B45">
        <w:t>making</w:t>
      </w:r>
      <w:r>
        <w:t xml:space="preserve"> use of a technique first reported by Murphy </w:t>
      </w:r>
      <w:r w:rsidRPr="00965BBD">
        <w:rPr>
          <w:i/>
        </w:rPr>
        <w:t>et al</w:t>
      </w:r>
      <w:r>
        <w:t>. in which sodium chloride crystal</w:t>
      </w:r>
      <w:r w:rsidR="002D79D9">
        <w:t>s are used as a template media.</w:t>
      </w:r>
      <w:r w:rsidR="002D79D9">
        <w:fldChar w:fldCharType="begin" w:fldLock="1"/>
      </w:r>
      <w:r w:rsidR="004E2232">
        <w:instrText>ADDIN CSL_CITATION {"citationItems":[{"id":"ITEM-1","itemData":{"DOI":"10.1089/107632702753503045","ISSN":"1076-3279","abstract":"Macroporous scaffolds composed of biodegradable polymers have found extensive use as three-dimensional substrates either for in vitro cell seeding followed by transplantation, or as conductive substrates for direct implantation in vivo. Methods abound for creation of macroporous scaffolds for tissue engineering, and common methods typically employ a solid porogen within a three-dimensional polymer matrix to create a well-defined pore size, pore structure, and total scaffold porosity. This study describes an approach to impart improved pore interconnectivity to polymer scaffolds for tissue engineering by partially fusing the solid porogen together prior to creation of a continuous polymer matrix. Three dimensional, porous scaffolds of the copolymer 85:15 poly(lactide-co-glycolide) were fabricated via either a solvent casting/particulate leaching process, or a gas foaming/particulate leaching process. Prior to creation of a continuous polymer matrix the NaCl crystals, which serve as the solid porogen, are p...","author":[{"dropping-particle":"","family":"Murphy","given":"William L.","non-dropping-particle":"","parse-names":false,"suffix":""},{"dropping-particle":"","family":"Dennis","given":"Robert G.","non-dropping-particle":"","parse-names":false,"suffix":""},{"dropping-particle":"","family":"Kileny","given":"Joel L.","non-dropping-particle":"","parse-names":false,"suffix":""},{"dropping-particle":"","family":"Mooney","given":"David J.","non-dropping-particle":"","parse-names":false,"suffix":""}],"container-title":"Tissue Engineering","id":"ITEM-1","issue":"1","issued":{"date-parts":[["2002","2","9"]]},"page":"43-52","publisher":" Mary Ann Liebert, Inc. ","title":"Salt Fusion: An Approach to Improve Pore Interconnectivity within Tissue Engineering Scaffolds","type":"article-journal","volume":"8"},"uris":["http://www.mendeley.com/documents/?uuid=f9c807e7-efa3-3c22-b3d1-04140da7f50f"]}],"mendeley":{"formattedCitation":"&lt;sup&gt;37&lt;/sup&gt;","plainTextFormattedCitation":"37","previouslyFormattedCitation":"&lt;sup&gt;36&lt;/sup&gt;"},"properties":{"noteIndex":0},"schema":"https://github.com/citation-style-language/schema/raw/master/csl-citation.json"}</w:instrText>
      </w:r>
      <w:r w:rsidR="002D79D9">
        <w:fldChar w:fldCharType="separate"/>
      </w:r>
      <w:r w:rsidR="004E2232" w:rsidRPr="004E2232">
        <w:rPr>
          <w:noProof/>
          <w:vertAlign w:val="superscript"/>
        </w:rPr>
        <w:t>37</w:t>
      </w:r>
      <w:r w:rsidR="002D79D9">
        <w:fldChar w:fldCharType="end"/>
      </w:r>
      <w:r>
        <w:t xml:space="preserve"> This technique was first adapted to sulfur polymer</w:t>
      </w:r>
      <w:r w:rsidR="002D79D9">
        <w:t xml:space="preserve">s in research by Parker </w:t>
      </w:r>
      <w:r w:rsidR="002D79D9" w:rsidRPr="00965BBD">
        <w:rPr>
          <w:i/>
        </w:rPr>
        <w:t>et al</w:t>
      </w:r>
      <w:r w:rsidR="002D79D9">
        <w:t>.</w:t>
      </w:r>
      <w:r w:rsidR="00E56AAA">
        <w:t xml:space="preserve">, as </w:t>
      </w:r>
      <w:r w:rsidR="00010B45">
        <w:t>sh</w:t>
      </w:r>
      <w:r w:rsidR="0077344B">
        <w:t>own in Figures</w:t>
      </w:r>
      <w:r w:rsidR="00E56AAA">
        <w:t xml:space="preserve"> 2</w:t>
      </w:r>
      <w:r w:rsidR="0077344B">
        <w:t>b, 2c</w:t>
      </w:r>
      <w:r w:rsidR="00E56AAA">
        <w:t>.</w:t>
      </w:r>
      <w:r w:rsidR="002D79D9">
        <w:fldChar w:fldCharType="begin" w:fldLock="1"/>
      </w:r>
      <w:r w:rsidR="004E2232">
        <w:instrText>ADDIN CSL_CITATION {"citationItems":[{"id":"ITEM-1","itemData":{"DOI":"10.1039/C6TA09862B","ISSN":"2050-7488","abstract":"Sulfur is not only a highly abundant element, but also produced as a by-product of the petrochemicals industry. However, it has not been conventionally used to produce functional materials because polymeric sulfur is unstable, and decomposes back to its monomer. Recently, inverse vulcanisation has been used to produce stable polymeric materials with elemental sulfur as a major component. Here we report a series of alternative crosslinkers for inverse vulcanisation that are either low-cost industrial byproducts, or bio-derived renewables. These are shown to produce stable polymers with superior properties to previously reported materials. When made porous by the action of supercritical carbon dioxide or salt templating, these high sulfur polymers show excellent potential for mercury capture and filtration.","author":[{"dropping-particle":"","family":"Parker","given":"D J","non-dropping-particle":"","parse-names":false,"suffix":""},{"dropping-particle":"","family":"Jones","given":"H A","non-dropping-particle":"","parse-names":false,"suffix":""},{"dropping-particle":"","family":"Petcher","given":"S","non-dropping-particle":"","parse-names":false,"suffix":""},{"dropping-particle":"","family":"Cervini","given":"L","non-dropping-particle":"","parse-names":false,"suffix":""},{"dropping-particle":"","family":"Griffin","given":"J M","non-dropping-particle":"","parse-names":false,"suffix":""},{"dropping-particle":"","family":"Akhtar","given":"R","non-dropping-particle":"","parse-names":false,"suffix":""},{"dropping-particle":"","family":"Hasell","given":"T","non-dropping-particle":"","parse-names":false,"suffix":""}],"container-title":"Journal of Materials Chemistry A","id":"ITEM-1","issue":"23","issued":{"date-parts":[["2017"]]},"page":"11682-11692","publisher":"The Royal Society of Chemistry","title":"Low cost and renewable sulfur-polymers by inverse vulcanisation, and their potential for mercury capture","type":"article-journal","volume":"5"},"uris":["http://www.mendeley.com/documents/?uuid=6944b899-a378-4a5a-ace2-0ff1151fdb04"]}],"mendeley":{"formattedCitation":"&lt;sup&gt;31&lt;/sup&gt;","plainTextFormattedCitation":"31","previouslyFormattedCitation":"&lt;sup&gt;30&lt;/sup&gt;"},"properties":{"noteIndex":0},"schema":"https://github.com/citation-style-language/schema/raw/master/csl-citation.json"}</w:instrText>
      </w:r>
      <w:r w:rsidR="002D79D9">
        <w:fldChar w:fldCharType="separate"/>
      </w:r>
      <w:r w:rsidR="004E2232" w:rsidRPr="004E2232">
        <w:rPr>
          <w:noProof/>
          <w:vertAlign w:val="superscript"/>
        </w:rPr>
        <w:t>31</w:t>
      </w:r>
      <w:r w:rsidR="002D79D9">
        <w:fldChar w:fldCharType="end"/>
      </w:r>
      <w:r w:rsidR="002D79D9">
        <w:t xml:space="preserve"> </w:t>
      </w:r>
      <w:r>
        <w:t xml:space="preserve"> </w:t>
      </w:r>
    </w:p>
    <w:p w14:paraId="33E9656C" w14:textId="195DCB15" w:rsidR="00B42FA6" w:rsidRDefault="00B42FA6" w:rsidP="00B42FA6">
      <w:pPr>
        <w:pStyle w:val="RSCB02ArticleText"/>
        <w:rPr>
          <w:rFonts w:ascii="Times New Roman" w:hAnsi="Times New Roman"/>
          <w:noProof/>
          <w:sz w:val="24"/>
        </w:rPr>
      </w:pPr>
      <w:r w:rsidRPr="00B42FA6">
        <w:t xml:space="preserve">Since </w:t>
      </w:r>
      <w:r w:rsidR="0054623A">
        <w:t>the Parke</w:t>
      </w:r>
      <w:r w:rsidR="00E05F81">
        <w:t>r</w:t>
      </w:r>
      <w:r w:rsidR="0054623A">
        <w:t xml:space="preserve"> </w:t>
      </w:r>
      <w:r w:rsidR="0054623A" w:rsidRPr="00965BBD">
        <w:rPr>
          <w:i/>
        </w:rPr>
        <w:t xml:space="preserve">et al. </w:t>
      </w:r>
      <w:r w:rsidRPr="00B42FA6">
        <w:t>publication this method has been adapted by several researchers</w:t>
      </w:r>
      <w:r w:rsidR="0054623A">
        <w:t xml:space="preserve"> also working on sulfur polymers</w:t>
      </w:r>
      <w:r w:rsidRPr="00B42FA6">
        <w:t xml:space="preserve">. Abraham </w:t>
      </w:r>
      <w:r w:rsidRPr="00965BBD">
        <w:rPr>
          <w:i/>
        </w:rPr>
        <w:t>et al</w:t>
      </w:r>
      <w:r w:rsidRPr="00B42FA6">
        <w:t>. reported a porous sulfur divinylbenzene copolymer produced in this fashion.</w:t>
      </w:r>
      <w:r w:rsidR="002D79D9">
        <w:fldChar w:fldCharType="begin" w:fldLock="1"/>
      </w:r>
      <w:r w:rsidR="004E2232">
        <w:instrText>ADDIN CSL_CITATION {"citationItems":[{"id":"ITEM-1","itemData":{"author":[{"dropping-particle":"","family":"Mammoottil Abraham","given":"Akhil","non-dropping-particle":"","parse-names":false,"suffix":""},{"dropping-particle":"","family":"Wadi","given":"Vijay","non-dropping-particle":"","parse-names":false,"suffix":""},{"dropping-particle":"","family":"Vijayan Pillai","given":"Vishnu","non-dropping-particle":"","parse-names":false,"suffix":""},{"dropping-particle":"","family":"Alhassan","given":"Saeed","non-dropping-particle":"","parse-names":false,"suffix":""}],"id":"ITEM-1","issued":{"date-parts":[["2017","11","5"]]},"title":"Sulfur Rich Porous Material for Mercury Adsorption and Thermal Insulation","type":"book"},"uris":["http://www.mendeley.com/documents/?uuid=27f947da-553b-47f3-afac-55b13cfd559a"]}],"mendeley":{"formattedCitation":"&lt;sup&gt;34&lt;/sup&gt;","plainTextFormattedCitation":"34","previouslyFormattedCitation":"&lt;sup&gt;33&lt;/sup&gt;"},"properties":{"noteIndex":0},"schema":"https://github.com/citation-style-language/schema/raw/master/csl-citation.json"}</w:instrText>
      </w:r>
      <w:r w:rsidR="002D79D9">
        <w:fldChar w:fldCharType="separate"/>
      </w:r>
      <w:r w:rsidR="004E2232" w:rsidRPr="004E2232">
        <w:rPr>
          <w:noProof/>
          <w:vertAlign w:val="superscript"/>
        </w:rPr>
        <w:t>34</w:t>
      </w:r>
      <w:r w:rsidR="002D79D9">
        <w:fldChar w:fldCharType="end"/>
      </w:r>
      <w:r w:rsidRPr="00B42FA6">
        <w:t xml:space="preserve"> The produced material was tested for gaseous mercury absorption and performed within the range of commercially activated materials. Furthermore, the material was thermally insulating at levels comparable to co</w:t>
      </w:r>
      <w:r w:rsidR="002D79D9">
        <w:t>mmercially available materials.</w:t>
      </w:r>
      <w:r w:rsidRPr="00B42FA6">
        <w:t xml:space="preserve"> The Chalker research group at Flinders University, Adelaide have demonstrated </w:t>
      </w:r>
      <w:r w:rsidR="00010B45">
        <w:t>multiple</w:t>
      </w:r>
      <w:r w:rsidRPr="00B42FA6">
        <w:t xml:space="preserve"> applications for </w:t>
      </w:r>
      <w:r w:rsidR="00010B45">
        <w:t xml:space="preserve">salt </w:t>
      </w:r>
      <w:proofErr w:type="spellStart"/>
      <w:r w:rsidR="00010B45">
        <w:t>template</w:t>
      </w:r>
      <w:r w:rsidR="0077344B">
        <w:t>d</w:t>
      </w:r>
      <w:proofErr w:type="spellEnd"/>
      <w:r w:rsidR="00010B45">
        <w:t xml:space="preserve"> </w:t>
      </w:r>
      <w:r w:rsidRPr="00B42FA6">
        <w:t>porous sulfur polymers: iron sequestration, mercury sequestration</w:t>
      </w:r>
      <w:r w:rsidR="0094086D">
        <w:t xml:space="preserve"> and</w:t>
      </w:r>
      <w:r w:rsidRPr="00B42FA6">
        <w:t xml:space="preserve"> </w:t>
      </w:r>
      <w:r w:rsidRPr="00B42FA6">
        <w:lastRenderedPageBreak/>
        <w:t>oil-water separatio</w:t>
      </w:r>
      <w:r w:rsidR="002D79D9">
        <w:t>n.</w:t>
      </w:r>
      <w:r w:rsidR="00051115">
        <w:fldChar w:fldCharType="begin" w:fldLock="1"/>
      </w:r>
      <w:r w:rsidR="004E2232">
        <w:instrText>ADDIN CSL_CITATION {"citationItems":[{"id":"ITEM-1","itemData":{"DOI":"10.1039/C7RA11999B","abstract":"Water contaminated with Fe3+ is undesirable because it can result in discoloured plumbing fixtures, clogging, and a poor taste and aesthetic profile for drinking water. At high levels, Fe3+ can also promote the growth of unwanted bacteria, so environmental agencies and water authorities typically regulate the amount of Fe3+ in municipal water and wastewater. Here, polysulfide sorbents—prepared from elemental sulfur and unsaturated cooking oils—are used to remove Fe3+ contaminants from water. The sorbent is low-cost and sustainable, as it can be prepared entirely from waste. The preparation of this material using microwave heating and its application in iron capture are two important advances in the growing field of sulfur polymers.\nER","author":[{"dropping-particle":"","family":"Lundquist","given":"Nicholas A","non-dropping-particle":"","parse-names":false,"suffix":""},{"dropping-particle":"","family":"Worthington","given":"Max J H","non-dropping-particle":"","parse-names":false,"suffix":""},{"dropping-particle":"","family":"Adamson","given":"Nick","non-dropping-particle":"","parse-names":false,"suffix":""},{"dropping-particle":"","family":"Gibson","given":"Christopher T","non-dropping-particle":"","parse-names":false,"suffix":""},{"dropping-particle":"","family":"Johnston","given":"Martin R","non-dropping-particle":"","parse-names":false,"suffix":""},{"dropping-particle":"V","family":"Ellis","given":"Amanda","non-dropping-particle":"","parse-names":false,"suffix":""},{"dropping-particle":"","family":"Chalker","given":"Justin M","non-dropping-particle":"","parse-names":false,"suffix":""}],"container-title":"RSC Advances","id":"ITEM-1","issue":"3","issued":{"date-parts":[["2018"]]},"page":"1232-1236","publisher":"The Royal Society of Chemistry","title":"Polysulfides made from re-purposed waste are sustainable materials for removing iron from water","type":"article-journal","volume":"8"},"uris":["http://www.mendeley.com/documents/?uuid=477bb570-4701-4905-a2a4-c108f223412c"]},{"id":"ITEM-2","itemData":{"DOI":"10.1002/chem.201702871","abstract":"This paper is dedicated to Prof. Theodore Cohen with gratitude for his mentorship and inspiring contributions to organosulfur chemistry. Abstract: Mercury pollution threatens the environment and human health across the globe. This neurotoxic substance is encountered in artisanal gold mining, coal combustion, oil and gas refining, waste incineration, chloralkali plant operation , metallurgy, and areas of agriculture in which mercury-rich fungicides are used. Thousands of tonnes of mercury are emitted annually through these activities. With the Mina-mata Convention on Mercury entering force this year, increasing regulation of mercury pollution is imminent. It is therefore critical to provide inexpensive and scalable mercury sorbents. The research herein addresses this need by introducing low-cost mercury sorbents made solely from sulfur and unsaturated cooking oils. A porous version of the polymer was prepared by simply synthesising the polymer in the presence of a sodium chloride porogen. The resulting material is a rubber that captures liquid mercury metal, mercury vapour, inorganic mercury bound to organic matter, and highly toxic alkylmercury compounds. Mercury removal from air, water and soil was demonstrated. Because sulfur is a by-product of petroleum refining and spent cooking oils from the food industry are suitable starting materials, these mercury-capturing polymers can be synthesised entirely from waste and supplied on multi-kilogram scales. This study is therefore an advance in waste valorisation and environmental chemistry. The ORCID identification number(s) for the author(s) of this article can be found under https://doi.","author":[{"dropping-particle":"","family":"H Worthington","given":"Max J","non-dropping-particle":"","parse-names":false,"suffix":""},{"dropping-particle":"","family":"Kucera","given":"Renata L","non-dropping-particle":"","parse-names":false,"suffix":""},{"dropping-particle":"","family":"Albuquerque","given":"InÞs S","non-dropping-particle":"","parse-names":false,"suffix":""},{"dropping-particle":"","family":"Gibson","given":"Christopher T","non-dropping-particle":"","parse-names":false,"suffix":""},{"dropping-particle":"","family":"Sibley","given":"Alexander","non-dropping-particle":"","parse-names":false,"suffix":""},{"dropping-particle":"","family":"Slattery","given":"Ashley D","non-dropping-particle":"","parse-names":false,"suffix":""},{"dropping-particle":"","family":"Campbell","given":"Jonathan A","non-dropping-particle":"","parse-names":false,"suffix":""},{"dropping-particle":"","family":"K Alboaiji","given":"Salah F","non-dropping-particle":"","parse-names":false,"suffix":""},{"dropping-particle":"","family":"Muller","given":"Katherine A","non-dropping-particle":"","parse-names":false,"suffix":""},{"dropping-particle":"","family":"Young","given":"Jason","non-dropping-particle":"","parse-names":false,"suffix":""},{"dropping-particle":"","family":"Adamson","given":"Nick","non-dropping-particle":"","parse-names":false,"suffix":""},{"dropping-particle":"","family":"Gascooke","given":"Jason R","non-dropping-particle":"","parse-names":false,"suffix":""},{"dropping-particle":"","family":"Jampaiah","given":"Deshetti","non-dropping-particle":"","parse-names":false,"suffix":""},{"dropping-particle":"","family":"Sabri","given":"Ylias M","non-dropping-particle":"","parse-names":false,"suffix":""},{"dropping-particle":"","family":"Bhargava","given":"Suresh K","non-dropping-particle":"","parse-names":false,"suffix":""},{"dropping-particle":"","family":"Ippolito","given":"Samuel J","non-dropping-particle":"","parse-names":false,"suffix":""},{"dropping-particle":"","family":"Lewis","given":"David A","non-dropping-particle":"","parse-names":false,"suffix":""},{"dropping-particle":"","family":"Quinton","given":"Jamie S","non-dropping-particle":"","parse-names":false,"suffix":""},{"dropping-particle":"V","family":"Ellis","given":"Amanda","non-dropping-particle":"","parse-names":false,"suffix":""},{"dropping-particle":"","family":"Johs","given":"Alexander","non-dropping-particle":"","parse-names":false,"suffix":""},{"dropping-particle":"","family":"L Bernardes","given":"GonÅalo J","non-dropping-particle":"","parse-names":false,"suffix":""},{"dropping-particle":"","family":"Chalker","given":"Justin M","non-dropping-particle":"","parse-names":false,"suffix":""},{"dropping-particle":"","family":"H Worthington","given":"M J","non-dropping-particle":"","parse-names":false,"suffix":""},{"dropping-particle":"","family":"Kucera","given":"R L","non-dropping-particle":"","parse-names":false,"suffix":""},{"dropping-particle":"","family":"Gibson","given":"C T","non-dropping-particle":"","parse-names":false,"suffix":""},{"dropping-particle":"","family":"Sibley","given":"A","non-dropping-particle":"","parse-names":false,"suffix":""},{"dropping-particle":"","family":"Slattery","given":"A D","non-dropping-particle":"","parse-names":false,"suffix":""},{"dropping-particle":"","family":"Campbell","given":"J A","non-dropping-particle":"","parse-names":false,"suffix":""},{"dropping-particle":"","family":"K Alboaiji","given":"S F","non-dropping-particle":"","parse-names":false,"suffix":""},{"dropping-particle":"","family":"Young","given":"J","non-dropping-particle":"","parse-names":false,"suffix":""},{"dropping-particle":"","family":"Adamson","given":"N","non-dropping-particle":"","parse-names":false,"suffix":""},{"dropping-particle":"","family":"Gascooke","given":"J R","non-dropping-particle":"","parse-names":false,"suffix":""},{"dropping-particle":"","family":"Lewis","given":"D A","non-dropping-particle":"","parse-names":false,"suffix":""},{"dropping-particle":"","family":"Quinton","given":"J S","non-dropping-particle":"","parse-names":false,"suffix":""},{"dropping-particle":"V","family":"Ellis","given":"A","non-dropping-particle":"","parse-names":false,"suffix":""},{"dropping-particle":"","family":"Chalker","given":"J M","non-dropping-particle":"","parse-names":false,"suffix":""},{"dropping-particle":"","family":"Australia S Albuquerque","given":"South I","non-dropping-particle":"","parse-names":false,"suffix":""},{"dropping-particle":"","family":"L Bernardes","given":"G J","non-dropping-particle":"","parse-names":false,"suffix":""},{"dropping-particle":"","family":"Australia Jampaiah","given":"South D","non-dropping-particle":"","parse-names":false,"suffix":""},{"dropping-particle":"","family":"Sabri","given":"Y M","non-dropping-particle":"","parse-names":false,"suffix":""},{"dropping-particle":"","family":"Bhargava","given":"S K","non-dropping-particle":"","parse-names":false,"suffix":""},{"dropping-particle":"","family":"Ippolito","given":"S J","non-dropping-particle":"","parse-names":false,"suffix":""}],"container-title":"Chem. Eur. J","id":"ITEM-2","issued":{"date-parts":[["2017"]]},"page":"1-13","title":"Laying Waste to Mercury: Inexpensive Sorbents Made from Sulfur and Recycled Cooking Oils","type":"article-journal","volume":"23"},"uris":["http://www.mendeley.com/documents/?uuid=e009599c-ec12-3c8b-801c-80140acac4db"]}],"mendeley":{"formattedCitation":"&lt;sup&gt;38,39&lt;/sup&gt;","plainTextFormattedCitation":"38,39","previouslyFormattedCitation":"&lt;sup&gt;37,38&lt;/sup&gt;"},"properties":{"noteIndex":0},"schema":"https://github.com/citation-style-language/schema/raw/master/csl-citation.json"}</w:instrText>
      </w:r>
      <w:r w:rsidR="00051115">
        <w:fldChar w:fldCharType="separate"/>
      </w:r>
      <w:r w:rsidR="004E2232" w:rsidRPr="004E2232">
        <w:rPr>
          <w:noProof/>
          <w:vertAlign w:val="superscript"/>
        </w:rPr>
        <w:t>38,39</w:t>
      </w:r>
      <w:r w:rsidR="00051115">
        <w:fldChar w:fldCharType="end"/>
      </w:r>
      <w:r w:rsidRPr="00B42FA6">
        <w:t xml:space="preserve"> Furthermore, the same research group has explored sulfur polymers as potential controlled release agents for </w:t>
      </w:r>
      <w:r w:rsidR="00E56AAA" w:rsidRPr="00B42FA6">
        <w:t>fertili</w:t>
      </w:r>
      <w:r w:rsidR="00E56AAA">
        <w:t>s</w:t>
      </w:r>
      <w:r w:rsidR="00E56AAA" w:rsidRPr="00B42FA6">
        <w:t>er</w:t>
      </w:r>
      <w:r w:rsidRPr="00B42FA6">
        <w:t>.</w:t>
      </w:r>
      <w:r w:rsidR="002D79D9">
        <w:fldChar w:fldCharType="begin" w:fldLock="1"/>
      </w:r>
      <w:r w:rsidR="004E2232">
        <w:instrText>ADDIN CSL_CITATION {"citationItems":[{"id":"ITEM-1","itemData":{"DOI":"10.1039/C8OB02130A","ISSN":"1477-0520","abstract":"Sulfur polymer composites were prepared by the reaction of canola oil and elemental sulfur in the presence of the NPK fertiliser components ammonium sulfate, calcium hydrogen phosphate, and potassium chloride. These composites released nutrients in a controlled fashion, resulting in less wasted fertiliser and better health for potted tomato plants when compared to free NPK.","author":[{"dropping-particle":"","family":"Mann","given":"Maximilian","non-dropping-particle":"","parse-names":false,"suffix":""},{"dropping-particle":"","family":"Kruger","given":"Jessica E","non-dropping-particle":"","parse-names":false,"suffix":""},{"dropping-particle":"","family":"Andari","given":"Firas","non-dropping-particle":"","parse-names":false,"suffix":""},{"dropping-particle":"","family":"McErlean","given":"Joshua","non-dropping-particle":"","parse-names":false,"suffix":""},{"dropping-particle":"","family":"Gascooke","given":"Jason R","non-dropping-particle":"","parse-names":false,"suffix":""},{"dropping-particle":"","family":"Smith","given":"Jessica A","non-dropping-particle":"","parse-names":false,"suffix":""},{"dropping-particle":"","family":"Worthington","given":"Max J H","non-dropping-particle":"","parse-names":false,"suffix":""},{"dropping-particle":"","family":"McKinley","given":"Cheylan C C","non-dropping-particle":"","parse-names":false,"suffix":""},{"dropping-particle":"","family":"Campbell","given":"Jonathan A","non-dropping-particle":"","parse-names":false,"suffix":""},{"dropping-particle":"","family":"Lewis","given":"David A","non-dropping-particle":"","parse-names":false,"suffix":""},{"dropping-particle":"","family":"Hasell","given":"Tom","non-dropping-particle":"","parse-names":false,"suffix":""},{"dropping-particle":"V","family":"Perkins","given":"Michael","non-dropping-particle":"","parse-names":false,"suffix":""},{"dropping-particle":"","family":"Chalker","given":"Justin M","non-dropping-particle":"","parse-names":false,"suffix":""}],"container-title":"Organic &amp; Biomolecular Chemistry","id":"ITEM-1","issued":{"date-parts":[["2018"]]},"publisher":"The Royal Society of Chemistry","title":"Sulfur polymer composites as controlled-release fertilisers","type":"article-journal"},"uris":["http://www.mendeley.com/documents/?uuid=00f82fba-46fc-45c1-a54b-518b36b523a9"]}],"mendeley":{"formattedCitation":"&lt;sup&gt;30&lt;/sup&gt;","plainTextFormattedCitation":"30","previouslyFormattedCitation":"&lt;sup&gt;29&lt;/sup&gt;"},"properties":{"noteIndex":0},"schema":"https://github.com/citation-style-language/schema/raw/master/csl-citation.json"}</w:instrText>
      </w:r>
      <w:r w:rsidR="002D79D9">
        <w:fldChar w:fldCharType="separate"/>
      </w:r>
      <w:r w:rsidR="004E2232" w:rsidRPr="004E2232">
        <w:rPr>
          <w:noProof/>
          <w:vertAlign w:val="superscript"/>
        </w:rPr>
        <w:t>30</w:t>
      </w:r>
      <w:r w:rsidR="002D79D9">
        <w:fldChar w:fldCharType="end"/>
      </w:r>
      <w:r w:rsidRPr="00B42FA6">
        <w:rPr>
          <w:rFonts w:ascii="Times New Roman" w:hAnsi="Times New Roman"/>
          <w:noProof/>
          <w:sz w:val="24"/>
        </w:rPr>
        <w:t xml:space="preserve"> </w:t>
      </w:r>
    </w:p>
    <w:p w14:paraId="1BE4A3BF" w14:textId="1F3F333E" w:rsidR="004D1026" w:rsidRPr="004D1026" w:rsidRDefault="004D1026" w:rsidP="004D1026">
      <w:pPr>
        <w:pStyle w:val="RSCB02ArticleText"/>
      </w:pPr>
      <w:r>
        <w:t xml:space="preserve">Here, we investigate the salt template process and the application of </w:t>
      </w:r>
      <w:proofErr w:type="spellStart"/>
      <w:r>
        <w:t>antisolvent</w:t>
      </w:r>
      <w:proofErr w:type="spellEnd"/>
      <w:r>
        <w:t xml:space="preserve"> precipitation to exert </w:t>
      </w:r>
      <w:r w:rsidR="00010B45">
        <w:t>greater</w:t>
      </w:r>
      <w:r>
        <w:t xml:space="preserve"> control to the process. We explore how the ratio of </w:t>
      </w:r>
      <w:proofErr w:type="spellStart"/>
      <w:r>
        <w:t>solvent:antisolvent</w:t>
      </w:r>
      <w:proofErr w:type="spellEnd"/>
      <w:r>
        <w:t xml:space="preserve"> effects the produced sodium chloride particle size and how this </w:t>
      </w:r>
      <w:r w:rsidR="00010B45">
        <w:t xml:space="preserve">affects </w:t>
      </w:r>
      <w:r>
        <w:t>the resultant pore size and interconnectivity in the final porous polymer. We explore the process as applied to several crosslinking agents, both bio</w:t>
      </w:r>
      <w:r w:rsidR="00010B45">
        <w:t>-</w:t>
      </w:r>
      <w:r>
        <w:t xml:space="preserve">renewable and </w:t>
      </w:r>
      <w:r w:rsidR="0092342E">
        <w:t>low cost industrial feedstocks.</w:t>
      </w:r>
    </w:p>
    <w:p w14:paraId="2D6AA31D" w14:textId="4BA58F4A" w:rsidR="0092342E" w:rsidRDefault="0092342E" w:rsidP="0092342E">
      <w:pPr>
        <w:pStyle w:val="RSCB04AHeadingSection"/>
        <w:rPr>
          <w:noProof/>
        </w:rPr>
      </w:pPr>
      <w:r>
        <w:rPr>
          <w:noProof/>
        </w:rPr>
        <w:t>Experimental</w:t>
      </w:r>
    </w:p>
    <w:p w14:paraId="6F00695F" w14:textId="2271A218" w:rsidR="004D1026" w:rsidRDefault="0092342E" w:rsidP="0092342E">
      <w:pPr>
        <w:pStyle w:val="RSCB06BHeadingSub-Section"/>
      </w:pPr>
      <w:r>
        <w:t>Materials</w:t>
      </w:r>
    </w:p>
    <w:p w14:paraId="23A3EA5F" w14:textId="135A1DEF" w:rsidR="001C01F8" w:rsidRPr="001C01F8" w:rsidRDefault="0092342E" w:rsidP="0092342E">
      <w:pPr>
        <w:pStyle w:val="RSCB02ArticleText"/>
        <w:rPr>
          <w:sz w:val="14"/>
        </w:rPr>
      </w:pPr>
      <w:r>
        <w:t xml:space="preserve">Sulfur </w:t>
      </w:r>
      <w:r w:rsidRPr="0092342E">
        <w:t>(S</w:t>
      </w:r>
      <w:r w:rsidRPr="00965BBD">
        <w:rPr>
          <w:vertAlign w:val="subscript"/>
        </w:rPr>
        <w:t>8</w:t>
      </w:r>
      <w:r w:rsidRPr="0092342E">
        <w:t>, sublimed powder, reagent grade, ≥</w:t>
      </w:r>
      <w:r w:rsidR="00E56AAA">
        <w:t xml:space="preserve"> </w:t>
      </w:r>
      <w:r w:rsidRPr="0092342E">
        <w:t>99.5</w:t>
      </w:r>
      <w:r w:rsidR="00E56AAA">
        <w:t xml:space="preserve"> </w:t>
      </w:r>
      <w:r w:rsidRPr="0092342E">
        <w:t>%, Brenntag UK &amp; Ireland)</w:t>
      </w:r>
      <w:r>
        <w:t xml:space="preserve">. </w:t>
      </w:r>
      <w:proofErr w:type="spellStart"/>
      <w:r w:rsidRPr="0092342E">
        <w:t>Dicyclopentadiene</w:t>
      </w:r>
      <w:proofErr w:type="spellEnd"/>
      <w:r w:rsidRPr="0092342E">
        <w:t xml:space="preserve"> (DCPD), </w:t>
      </w:r>
      <w:proofErr w:type="spellStart"/>
      <w:r w:rsidRPr="0092342E">
        <w:t>perrilyl</w:t>
      </w:r>
      <w:proofErr w:type="spellEnd"/>
      <w:r w:rsidRPr="0092342E">
        <w:t xml:space="preserve"> alcohol</w:t>
      </w:r>
      <w:r w:rsidR="0077344B">
        <w:t xml:space="preserve"> (PA)</w:t>
      </w:r>
      <w:r w:rsidRPr="0092342E">
        <w:t>, 1,3-</w:t>
      </w:r>
      <w:r w:rsidR="00E56AAA">
        <w:t>d</w:t>
      </w:r>
      <w:r w:rsidR="00E56AAA" w:rsidRPr="0092342E">
        <w:t>iisopropenylbenzene</w:t>
      </w:r>
      <w:r w:rsidR="0077344B">
        <w:t xml:space="preserve"> (DIB)</w:t>
      </w:r>
      <w:r w:rsidRPr="0092342E">
        <w:t xml:space="preserve">, </w:t>
      </w:r>
      <w:r w:rsidR="0054623A">
        <w:t xml:space="preserve">and </w:t>
      </w:r>
      <w:proofErr w:type="spellStart"/>
      <w:r w:rsidR="0098040E">
        <w:t>f</w:t>
      </w:r>
      <w:r w:rsidRPr="0092342E">
        <w:t>arnesol</w:t>
      </w:r>
      <w:proofErr w:type="spellEnd"/>
      <w:r w:rsidR="0077344B">
        <w:t xml:space="preserve"> (FSOL)</w:t>
      </w:r>
      <w:r w:rsidRPr="0092342E">
        <w:t xml:space="preserve"> were obtained from Merck. Sodium chloride and ethanol were obtained from Fischer-Sci. </w:t>
      </w:r>
    </w:p>
    <w:p w14:paraId="229FA9BA" w14:textId="12230146" w:rsidR="0092342E" w:rsidRDefault="0092342E" w:rsidP="00813DD6">
      <w:pPr>
        <w:pStyle w:val="RSCB07BHeadingSub-Section-standalone"/>
      </w:pPr>
      <w:r w:rsidRPr="0092342E">
        <w:t>Generation of salt template</w:t>
      </w:r>
    </w:p>
    <w:p w14:paraId="623F0D2D" w14:textId="3A318E87" w:rsidR="0092342E" w:rsidRDefault="0092342E" w:rsidP="0092342E">
      <w:pPr>
        <w:pStyle w:val="RSCB02ArticleText"/>
      </w:pPr>
      <w:r>
        <w:t>Sodium chloride (50 g</w:t>
      </w:r>
      <w:r w:rsidR="0054623A">
        <w:t>,</w:t>
      </w:r>
      <w:r>
        <w:t xml:space="preserve"> an excess</w:t>
      </w:r>
      <w:r w:rsidR="0054623A">
        <w:t>)</w:t>
      </w:r>
      <w:r>
        <w:t xml:space="preserve"> was added to a beaker containing 100 mL of distilled water. The mixture was allowed to stir for 24 hours, until no more sodium chloride would dissolve into the resultant solution. The mixture was then filtered keeping the filtrate, a saturated solution of sodium chloride. Th</w:t>
      </w:r>
      <w:r w:rsidR="0077344B">
        <w:t>is</w:t>
      </w:r>
      <w:r>
        <w:t xml:space="preserve"> solution was then added to 900 mL of ethanol with vigorous stirring over the course of one minute. The resultant mixture was a cloudy white suspension. </w:t>
      </w:r>
    </w:p>
    <w:p w14:paraId="27E95190" w14:textId="1A359AED" w:rsidR="0092342E" w:rsidRDefault="00813DD6" w:rsidP="0092342E">
      <w:pPr>
        <w:pStyle w:val="RSCB02ArticleText"/>
      </w:pPr>
      <w:r>
        <w:rPr>
          <w:noProof/>
          <w:w w:val="100"/>
          <w:lang w:eastAsia="en-GB"/>
        </w:rPr>
        <mc:AlternateContent>
          <mc:Choice Requires="wpg">
            <w:drawing>
              <wp:anchor distT="36195" distB="36195" distL="71755" distR="71755" simplePos="0" relativeHeight="251674624" behindDoc="0" locked="0" layoutInCell="1" allowOverlap="1" wp14:anchorId="5917F932" wp14:editId="71FADAFD">
                <wp:simplePos x="0" y="0"/>
                <wp:positionH relativeFrom="margin">
                  <wp:align>right</wp:align>
                </wp:positionH>
                <wp:positionV relativeFrom="paragraph">
                  <wp:posOffset>510616</wp:posOffset>
                </wp:positionV>
                <wp:extent cx="3060000" cy="3711600"/>
                <wp:effectExtent l="0" t="0" r="7620" b="3175"/>
                <wp:wrapSquare wrapText="bothSides"/>
                <wp:docPr id="35"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60000" cy="3711600"/>
                          <a:chOff x="0" y="0"/>
                          <a:chExt cx="3176905" cy="3850322"/>
                        </a:xfrm>
                      </wpg:grpSpPr>
                      <wps:wsp>
                        <wps:cNvPr id="22" name="Text Box 22"/>
                        <wps:cNvSpPr txBox="1"/>
                        <wps:spPr>
                          <a:xfrm>
                            <a:off x="0" y="3405187"/>
                            <a:ext cx="3167380" cy="445135"/>
                          </a:xfrm>
                          <a:prstGeom prst="rect">
                            <a:avLst/>
                          </a:prstGeom>
                          <a:solidFill>
                            <a:prstClr val="white"/>
                          </a:solidFill>
                          <a:ln>
                            <a:noFill/>
                          </a:ln>
                        </wps:spPr>
                        <wps:txbx>
                          <w:txbxContent>
                            <w:p w14:paraId="5AAF02AA" w14:textId="6F6328B5" w:rsidR="002147EC" w:rsidRPr="007B0D99" w:rsidRDefault="002147EC" w:rsidP="00C35F1F">
                              <w:pPr>
                                <w:pStyle w:val="Caption"/>
                                <w:jc w:val="both"/>
                                <w:rPr>
                                  <w:rFonts w:cs="Times New Roman"/>
                                  <w:noProof/>
                                  <w:w w:val="108"/>
                                  <w:sz w:val="18"/>
                                </w:rPr>
                              </w:pPr>
                              <w:r>
                                <w:t xml:space="preserve">Figure </w:t>
                              </w:r>
                              <w:r w:rsidR="002D79D9">
                                <w:t>3</w:t>
                              </w:r>
                              <w:r>
                                <w:t xml:space="preserve"> - (a) The ratios of </w:t>
                              </w:r>
                              <w:proofErr w:type="spellStart"/>
                              <w:r>
                                <w:t>solvent</w:t>
                              </w:r>
                              <w:proofErr w:type="gramStart"/>
                              <w:r>
                                <w:t>:antisolvent</w:t>
                              </w:r>
                              <w:proofErr w:type="spellEnd"/>
                              <w:proofErr w:type="gramEnd"/>
                              <w:r>
                                <w:t xml:space="preserve"> investigated for the generation of SCP's (b) Physical </w:t>
                              </w:r>
                              <w:r w:rsidR="0061352D">
                                <w:t>appearance</w:t>
                              </w:r>
                              <w:r>
                                <w:t xml:space="preserve"> of </w:t>
                              </w:r>
                              <w:r w:rsidR="0061352D">
                                <w:t>generated</w:t>
                              </w:r>
                              <w:r>
                                <w:t xml:space="preserve"> SCP (c) The percent recovery of sodium chloride as a function of the percentage ethanol in the final mixture volume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 name="Pictur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9525" y="0"/>
                            <a:ext cx="3167380" cy="3362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17F932" id="Group 35" o:spid="_x0000_s1033" style="position:absolute;left:0;text-align:left;margin-left:189.75pt;margin-top:40.2pt;width:240.95pt;height:292.25pt;z-index:251674624;mso-wrap-distance-left:5.65pt;mso-wrap-distance-top:2.85pt;mso-wrap-distance-right:5.65pt;mso-wrap-distance-bottom:2.85pt;mso-position-horizontal:right;mso-position-horizontal-relative:margin;mso-width-relative:margin;mso-height-relative:margin" coordsize="31769,38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">
                <o:lock v:ext="edit" aspectratio="t"/>
                <v:shape id="Text Box 22" o:spid="_x0000_s1034" type="#_x0000_t202" style="position:absolute;top:34051;width:31673;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5AAF02AA" w14:textId="6F6328B5" w:rsidR="002147EC" w:rsidRPr="007B0D99" w:rsidRDefault="002147EC" w:rsidP="00C35F1F">
                        <w:pPr>
                          <w:pStyle w:val="Caption"/>
                          <w:jc w:val="both"/>
                          <w:rPr>
                            <w:rFonts w:cs="Times New Roman"/>
                            <w:noProof/>
                            <w:w w:val="108"/>
                            <w:sz w:val="18"/>
                          </w:rPr>
                        </w:pPr>
                        <w:r>
                          <w:t xml:space="preserve">Figure </w:t>
                        </w:r>
                        <w:r w:rsidR="002D79D9">
                          <w:t>3</w:t>
                        </w:r>
                        <w:r>
                          <w:t xml:space="preserve"> - (a) The ratios of </w:t>
                        </w:r>
                        <w:proofErr w:type="spellStart"/>
                        <w:r>
                          <w:t>solvent</w:t>
                        </w:r>
                        <w:proofErr w:type="gramStart"/>
                        <w:r>
                          <w:t>:antisolvent</w:t>
                        </w:r>
                        <w:proofErr w:type="spellEnd"/>
                        <w:proofErr w:type="gramEnd"/>
                        <w:r>
                          <w:t xml:space="preserve"> investigated for the generation of SCP's (b) Physical </w:t>
                        </w:r>
                        <w:r w:rsidR="0061352D">
                          <w:t>appearance</w:t>
                        </w:r>
                        <w:r>
                          <w:t xml:space="preserve"> of </w:t>
                        </w:r>
                        <w:r w:rsidR="0061352D">
                          <w:t>generated</w:t>
                        </w:r>
                        <w:r>
                          <w:t xml:space="preserve"> SCP (c) The percent recovery of sodium chloride as a function of the percentage ethanol in the final mixture volume</w:t>
                        </w:r>
                      </w:p>
                    </w:txbxContent>
                  </v:textbox>
                </v:shape>
                <v:shape id="Picture 4" o:spid="_x0000_s1035" type="#_x0000_t75" style="position:absolute;left:95;width:31674;height:3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">
                  <v:imagedata r:id="rId19" o:title=""/>
                  <v:path arrowok="t"/>
                </v:shape>
                <w10:wrap type="square" anchorx="margin"/>
              </v:group>
            </w:pict>
          </mc:Fallback>
        </mc:AlternateContent>
      </w:r>
      <w:r w:rsidR="0092342E">
        <w:t xml:space="preserve">The resultant suspension was filtered </w:t>
      </w:r>
      <w:r w:rsidR="0054623A">
        <w:t xml:space="preserve">under vacuum </w:t>
      </w:r>
      <w:r w:rsidR="0092342E">
        <w:t xml:space="preserve">using a Whitman no. 5 filter paper. The solid residue was a </w:t>
      </w:r>
      <w:r w:rsidR="0077344B">
        <w:t xml:space="preserve">fused </w:t>
      </w:r>
      <w:r w:rsidR="0092342E">
        <w:t>cake of sodium chloride. The cake was dried in an oven at 120 °C, and produced a porous sodium chloride matrix.</w:t>
      </w:r>
    </w:p>
    <w:p w14:paraId="3CEACF77" w14:textId="63862282" w:rsidR="0092342E" w:rsidRDefault="0092342E" w:rsidP="00813DD6">
      <w:pPr>
        <w:pStyle w:val="RSCB07BHeadingSub-Section-standalone"/>
      </w:pPr>
      <w:r w:rsidRPr="0092342E">
        <w:t>Preparation of porous polymer</w:t>
      </w:r>
    </w:p>
    <w:p w14:paraId="1725CD04" w14:textId="44A71AA1" w:rsidR="0092342E" w:rsidRDefault="0092342E" w:rsidP="0092342E">
      <w:pPr>
        <w:pStyle w:val="RSCB02ArticleText"/>
      </w:pPr>
      <w:r>
        <w:t xml:space="preserve">The sodium chloride </w:t>
      </w:r>
      <w:proofErr w:type="spellStart"/>
      <w:r>
        <w:t>porogen</w:t>
      </w:r>
      <w:proofErr w:type="spellEnd"/>
      <w:r>
        <w:t xml:space="preserve"> </w:t>
      </w:r>
      <w:r w:rsidR="0077344B">
        <w:t xml:space="preserve">monolith </w:t>
      </w:r>
      <w:r>
        <w:t>was placed in an oven and heated to 180 °C. Sulfur (5 g) and crosslinker were charged in</w:t>
      </w:r>
      <w:r w:rsidR="00813DD6">
        <w:t xml:space="preserve">to a 12 mL glass reaction vial. </w:t>
      </w:r>
      <w:r>
        <w:t xml:space="preserve">The vial was placed in a metal heating block </w:t>
      </w:r>
      <w:r w:rsidR="0077344B">
        <w:t>set</w:t>
      </w:r>
      <w:r>
        <w:t xml:space="preserve"> to 159 °C. The mixture was equipped with a magnetic stirrer bar and allowed to stir at 900 rpm until a </w:t>
      </w:r>
      <w:r w:rsidR="00E56AAA">
        <w:t xml:space="preserve">single </w:t>
      </w:r>
      <w:r>
        <w:t xml:space="preserve">phase formed. The solution was then poured onto the preheated sodium chloride porogen and allowed to cure at 180 °C for </w:t>
      </w:r>
      <w:r w:rsidR="00965BBD">
        <w:t>two</w:t>
      </w:r>
      <w:r>
        <w:t xml:space="preserve"> hours </w:t>
      </w:r>
      <w:r w:rsidR="0077344B">
        <w:t>before</w:t>
      </w:r>
      <w:r>
        <w:t xml:space="preserve"> the temperature was lowered to 140 °C for </w:t>
      </w:r>
      <w:r w:rsidR="0077344B">
        <w:t xml:space="preserve">a further </w:t>
      </w:r>
      <w:r w:rsidR="00965BBD">
        <w:t>ten</w:t>
      </w:r>
      <w:r>
        <w:t xml:space="preserve"> hours.</w:t>
      </w:r>
    </w:p>
    <w:p w14:paraId="01843980" w14:textId="3A3D2C8A" w:rsidR="00AB3CA8" w:rsidRDefault="0092342E" w:rsidP="0092342E">
      <w:pPr>
        <w:pStyle w:val="RSCB02ArticleText"/>
      </w:pPr>
      <w:r>
        <w:t xml:space="preserve">After curing the polymer-salt composite was placed in </w:t>
      </w:r>
      <w:r w:rsidR="006A0F73">
        <w:t>in a Soxhlet system and</w:t>
      </w:r>
      <w:r>
        <w:t xml:space="preserve"> the sodium chloride was allowed to leach out of the composite over the course of 72 hours, leaving a porous polymer. </w:t>
      </w:r>
    </w:p>
    <w:p w14:paraId="5F72E6E7" w14:textId="689D357B" w:rsidR="0092342E" w:rsidRDefault="0092342E" w:rsidP="00AB3CA8">
      <w:pPr>
        <w:pStyle w:val="RSCB04AHeadingSection"/>
      </w:pPr>
      <w:r>
        <w:t>Characterisation</w:t>
      </w:r>
    </w:p>
    <w:p w14:paraId="56111A70" w14:textId="1960C646" w:rsidR="0092342E" w:rsidRDefault="0092342E" w:rsidP="0092342E">
      <w:pPr>
        <w:pStyle w:val="RSCB02ArticleText"/>
      </w:pPr>
      <w:r w:rsidRPr="0092342E">
        <w:rPr>
          <w:rStyle w:val="RSCB08CHeadingIn-lineChar"/>
        </w:rPr>
        <w:t>Scanning electron microscopy (SEM)</w:t>
      </w:r>
      <w:r w:rsidRPr="0092342E">
        <w:t xml:space="preserve"> was performed on a JEOL JSM 6610 SEM, operating at 3 keV using the upper detector. Samples were coated in gold.</w:t>
      </w:r>
    </w:p>
    <w:p w14:paraId="69301174" w14:textId="49094ADA" w:rsidR="00F57AEC" w:rsidRDefault="0092342E" w:rsidP="00C35F1F">
      <w:pPr>
        <w:pStyle w:val="RSCB02ArticleText"/>
      </w:pPr>
      <w:proofErr w:type="spellStart"/>
      <w:r w:rsidRPr="0092342E">
        <w:rPr>
          <w:rStyle w:val="RSCB08CHeadingIn-lineChar"/>
        </w:rPr>
        <w:t>Thermogravimetric</w:t>
      </w:r>
      <w:proofErr w:type="spellEnd"/>
      <w:r w:rsidRPr="0092342E">
        <w:rPr>
          <w:rStyle w:val="RSCB08CHeadingIn-lineChar"/>
        </w:rPr>
        <w:t xml:space="preserve"> Analysis (TGA)</w:t>
      </w:r>
      <w:r w:rsidRPr="0092342E">
        <w:t xml:space="preserve"> was carried out in platinum pans using a Q5000IR </w:t>
      </w:r>
      <w:r w:rsidR="00F57AEC" w:rsidRPr="0092342E">
        <w:t>analyser</w:t>
      </w:r>
      <w:r w:rsidRPr="0092342E">
        <w:t xml:space="preserve"> (TA Instruments) with an automated vertical overhead </w:t>
      </w:r>
      <w:proofErr w:type="spellStart"/>
      <w:r w:rsidRPr="0092342E">
        <w:t>thermobalance</w:t>
      </w:r>
      <w:proofErr w:type="spellEnd"/>
      <w:r w:rsidRPr="0092342E">
        <w:t>. The samples were heated at</w:t>
      </w:r>
      <w:r w:rsidR="00F21A3A">
        <w:t xml:space="preserve"> 5 °C min</w:t>
      </w:r>
      <w:r w:rsidR="00F21A3A" w:rsidRPr="00965BBD">
        <w:rPr>
          <w:vertAlign w:val="superscript"/>
        </w:rPr>
        <w:t>−1</w:t>
      </w:r>
      <w:r w:rsidR="00F21A3A">
        <w:t xml:space="preserve"> to </w:t>
      </w:r>
      <w:r w:rsidR="00B76C0A">
        <w:t>700</w:t>
      </w:r>
      <w:r w:rsidR="00F21A3A">
        <w:t xml:space="preserve"> °C under air</w:t>
      </w:r>
      <w:r w:rsidR="00F57AEC">
        <w:t>.</w:t>
      </w:r>
    </w:p>
    <w:p w14:paraId="741A7604" w14:textId="7ADCA43B" w:rsidR="00F57AEC" w:rsidRDefault="00F57AEC" w:rsidP="00C35F1F">
      <w:pPr>
        <w:pStyle w:val="RSCB02ArticleText"/>
      </w:pPr>
      <w:r w:rsidRPr="00F57AEC">
        <w:rPr>
          <w:rStyle w:val="RSCB08CHeadingIn-lineChar"/>
        </w:rPr>
        <w:t>Powder X-ray Diffraction (PXRD</w:t>
      </w:r>
      <w:r>
        <w:t>)</w:t>
      </w:r>
      <w:r w:rsidR="00A15E12">
        <w:t>:</w:t>
      </w:r>
      <w:r>
        <w:t xml:space="preserve">  Data </w:t>
      </w:r>
      <w:r w:rsidR="0098040E">
        <w:t>were</w:t>
      </w:r>
      <w:r>
        <w:t xml:space="preserve"> measured using a </w:t>
      </w:r>
      <w:proofErr w:type="spellStart"/>
      <w:r>
        <w:t>PANalytical</w:t>
      </w:r>
      <w:proofErr w:type="spellEnd"/>
      <w:r>
        <w:t xml:space="preserve"> </w:t>
      </w:r>
      <w:proofErr w:type="spellStart"/>
      <w:r>
        <w:t>X’Pert</w:t>
      </w:r>
      <w:proofErr w:type="spellEnd"/>
      <w:r>
        <w:t xml:space="preserve"> PRO diffractometer with Cu-K</w:t>
      </w:r>
      <w:r>
        <w:rPr>
          <w:vertAlign w:val="subscript"/>
        </w:rPr>
        <w:t xml:space="preserve"> </w:t>
      </w:r>
      <w:r>
        <w:t>radiation, operating in transmission geometry</w:t>
      </w:r>
    </w:p>
    <w:p w14:paraId="1F4CFC27" w14:textId="77777777" w:rsidR="00813DD6" w:rsidRDefault="00F57AEC" w:rsidP="00813DD6">
      <w:pPr>
        <w:pStyle w:val="RSCB06BHeadingSub-Section"/>
        <w:jc w:val="both"/>
      </w:pPr>
      <w:bookmarkStart w:id="0" w:name="_Hlk530482123"/>
      <w:r>
        <w:t>Hg capture</w:t>
      </w:r>
      <w:r w:rsidR="00A15E12">
        <w:t>:</w:t>
      </w:r>
      <w:r>
        <w:t xml:space="preserve"> </w:t>
      </w:r>
      <w:r w:rsidRPr="00F57AEC">
        <w:rPr>
          <w:rStyle w:val="RSCB02ArticleTextChar"/>
          <w:b w:val="0"/>
        </w:rPr>
        <w:t xml:space="preserve"> </w:t>
      </w:r>
      <w:r w:rsidR="008822AF" w:rsidRPr="008822AF">
        <w:rPr>
          <w:rStyle w:val="RSCB02ArticleTextChar"/>
          <w:b w:val="0"/>
        </w:rPr>
        <w:t>Polymer samples were added to aqueous mercury chloride solutions and stirred (60 rpm) on a sample roller. After the required times, the solutions were filtered and the filtrate analysed by ICP-OES</w:t>
      </w:r>
      <w:r w:rsidR="00675018">
        <w:rPr>
          <w:rStyle w:val="RSCB02ArticleTextChar"/>
          <w:b w:val="0"/>
        </w:rPr>
        <w:t>.</w:t>
      </w:r>
      <w:r w:rsidR="00C35F1F" w:rsidRPr="00C35F1F">
        <w:t xml:space="preserve"> </w:t>
      </w:r>
    </w:p>
    <w:p w14:paraId="075D0EC3" w14:textId="7C03226F" w:rsidR="00BE7E83" w:rsidRPr="00BE7E83" w:rsidRDefault="00BE7E83" w:rsidP="00813DD6">
      <w:pPr>
        <w:pStyle w:val="RSCB04AHeadingSection"/>
      </w:pPr>
      <w:r w:rsidRPr="00BE7E83">
        <w:t xml:space="preserve">Results and </w:t>
      </w:r>
      <w:r>
        <w:t>d</w:t>
      </w:r>
      <w:r w:rsidRPr="00BE7E83">
        <w:t>iscussions</w:t>
      </w:r>
    </w:p>
    <w:p w14:paraId="1C924150" w14:textId="1BE6D6D4" w:rsidR="00BE7E83" w:rsidRPr="00BE7E83" w:rsidRDefault="00BE7E83" w:rsidP="00813DD6">
      <w:pPr>
        <w:pStyle w:val="RSCB07BHeadingSub-Section-standalone"/>
      </w:pPr>
      <w:r>
        <w:t xml:space="preserve">Generation of </w:t>
      </w:r>
      <w:r w:rsidR="001C01F8">
        <w:t xml:space="preserve">sodium chloride </w:t>
      </w:r>
      <w:proofErr w:type="spellStart"/>
      <w:r w:rsidR="001C01F8">
        <w:t>porogen</w:t>
      </w:r>
      <w:proofErr w:type="spellEnd"/>
      <w:r w:rsidR="001C01F8">
        <w:t xml:space="preserve"> (SCP)</w:t>
      </w:r>
    </w:p>
    <w:p w14:paraId="305362D3" w14:textId="7AF05D5C" w:rsidR="002F7AF5" w:rsidRDefault="002F7AF5" w:rsidP="002F7AF5">
      <w:pPr>
        <w:pStyle w:val="RSCB02ArticleText"/>
      </w:pPr>
      <w:r>
        <w:t xml:space="preserve">The SCPs were confirmed to be sodium chloride </w:t>
      </w:r>
      <w:r>
        <w:rPr>
          <w:i/>
        </w:rPr>
        <w:t>via</w:t>
      </w:r>
      <w:r>
        <w:t xml:space="preserve"> the use of </w:t>
      </w:r>
      <w:proofErr w:type="spellStart"/>
      <w:r>
        <w:t>pXRD</w:t>
      </w:r>
      <w:proofErr w:type="spellEnd"/>
      <w:r>
        <w:t xml:space="preserve">. </w:t>
      </w:r>
      <w:r w:rsidR="00E35E5C">
        <w:t xml:space="preserve">(ESI S2) </w:t>
      </w:r>
      <w:r>
        <w:t xml:space="preserve">Initially, the effect of </w:t>
      </w:r>
      <w:proofErr w:type="spellStart"/>
      <w:r>
        <w:t>solvent:antisolvent</w:t>
      </w:r>
      <w:proofErr w:type="spellEnd"/>
      <w:r>
        <w:t xml:space="preserve"> ratio was explored</w:t>
      </w:r>
      <w:r w:rsidR="002147EC">
        <w:t xml:space="preserve"> and the effect this had on the morphology and yield of the produced SCP</w:t>
      </w:r>
      <w:r w:rsidR="003F27AE">
        <w:t xml:space="preserve"> is shown in </w:t>
      </w:r>
      <w:r w:rsidR="002147EC">
        <w:t>Figure 3</w:t>
      </w:r>
      <w:r w:rsidR="003F27AE">
        <w:t>.</w:t>
      </w:r>
    </w:p>
    <w:p w14:paraId="33203DD9" w14:textId="6723EB2B" w:rsidR="00813DD6" w:rsidRDefault="000D45B9" w:rsidP="00184BE1">
      <w:pPr>
        <w:pStyle w:val="RSCB02ArticleText"/>
      </w:pPr>
      <w:r>
        <w:t xml:space="preserve">As demonstrated in Figure 3c the percentage ethanol present in the final mixture volume greatly affected the percentage recovery of the sodium chloride from solution. This percentage recovery is explainable as the final solubility of the sodium chloride in ratios of </w:t>
      </w:r>
      <w:proofErr w:type="spellStart"/>
      <w:r>
        <w:t>ethanol:water</w:t>
      </w:r>
      <w:proofErr w:type="spellEnd"/>
      <w:r>
        <w:t>. As more ethanol is added to the saturated sodium chloride solution the solubility of the sodium chloride in the resultant solution drops. This causes the sodium chloride to precipitate out of solution.</w:t>
      </w:r>
      <w:bookmarkEnd w:id="0"/>
      <w:r w:rsidR="00813DD6">
        <w:t xml:space="preserve"> Figure 3b also shows the physical appearance of a SCP. It is important to note the monolithic structure of the SCP. During the filtration step</w:t>
      </w:r>
      <w:r w:rsidR="00F626E6">
        <w:t xml:space="preserve"> attribute of the process. Previous literature has focused on the fusing of sodium chloride crystals </w:t>
      </w:r>
      <w:r w:rsidR="00723893">
        <w:t>at elevated</w:t>
      </w:r>
      <w:r w:rsidR="00F626E6">
        <w:t xml:space="preserve"> humidity, but the </w:t>
      </w:r>
      <w:r w:rsidR="00F626E6">
        <w:lastRenderedPageBreak/>
        <w:t>hygroscopic nature of micrometre scale</w:t>
      </w:r>
      <w:r w:rsidR="00813DD6">
        <w:t xml:space="preserve"> the</w:t>
      </w:r>
      <w:r w:rsidR="00723893">
        <w:t xml:space="preserve"> makes</w:t>
      </w:r>
      <w:r w:rsidR="00813DD6">
        <w:t xml:space="preserve"> sodium chloride crystals fu</w:t>
      </w:r>
      <w:r w:rsidR="00723893">
        <w:t>se</w:t>
      </w:r>
      <w:r w:rsidR="00813DD6">
        <w:t xml:space="preserve"> </w:t>
      </w:r>
      <w:r w:rsidR="00813DD6">
        <w:rPr>
          <w:i/>
        </w:rPr>
        <w:t>in situ</w:t>
      </w:r>
      <w:r w:rsidR="00723893">
        <w:t>, even at low humidity levels.</w:t>
      </w:r>
      <w:r w:rsidR="00813DD6">
        <w:t xml:space="preserve"> This </w:t>
      </w:r>
      <w:r w:rsidR="00F626E6">
        <w:rPr>
          <w:noProof/>
          <w:w w:val="100"/>
          <w:lang w:eastAsia="en-GB"/>
        </w:rPr>
        <mc:AlternateContent>
          <mc:Choice Requires="wpg">
            <w:drawing>
              <wp:anchor distT="36195" distB="36195" distL="71755" distR="71755" simplePos="0" relativeHeight="251676672" behindDoc="0" locked="0" layoutInCell="1" allowOverlap="1" wp14:anchorId="775C7DA1" wp14:editId="3FB00C74">
                <wp:simplePos x="0" y="0"/>
                <wp:positionH relativeFrom="margin">
                  <wp:posOffset>-1270</wp:posOffset>
                </wp:positionH>
                <wp:positionV relativeFrom="paragraph">
                  <wp:posOffset>713901</wp:posOffset>
                </wp:positionV>
                <wp:extent cx="3059430" cy="2797175"/>
                <wp:effectExtent l="0" t="0" r="7620" b="3175"/>
                <wp:wrapSquare wrapText="bothSides"/>
                <wp:docPr id="36" name="Group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59430" cy="2797175"/>
                          <a:chOff x="-698" y="0"/>
                          <a:chExt cx="3168078" cy="2893060"/>
                        </a:xfrm>
                      </wpg:grpSpPr>
                      <pic:pic xmlns:pic="http://schemas.openxmlformats.org/drawingml/2006/picture">
                        <pic:nvPicPr>
                          <pic:cNvPr id="23" name="Picture 2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98" y="0"/>
                            <a:ext cx="3167380" cy="2541270"/>
                          </a:xfrm>
                          <a:prstGeom prst="rect">
                            <a:avLst/>
                          </a:prstGeom>
                          <a:noFill/>
                        </pic:spPr>
                      </pic:pic>
                      <wps:wsp>
                        <wps:cNvPr id="24" name="Text Box 24"/>
                        <wps:cNvSpPr txBox="1"/>
                        <wps:spPr>
                          <a:xfrm>
                            <a:off x="0" y="2590800"/>
                            <a:ext cx="3167380" cy="302260"/>
                          </a:xfrm>
                          <a:prstGeom prst="rect">
                            <a:avLst/>
                          </a:prstGeom>
                          <a:solidFill>
                            <a:prstClr val="white"/>
                          </a:solidFill>
                          <a:ln>
                            <a:noFill/>
                          </a:ln>
                        </wps:spPr>
                        <wps:txbx>
                          <w:txbxContent>
                            <w:p w14:paraId="184AECBA" w14:textId="45849C92" w:rsidR="00813DD6" w:rsidRPr="00D866B1" w:rsidRDefault="00813DD6" w:rsidP="00813DD6">
                              <w:pPr>
                                <w:pStyle w:val="Caption"/>
                                <w:rPr>
                                  <w:rFonts w:cs="Times New Roman"/>
                                  <w:noProof/>
                                  <w:w w:val="108"/>
                                  <w:sz w:val="18"/>
                                </w:rPr>
                              </w:pPr>
                              <w:r>
                                <w:t xml:space="preserve">Figure 4 – Altered micrograph of an SCP with ellipses </w:t>
                              </w:r>
                              <w:r w:rsidR="00F626E6">
                                <w:t>overlaid</w:t>
                              </w:r>
                              <w:r>
                                <w:t xml:space="preserve"> to demonstrate areas in which the sodium chloride crystals fused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5C7DA1" id="Group 36" o:spid="_x0000_s1036" style="position:absolute;left:0;text-align:left;margin-left:-.1pt;margin-top:56.2pt;width:240.9pt;height:220.25pt;z-index:251676672;mso-wrap-distance-left:5.65pt;mso-wrap-distance-top:2.85pt;mso-wrap-distance-right:5.65pt;mso-wrap-distance-bottom:2.85pt;mso-position-horizontal-relative:margin;mso-width-relative:margin;mso-height-relative:margin" coordorigin="-6" coordsize="31680,28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">
                <o:lock v:ext="edit" aspectratio="t"/>
                <v:shape id="Picture 23" o:spid="_x0000_s1037" type="#_x0000_t75" style="position:absolute;left:-6;width:31672;height:2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">
                  <v:imagedata r:id="rId21" o:title=""/>
                  <v:path arrowok="t"/>
                </v:shape>
                <v:shape id="Text Box 24" o:spid="_x0000_s1038" type="#_x0000_t202" style="position:absolute;top:25908;width:3167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184AECBA" w14:textId="45849C92" w:rsidR="00813DD6" w:rsidRPr="00D866B1" w:rsidRDefault="00813DD6" w:rsidP="00813DD6">
                        <w:pPr>
                          <w:pStyle w:val="Caption"/>
                          <w:rPr>
                            <w:rFonts w:cs="Times New Roman"/>
                            <w:noProof/>
                            <w:w w:val="108"/>
                            <w:sz w:val="18"/>
                          </w:rPr>
                        </w:pPr>
                        <w:r>
                          <w:t xml:space="preserve">Figure 4 – Altered micrograph of an SCP with ellipses </w:t>
                        </w:r>
                        <w:r w:rsidR="00F626E6">
                          <w:t>overlaid</w:t>
                        </w:r>
                        <w:r>
                          <w:t xml:space="preserve"> to demonstrate areas in which the sodium chloride crystals fused</w:t>
                        </w:r>
                      </w:p>
                    </w:txbxContent>
                  </v:textbox>
                </v:shape>
                <w10:wrap type="square" anchorx="margin"/>
              </v:group>
            </w:pict>
          </mc:Fallback>
        </mc:AlternateContent>
      </w:r>
      <w:r w:rsidR="00F626E6">
        <w:rPr>
          <w:noProof/>
          <w:lang w:eastAsia="en-GB"/>
        </w:rPr>
        <mc:AlternateContent>
          <mc:Choice Requires="wpg">
            <w:drawing>
              <wp:anchor distT="36195" distB="36195" distL="71755" distR="71755" simplePos="0" relativeHeight="251678720" behindDoc="0" locked="0" layoutInCell="1" allowOverlap="1" wp14:anchorId="65BA927B" wp14:editId="5FDA9162">
                <wp:simplePos x="0" y="0"/>
                <wp:positionH relativeFrom="margin">
                  <wp:posOffset>-1905</wp:posOffset>
                </wp:positionH>
                <wp:positionV relativeFrom="margin">
                  <wp:posOffset>3531870</wp:posOffset>
                </wp:positionV>
                <wp:extent cx="3059430" cy="5151755"/>
                <wp:effectExtent l="0" t="0" r="7620" b="0"/>
                <wp:wrapSquare wrapText="bothSides"/>
                <wp:docPr id="37" name="Group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59430" cy="5151755"/>
                          <a:chOff x="0" y="55326"/>
                          <a:chExt cx="3167380" cy="5334830"/>
                        </a:xfrm>
                      </wpg:grpSpPr>
                      <pic:pic xmlns:pic="http://schemas.openxmlformats.org/drawingml/2006/picture">
                        <pic:nvPicPr>
                          <pic:cNvPr id="32" name="Picture 3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55326"/>
                            <a:ext cx="3167380" cy="4750435"/>
                          </a:xfrm>
                          <a:prstGeom prst="rect">
                            <a:avLst/>
                          </a:prstGeom>
                          <a:noFill/>
                        </pic:spPr>
                      </pic:pic>
                      <wps:wsp>
                        <wps:cNvPr id="33" name="Text Box 33"/>
                        <wps:cNvSpPr txBox="1"/>
                        <wps:spPr>
                          <a:xfrm>
                            <a:off x="0" y="4798336"/>
                            <a:ext cx="3167380" cy="591820"/>
                          </a:xfrm>
                          <a:prstGeom prst="rect">
                            <a:avLst/>
                          </a:prstGeom>
                          <a:solidFill>
                            <a:prstClr val="white"/>
                          </a:solidFill>
                          <a:ln>
                            <a:noFill/>
                          </a:ln>
                        </wps:spPr>
                        <wps:txbx>
                          <w:txbxContent>
                            <w:p w14:paraId="23ABB843" w14:textId="77777777" w:rsidR="00813DD6" w:rsidRPr="006D3ECE" w:rsidRDefault="00813DD6" w:rsidP="00813DD6">
                              <w:pPr>
                                <w:pStyle w:val="Caption"/>
                                <w:jc w:val="both"/>
                                <w:rPr>
                                  <w:rFonts w:cs="Times New Roman"/>
                                  <w:noProof/>
                                  <w:w w:val="108"/>
                                  <w:sz w:val="18"/>
                                </w:rPr>
                              </w:pPr>
                              <w:r>
                                <w:t>Figure 5 - Set of histograms showing the result of counting the longest exposed face of 200 sodium chloride crystals from micrographs of precipitant sodium chloride. Demonstrates that as the proportion of ethanol is increased in the final mixture the size of the crystals produced decreases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BA927B" id="Group 37" o:spid="_x0000_s1039" style="position:absolute;left:0;text-align:left;margin-left:-.15pt;margin-top:278.1pt;width:240.9pt;height:405.65pt;z-index:251678720;mso-wrap-distance-left:5.65pt;mso-wrap-distance-top:2.85pt;mso-wrap-distance-right:5.65pt;mso-wrap-distance-bottom:2.85pt;mso-position-horizontal-relative:margin;mso-position-vertical-relative:margin;mso-width-relative:margin;mso-height-relative:margin" coordorigin=",553" coordsize="31673,53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">
                <o:lock v:ext="edit" aspectratio="t"/>
                <v:shape id="Picture 32" o:spid="_x0000_s1040" type="#_x0000_t75" style="position:absolute;top:553;width:31673;height:47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">
                  <v:imagedata r:id="rId23" o:title=""/>
                  <v:path arrowok="t"/>
                </v:shape>
                <v:shape id="Text Box 33" o:spid="_x0000_s1041" type="#_x0000_t202" style="position:absolute;top:47983;width:31673;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23ABB843" w14:textId="77777777" w:rsidR="00813DD6" w:rsidRPr="006D3ECE" w:rsidRDefault="00813DD6" w:rsidP="00813DD6">
                        <w:pPr>
                          <w:pStyle w:val="Caption"/>
                          <w:jc w:val="both"/>
                          <w:rPr>
                            <w:rFonts w:cs="Times New Roman"/>
                            <w:noProof/>
                            <w:w w:val="108"/>
                            <w:sz w:val="18"/>
                          </w:rPr>
                        </w:pPr>
                        <w:r>
                          <w:t>Figure 5 - Set of histograms showing the result of counting the longest exposed face of 200 sodium chloride crystals from micrographs of precipitant sodium chloride. Demonstrates that as the proportion of ethanol is increased in the final mixture the size of the crystals produced decreases</w:t>
                        </w:r>
                      </w:p>
                    </w:txbxContent>
                  </v:textbox>
                </v:shape>
                <w10:wrap type="square" anchorx="margin" anchory="margin"/>
              </v:group>
            </w:pict>
          </mc:Fallback>
        </mc:AlternateContent>
      </w:r>
      <w:r w:rsidR="00813DD6">
        <w:t xml:space="preserve">fusing is evident when imaged </w:t>
      </w:r>
      <w:r w:rsidR="00813DD6">
        <w:rPr>
          <w:i/>
        </w:rPr>
        <w:t xml:space="preserve">via </w:t>
      </w:r>
      <w:r w:rsidR="00813DD6">
        <w:t>SEM (Figure 4).</w:t>
      </w:r>
    </w:p>
    <w:p w14:paraId="75AC340C" w14:textId="02B7053A" w:rsidR="008C7C80" w:rsidRDefault="005A0AF9" w:rsidP="00EB4737">
      <w:pPr>
        <w:pStyle w:val="RSCB02ArticleText"/>
      </w:pPr>
      <w:r>
        <w:t xml:space="preserve">In addition to this fusing, as the percentage ethanol present in the final solution increases, it is noted that the distribution of sizes of crystals produced in the precipitation process changes. As can be seen in the histogram in </w:t>
      </w:r>
      <w:r w:rsidR="003F27AE">
        <w:t xml:space="preserve">Figure </w:t>
      </w:r>
      <w:r>
        <w:t>5 the amount of smaller crystals increases as the proportion of ethanol also increases</w:t>
      </w:r>
      <w:r w:rsidR="0061352D">
        <w:t xml:space="preserve"> (</w:t>
      </w:r>
      <w:r w:rsidR="00EF7C9B">
        <w:t>ESI</w:t>
      </w:r>
      <w:r w:rsidR="00C94F9A">
        <w:t xml:space="preserve"> S5</w:t>
      </w:r>
      <w:r w:rsidR="00EF7C9B">
        <w:t>)</w:t>
      </w:r>
      <w:r w:rsidR="0061352D">
        <w:t xml:space="preserve">. </w:t>
      </w:r>
      <w:r>
        <w:t xml:space="preserve"> This observation tied in with the improved percentage recovery resulted in the choice of using 90 % eth</w:t>
      </w:r>
      <w:r w:rsidR="00B50308">
        <w:t>a</w:t>
      </w:r>
      <w:r>
        <w:t>nol when exploring applications for the produced porous polymer as this also produced the smallest pore size and hence the greatest specific surface area.</w:t>
      </w:r>
      <w:r w:rsidR="00EB4737" w:rsidRPr="00EB4737">
        <w:t xml:space="preserve"> </w:t>
      </w:r>
    </w:p>
    <w:p w14:paraId="71E8F6CB" w14:textId="03ED0E71" w:rsidR="00EB4737" w:rsidRPr="00184BE1" w:rsidRDefault="008C7C80" w:rsidP="008C7C80">
      <w:pPr>
        <w:pStyle w:val="RSCB07BHeadingSub-Section-standalone"/>
      </w:pPr>
      <w:r>
        <w:t>Generation of porous polymer and properties</w:t>
      </w:r>
      <w:r w:rsidR="00EB4737">
        <w:t xml:space="preserve"> </w:t>
      </w:r>
    </w:p>
    <w:p w14:paraId="5C58E624" w14:textId="332616F2" w:rsidR="005A0AF9" w:rsidRDefault="00312696" w:rsidP="00184BE1">
      <w:pPr>
        <w:pStyle w:val="RSCB02ArticleText"/>
      </w:pPr>
      <w:r>
        <w:t>M</w:t>
      </w:r>
      <w:r w:rsidR="008C7C80">
        <w:t>olten pre-polymer</w:t>
      </w:r>
      <w:r w:rsidR="000211EC">
        <w:t xml:space="preserve"> </w:t>
      </w:r>
      <w:r>
        <w:t>(</w:t>
      </w:r>
      <w:r w:rsidR="008C7C80">
        <w:t>polymer that is partially reacted but not yet in the solid state</w:t>
      </w:r>
      <w:r>
        <w:t>)</w:t>
      </w:r>
      <w:r w:rsidR="008C7C80">
        <w:t xml:space="preserve"> is poured onto the SCP and then cured to the solid state in the oven. The SCP-polymer composite is then place in water to generate a porous polymer matrix</w:t>
      </w:r>
      <w:r>
        <w:t xml:space="preserve"> by dissolution and removal of the salt</w:t>
      </w:r>
      <w:r w:rsidR="008C7C80">
        <w:t xml:space="preserve">. </w:t>
      </w:r>
      <w:r>
        <w:t>P</w:t>
      </w:r>
      <w:r w:rsidR="008C7C80">
        <w:t xml:space="preserve">revious research demonstrated </w:t>
      </w:r>
      <w:r>
        <w:t xml:space="preserve">the potential of this </w:t>
      </w:r>
      <w:r w:rsidR="008C7C80">
        <w:t xml:space="preserve">process </w:t>
      </w:r>
      <w:r>
        <w:t xml:space="preserve">for </w:t>
      </w:r>
      <w:r w:rsidR="008C7C80">
        <w:t>the crosslinking agent DCPD</w:t>
      </w:r>
      <w:r>
        <w:t>, though with a larger pore size</w:t>
      </w:r>
      <w:r w:rsidR="009A5F03">
        <w:t>.</w:t>
      </w:r>
      <w:r w:rsidR="009A5F03">
        <w:fldChar w:fldCharType="begin" w:fldLock="1"/>
      </w:r>
      <w:r w:rsidR="004E2232">
        <w:instrText>ADDIN CSL_CITATION {"citationItems":[{"id":"ITEM-1","itemData":{"DOI":"10.1039/C6TA09862B","ISSN":"2050-7488","abstract":"Sulfur is not only a highly abundant element, but also produced as a by-product of the petrochemicals industry. However, it has not been conventionally used to produce functional materials because polymeric sulfur is unstable, and decomposes back to its monomer. Recently, inverse vulcanisation has been used to produce stable polymeric materials with elemental sulfur as a major component. Here we report a series of alternative crosslinkers for inverse vulcanisation that are either low-cost industrial byproducts, or bio-derived renewables. These are shown to produce stable polymers with superior properties to previously reported materials. When made porous by the action of supercritical carbon dioxide or salt templating, these high sulfur polymers show excellent potential for mercury capture and filtration.","author":[{"dropping-particle":"","family":"Parker","given":"D J","non-dropping-particle":"","parse-names":false,"suffix":""},{"dropping-particle":"","family":"Jones","given":"H A","non-dropping-particle":"","parse-names":false,"suffix":""},{"dropping-particle":"","family":"Petcher","given":"S","non-dropping-particle":"","parse-names":false,"suffix":""},{"dropping-particle":"","family":"Cervini","given":"L","non-dropping-particle":"","parse-names":false,"suffix":""},{"dropping-particle":"","family":"Griffin","given":"J M","non-dropping-particle":"","parse-names":false,"suffix":""},{"dropping-particle":"","family":"Akhtar","given":"R","non-dropping-particle":"","parse-names":false,"suffix":""},{"dropping-particle":"","family":"Hasell","given":"T","non-dropping-particle":"","parse-names":false,"suffix":""}],"container-title":"Journal of Materials Chemistry A","id":"ITEM-1","issue":"23","issued":{"date-parts":[["2017"]]},"page":"11682-11692","publisher":"The Royal Society of Chemistry","title":"Low cost and renewable sulfur-polymers by inverse vulcanisation, and their potential for mercury capture","type":"article-journal","volume":"5"},"uris":["http://www.mendeley.com/documents/?uuid=6944b899-a378-4a5a-ace2-0ff1151fdb04"]}],"mendeley":{"formattedCitation":"&lt;sup&gt;31&lt;/sup&gt;","plainTextFormattedCitation":"31","previouslyFormattedCitation":"&lt;sup&gt;30&lt;/sup&gt;"},"properties":{"noteIndex":0},"schema":"https://github.com/citation-style-language/schema/raw/master/csl-citation.json"}</w:instrText>
      </w:r>
      <w:r w:rsidR="009A5F03">
        <w:fldChar w:fldCharType="separate"/>
      </w:r>
      <w:r w:rsidR="004E2232" w:rsidRPr="004E2232">
        <w:rPr>
          <w:noProof/>
          <w:vertAlign w:val="superscript"/>
        </w:rPr>
        <w:t>31</w:t>
      </w:r>
      <w:r w:rsidR="009A5F03">
        <w:fldChar w:fldCharType="end"/>
      </w:r>
      <w:r w:rsidR="008C7C80">
        <w:t xml:space="preserve"> </w:t>
      </w:r>
      <w:r>
        <w:t>To assess the generality o</w:t>
      </w:r>
      <w:r w:rsidR="00366CCB">
        <w:t>f</w:t>
      </w:r>
      <w:r>
        <w:t xml:space="preserve"> the technique, it</w:t>
      </w:r>
      <w:r w:rsidR="008C7C80">
        <w:t xml:space="preserve"> was decided to </w:t>
      </w:r>
      <w:r>
        <w:t xml:space="preserve">also </w:t>
      </w:r>
      <w:r w:rsidR="008C7C80">
        <w:t xml:space="preserve">explore </w:t>
      </w:r>
      <w:r>
        <w:t xml:space="preserve">two </w:t>
      </w:r>
      <w:r w:rsidR="008C7C80">
        <w:t>renewable crosslinkers</w:t>
      </w:r>
      <w:r>
        <w:t>,</w:t>
      </w:r>
      <w:r w:rsidR="008C7C80">
        <w:t xml:space="preserve"> </w:t>
      </w:r>
      <w:r>
        <w:t xml:space="preserve">the linear molecule </w:t>
      </w:r>
      <w:proofErr w:type="spellStart"/>
      <w:r>
        <w:t>farnesol</w:t>
      </w:r>
      <w:proofErr w:type="spellEnd"/>
      <w:r>
        <w:t xml:space="preserve"> </w:t>
      </w:r>
      <w:r w:rsidR="008C7C80">
        <w:t xml:space="preserve">and </w:t>
      </w:r>
      <w:proofErr w:type="spellStart"/>
      <w:r w:rsidR="00C20CA9">
        <w:t>perillyl</w:t>
      </w:r>
      <w:proofErr w:type="spellEnd"/>
      <w:r w:rsidR="00C20CA9">
        <w:t xml:space="preserve"> </w:t>
      </w:r>
      <w:r w:rsidR="008C7C80">
        <w:t>alcohol</w:t>
      </w:r>
      <w:r>
        <w:t>,</w:t>
      </w:r>
      <w:r w:rsidR="008C7C80">
        <w:t xml:space="preserve"> alongside the widely studied </w:t>
      </w:r>
      <w:r>
        <w:t xml:space="preserve">crosslinker </w:t>
      </w:r>
      <w:r w:rsidR="008C7C80">
        <w:t xml:space="preserve">DIB. </w:t>
      </w:r>
      <w:r>
        <w:t xml:space="preserve">SEM imaging </w:t>
      </w:r>
      <w:r w:rsidR="007D1E54">
        <w:t xml:space="preserve">showed successful templating of all four of the polymers </w:t>
      </w:r>
      <w:r w:rsidR="0021490E">
        <w:t xml:space="preserve">(Figure </w:t>
      </w:r>
      <w:r w:rsidR="00C94F9A">
        <w:t>6</w:t>
      </w:r>
      <w:r w:rsidR="0021490E">
        <w:t>)</w:t>
      </w:r>
      <w:r w:rsidR="00704E44">
        <w:t>.</w:t>
      </w:r>
      <w:r w:rsidR="008822AF">
        <w:t xml:space="preserve"> </w:t>
      </w:r>
      <w:r w:rsidR="007D1E54">
        <w:t xml:space="preserve">The images </w:t>
      </w:r>
      <w:r w:rsidR="008822AF">
        <w:t xml:space="preserve">reveal a fine microstructure, in which the imprints left behind by the SCP are very apparent. However, it should be noted that while DCPD, FSOL and DIB all formed monoliths PA did not. During the leaching process the monolith broke apart into a fine powder. </w:t>
      </w:r>
      <w:r w:rsidR="007D1E54">
        <w:t>A similar porous sulfur–polymer powder was</w:t>
      </w:r>
      <w:r w:rsidR="008822AF">
        <w:t xml:space="preserve"> previously been described as a ‘low density polysulfide</w:t>
      </w:r>
      <w:r w:rsidR="007D1E54">
        <w:t>s</w:t>
      </w:r>
      <w:r w:rsidR="008822AF">
        <w:t>’.</w:t>
      </w:r>
      <w:r w:rsidR="008822AF">
        <w:fldChar w:fldCharType="begin" w:fldLock="1"/>
      </w:r>
      <w:r w:rsidR="004E2232">
        <w:instrText>ADDIN CSL_CITATION {"citationItems":[{"id":"ITEM-1","itemData":{"DOI":"10.1039/C7RA11999B","ISSN":"2046-2069","abstract":"&lt;p&gt; A polymer prepared by co-polymerisation of sulfur and canola oil removed Fe &lt;sup&gt;3+&lt;/sup&gt; from water. Microwave irradiation was convenient in promoting the polymerisation. &lt;/p&gt;","author":[{"dropping-particle":"","family":"Lundquist","given":"Nicholas A.","non-dropping-particle":"","parse-names":false,"suffix":""},{"dropping-particle":"","family":"Worthington","given":"Max J. H.","non-dropping-particle":"","parse-names":false,"suffix":""},{"dropping-particle":"","family":"Adamson","given":"Nick","non-dropping-particle":"","parse-names":false,"suffix":""},{"dropping-particle":"","family":"Gibson","given":"Christopher T.","non-dropping-particle":"","parse-names":false,"suffix":""},{"dropping-particle":"","family":"Johnston","given":"Martin R.","non-dropping-particle":"","parse-names":false,"suffix":""},{"dropping-particle":"V.","family":"Ellis","given":"Amanda","non-dropping-particle":"","parse-names":false,"suffix":""},{"dropping-particle":"","family":"Chalker","given":"Justin M.","non-dropping-particle":"","parse-names":false,"suffix":""}],"container-title":"RSC Advances","id":"ITEM-1","issue":"3","issued":{"date-parts":[["2018","1","2"]]},"page":"1232-1236","publisher":"The Royal Society of Chemistry","title":"Polysulfides made from re-purposed waste are sustainable materials for removing iron from water","type":"article-journal","volume":"8"},"uris":["http://www.mendeley.com/documents/?uuid=0d70c8db-47f5-34c2-a499-d7c2aac10669"]}],"mendeley":{"formattedCitation":"&lt;sup&gt;40&lt;/sup&gt;","plainTextFormattedCitation":"40","previouslyFormattedCitation":"&lt;sup&gt;39&lt;/sup&gt;"},"properties":{"noteIndex":0},"schema":"https://github.com/citation-style-language/schema/raw/master/csl-citation.json"}</w:instrText>
      </w:r>
      <w:r w:rsidR="008822AF">
        <w:fldChar w:fldCharType="separate"/>
      </w:r>
      <w:r w:rsidR="004E2232" w:rsidRPr="004E2232">
        <w:rPr>
          <w:noProof/>
          <w:vertAlign w:val="superscript"/>
        </w:rPr>
        <w:t>40</w:t>
      </w:r>
      <w:r w:rsidR="008822AF">
        <w:fldChar w:fldCharType="end"/>
      </w:r>
      <w:r w:rsidR="008822AF">
        <w:t xml:space="preserve"> </w:t>
      </w:r>
    </w:p>
    <w:p w14:paraId="59127F16" w14:textId="54CAEE2D" w:rsidR="00867570" w:rsidRDefault="00867570" w:rsidP="00184BE1">
      <w:pPr>
        <w:pStyle w:val="RSCB02ArticleText"/>
      </w:pPr>
      <w:r>
        <w:t xml:space="preserve">As demonstrated in Figure 6 the morphologies produced when using different </w:t>
      </w:r>
      <w:r w:rsidR="007D1E54">
        <w:t>polymers</w:t>
      </w:r>
      <w:r>
        <w:t xml:space="preserve"> in the curing process are varied. It is possible that this difference in morphology is a result of the differing viscosities of the prepolymer solutions. A more viscous solution would be less able to penetrate fully into the SCP and would retain less of the fine microstructure that is present in the SCP.</w:t>
      </w:r>
      <w:r w:rsidR="007D1E54">
        <w:t xml:space="preserve"> </w:t>
      </w:r>
      <w:r>
        <w:t xml:space="preserve">On the contrary however, it is also possible that the failure of S-PA to form a complete monolith could be also due to the mechanical strength of the polymer itself. </w:t>
      </w:r>
    </w:p>
    <w:p w14:paraId="37DB36FA" w14:textId="27222227" w:rsidR="008C7C80" w:rsidRDefault="00650AF3" w:rsidP="00650AF3">
      <w:pPr>
        <w:pStyle w:val="RSCB07BHeadingSub-Section-standalone"/>
      </w:pPr>
      <w:r>
        <w:t xml:space="preserve">Mercury </w:t>
      </w:r>
      <w:r w:rsidR="00867570">
        <w:t>absorption</w:t>
      </w:r>
    </w:p>
    <w:p w14:paraId="36047BA6" w14:textId="43FFC99A" w:rsidR="00867570" w:rsidRPr="00081321" w:rsidRDefault="00650AF3" w:rsidP="00650AF3">
      <w:pPr>
        <w:pStyle w:val="RSCB02ArticleText"/>
      </w:pPr>
      <w:r>
        <w:t>The application of porous</w:t>
      </w:r>
      <w:r w:rsidR="00867570">
        <w:t xml:space="preserve"> sulfur</w:t>
      </w:r>
      <w:r>
        <w:t xml:space="preserve"> polymers to the sorption of mercury from is a rapidly developing field.</w:t>
      </w:r>
      <w:r w:rsidR="000B688C">
        <w:fldChar w:fldCharType="begin" w:fldLock="1"/>
      </w:r>
      <w:r w:rsidR="004E2232">
        <w:instrText>ADDIN CSL_CITATION {"citationItems":[{"id":"ITEM-1","itemData":{"DOI":"10.1038/s41467-019-08430-8","ISSN":"2041-1723","abstract":"The discovery of inverse vulcanization has allowed stable polymers to be made from elemental sulfur, an unwanted by-product of the petrochemicals industry. However, further development of both the chemistry and applications is handicapped by the restricted choice of cross-linkers and the elevated temperatures required for polymerisation. Here we report the catalysis of inverse vulcanization reactions. This catalytic method is effective for a wide range of crosslinkers reduces the required reaction temperature and reaction time, prevents harmful H2S production, increases yield, improves properties, and allows crosslinkers that would be otherwise unreactive to be used. Thus, inverse vulcanization becomes more widely applicable, efficient, eco-friendly and productive than the previous routes, not only broadening the fundamental chemistry itself, but also opening the door for the industrialization and broad application of these fascinating materials.","author":[{"dropping-particle":"","family":"Wu","given":"Xiaofeng","non-dropping-particle":"","parse-names":false,"suffix":""},{"dropping-particle":"","family":"Smith","given":"Jessica A.","non-dropping-particle":"","parse-names":false,"suffix":""},{"dropping-particle":"","family":"Petcher","given":"Samuel","non-dropping-particle":"","parse-names":false,"suffix":""},{"dropping-particle":"","family":"Zhang","given":"Bowen","non-dropping-particle":"","parse-names":false,"suffix":""},{"dropping-particle":"","family":"Parker","given":"Douglas J.","non-dropping-particle":"","parse-names":false,"suffix":""},{"dropping-particle":"","family":"Griffin","given":"John M.","non-dropping-particle":"","parse-names":false,"suffix":""},{"dropping-particle":"","family":"Hasell","given":"Tom","non-dropping-particle":"","parse-names":false,"suffix":""}],"container-title":"Nature Communications","id":"ITEM-1","issue":"1","issued":{"date-parts":[["2019","12","7"]]},"page":"647","publisher":"Nature Publishing Group","title":"Catalytic inverse vulcanization","type":"article-journal","volume":"10"},"uris":["http://www.mendeley.com/documents/?uuid=821074b6-f86a-3f97-bb40-001386600058"]},{"id":"ITEM-2","itemData":{"DOI":"10.1039/C7TA07130B","ISSN":"2050-7488","abstract":"Sulfur is not only a highly abundant element, but is also produced as a by-product of the petrochemical industry. However, it has not been conventionally used to produce functional materials because polymeric sulfur is unstable, and decomposes back to its monomer. Recently, inverse vulcanisation has been used to produce stable polymeric materials with elemental sulfur as a major component. Here we show that an inverse vulcanised polymer produced from sulfur and another low-cost industrial by-product, dicyclopentadiene, can be made highly microporous by carbonisation. The resultant materials have a remarkably high surface area of over 2200 m2 g−1, and retain a high level of sulfur content. The S-doped carbons out perform many higher cost commercial and academic materials in gas adsorption applications, such as H2, CO2, as well as mercury and gold capture from water.","author":[{"dropping-particle":"","family":"Lee","given":"Jet-Sing M.","non-dropping-particle":"","parse-names":false,"suffix":""},{"dropping-particle":"","family":"Parker","given":"Douglas J","non-dropping-particle":"","parse-names":false,"suffix":""},{"dropping-particle":"","family":"Cooper","given":"Andrew I","non-dropping-particle":"","parse-names":false,"suffix":""},{"dropping-particle":"","family":"Hasell","given":"Tom","non-dropping-particle":"","parse-names":false,"suffix":""}],"container-title":"Journal of Materials Chemistry A","id":"ITEM-2","issue":"35","issued":{"date-parts":[["2017"]]},"page":"18603-18609","publisher":"The Royal Society of Chemistry","title":"High surface area sulfur-doped microporous carbons from inverse vulcanised polymers","type":"article-journal","volume":"5"},"uris":["http://www.mendeley.com/documents/?uuid=1c16c19e-efe7-44bf-8173-07f4c20468da"]},{"id":"ITEM-3","itemData":{"DOI":"10.1039/C8RA04446E","ISSN":"2046-2069","abstract":"&lt;p&gt; We demonstrate two renewable crosslinkers that can stabilise sustainable high sulfur content polymers, &lt;italic&gt;via&lt;/italic&gt; inverse-vulcanisation. &lt;/p&gt;","author":[{"dropping-particle":"","family":"Parker","given":"Douglas J.","non-dropping-particle":"","parse-names":false,"suffix":""},{"dropping-particle":"","family":"Chong","given":"Samantha T.","non-dropping-particle":"","parse-names":false,"suffix":""},{"dropping-particle":"","family":"Hasell","given":"Tom","non-dropping-particle":"","parse-names":false,"suffix":""}],"container-title":"RSC Advances","id":"ITEM-3","issue":"49","issued":{"date-parts":[["2018","8","2"]]},"page":"27892-27899","publisher":"The Royal Society of Chemistry","title":"Sustainable inverse-vulcanised sulfur polymers","type":"article-journal","volume":"8"},"uris":["http://www.mendeley.com/documents/?uuid=1df08f49-e87e-3f04-8693-0580b53ce6d0"]},{"id":"ITEM-4","itemData":{"DOI":"10.1039/C6CC00938G","ISSN":"1359-7345","abstract":"Supercritical carbon dioxide is used to generate macroporosity in an inverse vulcanised polymer, which shows excellent promise for enhanced mercury capture and filtration from water.","author":[{"dropping-particle":"","family":"Hasell","given":"T","non-dropping-particle":"","parse-names":false,"suffix":""},{"dropping-particle":"","family":"Parker","given":"D J","non-dropping-particle":"","parse-names":false,"suffix":""},{"dropping-particle":"","family":"Jones","given":"H A","non-dropping-particle":"","parse-names":false,"suffix":""},{"dropping-particle":"","family":"McAllister","given":"T","non-dropping-particle":"","parse-names":false,"suffix":""},{"dropping-particle":"","family":"Howdle","given":"S M","non-dropping-particle":"","parse-names":false,"suffix":""}],"container-title":"Chemical Communications","id":"ITEM-4","issue":"31","issued":{"date-parts":[["2016"]]},"page":"5383-5386","publisher":"The Royal Society of Chemistry","title":"Porous inverse vulcanised polymers for mercury capture","type":"article-journal","volume":"52"},"uris":["http://www.mendeley.com/documents/?uuid=c4f2515a-6e18-440b-83e1-348993d2b199"]},{"id":"ITEM-5","itemData":{"DOI":"10.1002/anie.201508708","ISSN":"1433-7851","abstract":"Abstract A polysulfide material was synthesized by the direct reaction of sulfur and d-limonene, by-products of the petroleum and citrus industries, respectively. The resulting material was processed into functional coatings or molded into solid devices for the removal of palladium and mercury salts from water and soil. The binding of mercury(II) to the sulfur-limonene polysulfide resulted in a color change. These properties motivate application in next-generation environmental remediation and mercury sensing.","author":[{"dropping-particle":"","family":"Crockett","given":"Michael P","non-dropping-particle":"","parse-names":false,"suffix":""},{"dropping-particle":"","family":"Evans","given":"Austin M","non-dropping-particle":"","parse-names":false,"suffix":""},{"dropping-particle":"","family":"Worthington","given":"Max J H","non-dropping-particle":"","parse-names":false,"suffix":""},{"dropping-particle":"","family":"Albuquerque","given":"Inês S","non-dropping-particle":"","parse-names":false,"suffix":""},{"dropping-particle":"","family":"Slattery","given":"Ashley D","non-dropping-particle":"","parse-names":false,"suffix":""},{"dropping-particle":"","family":"Gibson","given":"Christopher T","non-dropping-particle":"","parse-names":false,"suffix":""},{"dropping-particle":"","family":"Campbell","given":"Jonathan A","non-dropping-particle":"","parse-names":false,"suffix":""},{"dropping-particle":"","family":"Lewis","given":"David A","non-dropping-particle":"","parse-names":false,"suffix":""},{"dropping-particle":"","family":"Bernardes","given":"Gonçalo J L","non-dropping-particle":"","parse-names":false,"suffix":""},{"dropping-particle":"","family":"Chalker","given":"Justin M","non-dropping-particle":"","parse-names":false,"suffix":""}],"container-title":"Angewandte Chemie International Edition","id":"ITEM-5","issue":"5","issued":{"date-parts":[["2015","10","20"]]},"note":"doi: 10.1002/anie.201508708","page":"1714-1718","publisher":"John Wiley &amp; Sons, Ltd","title":"Sulfur-Limonene Polysulfide: A Material Synthesized Entirely from Industrial By-Products and Its Use in Removing Toxic Metals from Water and Soil","type":"article-journal","volume":"55"},"uris":["http://www.mendeley.com/documents/?uuid=94ca1bf7-88cb-4c03-a3ad-8f9d9979aec6"]},{"id":"ITEM-6","itemData":{"DOI":"10.1002/chem.201702871","abstract":"This paper is dedicated to Prof. Theodore Cohen with gratitude for his mentorship and inspiring contributions to organosulfur chemistry. Abstract: Mercury pollution threatens the environment and human health across the globe. This neurotoxic substance is encountered in artisanal gold mining, coal combustion, oil and gas refining, waste incineration, chloralkali plant operation , metallurgy, and areas of agriculture in which mercury-rich fungicides are used. Thousands of tonnes of mercury are emitted annually through these activities. With the Mina-mata Convention on Mercury entering force this year, increasing regulation of mercury pollution is imminent. It is therefore critical to provide inexpensive and scalable mercury sorbents. The research herein addresses this need by introducing low-cost mercury sorbents made solely from sulfur and unsaturated cooking oils. A porous version of the polymer was prepared by simply synthesising the polymer in the presence of a sodium chloride porogen. The resulting material is a rubber that captures liquid mercury metal, mercury vapour, inorganic mercury bound to organic matter, and highly toxic alkylmercury compounds. Mercury removal from air, water and soil was demonstrated. Because sulfur is a by-product of petroleum refining and spent cooking oils from the food industry are suitable starting materials, these mercury-capturing polymers can be synthesised entirely from waste and supplied on multi-kilogram scales. This study is therefore an advance in waste valorisation and environmental chemistry. The ORCID identification number(s) for the author(s) of this article can be found under https://doi.","author":[{"dropping-particle":"","family":"H Worthington","given":"Max J","non-dropping-particle":"","parse-names":false,"suffix":""},{"dropping-particle":"","family":"Kucera","given":"Renata L","non-dropping-particle":"","parse-names":false,"suffix":""},{"dropping-particle":"","family":"Albuquerque","given":"InÞs S","non-dropping-particle":"","parse-names":false,"suffix":""},{"dropping-particle":"","family":"Gibson","given":"Christopher T","non-dropping-particle":"","parse-names":false,"suffix":""},{"dropping-particle":"","family":"Sibley","given":"Alexander","non-dropping-particle":"","parse-names":false,"suffix":""},{"dropping-particle":"","family":"Slattery","given":"Ashley D","non-dropping-particle":"","parse-names":false,"suffix":""},{"dropping-particle":"","family":"Campbell","given":"Jonathan A","non-dropping-particle":"","parse-names":false,"suffix":""},{"dropping-particle":"","family":"K Alboaiji","given":"Salah F","non-dropping-particle":"","parse-names":false,"suffix":""},{"dropping-particle":"","family":"Muller","given":"Katherine A","non-dropping-particle":"","parse-names":false,"suffix":""},{"dropping-particle":"","family":"Young","given":"Jason","non-dropping-particle":"","parse-names":false,"suffix":""},{"dropping-particle":"","family":"Adamson","given":"Nick","non-dropping-particle":"","parse-names":false,"suffix":""},{"dropping-particle":"","family":"Gascooke","given":"Jason R","non-dropping-particle":"","parse-names":false,"suffix":""},{"dropping-particle":"","family":"Jampaiah","given":"Deshetti","non-dropping-particle":"","parse-names":false,"suffix":""},{"dropping-particle":"","family":"Sabri","given":"Ylias M","non-dropping-particle":"","parse-names":false,"suffix":""},{"dropping-particle":"","family":"Bhargava","given":"Suresh K","non-dropping-particle":"","parse-names":false,"suffix":""},{"dropping-particle":"","family":"Ippolito","given":"Samuel J","non-dropping-particle":"","parse-names":false,"suffix":""},{"dropping-particle":"","family":"Lewis","given":"David A","non-dropping-particle":"","parse-names":false,"suffix":""},{"dropping-particle":"","family":"Quinton","given":"Jamie S","non-dropping-particle":"","parse-names":false,"suffix":""},{"dropping-particle":"V","family":"Ellis","given":"Amanda","non-dropping-particle":"","parse-names":false,"suffix":""},{"dropping-particle":"","family":"Johs","given":"Alexander","non-dropping-particle":"","parse-names":false,"suffix":""},{"dropping-particle":"","family":"L Bernardes","given":"GonÅalo J","non-dropping-particle":"","parse-names":false,"suffix":""},{"dropping-particle":"","family":"Chalker","given":"Justin M","non-dropping-particle":"","parse-names":false,"suffix":""},{"dropping-particle":"","family":"H Worthington","given":"M J","non-dropping-particle":"","parse-names":false,"suffix":""},{"dropping-particle":"","family":"Kucera","given":"R L","non-dropping-particle":"","parse-names":false,"suffix":""},{"dropping-particle":"","family":"Gibson","given":"C T","non-dropping-particle":"","parse-names":false,"suffix":""},{"dropping-particle":"","family":"Sibley","given":"A","non-dropping-particle":"","parse-names":false,"suffix":""},{"dropping-particle":"","family":"Slattery","given":"A D","non-dropping-particle":"","parse-names":false,"suffix":""},{"dropping-particle":"","family":"Campbell","given":"J A","non-dropping-particle":"","parse-names":false,"suffix":""},{"dropping-particle":"","family":"K Alboaiji","given":"S F","non-dropping-particle":"","parse-names":false,"suffix":""},{"dropping-particle":"","family":"Young","given":"J","non-dropping-particle":"","parse-names":false,"suffix":""},{"dropping-particle":"","family":"Adamson","given":"N","non-dropping-particle":"","parse-names":false,"suffix":""},{"dropping-particle":"","family":"Gascooke","given":"J R","non-dropping-particle":"","parse-names":false,"suffix":""},{"dropping-particle":"","family":"Lewis","given":"D A","non-dropping-particle":"","parse-names":false,"suffix":""},{"dropping-particle":"","family":"Quinton","given":"J S","non-dropping-particle":"","parse-names":false,"suffix":""},{"dropping-particle":"V","family":"Ellis","given":"A","non-dropping-particle":"","parse-names":false,"suffix":""},{"dropping-particle":"","family":"Chalker","given":"J M","non-dropping-particle":"","parse-names":false,"suffix":""},{"dropping-particle":"","family":"Australia S Albuquerque","given":"South I","non-dropping-particle":"","parse-names":false,"suffix":""},{"dropping-particle":"","family":"L Bernardes","given":"G J","non-dropping-particle":"","parse-names":false,"suffix":""},{"dropping-particle":"","family":"Australia Jampaiah","given":"South D","non-dropping-particle":"","parse-names":false,"suffix":""},{"dropping-particle":"","family":"Sabri","given":"Y M","non-dropping-particle":"","parse-names":false,"suffix":""},{"dropping-particle":"","family":"Bhargava","given":"S K","non-dropping-particle":"","parse-names":false,"suffix":""},{"dropping-particle":"","family":"Ippolito","given":"S J","non-dropping-particle":"","parse-names":false,"suffix":""}],"container-title":"Chem. Eur. J","id":"ITEM-6","issued":{"date-parts":[["2017"]]},"page":"1-13","title":"Laying Waste to Mercury: Inexpensive Sorbents Made from Sulfur and Recycled Cooking Oils","type":"article-journal","volume":"23"},"uris":["http://www.mendeley.com/documents/?uuid=e009599c-ec12-3c8b-801c-80140acac4db"]},{"id":"ITEM-7","itemData":{"author":[{"dropping-particle":"","family":"Mammoottil Abraham","given":"Akhil","non-dropping-particle":"","parse-names":false,"suffix":""},{"dropping-particle":"","family":"Wadi","given":"Vijay","non-dropping-particle":"","parse-names":false,"suffix":""},{"dropping-particle":"","family":"Vijayan Pillai","given":"Vishnu","non-dropping-particle":"","parse-names":false,"suffix":""},{"dropping-particle":"","family":"Alhassan","given":"Saeed","non-dropping-particle":"","parse-names":false,"suffix":""}],"id":"ITEM-7","issued":{"date-parts":[["2017","11","5"]]},"title":"Sulfur Rich Porous Material for Mercury Adsorption and Thermal Insulation","type":"book"},"uris":["http://www.mendeley.com/documents/?uuid=27f947da-553b-47f3-afac-55b13cfd559a"]},{"id":"ITEM-8","itemData":{"DOI":"10.3390/polym8070266","ISSN":"2073-4360","abstract":"Electrospinning was performed with a blend of commercially available poly(methyl methacrylate) (PMMA) and a sulfur-rich copolymer based on poly(sulfur-statistical-diisopropenylbenzene), which was synthesized via inverse vulcanization. The polysulfide backbone of sulfur-containing polymers is known to bind mercury from aqueous solutions and can be utilized for recycling water. Increasing the surface area by electrospinning can maximize the effect of binding mercury regarding the rate and maximum uptake. These fibers showed a mercury decrease of more than 98% after a few seconds and a maximum uptake of 440 mg of mercury per gram of electrospun fibers. These polymeric fibers represent a new class of efficient water filtering systems that show one of the highest and fastest mercury uptakes for electrospun fibers reported.","author":[{"dropping-particle":"","family":"Thielke","given":"Michael","non-dropping-particle":"","parse-names":false,"suffix":""},{"dropping-particle":"","family":"Bultema","given":"Lindsey","non-dropping-particle":"","parse-names":false,"suffix":""},{"dropping-particle":"","family":"Brauer","given":"Daniel","non-dropping-particle":"","parse-names":false,"suffix":""},{"dropping-particle":"","family":"Richter","given":"Bernadette","non-dropping-particle":"","parse-names":false,"suffix":""},{"dropping-particle":"","family":"Fischer","given":"Markus","non-dropping-particle":"","parse-names":false,"suffix":""},{"dropping-particle":"","family":"Theato","given":"Patrick","non-dropping-particle":"","parse-names":false,"suffix":""},{"dropping-particle":"","family":"Thielke","given":"Michael W.","non-dropping-particle":"","parse-names":false,"suffix":""},{"dropping-particle":"","family":"Bultema","given":"Lindsey A.","non-dropping-particle":"","parse-names":false,"suffix":""},{"dropping-particle":"","family":"Brauer","given":"Daniel D.","non-dropping-particle":"","parse-names":false,"suffix":""},{"dropping-particle":"","family":"Richter","given":"Bernadette","non-dropping-particle":"","parse-names":false,"suffix":""},{"dropping-particle":"","family":"Fischer","given":"Markus","non-dropping-particle":"","parse-names":false,"suffix":""},{"dropping-particle":"","family":"Theato","given":"Patrick","non-dropping-particle":"","parse-names":false,"suffix":""}],"container-title":"Polymers","id":"ITEM-8","issue":"7","issued":{"date-parts":[["2016","7","20"]]},"page":"266","publisher":"Multidisciplinary Digital Publishing Institute","title":"Rapid Mercury(II) Removal by Electrospun Sulfur Copolymers","type":"article-journal","volume":"8"},"uris":["http://www.mendeley.com/documents/?uuid=d76bd45c-b796-3ccf-b32c-e09e7d1de096"]}],"mendeley":{"formattedCitation":"&lt;sup&gt;23,29,32,34,36,39,41,42&lt;/sup&gt;","plainTextFormattedCitation":"23,29,32,34,36,39,41,42","previouslyFormattedCitation":"&lt;sup&gt;22,28,31,33,35,38,40,41&lt;/sup&gt;"},"properties":{"noteIndex":0},"schema":"https://github.com/citation-style-language/schema/raw/master/csl-citation.json"}</w:instrText>
      </w:r>
      <w:r w:rsidR="000B688C">
        <w:fldChar w:fldCharType="separate"/>
      </w:r>
      <w:r w:rsidR="004E2232" w:rsidRPr="004E2232">
        <w:rPr>
          <w:noProof/>
          <w:vertAlign w:val="superscript"/>
        </w:rPr>
        <w:t>23,29,32,34,36,39,41,42</w:t>
      </w:r>
      <w:r w:rsidR="000B688C">
        <w:fldChar w:fldCharType="end"/>
      </w:r>
      <w:r>
        <w:t xml:space="preserve"> However, with each method developed comes a discrete set of </w:t>
      </w:r>
      <w:r w:rsidR="007D1E54">
        <w:t xml:space="preserve">advantages and </w:t>
      </w:r>
      <w:r>
        <w:t xml:space="preserve">disadvantages. </w:t>
      </w:r>
      <w:r w:rsidR="007D1E54">
        <w:t>While NaCl salt is attractive as a porogen in terms of low cost and good potential for scale-up, a</w:t>
      </w:r>
      <w:r>
        <w:t xml:space="preserve"> disadvantage of the SCP method for generation of a mercury sorbent from inverse vulcanised polymers is that previously the capacity of the sorbent has been </w:t>
      </w:r>
      <w:r w:rsidR="007D1E54">
        <w:t xml:space="preserve">comparatively </w:t>
      </w:r>
      <w:r>
        <w:t xml:space="preserve">low. </w:t>
      </w:r>
      <w:r w:rsidR="007D1E54">
        <w:t xml:space="preserve">For example, </w:t>
      </w:r>
      <w:r w:rsidR="00081321">
        <w:t xml:space="preserve">Hg capacities of sulfur polymers have been reported in the range of </w:t>
      </w:r>
      <w:r w:rsidR="00491563">
        <w:t>0.041</w:t>
      </w:r>
      <w:r w:rsidR="00AC0689" w:rsidRPr="00AC0689">
        <w:t xml:space="preserve"> </w:t>
      </w:r>
      <w:r w:rsidR="00AC0689">
        <w:t>mg g</w:t>
      </w:r>
      <w:r w:rsidR="00AC0689">
        <w:rPr>
          <w:vertAlign w:val="superscript"/>
        </w:rPr>
        <w:t xml:space="preserve">-1 </w:t>
      </w:r>
      <w:r w:rsidR="00491563">
        <w:t xml:space="preserve"> (Parker </w:t>
      </w:r>
      <w:r w:rsidR="00491563">
        <w:rPr>
          <w:i/>
        </w:rPr>
        <w:t>et al.)</w:t>
      </w:r>
      <w:r w:rsidR="00C94F9A">
        <w:rPr>
          <w:i/>
        </w:rPr>
        <w:t>,</w:t>
      </w:r>
      <w:r w:rsidR="00AC0689">
        <w:fldChar w:fldCharType="begin" w:fldLock="1"/>
      </w:r>
      <w:r w:rsidR="004E2232">
        <w:instrText>ADDIN CSL_CITATION {"citationItems":[{"id":"ITEM-1","itemData":{"DOI":"10.1039/C8RA04446E","abstract":"We demonstrate two renewable crosslinkers that can stabilise sustainable high sulfur content polymers, via inverse-vulcanisation. With increasing levels of sulfur produced as a waste byproduct from hydrodesulfurisation of crude oil and gas, the need to find a method to utilise this abundant feedstock is pressing. The resulting sulfur copolymers can be synthesised relatively quickly, using a one-pot solvent free method, producing polymeric materials that are shape-persistent solids at room temperature and compare well to other inverse vulcanised polymers. The physical properties of these high sulfur polymeric materials, coupled with the ability to produce them sustainably, allow broad potential utility.","author":[{"dropping-particle":"","family":"Parker","given":"Douglas J","non-dropping-particle":"","parse-names":false,"suffix":""},{"dropping-particle":"","family":"Chong","given":"Samantha T","non-dropping-particle":"","parse-names":false,"suffix":""},{"dropping-particle":"","family":"Hasell","given":"Tom","non-dropping-particle":"","parse-names":false,"suffix":""}],"container-title":"RSC Advances","id":"ITEM-1","issue":"49","issued":{"date-parts":[["2018"]]},"page":"27892-27899","publisher":"The Royal Society of Chemistry","title":"Sustainable inverse-vulcanised sulfur polymers","type":"article-journal","volume":"8"},"uris":["http://www.mendeley.com/documents/?uuid=5c33cb2f-0bb1-4de5-a0cf-9f66e883d94c"]}],"mendeley":{"formattedCitation":"&lt;sup&gt;33&lt;/sup&gt;","plainTextFormattedCitation":"33","previouslyFormattedCitation":"&lt;sup&gt;32&lt;/sup&gt;"},"properties":{"noteIndex":0},"schema":"https://github.com/citation-style-language/schema/raw/master/csl-citation.json"}</w:instrText>
      </w:r>
      <w:r w:rsidR="00AC0689">
        <w:fldChar w:fldCharType="separate"/>
      </w:r>
      <w:r w:rsidR="004E2232" w:rsidRPr="004E2232">
        <w:rPr>
          <w:noProof/>
          <w:vertAlign w:val="superscript"/>
        </w:rPr>
        <w:t>33</w:t>
      </w:r>
      <w:r w:rsidR="00AC0689">
        <w:fldChar w:fldCharType="end"/>
      </w:r>
      <w:r w:rsidR="00491563">
        <w:t xml:space="preserve"> 0.0078</w:t>
      </w:r>
      <w:r w:rsidR="00AC0689">
        <w:t xml:space="preserve"> mg g</w:t>
      </w:r>
      <w:r w:rsidR="00AC0689">
        <w:rPr>
          <w:vertAlign w:val="superscript"/>
        </w:rPr>
        <w:t>-1</w:t>
      </w:r>
      <w:r w:rsidR="00491563">
        <w:t xml:space="preserve"> (Worthington </w:t>
      </w:r>
      <w:r w:rsidR="00491563">
        <w:rPr>
          <w:i/>
        </w:rPr>
        <w:t>et al.)</w:t>
      </w:r>
      <w:r w:rsidR="00C94F9A">
        <w:rPr>
          <w:i/>
        </w:rPr>
        <w:t>,</w:t>
      </w:r>
      <w:r w:rsidR="00491563">
        <w:rPr>
          <w:i/>
        </w:rPr>
        <w:fldChar w:fldCharType="begin" w:fldLock="1"/>
      </w:r>
      <w:r w:rsidR="004E2232">
        <w:rPr>
          <w:i/>
        </w:rPr>
        <w:instrText>ADDIN CSL_CITATION {"citationItems":[{"id":"ITEM-1","itemData":{"DOI":"10.1002/chem.201702871","abstract":"This paper is dedicated to Prof. Theodore Cohen with gratitude for his mentorship and inspiring contributions to organosulfur chemistry. Abstract: Mercury pollution threatens the environment and human health across the globe. This neurotoxic substance is encountered in artisanal gold mining, coal combustion, oil and gas refining, waste incineration, chloralkali plant operation , metallurgy, and areas of agriculture in which mercury-rich fungicides are used. Thousands of tonnes of mercury are emitted annually through these activities. With the Mina-mata Convention on Mercury entering force this year, increasing regulation of mercury pollution is imminent. It is therefore critical to provide inexpensive and scalable mercury sorbents. The research herein addresses this need by introducing low-cost mercury sorbents made solely from sulfur and unsaturated cooking oils. A porous version of the polymer was prepared by simply synthesising the polymer in the presence of a sodium chloride porogen. The resulting material is a rubber that captures liquid mercury metal, mercury vapour, inorganic mercury bound to organic matter, and highly toxic alkylmercury compounds. Mercury removal from air, water and soil was demonstrated. Because sulfur is a by-product of petroleum refining and spent cooking oils from the food industry are suitable starting materials, these mercury-capturing polymers can be synthesised entirely from waste and supplied on multi-kilogram scales. This study is therefore an advance in waste valorisation and environmental chemistry. The ORCID identification number(s) for the author(s) of this article can be found under https://doi.","author":[{"dropping-particle":"","family":"H Worthington","given":"Max J","non-dropping-particle":"","parse-names":false,"suffix":""},{"dropping-particle":"","family":"Kucera","given":"Renata L","non-dropping-particle":"","parse-names":false,"suffix":""},{"dropping-particle":"","family":"Albuquerque","given":"InÞs S","non-dropping-particle":"","parse-names":false,"suffix":""},{"dropping-particle":"","family":"Gibson","given":"Christopher T","non-dropping-particle":"","parse-names":false,"suffix":""},{"dropping-particle":"","family":"Sibley","given":"Alexander","non-dropping-particle":"","parse-names":false,"suffix":""},{"dropping-particle":"","family":"Slattery","given":"Ashley D","non-dropping-particle":"","parse-names":false,"suffix":""},{"dropping-particle":"","family":"Campbell","given":"Jonathan A","non-dropping-particle":"","parse-names":false,"suffix":""},{"dropping-particle":"","family":"K Alboaiji","given":"Salah F","non-dropping-particle":"","parse-names":false,"suffix":""},{"dropping-particle":"","family":"Muller","given":"Katherine A","non-dropping-particle":"","parse-names":false,"suffix":""},{"dropping-particle":"","family":"Young","given":"Jason","non-dropping-particle":"","parse-names":false,"suffix":""},{"dropping-particle":"","family":"Adamson","given":"Nick","non-dropping-particle":"","parse-names":false,"suffix":""},{"dropping-particle":"","family":"Gascooke","given":"Jason R","non-dropping-particle":"","parse-names":false,"suffix":""},{"dropping-particle":"","family":"Jampaiah","given":"Deshetti","non-dropping-particle":"","parse-names":false,"suffix":""},{"dropping-particle":"","family":"Sabri","given":"Ylias M","non-dropping-particle":"","parse-names":false,"suffix":""},{"dropping-particle":"","family":"Bhargava","given":"Suresh K","non-dropping-particle":"","parse-names":false,"suffix":""},{"dropping-particle":"","family":"Ippolito","given":"Samuel J","non-dropping-particle":"","parse-names":false,"suffix":""},{"dropping-particle":"","family":"Lewis","given":"David A","non-dropping-particle":"","parse-names":false,"suffix":""},{"dropping-particle":"","family":"Quinton","given":"Jamie S","non-dropping-particle":"","parse-names":false,"suffix":""},{"dropping-particle":"V","family":"Ellis","given":"Amanda","non-dropping-particle":"","parse-names":false,"suffix":""},{"dropping-particle":"","family":"Johs","given":"Alexander","non-dropping-particle":"","parse-names":false,"suffix":""},{"dropping-particle":"","family":"L Bernardes","given":"GonÅalo J","non-dropping-particle":"","parse-names":false,"suffix":""},{"dropping-particle":"","family":"Chalker","given":"Justin M","non-dropping-particle":"","parse-names":false,"suffix":""},{"dropping-particle":"","family":"H Worthington","given":"M J","non-dropping-particle":"","parse-names":false,"suffix":""},{"dropping-particle":"","family":"Kucera","given":"R L","non-dropping-particle":"","parse-names":false,"suffix":""},{"dropping-particle":"","family":"Gibson","given":"C T","non-dropping-particle":"","parse-names":false,"suffix":""},{"dropping-particle":"","family":"Sibley","given":"A","non-dropping-particle":"","parse-names":false,"suffix":""},{"dropping-particle":"","family":"Slattery","given":"A D","non-dropping-particle":"","parse-names":false,"suffix":""},{"dropping-particle":"","family":"Campbell","given":"J A","non-dropping-particle":"","parse-names":false,"suffix":""},{"dropping-particle":"","family":"K Alboaiji","given":"S F","non-dropping-particle":"","parse-names":false,"suffix":""},{"dropping-particle":"","family":"Young","given":"J","non-dropping-particle":"","parse-names":false,"suffix":""},{"dropping-particle":"","family":"Adamson","given":"N","non-dropping-particle":"","parse-names":false,"suffix":""},{"dropping-particle":"","family":"Gascooke","given":"J R","non-dropping-particle":"","parse-names":false,"suffix":""},{"dropping-particle":"","family":"Lewis","given":"D A","non-dropping-particle":"","parse-names":false,"suffix":""},{"dropping-particle":"","family":"Quinton","given":"J S","non-dropping-particle":"","parse-names":false,"suffix":""},{"dropping-particle":"V","family":"Ellis","given":"A","non-dropping-particle":"","parse-names":false,"suffix":""},{"dropping-particle":"","family":"Chalker","given":"J M","non-dropping-particle":"","parse-names":false,"suffix":""},{"dropping-particle":"","family":"Australia S Albuquerque","given":"South I","non-dropping-particle":"","parse-names":false,"suffix":""},{"dropping-particle":"","family":"L Bernardes","given":"G J","non-dropping-particle":"","parse-names":false,"suffix":""},{"dropping-particle":"","family":"Australia Jampaiah","given":"South D","non-dropping-particle":"","parse-names":false,"suffix":""},{"dropping-particle":"","family":"Sabri","given":"Y M","non-dropping-particle":"","parse-names":false,"suffix":""},{"dropping-particle":"","family":"Bhargava","given":"S K","non-dropping-particle":"","parse-names":false,"suffix":""},{"dropping-particle":"","family":"Ippolito","given":"S J","non-dropping-particle":"","parse-names":false,"suffix":""}],"container-title":"Chem. Eur. J","id":"ITEM-1","issued":{"date-parts":[["2017"]]},"page":"1-13","title":"Laying Waste to Mercury: Inexpensive Sorbents Made from Sulfur and Recycled Cooking Oils","type":"article-journal","volume":"23"},"uris":["http://www.mendeley.com/documents/?uuid=e009599c-ec12-3c8b-801c-80140acac4db"]}],"mendeley":{"formattedCitation":"&lt;sup&gt;39&lt;/sup&gt;","plainTextFormattedCitation":"39","previouslyFormattedCitation":"&lt;sup&gt;38&lt;/sup&gt;"},"properties":{"noteIndex":0},"schema":"https://github.com/citation-style-language/schema/raw/master/csl-citation.json"}</w:instrText>
      </w:r>
      <w:r w:rsidR="00491563">
        <w:rPr>
          <w:i/>
        </w:rPr>
        <w:fldChar w:fldCharType="separate"/>
      </w:r>
      <w:r w:rsidR="004E2232" w:rsidRPr="004E2232">
        <w:rPr>
          <w:noProof/>
          <w:vertAlign w:val="superscript"/>
        </w:rPr>
        <w:t>39</w:t>
      </w:r>
      <w:r w:rsidR="00491563">
        <w:rPr>
          <w:i/>
        </w:rPr>
        <w:fldChar w:fldCharType="end"/>
      </w:r>
      <w:r w:rsidR="00491563">
        <w:t xml:space="preserve"> 0.098 </w:t>
      </w:r>
      <w:r w:rsidR="00B76C0A">
        <w:t>mg g</w:t>
      </w:r>
      <w:r w:rsidR="00B76C0A">
        <w:rPr>
          <w:vertAlign w:val="superscript"/>
        </w:rPr>
        <w:t>-1</w:t>
      </w:r>
      <w:r w:rsidR="00B76C0A">
        <w:t xml:space="preserve"> </w:t>
      </w:r>
      <w:r w:rsidR="00491563">
        <w:t xml:space="preserve">(Parker </w:t>
      </w:r>
      <w:r w:rsidR="00491563">
        <w:rPr>
          <w:i/>
        </w:rPr>
        <w:t>et al.)</w:t>
      </w:r>
      <w:r w:rsidR="00C94F9A">
        <w:rPr>
          <w:i/>
        </w:rPr>
        <w:t>,</w:t>
      </w:r>
      <w:r w:rsidR="00491563">
        <w:rPr>
          <w:i/>
        </w:rPr>
        <w:fldChar w:fldCharType="begin" w:fldLock="1"/>
      </w:r>
      <w:r w:rsidR="004E2232">
        <w:rPr>
          <w:i/>
        </w:rPr>
        <w:instrText>ADDIN CSL_CITATION {"citationItems":[{"id":"ITEM-1","itemData":{"DOI":"10.1039/C6TA09862B","ISSN":"2050-7488","abstract":"Sulfur is not only a highly abundant element, but also produced as a by-product of the petrochemicals industry. However, it has not been conventionally used to produce functional materials because polymeric sulfur is unstable, and decomposes back to its monomer. Recently, inverse vulcanisation has been used to produce stable polymeric materials with elemental sulfur as a major component. Here we report a series of alternative crosslinkers for inverse vulcanisation that are either low-cost industrial byproducts, or bio-derived renewables. These are shown to produce stable polymers with superior properties to previously reported materials. When made porous by the action of supercritical carbon dioxide or salt templating, these high sulfur polymers show excellent potential for mercury capture and filtration.","author":[{"dropping-particle":"","family":"Parker","given":"D J","non-dropping-particle":"","parse-names":false,"suffix":""},{"dropping-particle":"","family":"Jones","given":"H A","non-dropping-particle":"","parse-names":false,"suffix":""},{"dropping-particle":"","family":"Petcher","given":"S","non-dropping-particle":"","parse-names":false,"suffix":""},{"dropping-particle":"","family":"Cervini","given":"L","non-dropping-particle":"","parse-names":false,"suffix":""},{"dropping-particle":"","family":"Griffin","given":"J M","non-dropping-particle":"","parse-names":false,"suffix":""},{"dropping-particle":"","family":"Akhtar","given":"R","non-dropping-particle":"","parse-names":false,"suffix":""},{"dropping-particle":"","family":"Hasell","given":"T","non-dropping-particle":"","parse-names":false,"suffix":""}],"container-title":"Journal of Materials Chemistry A","id":"ITEM-1","issue":"23","issued":{"date-parts":[["2017"]]},"page":"11682-11692","publisher":"The Royal Society of Chemistry","title":"Low cost and renewable sulfur-polymers by inverse vulcanisation, and their potential for mercury capture","type":"article-journal","volume":"5"},"uris":["http://www.mendeley.com/documents/?uuid=6944b899-a378-4a5a-ace2-0ff1151fdb04"]}],"mendeley":{"formattedCitation":"&lt;sup&gt;31&lt;/sup&gt;","plainTextFormattedCitation":"31","previouslyFormattedCitation":"&lt;sup&gt;30&lt;/sup&gt;"},"properties":{"noteIndex":0},"schema":"https://github.com/citation-style-language/schema/raw/master/csl-citation.json"}</w:instrText>
      </w:r>
      <w:r w:rsidR="00491563">
        <w:rPr>
          <w:i/>
        </w:rPr>
        <w:fldChar w:fldCharType="separate"/>
      </w:r>
      <w:r w:rsidR="004E2232" w:rsidRPr="004E2232">
        <w:rPr>
          <w:noProof/>
          <w:vertAlign w:val="superscript"/>
        </w:rPr>
        <w:t>31</w:t>
      </w:r>
      <w:r w:rsidR="00491563">
        <w:rPr>
          <w:i/>
        </w:rPr>
        <w:fldChar w:fldCharType="end"/>
      </w:r>
      <w:r w:rsidR="00173645">
        <w:t xml:space="preserve"> and 0.151 mg g</w:t>
      </w:r>
      <w:r w:rsidR="00173645">
        <w:rPr>
          <w:vertAlign w:val="superscript"/>
        </w:rPr>
        <w:t>-1</w:t>
      </w:r>
      <w:r w:rsidR="00173645">
        <w:t xml:space="preserve"> (Abraham </w:t>
      </w:r>
      <w:r w:rsidR="00173645">
        <w:rPr>
          <w:i/>
        </w:rPr>
        <w:t>et al.</w:t>
      </w:r>
      <w:r w:rsidR="00173645">
        <w:t>)</w:t>
      </w:r>
      <w:r w:rsidR="00C94F9A">
        <w:t>,</w:t>
      </w:r>
      <w:r w:rsidR="000B688C">
        <w:fldChar w:fldCharType="begin" w:fldLock="1"/>
      </w:r>
      <w:r w:rsidR="004E2232">
        <w:instrText>ADDIN CSL_CITATION {"citationItems":[{"id":"ITEM-1","itemData":{"author":[{"dropping-particle":"","family":"Mammoottil Abraham","given":"Akhil","non-dropping-particle":"","parse-names":false,"suffix":""},{"dropping-particle":"","family":"Wadi","given":"Vijay","non-dropping-particle":"","parse-names":false,"suffix":""},{"dropping-particle":"","family":"Vijayan Pillai","given":"Vishnu","non-dropping-particle":"","parse-names":false,"suffix":""},{"dropping-particle":"","family":"Alhassan","given":"Saeed","non-dropping-particle":"","parse-names":false,"suffix":""}],"id":"ITEM-1","issued":{"date-parts":[["2017","11","5"]]},"title":"Sulfur Rich Porous Material for Mercury Adsorption and Thermal Insulation","type":"book"},"uris":["http://www.mendeley.com/documents/?uuid=27f947da-553b-47f3-afac-55b13cfd559a"]}],"mendeley":{"formattedCitation":"&lt;sup&gt;34&lt;/sup&gt;","plainTextFormattedCitation":"34","previouslyFormattedCitation":"&lt;sup&gt;33&lt;/sup&gt;"},"properties":{"noteIndex":0},"schema":"https://github.com/citation-style-language/schema/raw/master/csl-citation.json"}</w:instrText>
      </w:r>
      <w:r w:rsidR="000B688C">
        <w:fldChar w:fldCharType="separate"/>
      </w:r>
      <w:r w:rsidR="004E2232" w:rsidRPr="004E2232">
        <w:rPr>
          <w:noProof/>
          <w:vertAlign w:val="superscript"/>
        </w:rPr>
        <w:t>34</w:t>
      </w:r>
      <w:r w:rsidR="000B688C">
        <w:fldChar w:fldCharType="end"/>
      </w:r>
      <w:r w:rsidR="00173645">
        <w:t xml:space="preserve"> </w:t>
      </w:r>
      <w:r w:rsidR="00081321">
        <w:t xml:space="preserve"> whereas sulfur polymers that have been </w:t>
      </w:r>
      <w:proofErr w:type="spellStart"/>
      <w:r w:rsidR="00081321">
        <w:t>electrospun</w:t>
      </w:r>
      <w:proofErr w:type="spellEnd"/>
      <w:r w:rsidR="00081321">
        <w:t xml:space="preserve">, carbonised, or coated onto microporous supports can have capacities as high as </w:t>
      </w:r>
      <w:r w:rsidR="00AC0689">
        <w:t>327.7 mg g</w:t>
      </w:r>
      <w:r w:rsidR="00AC0689">
        <w:rPr>
          <w:vertAlign w:val="superscript"/>
        </w:rPr>
        <w:t>-1</w:t>
      </w:r>
      <w:r w:rsidR="00AC0689">
        <w:t>(</w:t>
      </w:r>
      <w:proofErr w:type="spellStart"/>
      <w:r w:rsidR="00AC0689">
        <w:t>Thielke</w:t>
      </w:r>
      <w:proofErr w:type="spellEnd"/>
      <w:r w:rsidR="00AC0689">
        <w:t xml:space="preserve"> </w:t>
      </w:r>
      <w:r w:rsidR="00AC0689">
        <w:rPr>
          <w:i/>
        </w:rPr>
        <w:t>et al.</w:t>
      </w:r>
      <w:r w:rsidR="00AC0689" w:rsidRPr="00AC0689">
        <w:t>)</w:t>
      </w:r>
      <w:r w:rsidR="00AC0689">
        <w:fldChar w:fldCharType="begin" w:fldLock="1"/>
      </w:r>
      <w:r w:rsidR="004E2232">
        <w:instrText>ADDIN CSL_CITATION {"citationItems":[{"id":"ITEM-1","itemData":{"DOI":"10.3390/polym8070266","ISSN":"2073-4360","abstract":"Electrospinning was performed with a blend of commercially available poly(methyl methacrylate) (PMMA) and a sulfur-rich copolymer based on poly(sulfur-statistical-diisopropenylbenzene), which was synthesized via inverse vulcanization. The polysulfide backbone of sulfur-containing polymers is known to bind mercury from aqueous solutions and can be utilized for recycling water. Increasing the surface area by electrospinning can maximize the effect of binding mercury regarding the rate and maximum uptake. These fibers showed a mercury decrease of more than 98% after a few seconds and a maximum uptake of 440 mg of mercury per gram of electrospun fibers. These polymeric fibers represent a new class of efficient water filtering systems that show one of the highest and fastest mercury uptakes for electrospun fibers reported.","author":[{"dropping-particle":"","family":"Thielke","given":"Michael","non-dropping-particle":"","parse-names":false,"suffix":""},{"dropping-particle":"","family":"Bultema","given":"Lindsey","non-dropping-particle":"","parse-names":false,"suffix":""},{"dropping-particle":"","family":"Brauer","given":"Daniel","non-dropping-particle":"","parse-names":false,"suffix":""},{"dropping-particle":"","family":"Richter","given":"Bernadette","non-dropping-particle":"","parse-names":false,"suffix":""},{"dropping-particle":"","family":"Fischer","given":"Markus","non-dropping-particle":"","parse-names":false,"suffix":""},{"dropping-particle":"","family":"Theato","given":"Patrick","non-dropping-particle":"","parse-names":false,"suffix":""},{"dropping-particle":"","family":"Thielke","given":"Michael W.","non-dropping-particle":"","parse-names":false,"suffix":""},{"dropping-particle":"","family":"Bultema","given":"Lindsey A.","non-dropping-particle":"","parse-names":false,"suffix":""},{"dropping-particle":"","family":"Brauer","given":"Daniel D.","non-dropping-particle":"","parse-names":false,"suffix":""},{"dropping-particle":"","family":"Richter","given":"Bernadette","non-dropping-particle":"","parse-names":false,"suffix":""},{"dropping-particle":"","family":"Fischer","given":"Markus","non-dropping-particle":"","parse-names":false,"suffix":""},{"dropping-particle":"","family":"Theato","given":"Patrick","non-dropping-particle":"","parse-names":false,"suffix":""}],"container-title":"Polymers","id":"ITEM-1","issue":"7","issued":{"date-parts":[["2016","7","20"]]},"page":"266","publisher":"Multidisciplinary Digital Publishing Institute","title":"Rapid Mercury(II) Removal by Electrospun Sulfur Copolymers","type":"article-journal","volume":"8"},"uris":["http://www.mendeley.com/documents/?uuid=d76bd45c-b796-3ccf-b32c-e09e7d1de096"]}],"mendeley":{"formattedCitation":"&lt;sup&gt;36&lt;/sup&gt;","plainTextFormattedCitation":"36","previouslyFormattedCitation":"&lt;sup&gt;35&lt;/sup&gt;"},"properties":{"noteIndex":0},"schema":"https://github.com/citation-style-language/schema/raw/master/csl-citation.json"}</w:instrText>
      </w:r>
      <w:r w:rsidR="00AC0689">
        <w:fldChar w:fldCharType="separate"/>
      </w:r>
      <w:r w:rsidR="004E2232" w:rsidRPr="004E2232">
        <w:rPr>
          <w:noProof/>
          <w:vertAlign w:val="superscript"/>
        </w:rPr>
        <w:t>36</w:t>
      </w:r>
      <w:r w:rsidR="00AC0689">
        <w:fldChar w:fldCharType="end"/>
      </w:r>
      <w:r w:rsidR="00081321">
        <w:t xml:space="preserve">, </w:t>
      </w:r>
      <w:r w:rsidR="00AC0689">
        <w:t>850 mg g</w:t>
      </w:r>
      <w:r w:rsidR="00AC0689">
        <w:rPr>
          <w:vertAlign w:val="superscript"/>
        </w:rPr>
        <w:t>-1</w:t>
      </w:r>
      <w:r w:rsidR="00AC0689">
        <w:t xml:space="preserve"> (Lee </w:t>
      </w:r>
      <w:r w:rsidR="00AC0689">
        <w:rPr>
          <w:i/>
        </w:rPr>
        <w:t>et al.</w:t>
      </w:r>
      <w:r w:rsidR="00AC0689">
        <w:t>)</w:t>
      </w:r>
      <w:r w:rsidR="00AC0689">
        <w:fldChar w:fldCharType="begin" w:fldLock="1"/>
      </w:r>
      <w:r w:rsidR="004E2232">
        <w:instrText>ADDIN CSL_CITATION {"citationItems":[{"id":"ITEM-1","itemData":{"DOI":"10.1039/C7TA07130B","ISSN":"2050-7488","abstract":"Sulfur is not only a highly abundant element, but is also produced as a by-product of the petrochemical industry. However, it has not been conventionally used to produce functional materials because polymeric sulfur is unstable, and decomposes back to its monomer. Recently, inverse vulcanisation has been used to produce stable polymeric materials with elemental sulfur as a major component. Here we show that an inverse vulcanised polymer produced from sulfur and another low-cost industrial by-product, dicyclopentadiene, can be made highly microporous by carbonisation. The resultant materials have a remarkably high surface area of over 2200 m2 g−1, and retain a high level of sulfur content. The S-doped carbons out perform many higher cost commercial and academic materials in gas adsorption applications, such as H2, CO2, as well as mercury and gold capture from water.","author":[{"dropping-particle":"","family":"Lee","given":"Jet-Sing M.","non-dropping-particle":"","parse-names":false,"suffix":""},{"dropping-particle":"","family":"Parker","given":"Douglas J","non-dropping-particle":"","parse-names":false,"suffix":""},{"dropping-particle":"","family":"Cooper","given":"Andrew I","non-dropping-particle":"","parse-names":false,"suffix":""},{"dropping-particle":"","family":"Hasell","given":"Tom","non-dropping-particle":"","parse-names":false,"suffix":""}],"container-title":"Journal of Materials Chemistry A","id":"ITEM-1","issue":"35","issued":{"date-parts":[["2017"]]},"page":"18603-18609","publisher":"The Royal Society of Chemistry","title":"High surface area sulfur-doped microporous carbons from inverse vulcanised polymers","type":"article-journal","volume":"5"},"uris":["http://www.mendeley.com/documents/?uuid=1c16c19e-efe7-44bf-8173-07f4c20468da"]}],"mendeley":{"formattedCitation":"&lt;sup&gt;29&lt;/sup&gt;","plainTextFormattedCitation":"29","previouslyFormattedCitation":"&lt;sup&gt;28&lt;/sup&gt;"},"properties":{"noteIndex":0},"schema":"https://github.com/citation-style-language/schema/raw/master/csl-citation.json"}</w:instrText>
      </w:r>
      <w:r w:rsidR="00AC0689">
        <w:fldChar w:fldCharType="separate"/>
      </w:r>
      <w:r w:rsidR="004E2232" w:rsidRPr="004E2232">
        <w:rPr>
          <w:noProof/>
          <w:vertAlign w:val="superscript"/>
        </w:rPr>
        <w:t>29</w:t>
      </w:r>
      <w:r w:rsidR="00AC0689">
        <w:fldChar w:fldCharType="end"/>
      </w:r>
      <w:r w:rsidR="00AC0689">
        <w:t xml:space="preserve"> , or 716 mg g</w:t>
      </w:r>
      <w:r w:rsidR="00AC0689">
        <w:rPr>
          <w:vertAlign w:val="superscript"/>
        </w:rPr>
        <w:t>-1</w:t>
      </w:r>
      <w:r w:rsidR="00081321">
        <w:t xml:space="preserve"> </w:t>
      </w:r>
      <w:r w:rsidR="00AC0689">
        <w:t xml:space="preserve">(Wu </w:t>
      </w:r>
      <w:r w:rsidR="00AC0689">
        <w:rPr>
          <w:i/>
        </w:rPr>
        <w:t>et al.</w:t>
      </w:r>
      <w:r w:rsidR="00AC0689">
        <w:t>)</w:t>
      </w:r>
      <w:r w:rsidR="00AC0689">
        <w:fldChar w:fldCharType="begin" w:fldLock="1"/>
      </w:r>
      <w:r w:rsidR="004E2232">
        <w:instrText>ADDIN CSL_CITATION {"citationItems":[{"id":"ITEM-1","itemData":{"DOI":"10.1038/s41467-019-08430-8","ISSN":"2041-1723","abstract":"The discovery of inverse vulcanization has allowed stable polymers to be made from elemental sulfur, an unwanted by-product of the petrochemicals industry. However, further development of both the chemistry and applications is handicapped by the restricted choice of cross-linkers and the elevated temperatures required for polymerisation. Here we report the catalysis of inverse vulcanization reactions. This catalytic method is effective for a wide range of crosslinkers reduces the required reaction temperature and reaction time, prevents harmful H2S production, increases yield, improves properties, and allows crosslinkers that would be otherwise unreactive to be used. Thus, inverse vulcanization becomes more widely applicable, efficient, eco-friendly and productive than the previous routes, not only broadening the fundamental chemistry itself, but also opening the door for the industrialization and broad application of these fascinating materials.","author":[{"dropping-particle":"","family":"Wu","given":"Xiaofeng","non-dropping-particle":"","parse-names":false,"suffix":""},{"dropping-particle":"","family":"Smith","given":"Jessica A.","non-dropping-particle":"","parse-names":false,"suffix":""},{"dropping-particle":"","family":"Petcher","given":"Samuel","non-dropping-particle":"","parse-names":false,"suffix":""},{"dropping-particle":"","family":"Zhang","given":"Bowen","non-dropping-particle":"","parse-names":false,"suffix":""},{"dropping-particle":"","family":"Parker","given":"Douglas J.","non-dropping-particle":"","parse-names":false,"suffix":""},{"dropping-particle":"","family":"Griffin","given":"John M.","non-dropping-particle":"","parse-names":false,"suffix":""},{"dropping-particle":"","family":"Hasell","given":"Tom","non-dropping-particle":"","parse-names":false,"suffix":""}],"container-title":"Nature Communications","id":"ITEM-1","issue":"1","issued":{"date-parts":[["2019","12","7"]]},"page":"647","publisher":"Nature Publishing Group","title":"Catalytic inverse vulcanization","type":"article-journal","volume":"10"},"uris":["http://www.mendeley.com/documents/?uuid=821074b6-f86a-3f97-bb40-001386600058"]}],"mendeley":{"formattedCitation":"&lt;sup&gt;41&lt;/sup&gt;","plainTextFormattedCitation":"41","previouslyFormattedCitation":"&lt;sup&gt;40&lt;/sup&gt;"},"properties":{"noteIndex":0},"schema":"https://github.com/citation-style-language/schema/raw/master/csl-citation.json"}</w:instrText>
      </w:r>
      <w:r w:rsidR="00AC0689">
        <w:fldChar w:fldCharType="separate"/>
      </w:r>
      <w:r w:rsidR="004E2232" w:rsidRPr="004E2232">
        <w:rPr>
          <w:noProof/>
          <w:vertAlign w:val="superscript"/>
        </w:rPr>
        <w:t>41</w:t>
      </w:r>
      <w:r w:rsidR="00AC0689">
        <w:fldChar w:fldCharType="end"/>
      </w:r>
      <w:r w:rsidR="00AC0689">
        <w:t xml:space="preserve"> </w:t>
      </w:r>
      <w:r w:rsidR="00081321">
        <w:t xml:space="preserve">respectively. </w:t>
      </w:r>
      <w:r w:rsidR="00F75DF8">
        <w:t xml:space="preserve">That said, for widespread practical application as </w:t>
      </w:r>
      <w:r w:rsidR="00EE48E1">
        <w:rPr>
          <w:noProof/>
          <w:w w:val="100"/>
          <w:lang w:eastAsia="en-GB"/>
        </w:rPr>
        <w:lastRenderedPageBreak/>
        <mc:AlternateContent>
          <mc:Choice Requires="wpg">
            <w:drawing>
              <wp:anchor distT="0" distB="0" distL="114300" distR="114300" simplePos="0" relativeHeight="251689984" behindDoc="0" locked="0" layoutInCell="1" allowOverlap="1" wp14:anchorId="46E5F63B" wp14:editId="022E1735">
                <wp:simplePos x="0" y="0"/>
                <wp:positionH relativeFrom="column">
                  <wp:posOffset>-58</wp:posOffset>
                </wp:positionH>
                <wp:positionV relativeFrom="paragraph">
                  <wp:posOffset>1361</wp:posOffset>
                </wp:positionV>
                <wp:extent cx="3200400" cy="5158863"/>
                <wp:effectExtent l="0" t="0" r="0" b="3810"/>
                <wp:wrapSquare wrapText="bothSides"/>
                <wp:docPr id="45" name="Group 45"/>
                <wp:cNvGraphicFramePr/>
                <a:graphic xmlns:a="http://schemas.openxmlformats.org/drawingml/2006/main">
                  <a:graphicData uri="http://schemas.microsoft.com/office/word/2010/wordprocessingGroup">
                    <wpg:wgp>
                      <wpg:cNvGrpSpPr/>
                      <wpg:grpSpPr>
                        <a:xfrm>
                          <a:off x="0" y="0"/>
                          <a:ext cx="3200400" cy="5158863"/>
                          <a:chOff x="0" y="0"/>
                          <a:chExt cx="3200400" cy="5158863"/>
                        </a:xfrm>
                      </wpg:grpSpPr>
                      <wps:wsp>
                        <wps:cNvPr id="8" name="Text Box 8"/>
                        <wps:cNvSpPr txBox="1"/>
                        <wps:spPr>
                          <a:xfrm>
                            <a:off x="0" y="4524498"/>
                            <a:ext cx="3200400" cy="634365"/>
                          </a:xfrm>
                          <a:prstGeom prst="rect">
                            <a:avLst/>
                          </a:prstGeom>
                          <a:solidFill>
                            <a:prstClr val="white"/>
                          </a:solidFill>
                          <a:ln>
                            <a:noFill/>
                          </a:ln>
                        </wps:spPr>
                        <wps:txbx>
                          <w:txbxContent>
                            <w:p w14:paraId="4D68E0C6" w14:textId="34538165" w:rsidR="007B6C15" w:rsidRPr="006D3ECE" w:rsidRDefault="007B6C15" w:rsidP="007B6C15">
                              <w:pPr>
                                <w:pStyle w:val="Caption"/>
                                <w:jc w:val="both"/>
                                <w:rPr>
                                  <w:rFonts w:cs="Times New Roman"/>
                                  <w:noProof/>
                                  <w:w w:val="108"/>
                                  <w:sz w:val="18"/>
                                </w:rPr>
                              </w:pPr>
                              <w:r>
                                <w:t>Figure 6</w:t>
                              </w:r>
                              <w:r w:rsidR="00EE48E1">
                                <w:t xml:space="preserve"> - </w:t>
                              </w:r>
                              <w:r>
                                <w:t xml:space="preserve">(a) A graph that demonstrates the cumulative volume of the sample as a function of the pore size diameter obtained via mercury </w:t>
                              </w:r>
                              <w:proofErr w:type="spellStart"/>
                              <w:r>
                                <w:t>porosimetry</w:t>
                              </w:r>
                              <w:proofErr w:type="spellEnd"/>
                              <w:r>
                                <w:t xml:space="preserve"> (b) Micrograph demonstrating the morphology of the samples in which an open, porous network is demonstrated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8" name="Picture 28"/>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9430" cy="4489450"/>
                          </a:xfrm>
                          <a:prstGeom prst="rect">
                            <a:avLst/>
                          </a:prstGeom>
                          <a:noFill/>
                        </pic:spPr>
                      </pic:pic>
                    </wpg:wgp>
                  </a:graphicData>
                </a:graphic>
              </wp:anchor>
            </w:drawing>
          </mc:Choice>
          <mc:Fallback>
            <w:pict>
              <v:group w14:anchorId="46E5F63B" id="Group 45" o:spid="_x0000_s1042" style="position:absolute;left:0;text-align:left;margin-left:0;margin-top:.1pt;width:252pt;height:406.2pt;z-index:251689984" coordsize="32004,5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">
                <v:shape id="Text Box 8" o:spid="_x0000_s1043" type="#_x0000_t202" style="position:absolute;top:45244;width:32004;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4D68E0C6" w14:textId="34538165" w:rsidR="007B6C15" w:rsidRPr="006D3ECE" w:rsidRDefault="007B6C15" w:rsidP="007B6C15">
                        <w:pPr>
                          <w:pStyle w:val="Caption"/>
                          <w:jc w:val="both"/>
                          <w:rPr>
                            <w:rFonts w:cs="Times New Roman"/>
                            <w:noProof/>
                            <w:w w:val="108"/>
                            <w:sz w:val="18"/>
                          </w:rPr>
                        </w:pPr>
                        <w:r>
                          <w:t>Figure 6</w:t>
                        </w:r>
                        <w:r w:rsidR="00EE48E1">
                          <w:t xml:space="preserve"> - </w:t>
                        </w:r>
                        <w:r>
                          <w:t xml:space="preserve">(a) A graph that demonstrates the cumulative volume of the sample as a function of the pore size diameter obtained via mercury </w:t>
                        </w:r>
                        <w:proofErr w:type="spellStart"/>
                        <w:r>
                          <w:t>porosimetry</w:t>
                        </w:r>
                        <w:proofErr w:type="spellEnd"/>
                        <w:r>
                          <w:t xml:space="preserve"> (b) Micrograph demonstrating the morphology of the samples in which an open, porous network is demonstrated</w:t>
                        </w:r>
                      </w:p>
                    </w:txbxContent>
                  </v:textbox>
                </v:shape>
                <v:shape id="Picture 28" o:spid="_x0000_s1044" type="#_x0000_t75" style="position:absolute;width:30594;height:44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">
                  <v:imagedata r:id="rId25" o:title=""/>
                  <v:path arrowok="t"/>
                </v:shape>
                <w10:wrap type="square"/>
              </v:group>
            </w:pict>
          </mc:Fallback>
        </mc:AlternateContent>
      </w:r>
      <w:r w:rsidR="00EE48E1">
        <w:rPr>
          <w:noProof/>
          <w:w w:val="100"/>
          <w:lang w:eastAsia="en-GB"/>
        </w:rPr>
        <mc:AlternateContent>
          <mc:Choice Requires="wpg">
            <w:drawing>
              <wp:anchor distT="0" distB="0" distL="114300" distR="114300" simplePos="0" relativeHeight="251702272" behindDoc="0" locked="0" layoutInCell="1" allowOverlap="1" wp14:anchorId="78278773" wp14:editId="5AC8AC6D">
                <wp:simplePos x="0" y="0"/>
                <wp:positionH relativeFrom="column">
                  <wp:posOffset>3313158</wp:posOffset>
                </wp:positionH>
                <wp:positionV relativeFrom="paragraph">
                  <wp:posOffset>1361</wp:posOffset>
                </wp:positionV>
                <wp:extent cx="3170555" cy="5157717"/>
                <wp:effectExtent l="0" t="0" r="0" b="5080"/>
                <wp:wrapSquare wrapText="bothSides"/>
                <wp:docPr id="44" name="Group 44"/>
                <wp:cNvGraphicFramePr/>
                <a:graphic xmlns:a="http://schemas.openxmlformats.org/drawingml/2006/main">
                  <a:graphicData uri="http://schemas.microsoft.com/office/word/2010/wordprocessingGroup">
                    <wpg:wgp>
                      <wpg:cNvGrpSpPr/>
                      <wpg:grpSpPr>
                        <a:xfrm>
                          <a:off x="0" y="0"/>
                          <a:ext cx="3170555" cy="5157717"/>
                          <a:chOff x="0" y="0"/>
                          <a:chExt cx="3170555" cy="5157717"/>
                        </a:xfrm>
                      </wpg:grpSpPr>
                      <pic:pic xmlns:pic="http://schemas.openxmlformats.org/drawingml/2006/picture">
                        <pic:nvPicPr>
                          <pic:cNvPr id="26" name="Picture 2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49382" y="0"/>
                            <a:ext cx="2789555" cy="4504055"/>
                          </a:xfrm>
                          <a:prstGeom prst="rect">
                            <a:avLst/>
                          </a:prstGeom>
                          <a:noFill/>
                        </pic:spPr>
                      </pic:pic>
                      <wps:wsp>
                        <wps:cNvPr id="10" name="Text Box 10"/>
                        <wps:cNvSpPr txBox="1"/>
                        <wps:spPr>
                          <a:xfrm>
                            <a:off x="0" y="4476997"/>
                            <a:ext cx="3170555" cy="680720"/>
                          </a:xfrm>
                          <a:prstGeom prst="rect">
                            <a:avLst/>
                          </a:prstGeom>
                          <a:solidFill>
                            <a:prstClr val="white"/>
                          </a:solidFill>
                          <a:ln>
                            <a:noFill/>
                          </a:ln>
                        </wps:spPr>
                        <wps:txbx>
                          <w:txbxContent>
                            <w:p w14:paraId="582B188D" w14:textId="47093146" w:rsidR="007B6C15" w:rsidRPr="00CE5C6F" w:rsidRDefault="007B6C15" w:rsidP="007B6C15">
                              <w:pPr>
                                <w:pStyle w:val="Caption"/>
                                <w:jc w:val="both"/>
                                <w:rPr>
                                  <w:rFonts w:cs="Times New Roman"/>
                                  <w:noProof/>
                                  <w:w w:val="108"/>
                                  <w:sz w:val="18"/>
                                </w:rPr>
                              </w:pPr>
                              <w:r>
                                <w:t xml:space="preserve">Figure 7 </w:t>
                              </w:r>
                              <w:r w:rsidR="00EE48E1">
                                <w:t xml:space="preserve">- </w:t>
                              </w:r>
                              <w:r>
                                <w:t>(a) Graph demonstrating the apparent linear dependence between the mercury capacity of a polymer and the temperature it was synthesised at (b) A plot of equilibrium concentration (Ce) vs the equilibrium concentration divided by the capacity at that concentration (Ce/</w:t>
                              </w:r>
                              <w:proofErr w:type="spellStart"/>
                              <w:r>
                                <w:t>Qe</w:t>
                              </w:r>
                              <w:proofErr w:type="spellEnd"/>
                              <w:r>
                                <w:t>) which provides the saturation capacity of the material Q</w:t>
                              </w:r>
                              <w:r>
                                <w:rPr>
                                  <w:vertAlign w:val="subscript"/>
                                </w:rPr>
                                <w:t>0</w:t>
                              </w:r>
                              <w:r>
                                <w:t xml:space="preserve"> which is known as the saturation capacity (2.27 mg g</w:t>
                              </w:r>
                              <w:r>
                                <w:rPr>
                                  <w:vertAlign w:val="superscript"/>
                                </w:rPr>
                                <w:t>-1</w:t>
                              </w:r>
                              <w:r>
                                <w:t>) in this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8278773" id="Group 44" o:spid="_x0000_s1045" style="position:absolute;left:0;text-align:left;margin-left:260.9pt;margin-top:.1pt;width:249.65pt;height:406.1pt;z-index:251702272" coordsize="31705,5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">
                <v:shape id="Picture 26" o:spid="_x0000_s1046" type="#_x0000_t75" style="position:absolute;left:2493;width:27896;height:45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">
                  <v:imagedata r:id="rId27" o:title=""/>
                  <v:path arrowok="t"/>
                </v:shape>
                <v:shape id="Text Box 10" o:spid="_x0000_s1047" type="#_x0000_t202" style="position:absolute;top:44769;width:31705;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582B188D" w14:textId="47093146" w:rsidR="007B6C15" w:rsidRPr="00CE5C6F" w:rsidRDefault="007B6C15" w:rsidP="007B6C15">
                        <w:pPr>
                          <w:pStyle w:val="Caption"/>
                          <w:jc w:val="both"/>
                          <w:rPr>
                            <w:rFonts w:cs="Times New Roman"/>
                            <w:noProof/>
                            <w:w w:val="108"/>
                            <w:sz w:val="18"/>
                          </w:rPr>
                        </w:pPr>
                        <w:r>
                          <w:t xml:space="preserve">Figure 7 </w:t>
                        </w:r>
                        <w:r w:rsidR="00EE48E1">
                          <w:t xml:space="preserve">- </w:t>
                        </w:r>
                        <w:r>
                          <w:t>(a) Graph demonstrating the apparent linear dependence between the mercury capacity of a polymer and the temperature it was synthesised at (b) A plot of equilibrium concentration (Ce) vs the equilibrium concentration divided by the capacity at that concentration (Ce/</w:t>
                        </w:r>
                        <w:proofErr w:type="spellStart"/>
                        <w:r>
                          <w:t>Qe</w:t>
                        </w:r>
                        <w:proofErr w:type="spellEnd"/>
                        <w:r>
                          <w:t>) which provides the saturation capacity of the material Q</w:t>
                        </w:r>
                        <w:r>
                          <w:rPr>
                            <w:vertAlign w:val="subscript"/>
                          </w:rPr>
                          <w:t>0</w:t>
                        </w:r>
                        <w:r>
                          <w:t xml:space="preserve"> which is known as the saturation capacity (2.27 mg g</w:t>
                        </w:r>
                        <w:r>
                          <w:rPr>
                            <w:vertAlign w:val="superscript"/>
                          </w:rPr>
                          <w:t>-1</w:t>
                        </w:r>
                        <w:r>
                          <w:t>) in this case</w:t>
                        </w:r>
                      </w:p>
                    </w:txbxContent>
                  </v:textbox>
                </v:shape>
                <w10:wrap type="square"/>
              </v:group>
            </w:pict>
          </mc:Fallback>
        </mc:AlternateContent>
      </w:r>
      <w:r w:rsidR="00F75DF8">
        <w:t>Hg sorbent, as long as uptake is adequate for use, commercial factors may be a more deciding factor. Therefore, the scope for production at scale makes salt templating an important process for investigation.</w:t>
      </w:r>
    </w:p>
    <w:p w14:paraId="49AE5E71" w14:textId="187A4236" w:rsidR="00867570" w:rsidRDefault="00F75DF8" w:rsidP="009B7B90">
      <w:pPr>
        <w:pStyle w:val="RSCB02ArticleText"/>
      </w:pPr>
      <w:r>
        <w:t xml:space="preserve">Previous reports on the salt templating of sulfur polymers by </w:t>
      </w:r>
      <w:r w:rsidRPr="00F75DF8">
        <w:t xml:space="preserve">Chalker </w:t>
      </w:r>
      <w:r w:rsidRPr="00F75DF8">
        <w:rPr>
          <w:i/>
        </w:rPr>
        <w:t xml:space="preserve">et al. </w:t>
      </w:r>
      <w:r w:rsidRPr="00F75DF8">
        <w:t xml:space="preserve">and </w:t>
      </w:r>
      <w:proofErr w:type="spellStart"/>
      <w:r w:rsidRPr="00F75DF8">
        <w:t>Abaraham</w:t>
      </w:r>
      <w:proofErr w:type="spellEnd"/>
      <w:r w:rsidRPr="00F75DF8">
        <w:t xml:space="preserve"> </w:t>
      </w:r>
      <w:r w:rsidRPr="00F75DF8">
        <w:rPr>
          <w:i/>
        </w:rPr>
        <w:t>et al.</w:t>
      </w:r>
      <w:r w:rsidRPr="00F75DF8">
        <w:t xml:space="preserve"> </w:t>
      </w:r>
      <w:r w:rsidRPr="00F75DF8">
        <w:fldChar w:fldCharType="begin" w:fldLock="1"/>
      </w:r>
      <w:r w:rsidR="004E2232">
        <w:instrText>ADDIN CSL_CITATION {"citationItems":[{"id":"ITEM-1","itemData":{"DOI":"10.1002/adsu.201800024","ISSN":"23667486","author":[{"dropping-particle":"","family":"Worthington","given":"Max J. H.","non-dropping-particle":"","parse-names":false,"suffix":""},{"dropping-particle":"","family":"Shearer","given":"Cameron J.","non-dropping-particle":"","parse-names":false,"suffix":""},{"dropping-particle":"","family":"Esdaile","given":"Louisa J.","non-dropping-particle":"","parse-names":false,"suffix":""},{"dropping-particle":"","family":"Campbell","given":"Jonathan A.","non-dropping-particle":"","parse-names":false,"suffix":""},{"dropping-particle":"","family":"Gibson","given":"Christopher T.","non-dropping-particle":"","parse-names":false,"suffix":""},{"dropping-particle":"","family":"Legg","given":"Stephanie K.","non-dropping-particle":"","parse-names":false,"suffix":""},{"dropping-particle":"","family":"Yin","given":"Yanting","non-dropping-particle":"","parse-names":false,"suffix":""},{"dropping-particle":"","family":"Lundquist","given":"Nicholas A.","non-dropping-particle":"","parse-names":false,"suffix":""},{"dropping-particle":"","family":"Gascooke","given":"Jason R.","non-dropping-particle":"","parse-names":false,"suffix":""},{"dropping-particle":"","family":"Albuquerque","given":"Inês S.","non-dropping-particle":"","parse-names":false,"suffix":""},{"dropping-particle":"","family":"Shapter","given":"Joseph G.","non-dropping-particle":"","parse-names":false,"suffix":""},{"dropping-particle":"","family":"Andersson","given":"Gunther G.","non-dropping-particle":"","parse-names":false,"suffix":""},{"dropping-particle":"","family":"Lewis","given":"David A.","non-dropping-particle":"","parse-names":false,"suffix":""},{"dropping-particle":"","family":"Bernardes","given":"Gonçalo J. L.","non-dropping-particle":"","parse-names":false,"suffix":""},{"dropping-particle":"","family":"Chalker","given":"Justin M.","non-dropping-particle":"","parse-names":false,"suffix":""}],"container-title":"Advanced Sustainable Systems","id":"ITEM-1","issue":"6","issued":{"date-parts":[["2018","6","1"]]},"page":"1800024","publisher":"Wiley-Blackwell","title":"Sustainable Polysulfides for Oil Spill Remediation: Repurposing Industrial Waste for Environmental Benefit","type":"article-journal","volume":"2"},"uris":["http://www.mendeley.com/documents/?uuid=05b9a7f6-03a4-315f-89b5-7d9f5589781f"]},{"id":"ITEM-2","itemData":{"author":[{"dropping-particle":"","family":"Mammoottil Abraham","given":"Akhil","non-dropping-particle":"","parse-names":false,"suffix":""},{"dropping-particle":"","family":"Wadi","given":"Vijay","non-dropping-particle":"","parse-names":false,"suffix":""},{"dropping-particle":"","family":"Vijayan Pillai","given":"Vishnu","non-dropping-particle":"","parse-names":false,"suffix":""},{"dropping-particle":"","family":"Alhassan","given":"Saeed","non-dropping-particle":"","parse-names":false,"suffix":""}],"id":"ITEM-2","issued":{"date-parts":[["2017","11","5"]]},"title":"Sulfur Rich Porous Material for Mercury Adsorption and Thermal Insulation","type":"book"},"uris":["http://www.mendeley.com/documents/?uuid=27f947da-553b-47f3-afac-55b13cfd559a"]}],"mendeley":{"formattedCitation":"&lt;sup&gt;34,43&lt;/sup&gt;","plainTextFormattedCitation":"34,43","previouslyFormattedCitation":"&lt;sup&gt;33,42&lt;/sup&gt;"},"properties":{"noteIndex":0},"schema":"https://github.com/citation-style-language/schema/raw/master/csl-citation.json"}</w:instrText>
      </w:r>
      <w:r w:rsidRPr="00F75DF8">
        <w:fldChar w:fldCharType="separate"/>
      </w:r>
      <w:r w:rsidR="004E2232" w:rsidRPr="004E2232">
        <w:rPr>
          <w:noProof/>
          <w:vertAlign w:val="superscript"/>
        </w:rPr>
        <w:t>34,43</w:t>
      </w:r>
      <w:r w:rsidRPr="00F75DF8">
        <w:fldChar w:fldCharType="end"/>
      </w:r>
      <w:r>
        <w:t xml:space="preserve"> both used NaCl crystals in their as supplied state, leading to pore sizes of the order of ~100 </w:t>
      </w:r>
      <w:r>
        <w:rPr>
          <w:rFonts w:cstheme="minorHAnsi"/>
        </w:rPr>
        <w:t>µ</w:t>
      </w:r>
      <w:r>
        <w:t>m. By controlling the crystallisation of the NaCl from solution, the pore sizes reported here have been reduced by at least an order of magnit</w:t>
      </w:r>
      <w:r w:rsidR="009B7B90">
        <w:t xml:space="preserve">ude, resulting in more accessible surface for adsorption. Consequently, the </w:t>
      </w:r>
      <w:r w:rsidR="00650AF3">
        <w:t xml:space="preserve">results obtained from this study are </w:t>
      </w:r>
      <w:r w:rsidR="009B7B90">
        <w:t>the highest to date</w:t>
      </w:r>
      <w:r w:rsidR="00650AF3">
        <w:t xml:space="preserve"> in terms of mercury capacity of </w:t>
      </w:r>
      <w:r w:rsidR="009B7B90">
        <w:t xml:space="preserve">any salt templated sulfur </w:t>
      </w:r>
      <w:r w:rsidR="00650AF3">
        <w:t xml:space="preserve">polymer. </w:t>
      </w:r>
    </w:p>
    <w:p w14:paraId="603A7A8E" w14:textId="41B65498" w:rsidR="007B10BF" w:rsidRPr="004975F4" w:rsidRDefault="00070ADC" w:rsidP="009B7B90">
      <w:pPr>
        <w:pStyle w:val="RSCB02ArticleText"/>
      </w:pPr>
      <w:r>
        <w:t xml:space="preserve">It has been previously demonstrated that different polymers have varying physical and chemical characteristics. Through the variation of reaction conditions and reagents it is possible to produce two polymers that are wildly variable in their physiochemical properties. One hypothesis </w:t>
      </w:r>
      <w:r w:rsidR="004975F4">
        <w:t xml:space="preserve">is that the reaction may chain transfer </w:t>
      </w:r>
      <w:r w:rsidR="004975F4">
        <w:rPr>
          <w:i/>
        </w:rPr>
        <w:t>via</w:t>
      </w:r>
      <w:r w:rsidR="004975F4">
        <w:t xml:space="preserve"> a hydrogen abstraction mechanism. This would produce terminal thiol groups, thus increasing the capacity of the sample for mercury. However, despite obtaining a graph showing a linear dependence for the temperature of synthesis vs the mercury capacity of the samples</w:t>
      </w:r>
      <w:r w:rsidR="00C94F9A">
        <w:t xml:space="preserve"> (Figure 7a)</w:t>
      </w:r>
      <w:r w:rsidR="004975F4">
        <w:t xml:space="preserve"> it was not possible to </w:t>
      </w:r>
      <w:r w:rsidR="00C94F9A">
        <w:t>confirm that this is related</w:t>
      </w:r>
      <w:r w:rsidR="004975F4">
        <w:t xml:space="preserve"> to thiol production. It is likely that this is due to the weak </w:t>
      </w:r>
      <w:r w:rsidR="00C94F9A">
        <w:t>FT</w:t>
      </w:r>
      <w:r w:rsidR="004975F4">
        <w:t xml:space="preserve">IR S-H stretch not showing in the polymer </w:t>
      </w:r>
      <w:r w:rsidR="00C51B0D" w:rsidRPr="00C51B0D">
        <w:t>(ESI S4</w:t>
      </w:r>
      <w:r w:rsidR="004975F4" w:rsidRPr="00C51B0D">
        <w:t>)</w:t>
      </w:r>
      <w:r w:rsidR="00C94F9A">
        <w:t>.</w:t>
      </w:r>
      <w:r w:rsidR="004975F4" w:rsidRPr="00C51B0D">
        <w:t xml:space="preserve"> </w:t>
      </w:r>
    </w:p>
    <w:p w14:paraId="280303D3" w14:textId="349B7B99" w:rsidR="008C7C80" w:rsidRDefault="00C00967" w:rsidP="00C00967">
      <w:pPr>
        <w:pStyle w:val="RSCB02ArticleText"/>
        <w:rPr>
          <w:i/>
        </w:rPr>
      </w:pPr>
      <w:r>
        <w:t>Figure 7</w:t>
      </w:r>
      <w:r w:rsidR="007B10BF">
        <w:t>b</w:t>
      </w:r>
      <w:r>
        <w:t xml:space="preserve"> demonstrates the Langmuir isotherm fitting used to obtain the saturation capacity of the porous polymer, the isotherm fitting revealed that the porous polymer has a saturation capacity of 56 mg g</w:t>
      </w:r>
      <w:r>
        <w:rPr>
          <w:vertAlign w:val="superscript"/>
        </w:rPr>
        <w:t>-1</w:t>
      </w:r>
      <w:r>
        <w:t>. This saturation capacity exceeds that of</w:t>
      </w:r>
      <w:r w:rsidR="007170E7">
        <w:t xml:space="preserve"> all previously reported salt template sulfur polymers, as well as</w:t>
      </w:r>
      <w:r>
        <w:t xml:space="preserve"> commercially available activated carbon that has a saturation capacity of 12.37 mg g</w:t>
      </w:r>
      <w:r>
        <w:rPr>
          <w:vertAlign w:val="superscript"/>
        </w:rPr>
        <w:t>-1</w:t>
      </w:r>
      <w:r w:rsidR="007170E7">
        <w:t>,</w:t>
      </w:r>
      <w:r>
        <w:t xml:space="preserve"> as recently reported by Sharma </w:t>
      </w:r>
      <w:r>
        <w:rPr>
          <w:i/>
        </w:rPr>
        <w:t>et al.</w:t>
      </w:r>
      <w:r w:rsidR="007170E7">
        <w:rPr>
          <w:i/>
        </w:rPr>
        <w:t>.</w:t>
      </w:r>
      <w:r w:rsidR="000B688C">
        <w:rPr>
          <w:i/>
        </w:rPr>
        <w:fldChar w:fldCharType="begin" w:fldLock="1"/>
      </w:r>
      <w:r w:rsidR="004E2232">
        <w:rPr>
          <w:i/>
        </w:rPr>
        <w:instrText>ADDIN CSL_CITATION {"citationItems":[{"id":"ITEM-1","itemData":{"DOI":"10.1080/01496395.2014.968261","ISSN":"0149-6395","author":[{"dropping-particle":"","family":"Sharma","given":"Abhi","non-dropping-particle":"","parse-names":false,"suffix":""},{"dropping-particle":"","family":"Sharma","given":"Anmol","non-dropping-particle":"","parse-names":false,"suffix":""},{"dropping-particle":"","family":"Arya","given":"Raj Kumar","non-dropping-particle":"","parse-names":false,"suffix":""}],"container-title":"Separation Science and Technology","id":"ITEM-1","issue":"9","issued":{"date-parts":[["2015","6","13"]]},"note":"doi: 10.1080/01496395.2014.968261","page":"1310-1320","publisher":"Taylor &amp; Francis","title":"Removal of Mercury(II) from Aqueous Solution: A Review of Recent Work","type":"article-journal","volume":"50"},"uris":["http://www.mendeley.com/documents/?uuid=20c00183-0f74-4c2a-aca3-97ced953128d"]}],"mendeley":{"formattedCitation":"&lt;sup&gt;44&lt;/sup&gt;","plainTextFormattedCitation":"44","previouslyFormattedCitation":"&lt;sup&gt;43&lt;/sup&gt;"},"properties":{"noteIndex":0},"schema":"https://github.com/citation-style-language/schema/raw/master/csl-citation.json"}</w:instrText>
      </w:r>
      <w:r w:rsidR="000B688C">
        <w:rPr>
          <w:i/>
        </w:rPr>
        <w:fldChar w:fldCharType="separate"/>
      </w:r>
      <w:r w:rsidR="004E2232" w:rsidRPr="004E2232">
        <w:rPr>
          <w:noProof/>
          <w:vertAlign w:val="superscript"/>
        </w:rPr>
        <w:t>44</w:t>
      </w:r>
      <w:r w:rsidR="000B688C">
        <w:rPr>
          <w:i/>
        </w:rPr>
        <w:fldChar w:fldCharType="end"/>
      </w:r>
      <w:r w:rsidR="007170E7">
        <w:rPr>
          <w:i/>
        </w:rPr>
        <w:t xml:space="preserve"> </w:t>
      </w:r>
    </w:p>
    <w:p w14:paraId="23135268" w14:textId="7CDB5509" w:rsidR="00DB5A9B" w:rsidRDefault="006134EF" w:rsidP="00C00967">
      <w:pPr>
        <w:pStyle w:val="RSCB02ArticleText"/>
        <w:rPr>
          <w:i/>
        </w:rPr>
      </w:pPr>
      <w:r w:rsidRPr="006134EF">
        <w:rPr>
          <w:iCs/>
        </w:rPr>
        <w:t>In terms of the mechanism of absorption it is possible to make some broad conclusions. Firstly, the increased absorption in basic conditions suggests the active site is acidic. Secondly the kinetic graph</w:t>
      </w:r>
      <w:r w:rsidR="00464C3D">
        <w:rPr>
          <w:iCs/>
        </w:rPr>
        <w:t xml:space="preserve"> (Figure S</w:t>
      </w:r>
      <w:r w:rsidR="00675018">
        <w:rPr>
          <w:iCs/>
        </w:rPr>
        <w:t>13</w:t>
      </w:r>
      <w:r w:rsidR="00464C3D">
        <w:rPr>
          <w:iCs/>
        </w:rPr>
        <w:t>)</w:t>
      </w:r>
      <w:r w:rsidRPr="006134EF">
        <w:rPr>
          <w:iCs/>
        </w:rPr>
        <w:t xml:space="preserve"> fits to a second order mechanism with a regression greater than 0.995, consistent with chemisorption, in agreement with an acidic ion exchange site.</w:t>
      </w:r>
    </w:p>
    <w:p w14:paraId="09F872E0" w14:textId="40B902DA" w:rsidR="00DB5A9B" w:rsidRPr="00DB5A9B" w:rsidRDefault="00DB5A9B" w:rsidP="00EE48E1">
      <w:pPr>
        <w:pStyle w:val="RSCB07BHeadingSub-Section-standalone"/>
      </w:pPr>
      <w:r>
        <w:t>Comparison to other sorbents present in the literature</w:t>
      </w:r>
    </w:p>
    <w:p w14:paraId="17C5FB73" w14:textId="54F807BF" w:rsidR="00C24116" w:rsidRDefault="00DB5A9B" w:rsidP="00C00967">
      <w:pPr>
        <w:pStyle w:val="RSCB02ArticleText"/>
      </w:pPr>
      <w:r>
        <w:t>When looking at potential new generation low cost sorbents it is important to make comparisons to previous attempts in the literature.</w:t>
      </w:r>
      <w:r w:rsidR="00220737">
        <w:t xml:space="preserve"> It is also important to consider the characteristics (saturation capacity, absorption parameter, cost) of the sorbent </w:t>
      </w:r>
      <w:r w:rsidR="00220737">
        <w:lastRenderedPageBreak/>
        <w:t>in order to make a fair comparison. However, in the literature the properties of sorbents are not always fully explored, keeping this in mind however the material will be compared to various other materials produced in the literature.</w:t>
      </w:r>
    </w:p>
    <w:p w14:paraId="2423BE5F" w14:textId="77777777" w:rsidR="00863F3C" w:rsidRDefault="00220737" w:rsidP="00863F3C">
      <w:pPr>
        <w:pStyle w:val="RSCB02ArticleText"/>
      </w:pPr>
      <w:r>
        <w:t>Bio-sorbents and other naturally derived sorbents include clays, barks, animal products and other materials. These materials have the advantage of having almost no environmental impact given that they are responsibly sourced, but generally speaking lack the high-performance that is provided by ion-exchange resins and other synthetic materials.</w:t>
      </w:r>
    </w:p>
    <w:p w14:paraId="2026CCF6" w14:textId="6745EE3B" w:rsidR="00693FCA" w:rsidRDefault="00863F3C" w:rsidP="00863F3C">
      <w:pPr>
        <w:pStyle w:val="RSCB02ArticleText"/>
      </w:pPr>
      <w:proofErr w:type="spellStart"/>
      <w:r>
        <w:t>Ghodbane</w:t>
      </w:r>
      <w:proofErr w:type="spellEnd"/>
      <w:r>
        <w:t xml:space="preserve"> </w:t>
      </w:r>
      <w:r>
        <w:rPr>
          <w:i/>
          <w:iCs/>
        </w:rPr>
        <w:t>et al.</w:t>
      </w:r>
      <w:r>
        <w:t xml:space="preserve"> found that eucalyptus bark is capable of removing 33.11 mg g</w:t>
      </w:r>
      <w:r>
        <w:rPr>
          <w:vertAlign w:val="superscript"/>
        </w:rPr>
        <w:t>-1</w:t>
      </w:r>
      <w:r>
        <w:rPr>
          <w:vertAlign w:val="subscript"/>
        </w:rPr>
        <w:t xml:space="preserve"> </w:t>
      </w:r>
      <w:r>
        <w:t xml:space="preserve">of mercury chloride from solution at 20 from solution at 20 </w:t>
      </w:r>
      <w:r w:rsidR="0056744B">
        <w:t>degrees Celsius.</w:t>
      </w:r>
      <w:r w:rsidR="0056744B">
        <w:fldChar w:fldCharType="begin" w:fldLock="1"/>
      </w:r>
      <w:r w:rsidR="004E2232">
        <w:instrText>ADDIN CSL_CITATION {"citationItems":[{"id":"ITEM-1","itemData":{"DOI":"10.1016/J.JHAZMAT.2008.02.116","ISSN":"0304-3894","abstract":"In this study, eucalyptus camaldulensis bark, a forest solid waste, is proposed as a novel material for the removal of mercury(II) from aqueous phase. The operating variables studied were sorbent dosage, ionic strength, stirring speed, temperature, solution pH, contact time, and initial metal concentration. Sorption experiments indicated that the sorption capacity was dependent on operating variables and the process was strongly pH-dependent. Kinetic measurements showed that the process was uniform and rapid. In order to investigate the mechanism of sorption, kinetic data were modeled using the pseudo-first-order and pseudo-second-order kinetic equations, and intraparticle diffusion model. Among the kinetic models studied, the pseudo-second-order equation was the best applicable model to describe the sorption process. Equilibrium isotherm data were analyzed using the Langmuir and the Freundlich isotherms. The Langmuir model yields a much better fit than the Freundlich model. Isotherms have also been used to obtain the thermodynamic parameters such as free energy, enthalpy, and entropy of sorption. The maximum sorption capacity was 33.11mgg−1 at 20°C and the negative value of free energy change indicated the spontaneous nature of sorption. These results demonstrate that eucalyptus bark is very effective in the removal of Hg(II) from aqueous solutions.","author":[{"dropping-particle":"","family":"Ghodbane","given":"Ilhem","non-dropping-particle":"","parse-names":false,"suffix":""},{"dropping-particle":"","family":"Hamdaoui","given":"Oualid","non-dropping-particle":"","parse-names":false,"suffix":""}],"container-title":"Journal of Hazardous Materials","id":"ITEM-1","issue":"2-3","issued":{"date-parts":[["2008","12","30"]]},"page":"301-309","publisher":"Elsevier","title":"Removal of mercury(II) from aqueous media using eucalyptus bark: Kinetic and equilibrium studies","type":"article-journal","volume":"160"},"uris":["http://www.mendeley.com/documents/?uuid=82e053ae-63ac-3026-a2a7-9c5d48baff77"]}],"mendeley":{"formattedCitation":"&lt;sup&gt;45&lt;/sup&gt;","plainTextFormattedCitation":"45","previouslyFormattedCitation":"&lt;sup&gt;44&lt;/sup&gt;"},"properties":{"noteIndex":0},"schema":"https://github.com/citation-style-language/schema/raw/master/csl-citation.json"}</w:instrText>
      </w:r>
      <w:r w:rsidR="0056744B">
        <w:fldChar w:fldCharType="separate"/>
      </w:r>
      <w:r w:rsidR="004E2232" w:rsidRPr="004E2232">
        <w:rPr>
          <w:noProof/>
          <w:vertAlign w:val="superscript"/>
        </w:rPr>
        <w:t>45</w:t>
      </w:r>
      <w:r w:rsidR="0056744B">
        <w:fldChar w:fldCharType="end"/>
      </w:r>
      <w:r w:rsidR="0056744B">
        <w:t xml:space="preserve"> </w:t>
      </w:r>
      <w:proofErr w:type="spellStart"/>
      <w:r w:rsidR="00551843">
        <w:t>Bricka</w:t>
      </w:r>
      <w:proofErr w:type="spellEnd"/>
      <w:r w:rsidR="00551843">
        <w:t xml:space="preserve"> </w:t>
      </w:r>
      <w:r w:rsidR="00551843">
        <w:rPr>
          <w:i/>
          <w:iCs/>
        </w:rPr>
        <w:t>et al.</w:t>
      </w:r>
      <w:r w:rsidR="00551843">
        <w:t xml:space="preserve"> investigated the use of cellulose as a potential bio-sorbent but found that the mercury uptake was 0.64 mg g</w:t>
      </w:r>
      <w:r w:rsidR="00551843">
        <w:rPr>
          <w:vertAlign w:val="superscript"/>
        </w:rPr>
        <w:t>-1</w:t>
      </w:r>
      <w:r w:rsidR="00551843">
        <w:t xml:space="preserve">, even when it was functionalised with </w:t>
      </w:r>
      <w:proofErr w:type="spellStart"/>
      <w:r w:rsidR="00551843">
        <w:t>xanthanate</w:t>
      </w:r>
      <w:proofErr w:type="spellEnd"/>
      <w:r w:rsidR="00551843">
        <w:t xml:space="preserve"> esters.</w:t>
      </w:r>
    </w:p>
    <w:p w14:paraId="02CA2EDE" w14:textId="62F5740B" w:rsidR="00D162F5" w:rsidRDefault="00551843" w:rsidP="00863F3C">
      <w:pPr>
        <w:pStyle w:val="RSCB02ArticleText"/>
        <w:rPr>
          <w:vertAlign w:val="subscript"/>
        </w:rPr>
      </w:pPr>
      <w:r>
        <w:t xml:space="preserve">Usually the more effective sorbents are those that are derived from the ‘cutting edge’ of chemistry – materials that possess molecular porosity such as MOFs and COFs. </w:t>
      </w:r>
      <w:r w:rsidR="0026412E">
        <w:t>These materials are somewhat special in that their porosity is due to the nature of their bonds, and as such possess incredibly high specific surface areas, often exceeding 1000 m</w:t>
      </w:r>
      <w:r w:rsidR="0026412E">
        <w:rPr>
          <w:vertAlign w:val="superscript"/>
        </w:rPr>
        <w:t>2</w:t>
      </w:r>
      <w:r w:rsidR="0026412E">
        <w:t xml:space="preserve"> g</w:t>
      </w:r>
      <w:r w:rsidR="0026412E">
        <w:rPr>
          <w:vertAlign w:val="superscript"/>
        </w:rPr>
        <w:t>-1</w:t>
      </w:r>
      <w:r w:rsidR="0026412E">
        <w:t>, which makes them excellent sorbent media.</w:t>
      </w:r>
      <w:r w:rsidR="00E10489">
        <w:t xml:space="preserve"> </w:t>
      </w:r>
      <w:r w:rsidR="00D162F5">
        <w:t xml:space="preserve">For example, in a recent review by Wang </w:t>
      </w:r>
      <w:r w:rsidR="00D162F5">
        <w:rPr>
          <w:i/>
          <w:iCs/>
        </w:rPr>
        <w:t xml:space="preserve">et al. </w:t>
      </w:r>
      <w:r w:rsidR="00D162F5">
        <w:t xml:space="preserve">they looked in depth at the research landscape and found the best absorption capacity reported </w:t>
      </w:r>
      <w:r w:rsidR="0026412E">
        <w:t xml:space="preserve">for a MOF </w:t>
      </w:r>
      <w:r w:rsidR="00D162F5">
        <w:t xml:space="preserve">was </w:t>
      </w:r>
      <w:r w:rsidR="00563100">
        <w:t>836.7</w:t>
      </w:r>
      <w:r w:rsidR="0026412E">
        <w:t xml:space="preserve"> mg g</w:t>
      </w:r>
      <w:r w:rsidR="0026412E">
        <w:rPr>
          <w:vertAlign w:val="superscript"/>
        </w:rPr>
        <w:t>-1</w:t>
      </w:r>
      <w:r w:rsidR="00563100">
        <w:t xml:space="preserve"> in a paper by Hu </w:t>
      </w:r>
      <w:r w:rsidR="00563100">
        <w:rPr>
          <w:i/>
          <w:iCs/>
        </w:rPr>
        <w:t>et al.</w:t>
      </w:r>
      <w:r w:rsidR="00563100">
        <w:rPr>
          <w:i/>
          <w:iCs/>
        </w:rPr>
        <w:fldChar w:fldCharType="begin" w:fldLock="1"/>
      </w:r>
      <w:r w:rsidR="004E2232">
        <w:rPr>
          <w:i/>
          <w:iCs/>
        </w:rPr>
        <w:instrText>ADDIN CSL_CITATION {"citationItems":[{"id":"ITEM-1","itemData":{"DOI":"10.21127/yaoyigc20180003","ISSN":"2414-3421","author":[{"dropping-particle":"","family":"Wang","given":"Xuan","non-dropping-particle":"","parse-names":false,"suffix":""},{"dropping-particle":"","family":"N Manikoff","given":"Jillian","non-dropping-particle":"","parse-names":false,"suffix":""},{"dropping-particle":"","family":"Wang","given":"Xuan","non-dropping-particle":"","parse-names":false,"suffix":""},{"dropping-particle":"","family":"N Manikoff","given":"Jillian","non-dropping-particle":"","parse-names":false,"suffix":""}],"container-title":"General Chemistry","id":"ITEM-1","issue":"3","issued":{"date-parts":[["2018","9","23"]]},"page":"180003-180003","title":"Metal-Organic Frameworks for Mercury Sensing and Removal","type":"article-journal","volume":"4"},"uris":["http://www.mendeley.com/documents/?uuid=80fe6af4-cf01-3d77-915c-25c7cdf9bf15"]},{"id":"ITEM-2","itemData":{"DOI":"10.1016/J.MICROMESO.2016.08.010","ISSN":"1387-1811","abstract":"Highly effective and accurate monitoring of mercury in drinking water and agriculture products is of great concern for public health. An efficient method for the separation and enrichment of mercury needs to be established. A metal-organic framework (MOF) based on copper and 3,3′,5,5′-azobenzenetetracarboxylic acid, namely JUC-62, caught our attention because of its great hydrogen adsorption performance. In this paper, we studied the new application of JUC-62 as a sorbent for the enrichment of mercury in real samples. The prepared MOF was crystalline and porous and was characterized by scanning electron microscopy, thermogravimetric analysis and N2 sorption-desorption isotherms. The MOF was used as the sorbent for the adsorption of Hg2+ with superior adsorption capacity. The adsorption performances, in both static and kinetic conditions, were investigated strictly and the experimental data fitted the Langmuir model and pseudo-second-order equation very well. The maximum adsorption capacity of JUC-62 for Hg2+ was 836.7 mg/g, which was the largest compared with that of various materials. And the adsorption reached equilibrium in 15 min with the concentration of 0.1 mg/mL Hg2+, offering a fast adsorption process. The sorbent was successfully applied to the pretreatment of tea and mushroom samples for Hg2+ detection with satisfactory results.","author":[{"dropping-particle":"","family":"Wu","given":"Yanzi","non-dropping-particle":"","parse-names":false,"suffix":""},{"dropping-particle":"","family":"Xu","given":"Guanhong","non-dropping-particle":"","parse-names":false,"suffix":""},{"dropping-particle":"","family":"Wei","given":"Fangdi","non-dropping-particle":"","parse-names":false,"suffix":""},{"dropping-particle":"","family":"Song","given":"Quan","non-dropping-particle":"","parse-names":false,"suffix":""},{"dropping-particle":"","family":"Tang","given":"Tang","non-dropping-particle":"","parse-names":false,"suffix":""},{"dropping-particle":"","family":"Wang","given":"Xu","non-dropping-particle":"","parse-names":false,"suffix":""},{"dropping-particle":"","family":"Hu","given":"Qin","non-dropping-particle":"","parse-names":false,"suffix":""}],"container-title":"Microporous and Mesoporous Materials","id":"ITEM-2","issued":{"date-parts":[["2016","11","15"]]},"page":"204-210","publisher":"Elsevier","title":"Determination of Hg (II) in tea and mushroom samples based on metal-organic frameworks as solid phase extraction sorbents","type":"article-journal","volume":"235"},"uris":["http://www.mendeley.com/documents/?uuid=21ce6355-55a6-3738-b2c8-bfcb4f333ab8"]}],"mendeley":{"formattedCitation":"&lt;sup&gt;46,47&lt;/sup&gt;","plainTextFormattedCitation":"46,47","previouslyFormattedCitation":"&lt;sup&gt;45,46&lt;/sup&gt;"},"properties":{"noteIndex":0},"schema":"https://github.com/citation-style-language/schema/raw/master/csl-citation.json"}</w:instrText>
      </w:r>
      <w:r w:rsidR="00563100">
        <w:rPr>
          <w:i/>
          <w:iCs/>
        </w:rPr>
        <w:fldChar w:fldCharType="separate"/>
      </w:r>
      <w:r w:rsidR="004E2232" w:rsidRPr="004E2232">
        <w:rPr>
          <w:iCs/>
          <w:noProof/>
          <w:vertAlign w:val="superscript"/>
        </w:rPr>
        <w:t>46,47</w:t>
      </w:r>
      <w:r w:rsidR="00563100">
        <w:rPr>
          <w:i/>
          <w:iCs/>
        </w:rPr>
        <w:fldChar w:fldCharType="end"/>
      </w:r>
      <w:r w:rsidR="0026412E">
        <w:rPr>
          <w:i/>
          <w:iCs/>
        </w:rPr>
        <w:t xml:space="preserve"> </w:t>
      </w:r>
      <w:r w:rsidR="0026412E">
        <w:t xml:space="preserve">Li </w:t>
      </w:r>
      <w:r w:rsidR="0026412E">
        <w:rPr>
          <w:i/>
          <w:iCs/>
        </w:rPr>
        <w:t xml:space="preserve">et al. </w:t>
      </w:r>
      <w:r w:rsidR="0026412E">
        <w:t>designed a mercury ‘nano-trap’ which in essence was a post-synthetically modified porous organic polymer that had a saturation capacity of 1014 mg g</w:t>
      </w:r>
      <w:r w:rsidR="0026412E">
        <w:rPr>
          <w:vertAlign w:val="superscript"/>
        </w:rPr>
        <w:t>-1</w:t>
      </w:r>
      <w:r w:rsidR="0026412E">
        <w:rPr>
          <w:vertAlign w:val="subscript"/>
        </w:rPr>
        <w:softHyphen/>
        <w:t xml:space="preserve">. </w:t>
      </w:r>
    </w:p>
    <w:p w14:paraId="7B6BB99A" w14:textId="3B84F331" w:rsidR="0026412E" w:rsidRDefault="0026412E" w:rsidP="00863F3C">
      <w:pPr>
        <w:pStyle w:val="RSCB02ArticleText"/>
      </w:pPr>
      <w:r>
        <w:t xml:space="preserve">Impressive as these materials are however, they have a downside in that the manufacture is often both costly or not easily implemented/requires the use of potentially dangerous chemicals. </w:t>
      </w:r>
    </w:p>
    <w:p w14:paraId="7672703F" w14:textId="3FFEF7A6" w:rsidR="0026412E" w:rsidRDefault="001F03DE" w:rsidP="00863F3C">
      <w:pPr>
        <w:pStyle w:val="RSCB02ArticleText"/>
      </w:pPr>
      <w:r>
        <w:t xml:space="preserve">It is also possible to generate new materials from waste products; it has been shown previously that it is possible to use fly ash as a sorbent. Fly ash is the remnant waste from the coal combustion process, and in a paper that was published by Wang </w:t>
      </w:r>
      <w:r>
        <w:rPr>
          <w:i/>
          <w:iCs/>
        </w:rPr>
        <w:t xml:space="preserve">et al. </w:t>
      </w:r>
      <w:r>
        <w:t>they demonstrated the uses of fly ash as a mercury sorbent.</w:t>
      </w:r>
      <w:r>
        <w:fldChar w:fldCharType="begin" w:fldLock="1"/>
      </w:r>
      <w:r w:rsidR="004E2232">
        <w:instrText>ADDIN CSL_CITATION {"citationItems":[{"id":"ITEM-1","itemData":{"DOI":"10.1016/j.jhazmat.2006.01.067","ISSN":"03043894","abstract":"Fly ash is a waste substance from thermal power plants, steel mills, etc. that is found in abundance in the world. In recent years, utilisation of fly ash has gained much attention in public and industry, which will help reduce the environmental burden and enhance economic benefit. In this paper, the technical feasibility of utilisation of fly ash as a low-cost adsorbent for various adsorption processes for removal of pollutants in air and water systems has been reviewed. Instead of using commercial activated carbon or zeolites, a lot of researches have been conducted using fly ash for adsorption of NOx, SOx, organic compounds, and mercury in air, and cations, anions, dyes and other organic matters in waters. It is recognised that fly ash is a promising adsorbent for removal of various pollutants. Chemical treatment of fly ash will make conversion of fly ash into a more efficient adsorbent for gas and water cleaning. Investigations also revealed that unburned carbon component in fly ash plays an important role in adsorption capacity. Directions for future research are also discussed. © 2006 Elsevier B.V. All rights reserved.","author":[{"dropping-particle":"","family":"Wang","given":"Shaobin","non-dropping-particle":"","parse-names":false,"suffix":""},{"dropping-particle":"","family":"Wu","given":"Hongwei","non-dropping-particle":"","parse-names":false,"suffix":""}],"container-title":"Journal of Hazardous Materials","id":"ITEM-1","issue":"3","issued":{"date-parts":[["2006","8","25"]]},"page":"482-501","publisher":"Elsevier","title":"Environmental-benign utilisation of fly ash as low-cost adsorbents","type":"article","volume":"136"},"uris":["http://www.mendeley.com/documents/?uuid=3d154d1b-6de0-3c03-b5c2-4a45dca26c30"]}],"mendeley":{"formattedCitation":"&lt;sup&gt;48&lt;/sup&gt;","plainTextFormattedCitation":"48","previouslyFormattedCitation":"&lt;sup&gt;47&lt;/sup&gt;"},"properties":{"noteIndex":0},"schema":"https://github.com/citation-style-language/schema/raw/master/csl-citation.json"}</w:instrText>
      </w:r>
      <w:r>
        <w:fldChar w:fldCharType="separate"/>
      </w:r>
      <w:r w:rsidR="004E2232" w:rsidRPr="004E2232">
        <w:rPr>
          <w:noProof/>
          <w:vertAlign w:val="superscript"/>
        </w:rPr>
        <w:t>48</w:t>
      </w:r>
      <w:r>
        <w:fldChar w:fldCharType="end"/>
      </w:r>
      <w:r>
        <w:t xml:space="preserve"> Their material displayed uptake capacities of up to</w:t>
      </w:r>
      <w:r w:rsidR="00E10489">
        <w:t xml:space="preserve"> </w:t>
      </w:r>
      <w:r>
        <w:t xml:space="preserve">1.85 mg g </w:t>
      </w:r>
      <w:r>
        <w:rPr>
          <w:vertAlign w:val="superscript"/>
        </w:rPr>
        <w:t>-1</w:t>
      </w:r>
      <w:r>
        <w:t xml:space="preserve">. </w:t>
      </w:r>
    </w:p>
    <w:p w14:paraId="5532D731" w14:textId="58D176B7" w:rsidR="00E10489" w:rsidRDefault="00E10489" w:rsidP="00863F3C">
      <w:pPr>
        <w:pStyle w:val="RSCB02ArticleText"/>
      </w:pPr>
      <w:r>
        <w:t>One of the key advantages in using a waste material to generate new materials is that the infrastructure is already in place. Bio-sorbents often do not have this pre-existing infrastructure and the mass production of molecularly porous materials is often difficult – barring the use of zeolites and activated carbons. Overall, we feel that despite the shortcomings of the material we have produced it is a novel and interesting material with the potential to be introduced as a low cost</w:t>
      </w:r>
      <w:r w:rsidR="001D3D7F">
        <w:t xml:space="preserve"> sorbent generated from waste products and low cost reagents. </w:t>
      </w:r>
    </w:p>
    <w:p w14:paraId="41B71896" w14:textId="28370909" w:rsidR="00826CFD" w:rsidRDefault="00826CFD" w:rsidP="00863F3C">
      <w:pPr>
        <w:pStyle w:val="RSCB02ArticleText"/>
      </w:pPr>
    </w:p>
    <w:p w14:paraId="6262703D" w14:textId="5C5638A5" w:rsidR="00826CFD" w:rsidRDefault="00826CFD" w:rsidP="00826CFD">
      <w:pPr>
        <w:pStyle w:val="RSCB06BHeadingSub-Section"/>
      </w:pPr>
      <w:r>
        <w:t>Disposal or recycle</w:t>
      </w:r>
    </w:p>
    <w:p w14:paraId="72C801F5" w14:textId="43F54BB4" w:rsidR="00D21D04" w:rsidRPr="00D21D04" w:rsidRDefault="00D21D04" w:rsidP="00826CFD">
      <w:pPr>
        <w:pStyle w:val="RSCB06BHeadingSub-Section"/>
        <w:rPr>
          <w:b w:val="0"/>
          <w:bCs/>
        </w:rPr>
      </w:pPr>
      <w:r>
        <w:rPr>
          <w:b w:val="0"/>
          <w:bCs/>
        </w:rPr>
        <w:t xml:space="preserve">Recyclability of sorbents is often a concept that is tested in depth, usually making use of acidic washes, however given the cost of the material it would be prudent to dispose of the material as is. Burial underground would be appropriate as previous research (Worthington </w:t>
      </w:r>
      <w:r>
        <w:rPr>
          <w:b w:val="0"/>
          <w:bCs/>
          <w:i/>
          <w:iCs/>
        </w:rPr>
        <w:t>et al.</w:t>
      </w:r>
      <w:r>
        <w:rPr>
          <w:b w:val="0"/>
          <w:bCs/>
        </w:rPr>
        <w:t xml:space="preserve">) has demonstrated that the mercury eventually </w:t>
      </w:r>
      <w:r>
        <w:rPr>
          <w:b w:val="0"/>
          <w:bCs/>
        </w:rPr>
        <w:t>deposits as a mercury sulfur material that is presumable cinnabar, a naturally occurring mineral.</w:t>
      </w:r>
    </w:p>
    <w:p w14:paraId="6B155E21" w14:textId="00E22430" w:rsidR="00C00967" w:rsidRDefault="00C00967" w:rsidP="00C00967">
      <w:pPr>
        <w:pStyle w:val="RSCB04AHeadingSection"/>
      </w:pPr>
      <w:r>
        <w:t>Conclusions</w:t>
      </w:r>
    </w:p>
    <w:p w14:paraId="641CA9F4" w14:textId="63F97E56" w:rsidR="007A0B54" w:rsidRDefault="00C00967" w:rsidP="00C00967">
      <w:pPr>
        <w:pStyle w:val="RSCB02ArticleText"/>
      </w:pPr>
      <w:r>
        <w:t>In summary, macroporous sulfur polymers with undefined surface areas were produced. Synthesis was performed with low cost, non-toxic, readily available materials. A range of crosslinking agents was explored: both those of a bio</w:t>
      </w:r>
      <w:r w:rsidR="009B7B90">
        <w:t>-</w:t>
      </w:r>
      <w:r>
        <w:t xml:space="preserve">renewable nature and industrial feedstocks. </w:t>
      </w:r>
    </w:p>
    <w:p w14:paraId="328EAD4E" w14:textId="77B27520" w:rsidR="00C00967" w:rsidRDefault="00C00967" w:rsidP="00C00967">
      <w:pPr>
        <w:pStyle w:val="RSCB02ArticleText"/>
      </w:pPr>
      <w:r>
        <w:t>The discovery that an increase in temperature of synthesis increased the mercury capacity of the p</w:t>
      </w:r>
      <w:r w:rsidR="007A0B54">
        <w:t xml:space="preserve">olymer played a key role in increasing the mercury capacity of the sorbent to that which is higher than commercially available activated carbon. </w:t>
      </w:r>
    </w:p>
    <w:p w14:paraId="2106667B" w14:textId="20EBBEC2" w:rsidR="007A0B54" w:rsidRDefault="007A0B54" w:rsidP="00C00967">
      <w:pPr>
        <w:pStyle w:val="RSCB02ArticleText"/>
      </w:pPr>
      <w:r>
        <w:t>While we explored the applicability of these polymers to mercury, it has been demonstrated that these porous polymers may have further applications in the recovery of aqueous gold, palladium and several other heavy metals.</w:t>
      </w:r>
      <w:r>
        <w:fldChar w:fldCharType="begin" w:fldLock="1"/>
      </w:r>
      <w:r w:rsidR="004E2232">
        <w:instrText>ADDIN CSL_CITATION {"citationItems":[{"id":"ITEM-1","itemData":{"DOI":"10.1002/anie.201508708","ISSN":"1433-7851","abstract":"Abstract A polysulfide material was synthesized by the direct reaction of sulfur and d-limonene, by-products of the petroleum and citrus industries, respectively. The resulting material was processed into functional coatings or molded into solid devices for the removal of palladium and mercury salts from water and soil. The binding of mercury(II) to the sulfur-limonene polysulfide resulted in a color change. These properties motivate application in next-generation environmental remediation and mercury sensing.","author":[{"dropping-particle":"","family":"Crockett","given":"Michael P","non-dropping-particle":"","parse-names":false,"suffix":""},{"dropping-particle":"","family":"Evans","given":"Austin M","non-dropping-particle":"","parse-names":false,"suffix":""},{"dropping-particle":"","family":"Worthington","given":"Max J H","non-dropping-particle":"","parse-names":false,"suffix":""},{"dropping-particle":"","family":"Albuquerque","given":"Inês S","non-dropping-particle":"","parse-names":false,"suffix":""},{"dropping-particle":"","family":"Slattery","given":"Ashley D","non-dropping-particle":"","parse-names":false,"suffix":""},{"dropping-particle":"","family":"Gibson","given":"Christopher T","non-dropping-particle":"","parse-names":false,"suffix":""},{"dropping-particle":"","family":"Campbell","given":"Jonathan A","non-dropping-particle":"","parse-names":false,"suffix":""},{"dropping-particle":"","family":"Lewis","given":"David A","non-dropping-particle":"","parse-names":false,"suffix":""},{"dropping-particle":"","family":"Bernardes","given":"Gonçalo J L","non-dropping-particle":"","parse-names":false,"suffix":""},{"dropping-particle":"","family":"Chalker","given":"Justin M","non-dropping-particle":"","parse-names":false,"suffix":""}],"container-title":"Angewandte Chemie International Edition","id":"ITEM-1","issue":"5","issued":{"date-parts":[["2015","10","20"]]},"note":"doi: 10.1002/anie.201508708","page":"1714-1718","publisher":"John Wiley &amp; Sons, Ltd","title":"Sulfur-Limonene Polysulfide: A Material Synthesized Entirely from Industrial By-Products and Its Use in Removing Toxic Metals from Water and Soil","type":"article-journal","volume":"55"},"uris":["http://www.mendeley.com/documents/?uuid=94ca1bf7-88cb-4c03-a3ad-8f9d9979aec6"]}],"mendeley":{"formattedCitation":"&lt;sup&gt;32&lt;/sup&gt;","plainTextFormattedCitation":"32","previouslyFormattedCitation":"&lt;sup&gt;31&lt;/sup&gt;"},"properties":{"noteIndex":0},"schema":"https://github.com/citation-style-language/schema/raw/master/csl-citation.json"}</w:instrText>
      </w:r>
      <w:r>
        <w:fldChar w:fldCharType="separate"/>
      </w:r>
      <w:r w:rsidR="004E2232" w:rsidRPr="004E2232">
        <w:rPr>
          <w:noProof/>
          <w:vertAlign w:val="superscript"/>
        </w:rPr>
        <w:t>32</w:t>
      </w:r>
      <w:r>
        <w:fldChar w:fldCharType="end"/>
      </w:r>
    </w:p>
    <w:p w14:paraId="3AD85167" w14:textId="6CCCCCFE" w:rsidR="007A0B54" w:rsidRDefault="007A0B54" w:rsidP="00C00967">
      <w:pPr>
        <w:pStyle w:val="RSCB02ArticleText"/>
      </w:pPr>
      <w:r>
        <w:t xml:space="preserve">There is great scope for the improvement of these materials, through the generation of more elastic materials that would be able to withstand deformation, or investigation into why the temperature of synthesis increases the mercury capacity of the polymers. We </w:t>
      </w:r>
      <w:r w:rsidR="0000464A">
        <w:t>anticipate</w:t>
      </w:r>
      <w:r>
        <w:t xml:space="preserve"> that these materials could be of great importance in future efforts to reduce global mercury contamination of wastewater streams.</w:t>
      </w:r>
    </w:p>
    <w:p w14:paraId="2E34D3A2" w14:textId="02F667A0" w:rsidR="00FA2DA2" w:rsidRDefault="00FA2DA2" w:rsidP="00FA2DA2">
      <w:pPr>
        <w:pStyle w:val="RSCB04AHeadingSection"/>
      </w:pPr>
      <w:r>
        <w:t>Acknowledgements</w:t>
      </w:r>
    </w:p>
    <w:p w14:paraId="3BA7C79E" w14:textId="3CDE8223" w:rsidR="00FA2DA2" w:rsidRPr="00A61D3E" w:rsidRDefault="002F7AF5" w:rsidP="00FA2DA2">
      <w:pPr>
        <w:pStyle w:val="RSCB02ArticleText"/>
      </w:pPr>
      <w:r>
        <w:t>We thank S. Moss for assistance with ICP-OES</w:t>
      </w:r>
      <w:r w:rsidR="00173645">
        <w:t>, and C. Crick for useful discussions</w:t>
      </w:r>
      <w:r>
        <w:t>.</w:t>
      </w:r>
      <w:r w:rsidR="00173645">
        <w:t xml:space="preserve"> T. Hasell is supported by a Royal Society University Research Fellowship.</w:t>
      </w:r>
      <w:r>
        <w:t xml:space="preserve"> </w:t>
      </w:r>
    </w:p>
    <w:p w14:paraId="2EA1C31A" w14:textId="1B915C85" w:rsidR="00D010E8" w:rsidRDefault="00E61949" w:rsidP="00EF6BD4">
      <w:pPr>
        <w:pStyle w:val="RSCB04AHeadingSection"/>
      </w:pPr>
      <w:r w:rsidRPr="00EF6BD4">
        <w:t>Notes and references</w:t>
      </w:r>
    </w:p>
    <w:p w14:paraId="0BD3E237" w14:textId="531F3DF4" w:rsidR="004E2232" w:rsidRPr="004E2232" w:rsidRDefault="00867570" w:rsidP="004E2232">
      <w:pPr>
        <w:widowControl w:val="0"/>
        <w:autoSpaceDE w:val="0"/>
        <w:autoSpaceDN w:val="0"/>
        <w:adjustRightInd w:val="0"/>
        <w:spacing w:after="0" w:line="240" w:lineRule="exact"/>
        <w:ind w:left="640" w:hanging="640"/>
        <w:rPr>
          <w:rFonts w:ascii="Calibri" w:hAnsi="Calibri" w:cs="Calibri"/>
          <w:noProof/>
          <w:sz w:val="18"/>
          <w:szCs w:val="24"/>
        </w:rPr>
      </w:pPr>
      <w:r>
        <w:fldChar w:fldCharType="begin" w:fldLock="1"/>
      </w:r>
      <w:r>
        <w:instrText xml:space="preserve">ADDIN Mendeley Bibliography CSL_BIBLIOGRAPHY </w:instrText>
      </w:r>
      <w:r>
        <w:fldChar w:fldCharType="separate"/>
      </w:r>
      <w:r w:rsidR="004E2232" w:rsidRPr="004E2232">
        <w:rPr>
          <w:rFonts w:ascii="Calibri" w:hAnsi="Calibri" w:cs="Calibri"/>
          <w:noProof/>
          <w:sz w:val="18"/>
          <w:szCs w:val="24"/>
        </w:rPr>
        <w:t>1</w:t>
      </w:r>
      <w:r w:rsidR="004E2232" w:rsidRPr="004E2232">
        <w:rPr>
          <w:rFonts w:ascii="Calibri" w:hAnsi="Calibri" w:cs="Calibri"/>
          <w:noProof/>
          <w:sz w:val="18"/>
          <w:szCs w:val="24"/>
        </w:rPr>
        <w:tab/>
        <w:t xml:space="preserve">H. Gonzalez, </w:t>
      </w:r>
      <w:r w:rsidR="004E2232" w:rsidRPr="004E2232">
        <w:rPr>
          <w:rFonts w:ascii="Calibri" w:hAnsi="Calibri" w:cs="Calibri"/>
          <w:i/>
          <w:iCs/>
          <w:noProof/>
          <w:sz w:val="18"/>
          <w:szCs w:val="24"/>
        </w:rPr>
        <w:t>Water Air Soil Pollut.</w:t>
      </w:r>
      <w:r w:rsidR="004E2232" w:rsidRPr="004E2232">
        <w:rPr>
          <w:rFonts w:ascii="Calibri" w:hAnsi="Calibri" w:cs="Calibri"/>
          <w:noProof/>
          <w:sz w:val="18"/>
          <w:szCs w:val="24"/>
        </w:rPr>
        <w:t xml:space="preserve">, 1991, </w:t>
      </w:r>
      <w:r w:rsidR="004E2232" w:rsidRPr="004E2232">
        <w:rPr>
          <w:rFonts w:ascii="Calibri" w:hAnsi="Calibri" w:cs="Calibri"/>
          <w:b/>
          <w:bCs/>
          <w:noProof/>
          <w:sz w:val="18"/>
          <w:szCs w:val="24"/>
        </w:rPr>
        <w:t>56</w:t>
      </w:r>
      <w:r w:rsidR="004E2232" w:rsidRPr="004E2232">
        <w:rPr>
          <w:rFonts w:ascii="Calibri" w:hAnsi="Calibri" w:cs="Calibri"/>
          <w:noProof/>
          <w:sz w:val="18"/>
          <w:szCs w:val="24"/>
        </w:rPr>
        <w:t>, 83–93.</w:t>
      </w:r>
    </w:p>
    <w:p w14:paraId="5A9A0BFB"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2</w:t>
      </w:r>
      <w:r w:rsidRPr="004E2232">
        <w:rPr>
          <w:rFonts w:ascii="Calibri" w:hAnsi="Calibri" w:cs="Calibri"/>
          <w:noProof/>
          <w:sz w:val="18"/>
          <w:szCs w:val="24"/>
        </w:rPr>
        <w:tab/>
        <w:t xml:space="preserve">M. O. Fashola, V. M. Ngole-Jeme and O. O. Babalola, </w:t>
      </w:r>
      <w:r w:rsidRPr="004E2232">
        <w:rPr>
          <w:rFonts w:ascii="Calibri" w:hAnsi="Calibri" w:cs="Calibri"/>
          <w:i/>
          <w:iCs/>
          <w:noProof/>
          <w:sz w:val="18"/>
          <w:szCs w:val="24"/>
        </w:rPr>
        <w:t>Int. J. Environ. Res. Public Health</w:t>
      </w:r>
      <w:r w:rsidRPr="004E2232">
        <w:rPr>
          <w:rFonts w:ascii="Calibri" w:hAnsi="Calibri" w:cs="Calibri"/>
          <w:noProof/>
          <w:sz w:val="18"/>
          <w:szCs w:val="24"/>
        </w:rPr>
        <w:t>, , DOI:10.3390/ijerph13111047.</w:t>
      </w:r>
    </w:p>
    <w:p w14:paraId="62CA7845"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3</w:t>
      </w:r>
      <w:r w:rsidRPr="004E2232">
        <w:rPr>
          <w:rFonts w:ascii="Calibri" w:hAnsi="Calibri" w:cs="Calibri"/>
          <w:noProof/>
          <w:sz w:val="18"/>
          <w:szCs w:val="24"/>
        </w:rPr>
        <w:tab/>
        <w:t xml:space="preserve">T. Astrup, H. Mosbæk and T. H. Christensen, </w:t>
      </w:r>
      <w:r w:rsidRPr="004E2232">
        <w:rPr>
          <w:rFonts w:ascii="Calibri" w:hAnsi="Calibri" w:cs="Calibri"/>
          <w:i/>
          <w:iCs/>
          <w:noProof/>
          <w:sz w:val="18"/>
          <w:szCs w:val="24"/>
        </w:rPr>
        <w:t>Waste Manag.</w:t>
      </w:r>
      <w:r w:rsidRPr="004E2232">
        <w:rPr>
          <w:rFonts w:ascii="Calibri" w:hAnsi="Calibri" w:cs="Calibri"/>
          <w:noProof/>
          <w:sz w:val="18"/>
          <w:szCs w:val="24"/>
        </w:rPr>
        <w:t xml:space="preserve">, 2006, </w:t>
      </w:r>
      <w:r w:rsidRPr="004E2232">
        <w:rPr>
          <w:rFonts w:ascii="Calibri" w:hAnsi="Calibri" w:cs="Calibri"/>
          <w:b/>
          <w:bCs/>
          <w:noProof/>
          <w:sz w:val="18"/>
          <w:szCs w:val="24"/>
        </w:rPr>
        <w:t>26</w:t>
      </w:r>
      <w:r w:rsidRPr="004E2232">
        <w:rPr>
          <w:rFonts w:ascii="Calibri" w:hAnsi="Calibri" w:cs="Calibri"/>
          <w:noProof/>
          <w:sz w:val="18"/>
          <w:szCs w:val="24"/>
        </w:rPr>
        <w:t>, 803–814.</w:t>
      </w:r>
    </w:p>
    <w:p w14:paraId="0C74D1FA"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4</w:t>
      </w:r>
      <w:r w:rsidRPr="004E2232">
        <w:rPr>
          <w:rFonts w:ascii="Calibri" w:hAnsi="Calibri" w:cs="Calibri"/>
          <w:noProof/>
          <w:sz w:val="18"/>
          <w:szCs w:val="24"/>
        </w:rPr>
        <w:tab/>
        <w:t xml:space="preserve">Q. Yang, Z. Li, X. Lu, Q. Duan, L. Huang and J. Bi, </w:t>
      </w:r>
      <w:r w:rsidRPr="004E2232">
        <w:rPr>
          <w:rFonts w:ascii="Calibri" w:hAnsi="Calibri" w:cs="Calibri"/>
          <w:i/>
          <w:iCs/>
          <w:noProof/>
          <w:sz w:val="18"/>
          <w:szCs w:val="24"/>
        </w:rPr>
        <w:t>Sci. Total Environ.</w:t>
      </w:r>
      <w:r w:rsidRPr="004E2232">
        <w:rPr>
          <w:rFonts w:ascii="Calibri" w:hAnsi="Calibri" w:cs="Calibri"/>
          <w:noProof/>
          <w:sz w:val="18"/>
          <w:szCs w:val="24"/>
        </w:rPr>
        <w:t xml:space="preserve">, 2018, </w:t>
      </w:r>
      <w:r w:rsidRPr="004E2232">
        <w:rPr>
          <w:rFonts w:ascii="Calibri" w:hAnsi="Calibri" w:cs="Calibri"/>
          <w:b/>
          <w:bCs/>
          <w:noProof/>
          <w:sz w:val="18"/>
          <w:szCs w:val="24"/>
        </w:rPr>
        <w:t>642</w:t>
      </w:r>
      <w:r w:rsidRPr="004E2232">
        <w:rPr>
          <w:rFonts w:ascii="Calibri" w:hAnsi="Calibri" w:cs="Calibri"/>
          <w:noProof/>
          <w:sz w:val="18"/>
          <w:szCs w:val="24"/>
        </w:rPr>
        <w:t>, 690–700.</w:t>
      </w:r>
    </w:p>
    <w:p w14:paraId="78A80E4D"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5</w:t>
      </w:r>
      <w:r w:rsidRPr="004E2232">
        <w:rPr>
          <w:rFonts w:ascii="Calibri" w:hAnsi="Calibri" w:cs="Calibri"/>
          <w:noProof/>
          <w:sz w:val="18"/>
          <w:szCs w:val="24"/>
        </w:rPr>
        <w:tab/>
        <w:t xml:space="preserve">V. B. Vouk and W. T. Piver, </w:t>
      </w:r>
      <w:r w:rsidRPr="004E2232">
        <w:rPr>
          <w:rFonts w:ascii="Calibri" w:hAnsi="Calibri" w:cs="Calibri"/>
          <w:i/>
          <w:iCs/>
          <w:noProof/>
          <w:sz w:val="18"/>
          <w:szCs w:val="24"/>
        </w:rPr>
        <w:t>Environ. Health Perspect.</w:t>
      </w:r>
      <w:r w:rsidRPr="004E2232">
        <w:rPr>
          <w:rFonts w:ascii="Calibri" w:hAnsi="Calibri" w:cs="Calibri"/>
          <w:noProof/>
          <w:sz w:val="18"/>
          <w:szCs w:val="24"/>
        </w:rPr>
        <w:t xml:space="preserve">, 1983, </w:t>
      </w:r>
      <w:r w:rsidRPr="004E2232">
        <w:rPr>
          <w:rFonts w:ascii="Calibri" w:hAnsi="Calibri" w:cs="Calibri"/>
          <w:b/>
          <w:bCs/>
          <w:noProof/>
          <w:sz w:val="18"/>
          <w:szCs w:val="24"/>
        </w:rPr>
        <w:t>47</w:t>
      </w:r>
      <w:r w:rsidRPr="004E2232">
        <w:rPr>
          <w:rFonts w:ascii="Calibri" w:hAnsi="Calibri" w:cs="Calibri"/>
          <w:noProof/>
          <w:sz w:val="18"/>
          <w:szCs w:val="24"/>
        </w:rPr>
        <w:t>, 201.</w:t>
      </w:r>
    </w:p>
    <w:p w14:paraId="62399FCC"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6</w:t>
      </w:r>
      <w:r w:rsidRPr="004E2232">
        <w:rPr>
          <w:rFonts w:ascii="Calibri" w:hAnsi="Calibri" w:cs="Calibri"/>
          <w:noProof/>
          <w:sz w:val="18"/>
          <w:szCs w:val="24"/>
        </w:rPr>
        <w:tab/>
        <w:t xml:space="preserve">R. A. Wuana and F. E. Okieimen, </w:t>
      </w:r>
      <w:r w:rsidRPr="004E2232">
        <w:rPr>
          <w:rFonts w:ascii="Calibri" w:hAnsi="Calibri" w:cs="Calibri"/>
          <w:i/>
          <w:iCs/>
          <w:noProof/>
          <w:sz w:val="18"/>
          <w:szCs w:val="24"/>
        </w:rPr>
        <w:t>ISRN Ecol.</w:t>
      </w:r>
      <w:r w:rsidRPr="004E2232">
        <w:rPr>
          <w:rFonts w:ascii="Calibri" w:hAnsi="Calibri" w:cs="Calibri"/>
          <w:noProof/>
          <w:sz w:val="18"/>
          <w:szCs w:val="24"/>
        </w:rPr>
        <w:t xml:space="preserve">, 2011, </w:t>
      </w:r>
      <w:r w:rsidRPr="004E2232">
        <w:rPr>
          <w:rFonts w:ascii="Calibri" w:hAnsi="Calibri" w:cs="Calibri"/>
          <w:b/>
          <w:bCs/>
          <w:noProof/>
          <w:sz w:val="18"/>
          <w:szCs w:val="24"/>
        </w:rPr>
        <w:t>2011</w:t>
      </w:r>
      <w:r w:rsidRPr="004E2232">
        <w:rPr>
          <w:rFonts w:ascii="Calibri" w:hAnsi="Calibri" w:cs="Calibri"/>
          <w:noProof/>
          <w:sz w:val="18"/>
          <w:szCs w:val="24"/>
        </w:rPr>
        <w:t>, 1–20.</w:t>
      </w:r>
    </w:p>
    <w:p w14:paraId="57B450D1"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7</w:t>
      </w:r>
      <w:r w:rsidRPr="004E2232">
        <w:rPr>
          <w:rFonts w:ascii="Calibri" w:hAnsi="Calibri" w:cs="Calibri"/>
          <w:noProof/>
          <w:sz w:val="18"/>
          <w:szCs w:val="24"/>
        </w:rPr>
        <w:tab/>
        <w:t>M. A. Hassanien, Springer, Dordrecht, 2011, pp. 287–307.</w:t>
      </w:r>
    </w:p>
    <w:p w14:paraId="3B8D377F"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8</w:t>
      </w:r>
      <w:r w:rsidRPr="004E2232">
        <w:rPr>
          <w:rFonts w:ascii="Calibri" w:hAnsi="Calibri" w:cs="Calibri"/>
          <w:noProof/>
          <w:sz w:val="18"/>
          <w:szCs w:val="24"/>
        </w:rPr>
        <w:tab/>
        <w:t xml:space="preserve">P. B. Tchounwou, C. G. Yedjou, A. K. Patlolla and D. J. Sutton, </w:t>
      </w:r>
      <w:r w:rsidRPr="004E2232">
        <w:rPr>
          <w:rFonts w:ascii="Calibri" w:hAnsi="Calibri" w:cs="Calibri"/>
          <w:i/>
          <w:iCs/>
          <w:noProof/>
          <w:sz w:val="18"/>
          <w:szCs w:val="24"/>
        </w:rPr>
        <w:t>Exp. Suppl.</w:t>
      </w:r>
      <w:r w:rsidRPr="004E2232">
        <w:rPr>
          <w:rFonts w:ascii="Calibri" w:hAnsi="Calibri" w:cs="Calibri"/>
          <w:noProof/>
          <w:sz w:val="18"/>
          <w:szCs w:val="24"/>
        </w:rPr>
        <w:t xml:space="preserve">, 2012, </w:t>
      </w:r>
      <w:r w:rsidRPr="004E2232">
        <w:rPr>
          <w:rFonts w:ascii="Calibri" w:hAnsi="Calibri" w:cs="Calibri"/>
          <w:b/>
          <w:bCs/>
          <w:noProof/>
          <w:sz w:val="18"/>
          <w:szCs w:val="24"/>
        </w:rPr>
        <w:t>101</w:t>
      </w:r>
      <w:r w:rsidRPr="004E2232">
        <w:rPr>
          <w:rFonts w:ascii="Calibri" w:hAnsi="Calibri" w:cs="Calibri"/>
          <w:noProof/>
          <w:sz w:val="18"/>
          <w:szCs w:val="24"/>
        </w:rPr>
        <w:t>, 133–64.</w:t>
      </w:r>
    </w:p>
    <w:p w14:paraId="3396C73F"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9</w:t>
      </w:r>
      <w:r w:rsidRPr="004E2232">
        <w:rPr>
          <w:rFonts w:ascii="Calibri" w:hAnsi="Calibri" w:cs="Calibri"/>
          <w:noProof/>
          <w:sz w:val="18"/>
          <w:szCs w:val="24"/>
        </w:rPr>
        <w:tab/>
        <w:t xml:space="preserve">W. Y. Shiu, K. C. Ma, D. Mackay, J. N. Seiber and R. D. Wauchope, </w:t>
      </w:r>
      <w:r w:rsidRPr="004E2232">
        <w:rPr>
          <w:rFonts w:ascii="Calibri" w:hAnsi="Calibri" w:cs="Calibri"/>
          <w:i/>
          <w:iCs/>
          <w:noProof/>
          <w:sz w:val="18"/>
          <w:szCs w:val="24"/>
        </w:rPr>
        <w:t>Rev. Environ. Contam. Toxicol.</w:t>
      </w:r>
      <w:r w:rsidRPr="004E2232">
        <w:rPr>
          <w:rFonts w:ascii="Calibri" w:hAnsi="Calibri" w:cs="Calibri"/>
          <w:noProof/>
          <w:sz w:val="18"/>
          <w:szCs w:val="24"/>
        </w:rPr>
        <w:t xml:space="preserve">, 1990, </w:t>
      </w:r>
      <w:r w:rsidRPr="004E2232">
        <w:rPr>
          <w:rFonts w:ascii="Calibri" w:hAnsi="Calibri" w:cs="Calibri"/>
          <w:b/>
          <w:bCs/>
          <w:noProof/>
          <w:sz w:val="18"/>
          <w:szCs w:val="24"/>
        </w:rPr>
        <w:t>116</w:t>
      </w:r>
      <w:r w:rsidRPr="004E2232">
        <w:rPr>
          <w:rFonts w:ascii="Calibri" w:hAnsi="Calibri" w:cs="Calibri"/>
          <w:noProof/>
          <w:sz w:val="18"/>
          <w:szCs w:val="24"/>
        </w:rPr>
        <w:t>, 15–187.</w:t>
      </w:r>
    </w:p>
    <w:p w14:paraId="3A6699FF"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10</w:t>
      </w:r>
      <w:r w:rsidRPr="004E2232">
        <w:rPr>
          <w:rFonts w:ascii="Calibri" w:hAnsi="Calibri" w:cs="Calibri"/>
          <w:noProof/>
          <w:sz w:val="18"/>
          <w:szCs w:val="24"/>
        </w:rPr>
        <w:tab/>
        <w:t>United Nations Environment Program, Global Mercury Assessment 2018 | UNEP, https://www.unenvironment.org/resources/publication/global-mercury-assessment-2018, (accessed 12 September 2019).</w:t>
      </w:r>
    </w:p>
    <w:p w14:paraId="0D2EAAE0"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lastRenderedPageBreak/>
        <w:t>11</w:t>
      </w:r>
      <w:r w:rsidRPr="004E2232">
        <w:rPr>
          <w:rFonts w:ascii="Calibri" w:hAnsi="Calibri" w:cs="Calibri"/>
          <w:noProof/>
          <w:sz w:val="18"/>
          <w:szCs w:val="24"/>
        </w:rPr>
        <w:tab/>
        <w:t xml:space="preserve">N. E. Selin, </w:t>
      </w:r>
      <w:r w:rsidRPr="004E2232">
        <w:rPr>
          <w:rFonts w:ascii="Calibri" w:hAnsi="Calibri" w:cs="Calibri"/>
          <w:i/>
          <w:iCs/>
          <w:noProof/>
          <w:sz w:val="18"/>
          <w:szCs w:val="24"/>
        </w:rPr>
        <w:t>Annu. Rev. Environ. Resour.</w:t>
      </w:r>
      <w:r w:rsidRPr="004E2232">
        <w:rPr>
          <w:rFonts w:ascii="Calibri" w:hAnsi="Calibri" w:cs="Calibri"/>
          <w:noProof/>
          <w:sz w:val="18"/>
          <w:szCs w:val="24"/>
        </w:rPr>
        <w:t xml:space="preserve">, 2009, </w:t>
      </w:r>
      <w:r w:rsidRPr="004E2232">
        <w:rPr>
          <w:rFonts w:ascii="Calibri" w:hAnsi="Calibri" w:cs="Calibri"/>
          <w:b/>
          <w:bCs/>
          <w:noProof/>
          <w:sz w:val="18"/>
          <w:szCs w:val="24"/>
        </w:rPr>
        <w:t>34</w:t>
      </w:r>
      <w:r w:rsidRPr="004E2232">
        <w:rPr>
          <w:rFonts w:ascii="Calibri" w:hAnsi="Calibri" w:cs="Calibri"/>
          <w:noProof/>
          <w:sz w:val="18"/>
          <w:szCs w:val="24"/>
        </w:rPr>
        <w:t>, 43–63.</w:t>
      </w:r>
    </w:p>
    <w:p w14:paraId="525E01AE"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12</w:t>
      </w:r>
      <w:r w:rsidRPr="004E2232">
        <w:rPr>
          <w:rFonts w:ascii="Calibri" w:hAnsi="Calibri" w:cs="Calibri"/>
          <w:noProof/>
          <w:sz w:val="18"/>
          <w:szCs w:val="24"/>
        </w:rPr>
        <w:tab/>
        <w:t xml:space="preserve">H. Tamashiro, H. Akagi, M. Arakaki, M. Futatsuka and L. H. Roht, </w:t>
      </w:r>
      <w:r w:rsidRPr="004E2232">
        <w:rPr>
          <w:rFonts w:ascii="Calibri" w:hAnsi="Calibri" w:cs="Calibri"/>
          <w:i/>
          <w:iCs/>
          <w:noProof/>
          <w:sz w:val="18"/>
          <w:szCs w:val="24"/>
        </w:rPr>
        <w:t>Int. Arch. Occup. Environ. Health</w:t>
      </w:r>
      <w:r w:rsidRPr="004E2232">
        <w:rPr>
          <w:rFonts w:ascii="Calibri" w:hAnsi="Calibri" w:cs="Calibri"/>
          <w:noProof/>
          <w:sz w:val="18"/>
          <w:szCs w:val="24"/>
        </w:rPr>
        <w:t xml:space="preserve">, 1984, </w:t>
      </w:r>
      <w:r w:rsidRPr="004E2232">
        <w:rPr>
          <w:rFonts w:ascii="Calibri" w:hAnsi="Calibri" w:cs="Calibri"/>
          <w:b/>
          <w:bCs/>
          <w:noProof/>
          <w:sz w:val="18"/>
          <w:szCs w:val="24"/>
        </w:rPr>
        <w:t>54</w:t>
      </w:r>
      <w:r w:rsidRPr="004E2232">
        <w:rPr>
          <w:rFonts w:ascii="Calibri" w:hAnsi="Calibri" w:cs="Calibri"/>
          <w:noProof/>
          <w:sz w:val="18"/>
          <w:szCs w:val="24"/>
        </w:rPr>
        <w:t>, 135–46.</w:t>
      </w:r>
    </w:p>
    <w:p w14:paraId="7B7353CA"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13</w:t>
      </w:r>
      <w:r w:rsidRPr="004E2232">
        <w:rPr>
          <w:rFonts w:ascii="Calibri" w:hAnsi="Calibri" w:cs="Calibri"/>
          <w:noProof/>
          <w:sz w:val="18"/>
          <w:szCs w:val="24"/>
        </w:rPr>
        <w:tab/>
        <w:t xml:space="preserve">United Nations, </w:t>
      </w:r>
      <w:r w:rsidRPr="004E2232">
        <w:rPr>
          <w:rFonts w:ascii="Calibri" w:hAnsi="Calibri" w:cs="Calibri"/>
          <w:i/>
          <w:iCs/>
          <w:noProof/>
          <w:sz w:val="18"/>
          <w:szCs w:val="24"/>
        </w:rPr>
        <w:t>MINAMATA CONVENTION ON MERCURY</w:t>
      </w:r>
      <w:r w:rsidRPr="004E2232">
        <w:rPr>
          <w:rFonts w:ascii="Calibri" w:hAnsi="Calibri" w:cs="Calibri"/>
          <w:noProof/>
          <w:sz w:val="18"/>
          <w:szCs w:val="24"/>
        </w:rPr>
        <w:t>, 2013.</w:t>
      </w:r>
    </w:p>
    <w:p w14:paraId="12625596"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14</w:t>
      </w:r>
      <w:r w:rsidRPr="004E2232">
        <w:rPr>
          <w:rFonts w:ascii="Calibri" w:hAnsi="Calibri" w:cs="Calibri"/>
          <w:noProof/>
          <w:sz w:val="18"/>
          <w:szCs w:val="24"/>
        </w:rPr>
        <w:tab/>
        <w:t xml:space="preserve">O. A. Osiro, D. K. Kariuki and L. W. Gathece, </w:t>
      </w:r>
      <w:r w:rsidRPr="004E2232">
        <w:rPr>
          <w:rFonts w:ascii="Calibri" w:hAnsi="Calibri" w:cs="Calibri"/>
          <w:i/>
          <w:iCs/>
          <w:noProof/>
          <w:sz w:val="18"/>
          <w:szCs w:val="24"/>
        </w:rPr>
        <w:t>Int. Dent. J.</w:t>
      </w:r>
      <w:r w:rsidRPr="004E2232">
        <w:rPr>
          <w:rFonts w:ascii="Calibri" w:hAnsi="Calibri" w:cs="Calibri"/>
          <w:noProof/>
          <w:sz w:val="18"/>
          <w:szCs w:val="24"/>
        </w:rPr>
        <w:t>, , DOI:10.1111/idj.12461.</w:t>
      </w:r>
    </w:p>
    <w:p w14:paraId="617A0FDE"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15</w:t>
      </w:r>
      <w:r w:rsidRPr="004E2232">
        <w:rPr>
          <w:rFonts w:ascii="Calibri" w:hAnsi="Calibri" w:cs="Calibri"/>
          <w:noProof/>
          <w:sz w:val="18"/>
          <w:szCs w:val="24"/>
        </w:rPr>
        <w:tab/>
        <w:t xml:space="preserve">L. J. Esdaile and J. M. Chalker, </w:t>
      </w:r>
      <w:r w:rsidRPr="004E2232">
        <w:rPr>
          <w:rFonts w:ascii="Calibri" w:hAnsi="Calibri" w:cs="Calibri"/>
          <w:i/>
          <w:iCs/>
          <w:noProof/>
          <w:sz w:val="18"/>
          <w:szCs w:val="24"/>
        </w:rPr>
        <w:t>Chem. - A Eur. J.</w:t>
      </w:r>
      <w:r w:rsidRPr="004E2232">
        <w:rPr>
          <w:rFonts w:ascii="Calibri" w:hAnsi="Calibri" w:cs="Calibri"/>
          <w:noProof/>
          <w:sz w:val="18"/>
          <w:szCs w:val="24"/>
        </w:rPr>
        <w:t xml:space="preserve">, 2018, </w:t>
      </w:r>
      <w:r w:rsidRPr="004E2232">
        <w:rPr>
          <w:rFonts w:ascii="Calibri" w:hAnsi="Calibri" w:cs="Calibri"/>
          <w:b/>
          <w:bCs/>
          <w:noProof/>
          <w:sz w:val="18"/>
          <w:szCs w:val="24"/>
        </w:rPr>
        <w:t>24</w:t>
      </w:r>
      <w:r w:rsidRPr="004E2232">
        <w:rPr>
          <w:rFonts w:ascii="Calibri" w:hAnsi="Calibri" w:cs="Calibri"/>
          <w:noProof/>
          <w:sz w:val="18"/>
          <w:szCs w:val="24"/>
        </w:rPr>
        <w:t>, 6905–6916.</w:t>
      </w:r>
    </w:p>
    <w:p w14:paraId="22BF9037"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16</w:t>
      </w:r>
      <w:r w:rsidRPr="004E2232">
        <w:rPr>
          <w:rFonts w:ascii="Calibri" w:hAnsi="Calibri" w:cs="Calibri"/>
          <w:noProof/>
          <w:sz w:val="18"/>
          <w:szCs w:val="24"/>
        </w:rPr>
        <w:tab/>
        <w:t xml:space="preserve">C. Song, </w:t>
      </w:r>
      <w:r w:rsidRPr="004E2232">
        <w:rPr>
          <w:rFonts w:ascii="Calibri" w:hAnsi="Calibri" w:cs="Calibri"/>
          <w:i/>
          <w:iCs/>
          <w:noProof/>
          <w:sz w:val="18"/>
          <w:szCs w:val="24"/>
        </w:rPr>
        <w:t>Catal. Today</w:t>
      </w:r>
      <w:r w:rsidRPr="004E2232">
        <w:rPr>
          <w:rFonts w:ascii="Calibri" w:hAnsi="Calibri" w:cs="Calibri"/>
          <w:noProof/>
          <w:sz w:val="18"/>
          <w:szCs w:val="24"/>
        </w:rPr>
        <w:t xml:space="preserve">, 2003, </w:t>
      </w:r>
      <w:r w:rsidRPr="004E2232">
        <w:rPr>
          <w:rFonts w:ascii="Calibri" w:hAnsi="Calibri" w:cs="Calibri"/>
          <w:b/>
          <w:bCs/>
          <w:noProof/>
          <w:sz w:val="18"/>
          <w:szCs w:val="24"/>
        </w:rPr>
        <w:t>86</w:t>
      </w:r>
      <w:r w:rsidRPr="004E2232">
        <w:rPr>
          <w:rFonts w:ascii="Calibri" w:hAnsi="Calibri" w:cs="Calibri"/>
          <w:noProof/>
          <w:sz w:val="18"/>
          <w:szCs w:val="24"/>
        </w:rPr>
        <w:t>, 211–263.</w:t>
      </w:r>
    </w:p>
    <w:p w14:paraId="2A0C5C48"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17</w:t>
      </w:r>
      <w:r w:rsidRPr="004E2232">
        <w:rPr>
          <w:rFonts w:ascii="Calibri" w:hAnsi="Calibri" w:cs="Calibri"/>
          <w:noProof/>
          <w:sz w:val="18"/>
          <w:szCs w:val="24"/>
        </w:rPr>
        <w:tab/>
        <w:t xml:space="preserve">A. V Tobolsky, </w:t>
      </w:r>
      <w:r w:rsidRPr="004E2232">
        <w:rPr>
          <w:rFonts w:ascii="Calibri" w:hAnsi="Calibri" w:cs="Calibri"/>
          <w:i/>
          <w:iCs/>
          <w:noProof/>
          <w:sz w:val="18"/>
          <w:szCs w:val="24"/>
        </w:rPr>
        <w:t>J. Polym. Sci. Part C Polym. Symp.</w:t>
      </w:r>
      <w:r w:rsidRPr="004E2232">
        <w:rPr>
          <w:rFonts w:ascii="Calibri" w:hAnsi="Calibri" w:cs="Calibri"/>
          <w:noProof/>
          <w:sz w:val="18"/>
          <w:szCs w:val="24"/>
        </w:rPr>
        <w:t xml:space="preserve">, 1966, </w:t>
      </w:r>
      <w:r w:rsidRPr="004E2232">
        <w:rPr>
          <w:rFonts w:ascii="Calibri" w:hAnsi="Calibri" w:cs="Calibri"/>
          <w:b/>
          <w:bCs/>
          <w:noProof/>
          <w:sz w:val="18"/>
          <w:szCs w:val="24"/>
        </w:rPr>
        <w:t>12</w:t>
      </w:r>
      <w:r w:rsidRPr="004E2232">
        <w:rPr>
          <w:rFonts w:ascii="Calibri" w:hAnsi="Calibri" w:cs="Calibri"/>
          <w:noProof/>
          <w:sz w:val="18"/>
          <w:szCs w:val="24"/>
        </w:rPr>
        <w:t>, 71–78.</w:t>
      </w:r>
    </w:p>
    <w:p w14:paraId="373D08E1"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18</w:t>
      </w:r>
      <w:r w:rsidRPr="004E2232">
        <w:rPr>
          <w:rFonts w:ascii="Calibri" w:hAnsi="Calibri" w:cs="Calibri"/>
          <w:noProof/>
          <w:sz w:val="18"/>
          <w:szCs w:val="24"/>
        </w:rPr>
        <w:tab/>
        <w:t xml:space="preserve">B. Meyer, </w:t>
      </w:r>
      <w:r w:rsidRPr="004E2232">
        <w:rPr>
          <w:rFonts w:ascii="Calibri" w:hAnsi="Calibri" w:cs="Calibri"/>
          <w:i/>
          <w:iCs/>
          <w:noProof/>
          <w:sz w:val="18"/>
          <w:szCs w:val="24"/>
        </w:rPr>
        <w:t>Chem. Rev.</w:t>
      </w:r>
      <w:r w:rsidRPr="004E2232">
        <w:rPr>
          <w:rFonts w:ascii="Calibri" w:hAnsi="Calibri" w:cs="Calibri"/>
          <w:noProof/>
          <w:sz w:val="18"/>
          <w:szCs w:val="24"/>
        </w:rPr>
        <w:t xml:space="preserve">, 1976, </w:t>
      </w:r>
      <w:r w:rsidRPr="004E2232">
        <w:rPr>
          <w:rFonts w:ascii="Calibri" w:hAnsi="Calibri" w:cs="Calibri"/>
          <w:b/>
          <w:bCs/>
          <w:noProof/>
          <w:sz w:val="18"/>
          <w:szCs w:val="24"/>
        </w:rPr>
        <w:t>76</w:t>
      </w:r>
      <w:r w:rsidRPr="004E2232">
        <w:rPr>
          <w:rFonts w:ascii="Calibri" w:hAnsi="Calibri" w:cs="Calibri"/>
          <w:noProof/>
          <w:sz w:val="18"/>
          <w:szCs w:val="24"/>
        </w:rPr>
        <w:t>, 367–388.</w:t>
      </w:r>
    </w:p>
    <w:p w14:paraId="3B8A6798"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19</w:t>
      </w:r>
      <w:r w:rsidRPr="004E2232">
        <w:rPr>
          <w:rFonts w:ascii="Calibri" w:hAnsi="Calibri" w:cs="Calibri"/>
          <w:noProof/>
          <w:sz w:val="18"/>
          <w:szCs w:val="24"/>
        </w:rPr>
        <w:tab/>
        <w:t xml:space="preserve">M. J. H. Worthington, R. L. Kucera and J. M. Chalker, </w:t>
      </w:r>
      <w:r w:rsidRPr="004E2232">
        <w:rPr>
          <w:rFonts w:ascii="Calibri" w:hAnsi="Calibri" w:cs="Calibri"/>
          <w:i/>
          <w:iCs/>
          <w:noProof/>
          <w:sz w:val="18"/>
          <w:szCs w:val="24"/>
        </w:rPr>
        <w:t>Green Chem.</w:t>
      </w:r>
      <w:r w:rsidRPr="004E2232">
        <w:rPr>
          <w:rFonts w:ascii="Calibri" w:hAnsi="Calibri" w:cs="Calibri"/>
          <w:noProof/>
          <w:sz w:val="18"/>
          <w:szCs w:val="24"/>
        </w:rPr>
        <w:t xml:space="preserve">, 2017, </w:t>
      </w:r>
      <w:r w:rsidRPr="004E2232">
        <w:rPr>
          <w:rFonts w:ascii="Calibri" w:hAnsi="Calibri" w:cs="Calibri"/>
          <w:b/>
          <w:bCs/>
          <w:noProof/>
          <w:sz w:val="18"/>
          <w:szCs w:val="24"/>
        </w:rPr>
        <w:t>19</w:t>
      </w:r>
      <w:r w:rsidRPr="004E2232">
        <w:rPr>
          <w:rFonts w:ascii="Calibri" w:hAnsi="Calibri" w:cs="Calibri"/>
          <w:noProof/>
          <w:sz w:val="18"/>
          <w:szCs w:val="24"/>
        </w:rPr>
        <w:t>, 2748–2761.</w:t>
      </w:r>
    </w:p>
    <w:p w14:paraId="47B5137A"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20</w:t>
      </w:r>
      <w:r w:rsidRPr="004E2232">
        <w:rPr>
          <w:rFonts w:ascii="Calibri" w:hAnsi="Calibri" w:cs="Calibri"/>
          <w:noProof/>
          <w:sz w:val="18"/>
          <w:szCs w:val="24"/>
        </w:rPr>
        <w:tab/>
        <w:t xml:space="preserve">Y. Zhang, R. S. Glass, K. Char and J. Pyun, </w:t>
      </w:r>
      <w:r w:rsidRPr="004E2232">
        <w:rPr>
          <w:rFonts w:ascii="Calibri" w:hAnsi="Calibri" w:cs="Calibri"/>
          <w:i/>
          <w:iCs/>
          <w:noProof/>
          <w:sz w:val="18"/>
          <w:szCs w:val="24"/>
        </w:rPr>
        <w:t>Polym. Chem.</w:t>
      </w:r>
      <w:r w:rsidRPr="004E2232">
        <w:rPr>
          <w:rFonts w:ascii="Calibri" w:hAnsi="Calibri" w:cs="Calibri"/>
          <w:noProof/>
          <w:sz w:val="18"/>
          <w:szCs w:val="24"/>
        </w:rPr>
        <w:t xml:space="preserve">, 2019, </w:t>
      </w:r>
      <w:r w:rsidRPr="004E2232">
        <w:rPr>
          <w:rFonts w:ascii="Calibri" w:hAnsi="Calibri" w:cs="Calibri"/>
          <w:b/>
          <w:bCs/>
          <w:noProof/>
          <w:sz w:val="18"/>
          <w:szCs w:val="24"/>
        </w:rPr>
        <w:t>10</w:t>
      </w:r>
      <w:r w:rsidRPr="004E2232">
        <w:rPr>
          <w:rFonts w:ascii="Calibri" w:hAnsi="Calibri" w:cs="Calibri"/>
          <w:noProof/>
          <w:sz w:val="18"/>
          <w:szCs w:val="24"/>
        </w:rPr>
        <w:t>, 4078–4105.</w:t>
      </w:r>
    </w:p>
    <w:p w14:paraId="08B90052"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21</w:t>
      </w:r>
      <w:r w:rsidRPr="004E2232">
        <w:rPr>
          <w:rFonts w:ascii="Calibri" w:hAnsi="Calibri" w:cs="Calibri"/>
          <w:noProof/>
          <w:sz w:val="18"/>
          <w:szCs w:val="24"/>
        </w:rPr>
        <w:tab/>
        <w:t xml:space="preserve">J. J. Griebel, R. S. Glass, K. Char and J. Pyun, </w:t>
      </w:r>
      <w:r w:rsidRPr="004E2232">
        <w:rPr>
          <w:rFonts w:ascii="Calibri" w:hAnsi="Calibri" w:cs="Calibri"/>
          <w:i/>
          <w:iCs/>
          <w:noProof/>
          <w:sz w:val="18"/>
          <w:szCs w:val="24"/>
        </w:rPr>
        <w:t>Prog. Polym. Sci.</w:t>
      </w:r>
      <w:r w:rsidRPr="004E2232">
        <w:rPr>
          <w:rFonts w:ascii="Calibri" w:hAnsi="Calibri" w:cs="Calibri"/>
          <w:noProof/>
          <w:sz w:val="18"/>
          <w:szCs w:val="24"/>
        </w:rPr>
        <w:t xml:space="preserve">, 2016, </w:t>
      </w:r>
      <w:r w:rsidRPr="004E2232">
        <w:rPr>
          <w:rFonts w:ascii="Calibri" w:hAnsi="Calibri" w:cs="Calibri"/>
          <w:b/>
          <w:bCs/>
          <w:noProof/>
          <w:sz w:val="18"/>
          <w:szCs w:val="24"/>
        </w:rPr>
        <w:t>58</w:t>
      </w:r>
      <w:r w:rsidRPr="004E2232">
        <w:rPr>
          <w:rFonts w:ascii="Calibri" w:hAnsi="Calibri" w:cs="Calibri"/>
          <w:noProof/>
          <w:sz w:val="18"/>
          <w:szCs w:val="24"/>
        </w:rPr>
        <w:t>, 90–125.</w:t>
      </w:r>
    </w:p>
    <w:p w14:paraId="3C4E0AD4"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22</w:t>
      </w:r>
      <w:r w:rsidRPr="004E2232">
        <w:rPr>
          <w:rFonts w:ascii="Calibri" w:hAnsi="Calibri" w:cs="Calibri"/>
          <w:noProof/>
          <w:sz w:val="18"/>
          <w:szCs w:val="24"/>
        </w:rPr>
        <w:tab/>
        <w:t xml:space="preserve">W. J. Chung, J. J. Griebel, E. T. Kim, H. Yoon, A. G. Simmonds, H. J. Ji, P. T. Dirlam, R. S. Glass, J. J. Wie, N. A. Nguyen, B. W. Guralnick, J. Park, Á. Somogyi, P. Theato, M. E. Mackay, Y.-E. Sung, K. Char and J. Pyun, </w:t>
      </w:r>
      <w:r w:rsidRPr="004E2232">
        <w:rPr>
          <w:rFonts w:ascii="Calibri" w:hAnsi="Calibri" w:cs="Calibri"/>
          <w:i/>
          <w:iCs/>
          <w:noProof/>
          <w:sz w:val="18"/>
          <w:szCs w:val="24"/>
        </w:rPr>
        <w:t>Nat. Chem.</w:t>
      </w:r>
      <w:r w:rsidRPr="004E2232">
        <w:rPr>
          <w:rFonts w:ascii="Calibri" w:hAnsi="Calibri" w:cs="Calibri"/>
          <w:noProof/>
          <w:sz w:val="18"/>
          <w:szCs w:val="24"/>
        </w:rPr>
        <w:t xml:space="preserve">, 2013, </w:t>
      </w:r>
      <w:r w:rsidRPr="004E2232">
        <w:rPr>
          <w:rFonts w:ascii="Calibri" w:hAnsi="Calibri" w:cs="Calibri"/>
          <w:b/>
          <w:bCs/>
          <w:noProof/>
          <w:sz w:val="18"/>
          <w:szCs w:val="24"/>
        </w:rPr>
        <w:t>5</w:t>
      </w:r>
      <w:r w:rsidRPr="004E2232">
        <w:rPr>
          <w:rFonts w:ascii="Calibri" w:hAnsi="Calibri" w:cs="Calibri"/>
          <w:noProof/>
          <w:sz w:val="18"/>
          <w:szCs w:val="24"/>
        </w:rPr>
        <w:t>, 518.</w:t>
      </w:r>
    </w:p>
    <w:p w14:paraId="190233F8"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23</w:t>
      </w:r>
      <w:r w:rsidRPr="004E2232">
        <w:rPr>
          <w:rFonts w:ascii="Calibri" w:hAnsi="Calibri" w:cs="Calibri"/>
          <w:noProof/>
          <w:sz w:val="18"/>
          <w:szCs w:val="24"/>
        </w:rPr>
        <w:tab/>
        <w:t xml:space="preserve">T. Hasell, D. J. Parker, H. A. Jones, T. McAllister and S. M. Howdle, </w:t>
      </w:r>
      <w:r w:rsidRPr="004E2232">
        <w:rPr>
          <w:rFonts w:ascii="Calibri" w:hAnsi="Calibri" w:cs="Calibri"/>
          <w:i/>
          <w:iCs/>
          <w:noProof/>
          <w:sz w:val="18"/>
          <w:szCs w:val="24"/>
        </w:rPr>
        <w:t>Chem. Commun.</w:t>
      </w:r>
      <w:r w:rsidRPr="004E2232">
        <w:rPr>
          <w:rFonts w:ascii="Calibri" w:hAnsi="Calibri" w:cs="Calibri"/>
          <w:noProof/>
          <w:sz w:val="18"/>
          <w:szCs w:val="24"/>
        </w:rPr>
        <w:t xml:space="preserve">, 2016, </w:t>
      </w:r>
      <w:r w:rsidRPr="004E2232">
        <w:rPr>
          <w:rFonts w:ascii="Calibri" w:hAnsi="Calibri" w:cs="Calibri"/>
          <w:b/>
          <w:bCs/>
          <w:noProof/>
          <w:sz w:val="18"/>
          <w:szCs w:val="24"/>
        </w:rPr>
        <w:t>52</w:t>
      </w:r>
      <w:r w:rsidRPr="004E2232">
        <w:rPr>
          <w:rFonts w:ascii="Calibri" w:hAnsi="Calibri" w:cs="Calibri"/>
          <w:noProof/>
          <w:sz w:val="18"/>
          <w:szCs w:val="24"/>
        </w:rPr>
        <w:t>, 5383–5386.</w:t>
      </w:r>
    </w:p>
    <w:p w14:paraId="0490797A"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24</w:t>
      </w:r>
      <w:r w:rsidRPr="004E2232">
        <w:rPr>
          <w:rFonts w:ascii="Calibri" w:hAnsi="Calibri" w:cs="Calibri"/>
          <w:noProof/>
          <w:sz w:val="18"/>
          <w:szCs w:val="24"/>
        </w:rPr>
        <w:tab/>
        <w:t xml:space="preserve">J. A. Smith, X. Wu, N. G. Berry and T. Hasell, </w:t>
      </w:r>
      <w:r w:rsidRPr="004E2232">
        <w:rPr>
          <w:rFonts w:ascii="Calibri" w:hAnsi="Calibri" w:cs="Calibri"/>
          <w:i/>
          <w:iCs/>
          <w:noProof/>
          <w:sz w:val="18"/>
          <w:szCs w:val="24"/>
        </w:rPr>
        <w:t>J. Polym. Sci. Part A Polym. Chem.</w:t>
      </w:r>
      <w:r w:rsidRPr="004E2232">
        <w:rPr>
          <w:rFonts w:ascii="Calibri" w:hAnsi="Calibri" w:cs="Calibri"/>
          <w:noProof/>
          <w:sz w:val="18"/>
          <w:szCs w:val="24"/>
        </w:rPr>
        <w:t xml:space="preserve">, 2018, </w:t>
      </w:r>
      <w:r w:rsidRPr="004E2232">
        <w:rPr>
          <w:rFonts w:ascii="Calibri" w:hAnsi="Calibri" w:cs="Calibri"/>
          <w:b/>
          <w:bCs/>
          <w:noProof/>
          <w:sz w:val="18"/>
          <w:szCs w:val="24"/>
        </w:rPr>
        <w:t>56</w:t>
      </w:r>
      <w:r w:rsidRPr="004E2232">
        <w:rPr>
          <w:rFonts w:ascii="Calibri" w:hAnsi="Calibri" w:cs="Calibri"/>
          <w:noProof/>
          <w:sz w:val="18"/>
          <w:szCs w:val="24"/>
        </w:rPr>
        <w:t>, 1777–1781.</w:t>
      </w:r>
    </w:p>
    <w:p w14:paraId="359102A1"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25</w:t>
      </w:r>
      <w:r w:rsidRPr="004E2232">
        <w:rPr>
          <w:rFonts w:ascii="Calibri" w:hAnsi="Calibri" w:cs="Calibri"/>
          <w:noProof/>
          <w:sz w:val="18"/>
          <w:szCs w:val="24"/>
        </w:rPr>
        <w:tab/>
        <w:t xml:space="preserve">S. Z. Khawaja, S. Vijay Kumar, K. K. Jena and S. M. Alhassan, </w:t>
      </w:r>
      <w:r w:rsidRPr="004E2232">
        <w:rPr>
          <w:rFonts w:ascii="Calibri" w:hAnsi="Calibri" w:cs="Calibri"/>
          <w:i/>
          <w:iCs/>
          <w:noProof/>
          <w:sz w:val="18"/>
          <w:szCs w:val="24"/>
        </w:rPr>
        <w:t>Mater. Lett.</w:t>
      </w:r>
      <w:r w:rsidRPr="004E2232">
        <w:rPr>
          <w:rFonts w:ascii="Calibri" w:hAnsi="Calibri" w:cs="Calibri"/>
          <w:noProof/>
          <w:sz w:val="18"/>
          <w:szCs w:val="24"/>
        </w:rPr>
        <w:t xml:space="preserve">, 2017, </w:t>
      </w:r>
      <w:r w:rsidRPr="004E2232">
        <w:rPr>
          <w:rFonts w:ascii="Calibri" w:hAnsi="Calibri" w:cs="Calibri"/>
          <w:b/>
          <w:bCs/>
          <w:noProof/>
          <w:sz w:val="18"/>
          <w:szCs w:val="24"/>
        </w:rPr>
        <w:t>203</w:t>
      </w:r>
      <w:r w:rsidRPr="004E2232">
        <w:rPr>
          <w:rFonts w:ascii="Calibri" w:hAnsi="Calibri" w:cs="Calibri"/>
          <w:noProof/>
          <w:sz w:val="18"/>
          <w:szCs w:val="24"/>
        </w:rPr>
        <w:t>, 58–61.</w:t>
      </w:r>
    </w:p>
    <w:p w14:paraId="171EB501"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26</w:t>
      </w:r>
      <w:r w:rsidRPr="004E2232">
        <w:rPr>
          <w:rFonts w:ascii="Calibri" w:hAnsi="Calibri" w:cs="Calibri"/>
          <w:noProof/>
          <w:sz w:val="18"/>
          <w:szCs w:val="24"/>
        </w:rPr>
        <w:tab/>
        <w:t xml:space="preserve">P. T. Anastas and J. C. Warner, </w:t>
      </w:r>
      <w:r w:rsidRPr="004E2232">
        <w:rPr>
          <w:rFonts w:ascii="Calibri" w:hAnsi="Calibri" w:cs="Calibri"/>
          <w:i/>
          <w:iCs/>
          <w:noProof/>
          <w:sz w:val="18"/>
          <w:szCs w:val="24"/>
        </w:rPr>
        <w:t>Green Chemistry: Theory and Practice</w:t>
      </w:r>
      <w:r w:rsidRPr="004E2232">
        <w:rPr>
          <w:rFonts w:ascii="Calibri" w:hAnsi="Calibri" w:cs="Calibri"/>
          <w:noProof/>
          <w:sz w:val="18"/>
          <w:szCs w:val="24"/>
        </w:rPr>
        <w:t>, Oxford University Press, 1998.</w:t>
      </w:r>
    </w:p>
    <w:p w14:paraId="1012AB07"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27</w:t>
      </w:r>
      <w:r w:rsidRPr="004E2232">
        <w:rPr>
          <w:rFonts w:ascii="Calibri" w:hAnsi="Calibri" w:cs="Calibri"/>
          <w:noProof/>
          <w:sz w:val="18"/>
          <w:szCs w:val="24"/>
        </w:rPr>
        <w:tab/>
        <w:t xml:space="preserve">Z. Deng, A. Hoefling, P. Théato and K. Lienkamp, </w:t>
      </w:r>
      <w:r w:rsidRPr="004E2232">
        <w:rPr>
          <w:rFonts w:ascii="Calibri" w:hAnsi="Calibri" w:cs="Calibri"/>
          <w:i/>
          <w:iCs/>
          <w:noProof/>
          <w:sz w:val="18"/>
          <w:szCs w:val="24"/>
        </w:rPr>
        <w:t>Macromol. Chem. Phys.</w:t>
      </w:r>
      <w:r w:rsidRPr="004E2232">
        <w:rPr>
          <w:rFonts w:ascii="Calibri" w:hAnsi="Calibri" w:cs="Calibri"/>
          <w:noProof/>
          <w:sz w:val="18"/>
          <w:szCs w:val="24"/>
        </w:rPr>
        <w:t xml:space="preserve">, 2017, </w:t>
      </w:r>
      <w:r w:rsidRPr="004E2232">
        <w:rPr>
          <w:rFonts w:ascii="Calibri" w:hAnsi="Calibri" w:cs="Calibri"/>
          <w:b/>
          <w:bCs/>
          <w:noProof/>
          <w:sz w:val="18"/>
          <w:szCs w:val="24"/>
        </w:rPr>
        <w:t>219</w:t>
      </w:r>
      <w:r w:rsidRPr="004E2232">
        <w:rPr>
          <w:rFonts w:ascii="Calibri" w:hAnsi="Calibri" w:cs="Calibri"/>
          <w:noProof/>
          <w:sz w:val="18"/>
          <w:szCs w:val="24"/>
        </w:rPr>
        <w:t>, 1700497.</w:t>
      </w:r>
    </w:p>
    <w:p w14:paraId="3737DFD8"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28</w:t>
      </w:r>
      <w:r w:rsidRPr="004E2232">
        <w:rPr>
          <w:rFonts w:ascii="Calibri" w:hAnsi="Calibri" w:cs="Calibri"/>
          <w:noProof/>
          <w:sz w:val="18"/>
          <w:szCs w:val="24"/>
        </w:rPr>
        <w:tab/>
        <w:t xml:space="preserve">J. J. Griebel, S. Namnabat, E. T. Kim, R. Himmelhuber, D. H. Moronta, W. J. Chung, A. G. Simmonds, K.-J. Kim, J. van der Laan, N. A. Nguyen, E. L. Dereniak, M. E. Mackay, K. Char, R. S. Glass, R. A. Norwood and J. Pyun, </w:t>
      </w:r>
      <w:r w:rsidRPr="004E2232">
        <w:rPr>
          <w:rFonts w:ascii="Calibri" w:hAnsi="Calibri" w:cs="Calibri"/>
          <w:i/>
          <w:iCs/>
          <w:noProof/>
          <w:sz w:val="18"/>
          <w:szCs w:val="24"/>
        </w:rPr>
        <w:t>Adv. Mater.</w:t>
      </w:r>
      <w:r w:rsidRPr="004E2232">
        <w:rPr>
          <w:rFonts w:ascii="Calibri" w:hAnsi="Calibri" w:cs="Calibri"/>
          <w:noProof/>
          <w:sz w:val="18"/>
          <w:szCs w:val="24"/>
        </w:rPr>
        <w:t xml:space="preserve">, 2014, </w:t>
      </w:r>
      <w:r w:rsidRPr="004E2232">
        <w:rPr>
          <w:rFonts w:ascii="Calibri" w:hAnsi="Calibri" w:cs="Calibri"/>
          <w:b/>
          <w:bCs/>
          <w:noProof/>
          <w:sz w:val="18"/>
          <w:szCs w:val="24"/>
        </w:rPr>
        <w:t>26</w:t>
      </w:r>
      <w:r w:rsidRPr="004E2232">
        <w:rPr>
          <w:rFonts w:ascii="Calibri" w:hAnsi="Calibri" w:cs="Calibri"/>
          <w:noProof/>
          <w:sz w:val="18"/>
          <w:szCs w:val="24"/>
        </w:rPr>
        <w:t>, 3014–3018.</w:t>
      </w:r>
    </w:p>
    <w:p w14:paraId="75933310"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29</w:t>
      </w:r>
      <w:r w:rsidRPr="004E2232">
        <w:rPr>
          <w:rFonts w:ascii="Calibri" w:hAnsi="Calibri" w:cs="Calibri"/>
          <w:noProof/>
          <w:sz w:val="18"/>
          <w:szCs w:val="24"/>
        </w:rPr>
        <w:tab/>
        <w:t xml:space="preserve">J.-S. M. Lee, D. J. Parker, A. I. Cooper and T. Hasell, </w:t>
      </w:r>
      <w:r w:rsidRPr="004E2232">
        <w:rPr>
          <w:rFonts w:ascii="Calibri" w:hAnsi="Calibri" w:cs="Calibri"/>
          <w:i/>
          <w:iCs/>
          <w:noProof/>
          <w:sz w:val="18"/>
          <w:szCs w:val="24"/>
        </w:rPr>
        <w:t>J. Mater. Chem. A</w:t>
      </w:r>
      <w:r w:rsidRPr="004E2232">
        <w:rPr>
          <w:rFonts w:ascii="Calibri" w:hAnsi="Calibri" w:cs="Calibri"/>
          <w:noProof/>
          <w:sz w:val="18"/>
          <w:szCs w:val="24"/>
        </w:rPr>
        <w:t xml:space="preserve">, 2017, </w:t>
      </w:r>
      <w:r w:rsidRPr="004E2232">
        <w:rPr>
          <w:rFonts w:ascii="Calibri" w:hAnsi="Calibri" w:cs="Calibri"/>
          <w:b/>
          <w:bCs/>
          <w:noProof/>
          <w:sz w:val="18"/>
          <w:szCs w:val="24"/>
        </w:rPr>
        <w:t>5</w:t>
      </w:r>
      <w:r w:rsidRPr="004E2232">
        <w:rPr>
          <w:rFonts w:ascii="Calibri" w:hAnsi="Calibri" w:cs="Calibri"/>
          <w:noProof/>
          <w:sz w:val="18"/>
          <w:szCs w:val="24"/>
        </w:rPr>
        <w:t>, 18603–18609.</w:t>
      </w:r>
    </w:p>
    <w:p w14:paraId="2B1AE599"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30</w:t>
      </w:r>
      <w:r w:rsidRPr="004E2232">
        <w:rPr>
          <w:rFonts w:ascii="Calibri" w:hAnsi="Calibri" w:cs="Calibri"/>
          <w:noProof/>
          <w:sz w:val="18"/>
          <w:szCs w:val="24"/>
        </w:rPr>
        <w:tab/>
        <w:t xml:space="preserve">M. Mann, J. E. Kruger, F. Andari, J. McErlean, J. R. Gascooke, J. A. Smith, M. J. H. Worthington, C. C. C. McKinley, J. A. Campbell, D. A. Lewis, T. Hasell, M. V Perkins and J. M. Chalker, </w:t>
      </w:r>
      <w:r w:rsidRPr="004E2232">
        <w:rPr>
          <w:rFonts w:ascii="Calibri" w:hAnsi="Calibri" w:cs="Calibri"/>
          <w:i/>
          <w:iCs/>
          <w:noProof/>
          <w:sz w:val="18"/>
          <w:szCs w:val="24"/>
        </w:rPr>
        <w:t>Org. Biomol. Chem.</w:t>
      </w:r>
      <w:r w:rsidRPr="004E2232">
        <w:rPr>
          <w:rFonts w:ascii="Calibri" w:hAnsi="Calibri" w:cs="Calibri"/>
          <w:noProof/>
          <w:sz w:val="18"/>
          <w:szCs w:val="24"/>
        </w:rPr>
        <w:t>, , DOI:10.1039/C8OB02130A.</w:t>
      </w:r>
    </w:p>
    <w:p w14:paraId="41E6F0EE"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31</w:t>
      </w:r>
      <w:r w:rsidRPr="004E2232">
        <w:rPr>
          <w:rFonts w:ascii="Calibri" w:hAnsi="Calibri" w:cs="Calibri"/>
          <w:noProof/>
          <w:sz w:val="18"/>
          <w:szCs w:val="24"/>
        </w:rPr>
        <w:tab/>
        <w:t xml:space="preserve">D. J. Parker, H. A. Jones, S. Petcher, L. Cervini, J. M. Griffin, R. Akhtar and T. Hasell, </w:t>
      </w:r>
      <w:r w:rsidRPr="004E2232">
        <w:rPr>
          <w:rFonts w:ascii="Calibri" w:hAnsi="Calibri" w:cs="Calibri"/>
          <w:i/>
          <w:iCs/>
          <w:noProof/>
          <w:sz w:val="18"/>
          <w:szCs w:val="24"/>
        </w:rPr>
        <w:t>J. Mater. Chem. A</w:t>
      </w:r>
      <w:r w:rsidRPr="004E2232">
        <w:rPr>
          <w:rFonts w:ascii="Calibri" w:hAnsi="Calibri" w:cs="Calibri"/>
          <w:noProof/>
          <w:sz w:val="18"/>
          <w:szCs w:val="24"/>
        </w:rPr>
        <w:t xml:space="preserve">, 2017, </w:t>
      </w:r>
      <w:r w:rsidRPr="004E2232">
        <w:rPr>
          <w:rFonts w:ascii="Calibri" w:hAnsi="Calibri" w:cs="Calibri"/>
          <w:b/>
          <w:bCs/>
          <w:noProof/>
          <w:sz w:val="18"/>
          <w:szCs w:val="24"/>
        </w:rPr>
        <w:t>5</w:t>
      </w:r>
      <w:r w:rsidRPr="004E2232">
        <w:rPr>
          <w:rFonts w:ascii="Calibri" w:hAnsi="Calibri" w:cs="Calibri"/>
          <w:noProof/>
          <w:sz w:val="18"/>
          <w:szCs w:val="24"/>
        </w:rPr>
        <w:t>, 11682–11692.</w:t>
      </w:r>
    </w:p>
    <w:p w14:paraId="53B5A5D7"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32</w:t>
      </w:r>
      <w:r w:rsidRPr="004E2232">
        <w:rPr>
          <w:rFonts w:ascii="Calibri" w:hAnsi="Calibri" w:cs="Calibri"/>
          <w:noProof/>
          <w:sz w:val="18"/>
          <w:szCs w:val="24"/>
        </w:rPr>
        <w:tab/>
        <w:t xml:space="preserve">M. P. Crockett, A. M. Evans, M. J. H. Worthington, I. S. Albuquerque, A. D. Slattery, C. T. Gibson, J. A. Campbell, D. A. Lewis, G. J. L. Bernardes and J. M. Chalker, </w:t>
      </w:r>
      <w:r w:rsidRPr="004E2232">
        <w:rPr>
          <w:rFonts w:ascii="Calibri" w:hAnsi="Calibri" w:cs="Calibri"/>
          <w:i/>
          <w:iCs/>
          <w:noProof/>
          <w:sz w:val="18"/>
          <w:szCs w:val="24"/>
        </w:rPr>
        <w:t>Angew. Chemie Int. Ed.</w:t>
      </w:r>
      <w:r w:rsidRPr="004E2232">
        <w:rPr>
          <w:rFonts w:ascii="Calibri" w:hAnsi="Calibri" w:cs="Calibri"/>
          <w:noProof/>
          <w:sz w:val="18"/>
          <w:szCs w:val="24"/>
        </w:rPr>
        <w:t xml:space="preserve">, 2015, </w:t>
      </w:r>
      <w:r w:rsidRPr="004E2232">
        <w:rPr>
          <w:rFonts w:ascii="Calibri" w:hAnsi="Calibri" w:cs="Calibri"/>
          <w:b/>
          <w:bCs/>
          <w:noProof/>
          <w:sz w:val="18"/>
          <w:szCs w:val="24"/>
        </w:rPr>
        <w:t>55</w:t>
      </w:r>
      <w:r w:rsidRPr="004E2232">
        <w:rPr>
          <w:rFonts w:ascii="Calibri" w:hAnsi="Calibri" w:cs="Calibri"/>
          <w:noProof/>
          <w:sz w:val="18"/>
          <w:szCs w:val="24"/>
        </w:rPr>
        <w:t>, 1714–1718.</w:t>
      </w:r>
    </w:p>
    <w:p w14:paraId="7AA7F89A"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33</w:t>
      </w:r>
      <w:r w:rsidRPr="004E2232">
        <w:rPr>
          <w:rFonts w:ascii="Calibri" w:hAnsi="Calibri" w:cs="Calibri"/>
          <w:noProof/>
          <w:sz w:val="18"/>
          <w:szCs w:val="24"/>
        </w:rPr>
        <w:tab/>
        <w:t xml:space="preserve">D. J. Parker, S. T. Chong and T. Hasell, </w:t>
      </w:r>
      <w:r w:rsidRPr="004E2232">
        <w:rPr>
          <w:rFonts w:ascii="Calibri" w:hAnsi="Calibri" w:cs="Calibri"/>
          <w:i/>
          <w:iCs/>
          <w:noProof/>
          <w:sz w:val="18"/>
          <w:szCs w:val="24"/>
        </w:rPr>
        <w:t>RSC Adv.</w:t>
      </w:r>
      <w:r w:rsidRPr="004E2232">
        <w:rPr>
          <w:rFonts w:ascii="Calibri" w:hAnsi="Calibri" w:cs="Calibri"/>
          <w:noProof/>
          <w:sz w:val="18"/>
          <w:szCs w:val="24"/>
        </w:rPr>
        <w:t xml:space="preserve">, 2018, </w:t>
      </w:r>
      <w:r w:rsidRPr="004E2232">
        <w:rPr>
          <w:rFonts w:ascii="Calibri" w:hAnsi="Calibri" w:cs="Calibri"/>
          <w:b/>
          <w:bCs/>
          <w:noProof/>
          <w:sz w:val="18"/>
          <w:szCs w:val="24"/>
        </w:rPr>
        <w:t>8</w:t>
      </w:r>
      <w:r w:rsidRPr="004E2232">
        <w:rPr>
          <w:rFonts w:ascii="Calibri" w:hAnsi="Calibri" w:cs="Calibri"/>
          <w:noProof/>
          <w:sz w:val="18"/>
          <w:szCs w:val="24"/>
        </w:rPr>
        <w:t>, 27892–27899.</w:t>
      </w:r>
    </w:p>
    <w:p w14:paraId="18F92170"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34</w:t>
      </w:r>
      <w:r w:rsidRPr="004E2232">
        <w:rPr>
          <w:rFonts w:ascii="Calibri" w:hAnsi="Calibri" w:cs="Calibri"/>
          <w:noProof/>
          <w:sz w:val="18"/>
          <w:szCs w:val="24"/>
        </w:rPr>
        <w:tab/>
        <w:t xml:space="preserve">A. Mammoottil Abraham, V. Wadi, V. Vijayan Pillai and S. Alhassan, </w:t>
      </w:r>
      <w:r w:rsidRPr="004E2232">
        <w:rPr>
          <w:rFonts w:ascii="Calibri" w:hAnsi="Calibri" w:cs="Calibri"/>
          <w:i/>
          <w:iCs/>
          <w:noProof/>
          <w:sz w:val="18"/>
          <w:szCs w:val="24"/>
        </w:rPr>
        <w:t xml:space="preserve">Sulfur Rich Porous Material for Mercury </w:t>
      </w:r>
      <w:r w:rsidRPr="004E2232">
        <w:rPr>
          <w:rFonts w:ascii="Calibri" w:hAnsi="Calibri" w:cs="Calibri"/>
          <w:i/>
          <w:iCs/>
          <w:noProof/>
          <w:sz w:val="18"/>
          <w:szCs w:val="24"/>
        </w:rPr>
        <w:t>Adsorption and Thermal Insulation</w:t>
      </w:r>
      <w:r w:rsidRPr="004E2232">
        <w:rPr>
          <w:rFonts w:ascii="Calibri" w:hAnsi="Calibri" w:cs="Calibri"/>
          <w:noProof/>
          <w:sz w:val="18"/>
          <w:szCs w:val="24"/>
        </w:rPr>
        <w:t>, 2017.</w:t>
      </w:r>
    </w:p>
    <w:p w14:paraId="288471F9"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35</w:t>
      </w:r>
      <w:r w:rsidRPr="004E2232">
        <w:rPr>
          <w:rFonts w:ascii="Calibri" w:hAnsi="Calibri" w:cs="Calibri"/>
          <w:noProof/>
          <w:sz w:val="18"/>
          <w:szCs w:val="24"/>
        </w:rPr>
        <w:tab/>
        <w:t>J. M. Chalker, M. J. H. Worthington, N. A. Lundquist and L. J. Esdaile, Springer, Cham, 2019, pp. 125–151.</w:t>
      </w:r>
    </w:p>
    <w:p w14:paraId="7C151E57"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36</w:t>
      </w:r>
      <w:r w:rsidRPr="004E2232">
        <w:rPr>
          <w:rFonts w:ascii="Calibri" w:hAnsi="Calibri" w:cs="Calibri"/>
          <w:noProof/>
          <w:sz w:val="18"/>
          <w:szCs w:val="24"/>
        </w:rPr>
        <w:tab/>
        <w:t xml:space="preserve">M. Thielke, L. Bultema, D. Brauer, B. Richter, M. Fischer, P. Theato, M. W. Thielke, L. A. Bultema, D. D. Brauer, B. Richter, M. Fischer and P. Theato, </w:t>
      </w:r>
      <w:r w:rsidRPr="004E2232">
        <w:rPr>
          <w:rFonts w:ascii="Calibri" w:hAnsi="Calibri" w:cs="Calibri"/>
          <w:i/>
          <w:iCs/>
          <w:noProof/>
          <w:sz w:val="18"/>
          <w:szCs w:val="24"/>
        </w:rPr>
        <w:t>Polymers (Basel).</w:t>
      </w:r>
      <w:r w:rsidRPr="004E2232">
        <w:rPr>
          <w:rFonts w:ascii="Calibri" w:hAnsi="Calibri" w:cs="Calibri"/>
          <w:noProof/>
          <w:sz w:val="18"/>
          <w:szCs w:val="24"/>
        </w:rPr>
        <w:t xml:space="preserve">, 2016, </w:t>
      </w:r>
      <w:r w:rsidRPr="004E2232">
        <w:rPr>
          <w:rFonts w:ascii="Calibri" w:hAnsi="Calibri" w:cs="Calibri"/>
          <w:b/>
          <w:bCs/>
          <w:noProof/>
          <w:sz w:val="18"/>
          <w:szCs w:val="24"/>
        </w:rPr>
        <w:t>8</w:t>
      </w:r>
      <w:r w:rsidRPr="004E2232">
        <w:rPr>
          <w:rFonts w:ascii="Calibri" w:hAnsi="Calibri" w:cs="Calibri"/>
          <w:noProof/>
          <w:sz w:val="18"/>
          <w:szCs w:val="24"/>
        </w:rPr>
        <w:t>, 266.</w:t>
      </w:r>
    </w:p>
    <w:p w14:paraId="5139FB59"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37</w:t>
      </w:r>
      <w:r w:rsidRPr="004E2232">
        <w:rPr>
          <w:rFonts w:ascii="Calibri" w:hAnsi="Calibri" w:cs="Calibri"/>
          <w:noProof/>
          <w:sz w:val="18"/>
          <w:szCs w:val="24"/>
        </w:rPr>
        <w:tab/>
        <w:t xml:space="preserve">W. L. Murphy, R. G. Dennis, J. L. Kileny and D. J. Mooney, </w:t>
      </w:r>
      <w:r w:rsidRPr="004E2232">
        <w:rPr>
          <w:rFonts w:ascii="Calibri" w:hAnsi="Calibri" w:cs="Calibri"/>
          <w:i/>
          <w:iCs/>
          <w:noProof/>
          <w:sz w:val="18"/>
          <w:szCs w:val="24"/>
        </w:rPr>
        <w:t>Tissue Eng.</w:t>
      </w:r>
      <w:r w:rsidRPr="004E2232">
        <w:rPr>
          <w:rFonts w:ascii="Calibri" w:hAnsi="Calibri" w:cs="Calibri"/>
          <w:noProof/>
          <w:sz w:val="18"/>
          <w:szCs w:val="24"/>
        </w:rPr>
        <w:t xml:space="preserve">, 2002, </w:t>
      </w:r>
      <w:r w:rsidRPr="004E2232">
        <w:rPr>
          <w:rFonts w:ascii="Calibri" w:hAnsi="Calibri" w:cs="Calibri"/>
          <w:b/>
          <w:bCs/>
          <w:noProof/>
          <w:sz w:val="18"/>
          <w:szCs w:val="24"/>
        </w:rPr>
        <w:t>8</w:t>
      </w:r>
      <w:r w:rsidRPr="004E2232">
        <w:rPr>
          <w:rFonts w:ascii="Calibri" w:hAnsi="Calibri" w:cs="Calibri"/>
          <w:noProof/>
          <w:sz w:val="18"/>
          <w:szCs w:val="24"/>
        </w:rPr>
        <w:t>, 43–52.</w:t>
      </w:r>
    </w:p>
    <w:p w14:paraId="386C5608"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38</w:t>
      </w:r>
      <w:r w:rsidRPr="004E2232">
        <w:rPr>
          <w:rFonts w:ascii="Calibri" w:hAnsi="Calibri" w:cs="Calibri"/>
          <w:noProof/>
          <w:sz w:val="18"/>
          <w:szCs w:val="24"/>
        </w:rPr>
        <w:tab/>
        <w:t xml:space="preserve">N. A. Lundquist, M. J. H. Worthington, N. Adamson, C. T. Gibson, M. R. Johnston, A. V Ellis and J. M. Chalker, </w:t>
      </w:r>
      <w:r w:rsidRPr="004E2232">
        <w:rPr>
          <w:rFonts w:ascii="Calibri" w:hAnsi="Calibri" w:cs="Calibri"/>
          <w:i/>
          <w:iCs/>
          <w:noProof/>
          <w:sz w:val="18"/>
          <w:szCs w:val="24"/>
        </w:rPr>
        <w:t>RSC Adv.</w:t>
      </w:r>
      <w:r w:rsidRPr="004E2232">
        <w:rPr>
          <w:rFonts w:ascii="Calibri" w:hAnsi="Calibri" w:cs="Calibri"/>
          <w:noProof/>
          <w:sz w:val="18"/>
          <w:szCs w:val="24"/>
        </w:rPr>
        <w:t xml:space="preserve">, 2018, </w:t>
      </w:r>
      <w:r w:rsidRPr="004E2232">
        <w:rPr>
          <w:rFonts w:ascii="Calibri" w:hAnsi="Calibri" w:cs="Calibri"/>
          <w:b/>
          <w:bCs/>
          <w:noProof/>
          <w:sz w:val="18"/>
          <w:szCs w:val="24"/>
        </w:rPr>
        <w:t>8</w:t>
      </w:r>
      <w:r w:rsidRPr="004E2232">
        <w:rPr>
          <w:rFonts w:ascii="Calibri" w:hAnsi="Calibri" w:cs="Calibri"/>
          <w:noProof/>
          <w:sz w:val="18"/>
          <w:szCs w:val="24"/>
        </w:rPr>
        <w:t>, 1232–1236.</w:t>
      </w:r>
    </w:p>
    <w:p w14:paraId="2F2D3C6F"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39</w:t>
      </w:r>
      <w:r w:rsidRPr="004E2232">
        <w:rPr>
          <w:rFonts w:ascii="Calibri" w:hAnsi="Calibri" w:cs="Calibri"/>
          <w:noProof/>
          <w:sz w:val="18"/>
          <w:szCs w:val="24"/>
        </w:rPr>
        <w:tab/>
        <w:t xml:space="preserve">M. J. H Worthington, R. L. Kucera, I. S. Albuquerque, C. T. Gibson, A. Sibley, A. D. Slattery, J. A. Campbell, S. F. K Alboaiji, K. A. Muller, J. Young, N. Adamson, J. R. Gascooke, D. Jampaiah, Y. M. Sabri, S. K. Bhargava, S. J. Ippolito, D. A. Lewis, J. S. Quinton, A. V Ellis, A. Johs, G. J. L Bernardes, J. M. Chalker, M. J. H Worthington, R. L. Kucera, C. T. Gibson, A. Sibley, A. D. Slattery, J. A. Campbell, S. F. K Alboaiji, J. Young, N. Adamson, J. R. Gascooke, D. A. Lewis, J. S. Quinton, A. V Ellis, J. M. Chalker, S. I. Australia S Albuquerque, G. J. L Bernardes, S. D. Australia Jampaiah, Y. M. Sabri, S. K. Bhargava and S. J. Ippolito, </w:t>
      </w:r>
      <w:r w:rsidRPr="004E2232">
        <w:rPr>
          <w:rFonts w:ascii="Calibri" w:hAnsi="Calibri" w:cs="Calibri"/>
          <w:i/>
          <w:iCs/>
          <w:noProof/>
          <w:sz w:val="18"/>
          <w:szCs w:val="24"/>
        </w:rPr>
        <w:t>Chem. Eur. J</w:t>
      </w:r>
      <w:r w:rsidRPr="004E2232">
        <w:rPr>
          <w:rFonts w:ascii="Calibri" w:hAnsi="Calibri" w:cs="Calibri"/>
          <w:noProof/>
          <w:sz w:val="18"/>
          <w:szCs w:val="24"/>
        </w:rPr>
        <w:t xml:space="preserve">, 2017, </w:t>
      </w:r>
      <w:r w:rsidRPr="004E2232">
        <w:rPr>
          <w:rFonts w:ascii="Calibri" w:hAnsi="Calibri" w:cs="Calibri"/>
          <w:b/>
          <w:bCs/>
          <w:noProof/>
          <w:sz w:val="18"/>
          <w:szCs w:val="24"/>
        </w:rPr>
        <w:t>23</w:t>
      </w:r>
      <w:r w:rsidRPr="004E2232">
        <w:rPr>
          <w:rFonts w:ascii="Calibri" w:hAnsi="Calibri" w:cs="Calibri"/>
          <w:noProof/>
          <w:sz w:val="18"/>
          <w:szCs w:val="24"/>
        </w:rPr>
        <w:t>, 1–13.</w:t>
      </w:r>
    </w:p>
    <w:p w14:paraId="75744BC2"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40</w:t>
      </w:r>
      <w:r w:rsidRPr="004E2232">
        <w:rPr>
          <w:rFonts w:ascii="Calibri" w:hAnsi="Calibri" w:cs="Calibri"/>
          <w:noProof/>
          <w:sz w:val="18"/>
          <w:szCs w:val="24"/>
        </w:rPr>
        <w:tab/>
        <w:t xml:space="preserve">N. A. Lundquist, M. J. H. Worthington, N. Adamson, C. T. Gibson, M. R. Johnston, A. V. Ellis and J. M. Chalker, </w:t>
      </w:r>
      <w:r w:rsidRPr="004E2232">
        <w:rPr>
          <w:rFonts w:ascii="Calibri" w:hAnsi="Calibri" w:cs="Calibri"/>
          <w:i/>
          <w:iCs/>
          <w:noProof/>
          <w:sz w:val="18"/>
          <w:szCs w:val="24"/>
        </w:rPr>
        <w:t>RSC Adv.</w:t>
      </w:r>
      <w:r w:rsidRPr="004E2232">
        <w:rPr>
          <w:rFonts w:ascii="Calibri" w:hAnsi="Calibri" w:cs="Calibri"/>
          <w:noProof/>
          <w:sz w:val="18"/>
          <w:szCs w:val="24"/>
        </w:rPr>
        <w:t xml:space="preserve">, 2018, </w:t>
      </w:r>
      <w:r w:rsidRPr="004E2232">
        <w:rPr>
          <w:rFonts w:ascii="Calibri" w:hAnsi="Calibri" w:cs="Calibri"/>
          <w:b/>
          <w:bCs/>
          <w:noProof/>
          <w:sz w:val="18"/>
          <w:szCs w:val="24"/>
        </w:rPr>
        <w:t>8</w:t>
      </w:r>
      <w:r w:rsidRPr="004E2232">
        <w:rPr>
          <w:rFonts w:ascii="Calibri" w:hAnsi="Calibri" w:cs="Calibri"/>
          <w:noProof/>
          <w:sz w:val="18"/>
          <w:szCs w:val="24"/>
        </w:rPr>
        <w:t>, 1232–1236.</w:t>
      </w:r>
    </w:p>
    <w:p w14:paraId="098B3EBA"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41</w:t>
      </w:r>
      <w:r w:rsidRPr="004E2232">
        <w:rPr>
          <w:rFonts w:ascii="Calibri" w:hAnsi="Calibri" w:cs="Calibri"/>
          <w:noProof/>
          <w:sz w:val="18"/>
          <w:szCs w:val="24"/>
        </w:rPr>
        <w:tab/>
        <w:t xml:space="preserve">X. Wu, J. A. Smith, S. Petcher, B. Zhang, D. J. Parker, J. M. Griffin and T. Hasell, </w:t>
      </w:r>
      <w:r w:rsidRPr="004E2232">
        <w:rPr>
          <w:rFonts w:ascii="Calibri" w:hAnsi="Calibri" w:cs="Calibri"/>
          <w:i/>
          <w:iCs/>
          <w:noProof/>
          <w:sz w:val="18"/>
          <w:szCs w:val="24"/>
        </w:rPr>
        <w:t>Nat. Commun.</w:t>
      </w:r>
      <w:r w:rsidRPr="004E2232">
        <w:rPr>
          <w:rFonts w:ascii="Calibri" w:hAnsi="Calibri" w:cs="Calibri"/>
          <w:noProof/>
          <w:sz w:val="18"/>
          <w:szCs w:val="24"/>
        </w:rPr>
        <w:t xml:space="preserve">, 2019, </w:t>
      </w:r>
      <w:r w:rsidRPr="004E2232">
        <w:rPr>
          <w:rFonts w:ascii="Calibri" w:hAnsi="Calibri" w:cs="Calibri"/>
          <w:b/>
          <w:bCs/>
          <w:noProof/>
          <w:sz w:val="18"/>
          <w:szCs w:val="24"/>
        </w:rPr>
        <w:t>10</w:t>
      </w:r>
      <w:r w:rsidRPr="004E2232">
        <w:rPr>
          <w:rFonts w:ascii="Calibri" w:hAnsi="Calibri" w:cs="Calibri"/>
          <w:noProof/>
          <w:sz w:val="18"/>
          <w:szCs w:val="24"/>
        </w:rPr>
        <w:t>, 647.</w:t>
      </w:r>
    </w:p>
    <w:p w14:paraId="3DF212C1"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42</w:t>
      </w:r>
      <w:r w:rsidRPr="004E2232">
        <w:rPr>
          <w:rFonts w:ascii="Calibri" w:hAnsi="Calibri" w:cs="Calibri"/>
          <w:noProof/>
          <w:sz w:val="18"/>
          <w:szCs w:val="24"/>
        </w:rPr>
        <w:tab/>
        <w:t xml:space="preserve">D. J. Parker, S. T. Chong and T. Hasell, </w:t>
      </w:r>
      <w:r w:rsidRPr="004E2232">
        <w:rPr>
          <w:rFonts w:ascii="Calibri" w:hAnsi="Calibri" w:cs="Calibri"/>
          <w:i/>
          <w:iCs/>
          <w:noProof/>
          <w:sz w:val="18"/>
          <w:szCs w:val="24"/>
        </w:rPr>
        <w:t>RSC Adv.</w:t>
      </w:r>
      <w:r w:rsidRPr="004E2232">
        <w:rPr>
          <w:rFonts w:ascii="Calibri" w:hAnsi="Calibri" w:cs="Calibri"/>
          <w:noProof/>
          <w:sz w:val="18"/>
          <w:szCs w:val="24"/>
        </w:rPr>
        <w:t xml:space="preserve">, 2018, </w:t>
      </w:r>
      <w:r w:rsidRPr="004E2232">
        <w:rPr>
          <w:rFonts w:ascii="Calibri" w:hAnsi="Calibri" w:cs="Calibri"/>
          <w:b/>
          <w:bCs/>
          <w:noProof/>
          <w:sz w:val="18"/>
          <w:szCs w:val="24"/>
        </w:rPr>
        <w:t>8</w:t>
      </w:r>
      <w:r w:rsidRPr="004E2232">
        <w:rPr>
          <w:rFonts w:ascii="Calibri" w:hAnsi="Calibri" w:cs="Calibri"/>
          <w:noProof/>
          <w:sz w:val="18"/>
          <w:szCs w:val="24"/>
        </w:rPr>
        <w:t>, 27892–27899.</w:t>
      </w:r>
    </w:p>
    <w:p w14:paraId="0AC63DE6"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43</w:t>
      </w:r>
      <w:r w:rsidRPr="004E2232">
        <w:rPr>
          <w:rFonts w:ascii="Calibri" w:hAnsi="Calibri" w:cs="Calibri"/>
          <w:noProof/>
          <w:sz w:val="18"/>
          <w:szCs w:val="24"/>
        </w:rPr>
        <w:tab/>
        <w:t xml:space="preserve">M. J. H. Worthington, C. J. Shearer, L. J. Esdaile, J. A. Campbell, C. T. Gibson, S. K. Legg, Y. Yin, N. A. Lundquist, J. R. Gascooke, I. S. Albuquerque, J. G. Shapter, G. G. Andersson, D. A. Lewis, G. J. L. Bernardes and J. M. Chalker, </w:t>
      </w:r>
      <w:r w:rsidRPr="004E2232">
        <w:rPr>
          <w:rFonts w:ascii="Calibri" w:hAnsi="Calibri" w:cs="Calibri"/>
          <w:i/>
          <w:iCs/>
          <w:noProof/>
          <w:sz w:val="18"/>
          <w:szCs w:val="24"/>
        </w:rPr>
        <w:t>Adv. Sustain. Syst.</w:t>
      </w:r>
      <w:r w:rsidRPr="004E2232">
        <w:rPr>
          <w:rFonts w:ascii="Calibri" w:hAnsi="Calibri" w:cs="Calibri"/>
          <w:noProof/>
          <w:sz w:val="18"/>
          <w:szCs w:val="24"/>
        </w:rPr>
        <w:t xml:space="preserve">, 2018, </w:t>
      </w:r>
      <w:r w:rsidRPr="004E2232">
        <w:rPr>
          <w:rFonts w:ascii="Calibri" w:hAnsi="Calibri" w:cs="Calibri"/>
          <w:b/>
          <w:bCs/>
          <w:noProof/>
          <w:sz w:val="18"/>
          <w:szCs w:val="24"/>
        </w:rPr>
        <w:t>2</w:t>
      </w:r>
      <w:r w:rsidRPr="004E2232">
        <w:rPr>
          <w:rFonts w:ascii="Calibri" w:hAnsi="Calibri" w:cs="Calibri"/>
          <w:noProof/>
          <w:sz w:val="18"/>
          <w:szCs w:val="24"/>
        </w:rPr>
        <w:t>, 1800024.</w:t>
      </w:r>
    </w:p>
    <w:p w14:paraId="7241547A"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44</w:t>
      </w:r>
      <w:r w:rsidRPr="004E2232">
        <w:rPr>
          <w:rFonts w:ascii="Calibri" w:hAnsi="Calibri" w:cs="Calibri"/>
          <w:noProof/>
          <w:sz w:val="18"/>
          <w:szCs w:val="24"/>
        </w:rPr>
        <w:tab/>
        <w:t xml:space="preserve">A. Sharma, A. Sharma and R. K. Arya, </w:t>
      </w:r>
      <w:r w:rsidRPr="004E2232">
        <w:rPr>
          <w:rFonts w:ascii="Calibri" w:hAnsi="Calibri" w:cs="Calibri"/>
          <w:i/>
          <w:iCs/>
          <w:noProof/>
          <w:sz w:val="18"/>
          <w:szCs w:val="24"/>
        </w:rPr>
        <w:t>Sep. Sci. Technol.</w:t>
      </w:r>
      <w:r w:rsidRPr="004E2232">
        <w:rPr>
          <w:rFonts w:ascii="Calibri" w:hAnsi="Calibri" w:cs="Calibri"/>
          <w:noProof/>
          <w:sz w:val="18"/>
          <w:szCs w:val="24"/>
        </w:rPr>
        <w:t xml:space="preserve">, 2015, </w:t>
      </w:r>
      <w:r w:rsidRPr="004E2232">
        <w:rPr>
          <w:rFonts w:ascii="Calibri" w:hAnsi="Calibri" w:cs="Calibri"/>
          <w:b/>
          <w:bCs/>
          <w:noProof/>
          <w:sz w:val="18"/>
          <w:szCs w:val="24"/>
        </w:rPr>
        <w:t>50</w:t>
      </w:r>
      <w:r w:rsidRPr="004E2232">
        <w:rPr>
          <w:rFonts w:ascii="Calibri" w:hAnsi="Calibri" w:cs="Calibri"/>
          <w:noProof/>
          <w:sz w:val="18"/>
          <w:szCs w:val="24"/>
        </w:rPr>
        <w:t>, 1310–1320.</w:t>
      </w:r>
      <w:bookmarkStart w:id="1" w:name="_GoBack"/>
      <w:bookmarkEnd w:id="1"/>
    </w:p>
    <w:p w14:paraId="4F52C7CD"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45</w:t>
      </w:r>
      <w:r w:rsidRPr="004E2232">
        <w:rPr>
          <w:rFonts w:ascii="Calibri" w:hAnsi="Calibri" w:cs="Calibri"/>
          <w:noProof/>
          <w:sz w:val="18"/>
          <w:szCs w:val="24"/>
        </w:rPr>
        <w:tab/>
        <w:t xml:space="preserve">I. Ghodbane and O. Hamdaoui, </w:t>
      </w:r>
      <w:r w:rsidRPr="004E2232">
        <w:rPr>
          <w:rFonts w:ascii="Calibri" w:hAnsi="Calibri" w:cs="Calibri"/>
          <w:i/>
          <w:iCs/>
          <w:noProof/>
          <w:sz w:val="18"/>
          <w:szCs w:val="24"/>
        </w:rPr>
        <w:t>J. Hazard. Mater.</w:t>
      </w:r>
      <w:r w:rsidRPr="004E2232">
        <w:rPr>
          <w:rFonts w:ascii="Calibri" w:hAnsi="Calibri" w:cs="Calibri"/>
          <w:noProof/>
          <w:sz w:val="18"/>
          <w:szCs w:val="24"/>
        </w:rPr>
        <w:t xml:space="preserve">, 2008, </w:t>
      </w:r>
      <w:r w:rsidRPr="004E2232">
        <w:rPr>
          <w:rFonts w:ascii="Calibri" w:hAnsi="Calibri" w:cs="Calibri"/>
          <w:b/>
          <w:bCs/>
          <w:noProof/>
          <w:sz w:val="18"/>
          <w:szCs w:val="24"/>
        </w:rPr>
        <w:t>160</w:t>
      </w:r>
      <w:r w:rsidRPr="004E2232">
        <w:rPr>
          <w:rFonts w:ascii="Calibri" w:hAnsi="Calibri" w:cs="Calibri"/>
          <w:noProof/>
          <w:sz w:val="18"/>
          <w:szCs w:val="24"/>
        </w:rPr>
        <w:t>, 301–309.</w:t>
      </w:r>
    </w:p>
    <w:p w14:paraId="35C7EA80"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46</w:t>
      </w:r>
      <w:r w:rsidRPr="004E2232">
        <w:rPr>
          <w:rFonts w:ascii="Calibri" w:hAnsi="Calibri" w:cs="Calibri"/>
          <w:noProof/>
          <w:sz w:val="18"/>
          <w:szCs w:val="24"/>
        </w:rPr>
        <w:tab/>
        <w:t xml:space="preserve">X. Wang, J. N Manikoff, X. Wang and J. N Manikoff, </w:t>
      </w:r>
      <w:r w:rsidRPr="004E2232">
        <w:rPr>
          <w:rFonts w:ascii="Calibri" w:hAnsi="Calibri" w:cs="Calibri"/>
          <w:i/>
          <w:iCs/>
          <w:noProof/>
          <w:sz w:val="18"/>
          <w:szCs w:val="24"/>
        </w:rPr>
        <w:t>Gen. Chem.</w:t>
      </w:r>
      <w:r w:rsidRPr="004E2232">
        <w:rPr>
          <w:rFonts w:ascii="Calibri" w:hAnsi="Calibri" w:cs="Calibri"/>
          <w:noProof/>
          <w:sz w:val="18"/>
          <w:szCs w:val="24"/>
        </w:rPr>
        <w:t xml:space="preserve">, 2018, </w:t>
      </w:r>
      <w:r w:rsidRPr="004E2232">
        <w:rPr>
          <w:rFonts w:ascii="Calibri" w:hAnsi="Calibri" w:cs="Calibri"/>
          <w:b/>
          <w:bCs/>
          <w:noProof/>
          <w:sz w:val="18"/>
          <w:szCs w:val="24"/>
        </w:rPr>
        <w:t>4</w:t>
      </w:r>
      <w:r w:rsidRPr="004E2232">
        <w:rPr>
          <w:rFonts w:ascii="Calibri" w:hAnsi="Calibri" w:cs="Calibri"/>
          <w:noProof/>
          <w:sz w:val="18"/>
          <w:szCs w:val="24"/>
        </w:rPr>
        <w:t>, 180003–180003.</w:t>
      </w:r>
    </w:p>
    <w:p w14:paraId="517C00F9"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szCs w:val="24"/>
        </w:rPr>
      </w:pPr>
      <w:r w:rsidRPr="004E2232">
        <w:rPr>
          <w:rFonts w:ascii="Calibri" w:hAnsi="Calibri" w:cs="Calibri"/>
          <w:noProof/>
          <w:sz w:val="18"/>
          <w:szCs w:val="24"/>
        </w:rPr>
        <w:t>47</w:t>
      </w:r>
      <w:r w:rsidRPr="004E2232">
        <w:rPr>
          <w:rFonts w:ascii="Calibri" w:hAnsi="Calibri" w:cs="Calibri"/>
          <w:noProof/>
          <w:sz w:val="18"/>
          <w:szCs w:val="24"/>
        </w:rPr>
        <w:tab/>
        <w:t xml:space="preserve">Y. Wu, G. Xu, F. Wei, Q. Song, T. Tang, X. Wang and Q. Hu, </w:t>
      </w:r>
      <w:r w:rsidRPr="004E2232">
        <w:rPr>
          <w:rFonts w:ascii="Calibri" w:hAnsi="Calibri" w:cs="Calibri"/>
          <w:i/>
          <w:iCs/>
          <w:noProof/>
          <w:sz w:val="18"/>
          <w:szCs w:val="24"/>
        </w:rPr>
        <w:t>Microporous Mesoporous Mater.</w:t>
      </w:r>
      <w:r w:rsidRPr="004E2232">
        <w:rPr>
          <w:rFonts w:ascii="Calibri" w:hAnsi="Calibri" w:cs="Calibri"/>
          <w:noProof/>
          <w:sz w:val="18"/>
          <w:szCs w:val="24"/>
        </w:rPr>
        <w:t xml:space="preserve">, 2016, </w:t>
      </w:r>
      <w:r w:rsidRPr="004E2232">
        <w:rPr>
          <w:rFonts w:ascii="Calibri" w:hAnsi="Calibri" w:cs="Calibri"/>
          <w:b/>
          <w:bCs/>
          <w:noProof/>
          <w:sz w:val="18"/>
          <w:szCs w:val="24"/>
        </w:rPr>
        <w:t>235</w:t>
      </w:r>
      <w:r w:rsidRPr="004E2232">
        <w:rPr>
          <w:rFonts w:ascii="Calibri" w:hAnsi="Calibri" w:cs="Calibri"/>
          <w:noProof/>
          <w:sz w:val="18"/>
          <w:szCs w:val="24"/>
        </w:rPr>
        <w:t>, 204–210.</w:t>
      </w:r>
    </w:p>
    <w:p w14:paraId="1D3E2D72" w14:textId="77777777" w:rsidR="004E2232" w:rsidRPr="004E2232" w:rsidRDefault="004E2232" w:rsidP="004E2232">
      <w:pPr>
        <w:widowControl w:val="0"/>
        <w:autoSpaceDE w:val="0"/>
        <w:autoSpaceDN w:val="0"/>
        <w:adjustRightInd w:val="0"/>
        <w:spacing w:after="0" w:line="240" w:lineRule="exact"/>
        <w:ind w:left="640" w:hanging="640"/>
        <w:rPr>
          <w:rFonts w:ascii="Calibri" w:hAnsi="Calibri" w:cs="Calibri"/>
          <w:noProof/>
          <w:sz w:val="18"/>
        </w:rPr>
      </w:pPr>
      <w:r w:rsidRPr="004E2232">
        <w:rPr>
          <w:rFonts w:ascii="Calibri" w:hAnsi="Calibri" w:cs="Calibri"/>
          <w:noProof/>
          <w:sz w:val="18"/>
          <w:szCs w:val="24"/>
        </w:rPr>
        <w:t>48</w:t>
      </w:r>
      <w:r w:rsidRPr="004E2232">
        <w:rPr>
          <w:rFonts w:ascii="Calibri" w:hAnsi="Calibri" w:cs="Calibri"/>
          <w:noProof/>
          <w:sz w:val="18"/>
          <w:szCs w:val="24"/>
        </w:rPr>
        <w:tab/>
        <w:t xml:space="preserve">S. Wang and H. Wu, </w:t>
      </w:r>
      <w:r w:rsidRPr="004E2232">
        <w:rPr>
          <w:rFonts w:ascii="Calibri" w:hAnsi="Calibri" w:cs="Calibri"/>
          <w:i/>
          <w:iCs/>
          <w:noProof/>
          <w:sz w:val="18"/>
          <w:szCs w:val="24"/>
        </w:rPr>
        <w:t>J. Hazard. Mater.</w:t>
      </w:r>
      <w:r w:rsidRPr="004E2232">
        <w:rPr>
          <w:rFonts w:ascii="Calibri" w:hAnsi="Calibri" w:cs="Calibri"/>
          <w:noProof/>
          <w:sz w:val="18"/>
          <w:szCs w:val="24"/>
        </w:rPr>
        <w:t>, 2006, 136, 482–501.</w:t>
      </w:r>
    </w:p>
    <w:p w14:paraId="2EC77246" w14:textId="0ACC7610" w:rsidR="002D79D9" w:rsidRPr="00EF6BD4" w:rsidRDefault="00867570" w:rsidP="002D79D9">
      <w:pPr>
        <w:pStyle w:val="RSCB02ArticleText"/>
      </w:pPr>
      <w:r>
        <w:fldChar w:fldCharType="end"/>
      </w:r>
    </w:p>
    <w:sectPr w:rsidR="002D79D9" w:rsidRPr="00EF6BD4"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EACE39" w14:textId="77777777" w:rsidR="000214F8" w:rsidRDefault="000214F8" w:rsidP="00E547DB">
      <w:pPr>
        <w:spacing w:after="0" w:line="240" w:lineRule="auto"/>
      </w:pPr>
      <w:r>
        <w:separator/>
      </w:r>
    </w:p>
    <w:p w14:paraId="2BF64A48" w14:textId="77777777" w:rsidR="000214F8" w:rsidRDefault="000214F8"/>
    <w:p w14:paraId="228C8360" w14:textId="77777777" w:rsidR="000214F8" w:rsidRDefault="000214F8"/>
    <w:p w14:paraId="0398BDD7" w14:textId="77777777" w:rsidR="000214F8" w:rsidRDefault="000214F8"/>
    <w:p w14:paraId="15B78AEB" w14:textId="77777777" w:rsidR="000214F8" w:rsidRDefault="000214F8"/>
    <w:p w14:paraId="3D591A7C" w14:textId="77777777" w:rsidR="000214F8" w:rsidRDefault="000214F8"/>
  </w:endnote>
  <w:endnote w:type="continuationSeparator" w:id="0">
    <w:p w14:paraId="7832205A" w14:textId="77777777" w:rsidR="000214F8" w:rsidRDefault="000214F8" w:rsidP="00E547DB">
      <w:pPr>
        <w:spacing w:after="0" w:line="240" w:lineRule="auto"/>
      </w:pPr>
      <w:r>
        <w:continuationSeparator/>
      </w:r>
    </w:p>
    <w:p w14:paraId="361008BE" w14:textId="77777777" w:rsidR="000214F8" w:rsidRDefault="000214F8"/>
    <w:p w14:paraId="202C382B" w14:textId="77777777" w:rsidR="000214F8" w:rsidRDefault="000214F8"/>
    <w:p w14:paraId="5B73869D" w14:textId="77777777" w:rsidR="000214F8" w:rsidRDefault="000214F8"/>
    <w:p w14:paraId="7A000954" w14:textId="77777777" w:rsidR="000214F8" w:rsidRDefault="000214F8"/>
    <w:p w14:paraId="6E72C29D" w14:textId="77777777" w:rsidR="000214F8" w:rsidRDefault="000214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F64DDB9-D8BB-4FBF-9799-A28080D2B2DC}"/>
    <w:embedBold r:id="rId2" w:fontKey="{D66DBC7D-777E-4DB2-B9DC-7F77E4830AD9}"/>
    <w:embedItalic r:id="rId3" w:fontKey="{C3159220-995D-4580-AF41-FC7C3D883F28}"/>
  </w:font>
  <w:font w:name="Tahoma">
    <w:panose1 w:val="020B0604030504040204"/>
    <w:charset w:val="00"/>
    <w:family w:val="swiss"/>
    <w:pitch w:val="variable"/>
    <w:sig w:usb0="E1002EFF" w:usb1="C000605B" w:usb2="00000029" w:usb3="00000000" w:csb0="000101FF" w:csb1="00000000"/>
    <w:embedRegular r:id="rId4" w:fontKey="{01A3425E-6A4C-4CE2-8E74-B8A5133C8749}"/>
  </w:font>
  <w:font w:name="Cambria">
    <w:panose1 w:val="02040503050406030204"/>
    <w:charset w:val="00"/>
    <w:family w:val="roman"/>
    <w:pitch w:val="variable"/>
    <w:sig w:usb0="E00006FF" w:usb1="420024FF" w:usb2="02000000" w:usb3="00000000" w:csb0="0000019F" w:csb1="00000000"/>
    <w:embedRegular r:id="rId5" w:fontKey="{3EDD183C-6B27-4F14-9619-46199F575D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6D62F" w14:textId="23D49CF1"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7568DC">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7AC11" w14:textId="3C248686"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7568DC">
      <w:rPr>
        <w:b/>
        <w:noProof/>
        <w:spacing w:val="10"/>
        <w:sz w:val="16"/>
        <w:szCs w:val="16"/>
      </w:rPr>
      <w:t>7</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3D76B" w14:textId="17A89600"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47ED9775" wp14:editId="00D83F5F">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FDFF490"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ED9775" id="_x0000_t202" coordsize="21600,21600" o:spt="202" path="m,l,21600r21600,l21600,xe">
              <v:stroke joinstyle="miter"/>
              <v:path gradientshapeok="t" o:connecttype="rect"/>
            </v:shapetype>
            <v:shape id="_x0000_s1053"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4FDFF490"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E70DCE" w:rsidRPr="008C1387">
      <w:rPr>
        <w:b/>
        <w:spacing w:val="10"/>
        <w:sz w:val="16"/>
        <w:szCs w:val="16"/>
      </w:rPr>
      <w:fldChar w:fldCharType="begin"/>
    </w:r>
    <w:r w:rsidR="00E70DCE" w:rsidRPr="008C1387">
      <w:rPr>
        <w:b/>
        <w:spacing w:val="10"/>
        <w:sz w:val="16"/>
        <w:szCs w:val="16"/>
      </w:rPr>
      <w:instrText xml:space="preserve"> PAGE   \* MERGEFORMAT </w:instrText>
    </w:r>
    <w:r w:rsidR="00E70DCE" w:rsidRPr="008C1387">
      <w:rPr>
        <w:b/>
        <w:spacing w:val="10"/>
        <w:sz w:val="16"/>
        <w:szCs w:val="16"/>
      </w:rPr>
      <w:fldChar w:fldCharType="separate"/>
    </w:r>
    <w:r w:rsidR="007568DC">
      <w:rPr>
        <w:b/>
        <w:noProof/>
        <w:spacing w:val="10"/>
        <w:sz w:val="16"/>
        <w:szCs w:val="16"/>
      </w:rPr>
      <w:t>1</w:t>
    </w:r>
    <w:r w:rsidR="00E70DCE"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91FC4" w14:textId="77777777" w:rsidR="000214F8" w:rsidRDefault="000214F8" w:rsidP="00E547DB">
      <w:pPr>
        <w:spacing w:after="0" w:line="240" w:lineRule="auto"/>
      </w:pPr>
      <w:r>
        <w:separator/>
      </w:r>
    </w:p>
    <w:p w14:paraId="16A47022" w14:textId="77777777" w:rsidR="000214F8" w:rsidRDefault="000214F8"/>
    <w:p w14:paraId="3D6E783B" w14:textId="77777777" w:rsidR="000214F8" w:rsidRDefault="000214F8"/>
    <w:p w14:paraId="52074BE5" w14:textId="77777777" w:rsidR="000214F8" w:rsidRDefault="000214F8"/>
    <w:p w14:paraId="7CF76F92" w14:textId="77777777" w:rsidR="000214F8" w:rsidRDefault="000214F8"/>
    <w:p w14:paraId="3B803D02" w14:textId="77777777" w:rsidR="000214F8" w:rsidRDefault="000214F8"/>
  </w:footnote>
  <w:footnote w:type="continuationSeparator" w:id="0">
    <w:p w14:paraId="4A7FBCC3" w14:textId="77777777" w:rsidR="000214F8" w:rsidRDefault="000214F8" w:rsidP="00E547DB">
      <w:pPr>
        <w:spacing w:after="0" w:line="240" w:lineRule="auto"/>
      </w:pPr>
      <w:r>
        <w:continuationSeparator/>
      </w:r>
    </w:p>
    <w:p w14:paraId="21795889" w14:textId="77777777" w:rsidR="000214F8" w:rsidRDefault="000214F8"/>
    <w:p w14:paraId="4746557D" w14:textId="77777777" w:rsidR="000214F8" w:rsidRDefault="000214F8"/>
    <w:p w14:paraId="704A6E74" w14:textId="77777777" w:rsidR="000214F8" w:rsidRDefault="000214F8"/>
    <w:p w14:paraId="727C545E" w14:textId="77777777" w:rsidR="000214F8" w:rsidRDefault="000214F8"/>
    <w:p w14:paraId="26BDA0A6" w14:textId="77777777" w:rsidR="000214F8" w:rsidRDefault="000214F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F9833" w14:textId="77777777"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7129F3BA" wp14:editId="71780BCC">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1872395"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129F3BA" id="_x0000_t202" coordsize="21600,21600" o:spt="202" path="m,l,21600r21600,l21600,xe">
              <v:stroke joinstyle="miter"/>
              <v:path gradientshapeok="t" o:connecttype="rect"/>
            </v:shapetype>
            <v:shape id="_x0000_s1048"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71872395"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5697A3C" wp14:editId="5A8323A4">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68FD949"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697A3C" id="_x0000_s1049"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368FD949"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F5EF7"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73FB2E3B" wp14:editId="06297D9B">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694F1BB5"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FB2E3B" id="_x0000_t202" coordsize="21600,21600" o:spt="202" path="m,l,21600r21600,l21600,xe">
              <v:stroke joinstyle="miter"/>
              <v:path gradientshapeok="t" o:connecttype="rect"/>
            </v:shapetype>
            <v:shape id="_x0000_s1050"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694F1BB5"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00C453A4" wp14:editId="06C97420">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260B79F7"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C453A4" id="_x0000_s1051"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260B79F7"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AF232" w14:textId="77777777" w:rsidR="00180ABE" w:rsidRDefault="00514CBA"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7978B648" wp14:editId="26F5D883">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F683399"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78B648" id="_x0000_t202" coordsize="21600,21600" o:spt="202" path="m,l,21600r21600,l21600,xe">
              <v:stroke joinstyle="miter"/>
              <v:path gradientshapeok="t" o:connecttype="rect"/>
            </v:shapetype>
            <v:shape id="_x0000_s1052"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7F683399"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sidR="00180ABE">
      <w:rPr>
        <w:b/>
        <w:sz w:val="32"/>
        <w:szCs w:val="32"/>
      </w:rPr>
      <w:tab/>
    </w:r>
    <w:r w:rsidR="00180ABE">
      <w:rPr>
        <w:b/>
        <w:noProof/>
        <w:sz w:val="32"/>
        <w:szCs w:val="32"/>
        <w:lang w:eastAsia="en-GB"/>
      </w:rPr>
      <w:drawing>
        <wp:inline distT="0" distB="0" distL="0" distR="0" wp14:anchorId="407FEE7C" wp14:editId="06ECDD2C">
          <wp:extent cx="972312" cy="6492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5D4A1892" w14:textId="77777777" w:rsidR="00180ABE" w:rsidRPr="00180ABE" w:rsidRDefault="00B70B18"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0222"/>
    <w:rsid w:val="00001B34"/>
    <w:rsid w:val="0000464A"/>
    <w:rsid w:val="00005B8A"/>
    <w:rsid w:val="00010B45"/>
    <w:rsid w:val="000211EC"/>
    <w:rsid w:val="000214F8"/>
    <w:rsid w:val="00022D8A"/>
    <w:rsid w:val="0003478F"/>
    <w:rsid w:val="0003744F"/>
    <w:rsid w:val="00051115"/>
    <w:rsid w:val="000622D1"/>
    <w:rsid w:val="000660DF"/>
    <w:rsid w:val="00070ADC"/>
    <w:rsid w:val="00071E41"/>
    <w:rsid w:val="00073639"/>
    <w:rsid w:val="00081321"/>
    <w:rsid w:val="000A2670"/>
    <w:rsid w:val="000B688C"/>
    <w:rsid w:val="000C0A9D"/>
    <w:rsid w:val="000D2FAC"/>
    <w:rsid w:val="000D45B9"/>
    <w:rsid w:val="000D5891"/>
    <w:rsid w:val="000D6963"/>
    <w:rsid w:val="000E7A32"/>
    <w:rsid w:val="000F0959"/>
    <w:rsid w:val="000F3A41"/>
    <w:rsid w:val="00120227"/>
    <w:rsid w:val="00126027"/>
    <w:rsid w:val="001508E9"/>
    <w:rsid w:val="001633D9"/>
    <w:rsid w:val="00173645"/>
    <w:rsid w:val="00180ABE"/>
    <w:rsid w:val="00184BE1"/>
    <w:rsid w:val="001923AB"/>
    <w:rsid w:val="001B0756"/>
    <w:rsid w:val="001C01F8"/>
    <w:rsid w:val="001C1EB8"/>
    <w:rsid w:val="001D3D7F"/>
    <w:rsid w:val="001E35A7"/>
    <w:rsid w:val="001E6FC7"/>
    <w:rsid w:val="001F03DE"/>
    <w:rsid w:val="00206A82"/>
    <w:rsid w:val="00206E3A"/>
    <w:rsid w:val="002147EC"/>
    <w:rsid w:val="0021490E"/>
    <w:rsid w:val="00214BEC"/>
    <w:rsid w:val="00220737"/>
    <w:rsid w:val="00237C8A"/>
    <w:rsid w:val="0024022C"/>
    <w:rsid w:val="00241ACD"/>
    <w:rsid w:val="0024332C"/>
    <w:rsid w:val="00253551"/>
    <w:rsid w:val="0026412E"/>
    <w:rsid w:val="00270DD5"/>
    <w:rsid w:val="00271235"/>
    <w:rsid w:val="00272D6F"/>
    <w:rsid w:val="00287286"/>
    <w:rsid w:val="002A5421"/>
    <w:rsid w:val="002B0536"/>
    <w:rsid w:val="002C0803"/>
    <w:rsid w:val="002C251C"/>
    <w:rsid w:val="002C3D7C"/>
    <w:rsid w:val="002C42D2"/>
    <w:rsid w:val="002D79D9"/>
    <w:rsid w:val="002E5B1D"/>
    <w:rsid w:val="002F52C3"/>
    <w:rsid w:val="002F7AF5"/>
    <w:rsid w:val="00312696"/>
    <w:rsid w:val="003310B0"/>
    <w:rsid w:val="00352029"/>
    <w:rsid w:val="00352AA4"/>
    <w:rsid w:val="00354579"/>
    <w:rsid w:val="00356F00"/>
    <w:rsid w:val="0036212B"/>
    <w:rsid w:val="00366CCB"/>
    <w:rsid w:val="00376A69"/>
    <w:rsid w:val="00377481"/>
    <w:rsid w:val="003826A3"/>
    <w:rsid w:val="00385965"/>
    <w:rsid w:val="0039455A"/>
    <w:rsid w:val="003A7E95"/>
    <w:rsid w:val="003B5071"/>
    <w:rsid w:val="003B739C"/>
    <w:rsid w:val="003C6313"/>
    <w:rsid w:val="003D4039"/>
    <w:rsid w:val="003D4ECA"/>
    <w:rsid w:val="003D6715"/>
    <w:rsid w:val="003E32F3"/>
    <w:rsid w:val="003E55B2"/>
    <w:rsid w:val="003F27AE"/>
    <w:rsid w:val="00424D5B"/>
    <w:rsid w:val="0043180D"/>
    <w:rsid w:val="004368F5"/>
    <w:rsid w:val="004414A5"/>
    <w:rsid w:val="0044700B"/>
    <w:rsid w:val="00460ECF"/>
    <w:rsid w:val="00461F4E"/>
    <w:rsid w:val="00464C3D"/>
    <w:rsid w:val="00467171"/>
    <w:rsid w:val="00467C80"/>
    <w:rsid w:val="0047195F"/>
    <w:rsid w:val="00474052"/>
    <w:rsid w:val="004762D9"/>
    <w:rsid w:val="004877C8"/>
    <w:rsid w:val="004901D3"/>
    <w:rsid w:val="00491563"/>
    <w:rsid w:val="004975F4"/>
    <w:rsid w:val="004B5EA4"/>
    <w:rsid w:val="004B7B6C"/>
    <w:rsid w:val="004C3BA5"/>
    <w:rsid w:val="004C4BFA"/>
    <w:rsid w:val="004C531E"/>
    <w:rsid w:val="004C6C90"/>
    <w:rsid w:val="004D1026"/>
    <w:rsid w:val="004E2232"/>
    <w:rsid w:val="004E619A"/>
    <w:rsid w:val="004F2C23"/>
    <w:rsid w:val="004F5679"/>
    <w:rsid w:val="005037CD"/>
    <w:rsid w:val="00503BBE"/>
    <w:rsid w:val="00504795"/>
    <w:rsid w:val="00514CBA"/>
    <w:rsid w:val="0052630A"/>
    <w:rsid w:val="0053177A"/>
    <w:rsid w:val="00533EA1"/>
    <w:rsid w:val="00537AD3"/>
    <w:rsid w:val="0054623A"/>
    <w:rsid w:val="005515F0"/>
    <w:rsid w:val="00551843"/>
    <w:rsid w:val="00563100"/>
    <w:rsid w:val="0056744B"/>
    <w:rsid w:val="005771C3"/>
    <w:rsid w:val="00577B54"/>
    <w:rsid w:val="00590F6D"/>
    <w:rsid w:val="005A0AF9"/>
    <w:rsid w:val="005A5A6D"/>
    <w:rsid w:val="005A5ED7"/>
    <w:rsid w:val="005B438A"/>
    <w:rsid w:val="005C1A41"/>
    <w:rsid w:val="005C4565"/>
    <w:rsid w:val="005E05CD"/>
    <w:rsid w:val="005F6109"/>
    <w:rsid w:val="006134EF"/>
    <w:rsid w:val="0061352D"/>
    <w:rsid w:val="0061572F"/>
    <w:rsid w:val="0061582B"/>
    <w:rsid w:val="00630FD2"/>
    <w:rsid w:val="00631441"/>
    <w:rsid w:val="00641030"/>
    <w:rsid w:val="006454A1"/>
    <w:rsid w:val="00645D52"/>
    <w:rsid w:val="00650AF3"/>
    <w:rsid w:val="0065133B"/>
    <w:rsid w:val="0065393D"/>
    <w:rsid w:val="006556AC"/>
    <w:rsid w:val="006602F1"/>
    <w:rsid w:val="00664318"/>
    <w:rsid w:val="00670ED4"/>
    <w:rsid w:val="00672928"/>
    <w:rsid w:val="00674A86"/>
    <w:rsid w:val="00675018"/>
    <w:rsid w:val="006916C8"/>
    <w:rsid w:val="00693FCA"/>
    <w:rsid w:val="00694AD1"/>
    <w:rsid w:val="006A0F73"/>
    <w:rsid w:val="006A69C8"/>
    <w:rsid w:val="006B1BC2"/>
    <w:rsid w:val="006C48CD"/>
    <w:rsid w:val="006C60D1"/>
    <w:rsid w:val="006D107B"/>
    <w:rsid w:val="006D6163"/>
    <w:rsid w:val="006E58B1"/>
    <w:rsid w:val="006F01C4"/>
    <w:rsid w:val="006F123B"/>
    <w:rsid w:val="006F487B"/>
    <w:rsid w:val="006F740B"/>
    <w:rsid w:val="00700C8F"/>
    <w:rsid w:val="00704E44"/>
    <w:rsid w:val="00715F0E"/>
    <w:rsid w:val="007170E7"/>
    <w:rsid w:val="00723893"/>
    <w:rsid w:val="00731FEE"/>
    <w:rsid w:val="00744A41"/>
    <w:rsid w:val="007568DC"/>
    <w:rsid w:val="0077344B"/>
    <w:rsid w:val="00780A41"/>
    <w:rsid w:val="00780BDF"/>
    <w:rsid w:val="00792D94"/>
    <w:rsid w:val="00794787"/>
    <w:rsid w:val="007A0B54"/>
    <w:rsid w:val="007A37D8"/>
    <w:rsid w:val="007B10BF"/>
    <w:rsid w:val="007B62AF"/>
    <w:rsid w:val="007B6C15"/>
    <w:rsid w:val="007C085D"/>
    <w:rsid w:val="007C3D03"/>
    <w:rsid w:val="007C5AC9"/>
    <w:rsid w:val="007D1E54"/>
    <w:rsid w:val="007D1EFA"/>
    <w:rsid w:val="007D5FE4"/>
    <w:rsid w:val="008125A0"/>
    <w:rsid w:val="00813DD6"/>
    <w:rsid w:val="00826CFD"/>
    <w:rsid w:val="00851638"/>
    <w:rsid w:val="008560DE"/>
    <w:rsid w:val="00863F3C"/>
    <w:rsid w:val="00867570"/>
    <w:rsid w:val="0087581A"/>
    <w:rsid w:val="00880F07"/>
    <w:rsid w:val="008822AF"/>
    <w:rsid w:val="0088525A"/>
    <w:rsid w:val="008A0D60"/>
    <w:rsid w:val="008C0BF7"/>
    <w:rsid w:val="008C1387"/>
    <w:rsid w:val="008C682F"/>
    <w:rsid w:val="008C7C80"/>
    <w:rsid w:val="008E0230"/>
    <w:rsid w:val="008E509B"/>
    <w:rsid w:val="008F4811"/>
    <w:rsid w:val="008F525A"/>
    <w:rsid w:val="009026D4"/>
    <w:rsid w:val="009102D0"/>
    <w:rsid w:val="0092342E"/>
    <w:rsid w:val="0092763E"/>
    <w:rsid w:val="009316A6"/>
    <w:rsid w:val="00936114"/>
    <w:rsid w:val="0093737A"/>
    <w:rsid w:val="009400E9"/>
    <w:rsid w:val="0094086D"/>
    <w:rsid w:val="009461AF"/>
    <w:rsid w:val="00946830"/>
    <w:rsid w:val="00962779"/>
    <w:rsid w:val="009654EC"/>
    <w:rsid w:val="00965BBD"/>
    <w:rsid w:val="0098040E"/>
    <w:rsid w:val="009918D9"/>
    <w:rsid w:val="009A392D"/>
    <w:rsid w:val="009A573B"/>
    <w:rsid w:val="009A5F03"/>
    <w:rsid w:val="009B7B90"/>
    <w:rsid w:val="009D17C3"/>
    <w:rsid w:val="009D47C2"/>
    <w:rsid w:val="009E51F8"/>
    <w:rsid w:val="009F2649"/>
    <w:rsid w:val="00A05364"/>
    <w:rsid w:val="00A074D7"/>
    <w:rsid w:val="00A15E12"/>
    <w:rsid w:val="00A17D23"/>
    <w:rsid w:val="00A208E1"/>
    <w:rsid w:val="00A521AB"/>
    <w:rsid w:val="00A56CD0"/>
    <w:rsid w:val="00A61D3E"/>
    <w:rsid w:val="00A72968"/>
    <w:rsid w:val="00A7643E"/>
    <w:rsid w:val="00A802AC"/>
    <w:rsid w:val="00A9649E"/>
    <w:rsid w:val="00A9728F"/>
    <w:rsid w:val="00AA1341"/>
    <w:rsid w:val="00AA2E9D"/>
    <w:rsid w:val="00AB16D0"/>
    <w:rsid w:val="00AB2C1B"/>
    <w:rsid w:val="00AB3CA8"/>
    <w:rsid w:val="00AC0689"/>
    <w:rsid w:val="00AC3BF2"/>
    <w:rsid w:val="00AD5483"/>
    <w:rsid w:val="00AF0249"/>
    <w:rsid w:val="00AF150F"/>
    <w:rsid w:val="00AF273F"/>
    <w:rsid w:val="00AF4737"/>
    <w:rsid w:val="00B0470A"/>
    <w:rsid w:val="00B2364D"/>
    <w:rsid w:val="00B35BBA"/>
    <w:rsid w:val="00B42FA6"/>
    <w:rsid w:val="00B50308"/>
    <w:rsid w:val="00B51031"/>
    <w:rsid w:val="00B53582"/>
    <w:rsid w:val="00B6239D"/>
    <w:rsid w:val="00B67630"/>
    <w:rsid w:val="00B70B18"/>
    <w:rsid w:val="00B722DE"/>
    <w:rsid w:val="00B76C0A"/>
    <w:rsid w:val="00B80DDB"/>
    <w:rsid w:val="00B81EE1"/>
    <w:rsid w:val="00B9392D"/>
    <w:rsid w:val="00B97372"/>
    <w:rsid w:val="00BA025D"/>
    <w:rsid w:val="00BA761E"/>
    <w:rsid w:val="00BB3FBE"/>
    <w:rsid w:val="00BC603D"/>
    <w:rsid w:val="00BD48BE"/>
    <w:rsid w:val="00BD7E2A"/>
    <w:rsid w:val="00BE71E0"/>
    <w:rsid w:val="00BE7E83"/>
    <w:rsid w:val="00C00967"/>
    <w:rsid w:val="00C03CE1"/>
    <w:rsid w:val="00C20CA9"/>
    <w:rsid w:val="00C24116"/>
    <w:rsid w:val="00C3016F"/>
    <w:rsid w:val="00C31922"/>
    <w:rsid w:val="00C32EDF"/>
    <w:rsid w:val="00C33FDB"/>
    <w:rsid w:val="00C3522F"/>
    <w:rsid w:val="00C35F1F"/>
    <w:rsid w:val="00C405FD"/>
    <w:rsid w:val="00C42573"/>
    <w:rsid w:val="00C5024A"/>
    <w:rsid w:val="00C51B0D"/>
    <w:rsid w:val="00C57107"/>
    <w:rsid w:val="00C62C2D"/>
    <w:rsid w:val="00C9227C"/>
    <w:rsid w:val="00C94F9A"/>
    <w:rsid w:val="00C9557D"/>
    <w:rsid w:val="00CA2740"/>
    <w:rsid w:val="00CC12E6"/>
    <w:rsid w:val="00CC2E25"/>
    <w:rsid w:val="00CC7C64"/>
    <w:rsid w:val="00CD0B47"/>
    <w:rsid w:val="00CE5C6F"/>
    <w:rsid w:val="00CF5F1A"/>
    <w:rsid w:val="00D010E8"/>
    <w:rsid w:val="00D02C04"/>
    <w:rsid w:val="00D07129"/>
    <w:rsid w:val="00D138E8"/>
    <w:rsid w:val="00D162F5"/>
    <w:rsid w:val="00D16FC6"/>
    <w:rsid w:val="00D20259"/>
    <w:rsid w:val="00D208BA"/>
    <w:rsid w:val="00D21668"/>
    <w:rsid w:val="00D216BC"/>
    <w:rsid w:val="00D21D04"/>
    <w:rsid w:val="00D41FAD"/>
    <w:rsid w:val="00D42B00"/>
    <w:rsid w:val="00D42F8F"/>
    <w:rsid w:val="00D437B5"/>
    <w:rsid w:val="00D45ADF"/>
    <w:rsid w:val="00D944C4"/>
    <w:rsid w:val="00DA07F1"/>
    <w:rsid w:val="00DA7B0F"/>
    <w:rsid w:val="00DB5A9B"/>
    <w:rsid w:val="00DD06F4"/>
    <w:rsid w:val="00DD311B"/>
    <w:rsid w:val="00DD500F"/>
    <w:rsid w:val="00DE0168"/>
    <w:rsid w:val="00DF53E4"/>
    <w:rsid w:val="00E05F81"/>
    <w:rsid w:val="00E06C65"/>
    <w:rsid w:val="00E10489"/>
    <w:rsid w:val="00E13A00"/>
    <w:rsid w:val="00E2136E"/>
    <w:rsid w:val="00E25AF8"/>
    <w:rsid w:val="00E31A6A"/>
    <w:rsid w:val="00E35E5C"/>
    <w:rsid w:val="00E46BDF"/>
    <w:rsid w:val="00E547DB"/>
    <w:rsid w:val="00E555BF"/>
    <w:rsid w:val="00E56AAA"/>
    <w:rsid w:val="00E61949"/>
    <w:rsid w:val="00E70DCE"/>
    <w:rsid w:val="00E73A06"/>
    <w:rsid w:val="00EA446A"/>
    <w:rsid w:val="00EA7DC1"/>
    <w:rsid w:val="00EB4737"/>
    <w:rsid w:val="00EB5BA2"/>
    <w:rsid w:val="00EB5C28"/>
    <w:rsid w:val="00EE3AFB"/>
    <w:rsid w:val="00EE48E1"/>
    <w:rsid w:val="00EF0D19"/>
    <w:rsid w:val="00EF1577"/>
    <w:rsid w:val="00EF6BD4"/>
    <w:rsid w:val="00EF70CC"/>
    <w:rsid w:val="00EF7C9B"/>
    <w:rsid w:val="00F05193"/>
    <w:rsid w:val="00F05C18"/>
    <w:rsid w:val="00F157DD"/>
    <w:rsid w:val="00F15F90"/>
    <w:rsid w:val="00F21465"/>
    <w:rsid w:val="00F21A3A"/>
    <w:rsid w:val="00F302A6"/>
    <w:rsid w:val="00F57AEC"/>
    <w:rsid w:val="00F6065C"/>
    <w:rsid w:val="00F61EB1"/>
    <w:rsid w:val="00F626E6"/>
    <w:rsid w:val="00F62C8B"/>
    <w:rsid w:val="00F75DF8"/>
    <w:rsid w:val="00F802D4"/>
    <w:rsid w:val="00F91982"/>
    <w:rsid w:val="00F92D4E"/>
    <w:rsid w:val="00F95275"/>
    <w:rsid w:val="00FA2DA2"/>
    <w:rsid w:val="00FA311A"/>
    <w:rsid w:val="00FB16A8"/>
    <w:rsid w:val="00FB4FCD"/>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C908C"/>
  <w15:docId w15:val="{F3299842-0412-4642-A26E-EFC1F1D0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92342E"/>
    <w:rPr>
      <w:sz w:val="16"/>
      <w:szCs w:val="16"/>
    </w:rPr>
  </w:style>
  <w:style w:type="paragraph" w:styleId="CommentText">
    <w:name w:val="annotation text"/>
    <w:basedOn w:val="Normal"/>
    <w:link w:val="CommentTextChar"/>
    <w:uiPriority w:val="99"/>
    <w:semiHidden/>
    <w:unhideWhenUsed/>
    <w:rsid w:val="0092342E"/>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92342E"/>
    <w:rPr>
      <w:sz w:val="20"/>
      <w:szCs w:val="20"/>
    </w:rPr>
  </w:style>
  <w:style w:type="character" w:customStyle="1" w:styleId="graphictitle">
    <w:name w:val="graphic_title"/>
    <w:basedOn w:val="DefaultParagraphFont"/>
    <w:rsid w:val="00C00967"/>
  </w:style>
  <w:style w:type="paragraph" w:styleId="CommentSubject">
    <w:name w:val="annotation subject"/>
    <w:basedOn w:val="CommentText"/>
    <w:next w:val="CommentText"/>
    <w:link w:val="CommentSubjectChar"/>
    <w:uiPriority w:val="99"/>
    <w:semiHidden/>
    <w:unhideWhenUsed/>
    <w:rsid w:val="0047195F"/>
    <w:pPr>
      <w:spacing w:after="200"/>
    </w:pPr>
    <w:rPr>
      <w:b/>
      <w:bCs/>
    </w:rPr>
  </w:style>
  <w:style w:type="character" w:customStyle="1" w:styleId="CommentSubjectChar">
    <w:name w:val="Comment Subject Char"/>
    <w:basedOn w:val="CommentTextChar"/>
    <w:link w:val="CommentSubject"/>
    <w:uiPriority w:val="99"/>
    <w:semiHidden/>
    <w:rsid w:val="004719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CAE15-0031-4155-B867-EAB450387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art-template-1.7_old.dotx</Template>
  <TotalTime>74</TotalTime>
  <Pages>7</Pages>
  <Words>25766</Words>
  <Characters>146869</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172291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McCallum</dc:creator>
  <cp:keywords/>
  <dc:description/>
  <cp:lastModifiedBy>Hasell, Tom</cp:lastModifiedBy>
  <cp:revision>7</cp:revision>
  <cp:lastPrinted>2019-09-12T16:07:00Z</cp:lastPrinted>
  <dcterms:created xsi:type="dcterms:W3CDTF">2019-09-12T14:56:00Z</dcterms:created>
  <dcterms:modified xsi:type="dcterms:W3CDTF">2019-09-12T16:21:00Z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http://www.zotero.org/styles/acs-biomaterials-science-and-engineering</vt:lpwstr>
  </property>
  <property fmtid="{D5CDD505-2E9C-101B-9397-08002B2CF9AE}" pid="3" name="Mendeley Recent Style Name 0_1">
    <vt:lpwstr>ACS Biomaterials Science &amp; Engineering</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http://www.zotero.org/styles/journal-of-materials-chemistry-a</vt:lpwstr>
  </property>
  <property fmtid="{D5CDD505-2E9C-101B-9397-08002B2CF9AE}" pid="17" name="Mendeley Recent Style Name 7_1">
    <vt:lpwstr>Journal of Materials Chemistry A</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Citation Style_1">
    <vt:lpwstr>http://www.zotero.org/styles/journal-of-materials-chemistry-a</vt:lpwstr>
  </property>
  <property fmtid="{D5CDD505-2E9C-101B-9397-08002B2CF9AE}" pid="24" name="Mendeley Unique User Id_1">
    <vt:lpwstr>966290c0-2836-3589-8532-43c068567e67</vt:lpwstr>
  </property>
</Properties>
</file>