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8A91B" w14:textId="10BC364B" w:rsidR="00D12DAF" w:rsidRPr="009E1FE1" w:rsidRDefault="00D12DAF" w:rsidP="009F19CE">
      <w:pPr>
        <w:pStyle w:val="Els-Title"/>
        <w:jc w:val="left"/>
        <w:rPr>
          <w:color w:val="000000" w:themeColor="text1"/>
          <w:lang w:bidi="en-US"/>
        </w:rPr>
      </w:pPr>
    </w:p>
    <w:p w14:paraId="7F657888" w14:textId="682466D3" w:rsidR="00AD6F25" w:rsidRPr="009E1FE1" w:rsidRDefault="00904A09" w:rsidP="009F61CF">
      <w:pPr>
        <w:pStyle w:val="Els-Title"/>
        <w:rPr>
          <w:color w:val="000000" w:themeColor="text1"/>
        </w:rPr>
      </w:pPr>
      <w:r w:rsidRPr="009E1FE1">
        <w:rPr>
          <w:color w:val="000000" w:themeColor="text1"/>
        </w:rPr>
        <w:t>Supporting</w:t>
      </w:r>
      <w:r w:rsidR="00471673" w:rsidRPr="009E1FE1">
        <w:rPr>
          <w:color w:val="000000" w:themeColor="text1"/>
        </w:rPr>
        <w:t xml:space="preserve"> </w:t>
      </w:r>
      <w:r w:rsidR="00EB2217" w:rsidRPr="009E1FE1">
        <w:rPr>
          <w:color w:val="000000" w:themeColor="text1"/>
        </w:rPr>
        <w:t xml:space="preserve">Design </w:t>
      </w:r>
      <w:r w:rsidR="00471673" w:rsidRPr="009E1FE1">
        <w:rPr>
          <w:color w:val="000000" w:themeColor="text1"/>
        </w:rPr>
        <w:t>Problem-exploring</w:t>
      </w:r>
      <w:r w:rsidR="0050137B" w:rsidRPr="009E1FE1">
        <w:rPr>
          <w:color w:val="000000" w:themeColor="text1"/>
        </w:rPr>
        <w:t xml:space="preserve"> </w:t>
      </w:r>
      <w:r w:rsidRPr="009E1FE1">
        <w:rPr>
          <w:color w:val="000000" w:themeColor="text1"/>
        </w:rPr>
        <w:t>with</w:t>
      </w:r>
      <w:r w:rsidR="005D0A6F" w:rsidRPr="009E1FE1">
        <w:rPr>
          <w:color w:val="000000" w:themeColor="text1"/>
        </w:rPr>
        <w:t xml:space="preserve"> </w:t>
      </w:r>
      <w:r w:rsidR="000B5DBE" w:rsidRPr="009E1FE1">
        <w:rPr>
          <w:color w:val="000000" w:themeColor="text1"/>
        </w:rPr>
        <w:t>Emerg</w:t>
      </w:r>
      <w:r w:rsidR="004E586C" w:rsidRPr="009E1FE1">
        <w:rPr>
          <w:color w:val="000000" w:themeColor="text1"/>
        </w:rPr>
        <w:t>ent</w:t>
      </w:r>
      <w:r w:rsidRPr="009E1FE1">
        <w:rPr>
          <w:color w:val="000000" w:themeColor="text1"/>
        </w:rPr>
        <w:t xml:space="preserve"> Technologies</w:t>
      </w:r>
    </w:p>
    <w:p w14:paraId="72CE03B9" w14:textId="20311628" w:rsidR="00AD6F25" w:rsidRPr="009E1FE1" w:rsidRDefault="00DD6663" w:rsidP="00A97226">
      <w:pPr>
        <w:spacing w:before="237"/>
        <w:ind w:left="1503" w:right="1221"/>
        <w:jc w:val="center"/>
        <w:rPr>
          <w:color w:val="000000" w:themeColor="text1"/>
          <w:sz w:val="26"/>
        </w:rPr>
      </w:pPr>
      <w:r w:rsidRPr="009E1FE1">
        <w:rPr>
          <w:color w:val="000000" w:themeColor="text1"/>
          <w:sz w:val="26"/>
        </w:rPr>
        <w:t>Chijioke Obieke</w:t>
      </w:r>
      <w:r w:rsidR="00711C10" w:rsidRPr="009E1FE1">
        <w:rPr>
          <w:color w:val="000000" w:themeColor="text1"/>
          <w:position w:val="9"/>
          <w:sz w:val="17"/>
        </w:rPr>
        <w:t>a</w:t>
      </w:r>
      <w:r w:rsidR="00711C10" w:rsidRPr="009E1FE1">
        <w:rPr>
          <w:color w:val="000000" w:themeColor="text1"/>
          <w:sz w:val="26"/>
        </w:rPr>
        <w:t>, Jelena Milisavljevic-Syed</w:t>
      </w:r>
      <w:r w:rsidR="0094685A" w:rsidRPr="009E1FE1">
        <w:rPr>
          <w:color w:val="000000" w:themeColor="text1"/>
          <w:position w:val="9"/>
          <w:sz w:val="17"/>
        </w:rPr>
        <w:t>a</w:t>
      </w:r>
      <w:r w:rsidR="00711C10" w:rsidRPr="009E1FE1">
        <w:rPr>
          <w:color w:val="000000" w:themeColor="text1"/>
          <w:sz w:val="26"/>
        </w:rPr>
        <w:t>,</w:t>
      </w:r>
      <w:r w:rsidRPr="009E1FE1">
        <w:rPr>
          <w:color w:val="000000" w:themeColor="text1"/>
          <w:sz w:val="26"/>
        </w:rPr>
        <w:t xml:space="preserve"> Ji Han</w:t>
      </w:r>
      <w:r w:rsidR="000B6262" w:rsidRPr="009E1FE1">
        <w:rPr>
          <w:color w:val="000000" w:themeColor="text1"/>
          <w:position w:val="9"/>
          <w:sz w:val="17"/>
        </w:rPr>
        <w:t>a</w:t>
      </w:r>
      <w:r w:rsidR="00711C10" w:rsidRPr="009E1FE1">
        <w:rPr>
          <w:color w:val="000000" w:themeColor="text1"/>
          <w:sz w:val="26"/>
        </w:rPr>
        <w:t>*</w:t>
      </w:r>
    </w:p>
    <w:p w14:paraId="79614B69" w14:textId="4ACD1D15" w:rsidR="00AD6F25" w:rsidRPr="009E1FE1" w:rsidRDefault="00711C10" w:rsidP="0094685A">
      <w:pPr>
        <w:spacing w:before="170"/>
        <w:ind w:left="1503" w:right="1225"/>
        <w:jc w:val="center"/>
        <w:rPr>
          <w:i/>
          <w:color w:val="000000" w:themeColor="text1"/>
          <w:sz w:val="16"/>
        </w:rPr>
      </w:pPr>
      <w:r w:rsidRPr="009E1FE1">
        <w:rPr>
          <w:i/>
          <w:color w:val="000000" w:themeColor="text1"/>
          <w:position w:val="6"/>
          <w:sz w:val="10"/>
        </w:rPr>
        <w:t>a</w:t>
      </w:r>
      <w:r w:rsidR="0094685A" w:rsidRPr="009E1FE1">
        <w:rPr>
          <w:i/>
          <w:color w:val="000000" w:themeColor="text1"/>
          <w:sz w:val="16"/>
        </w:rPr>
        <w:t>S</w:t>
      </w:r>
      <w:r w:rsidR="00535A80" w:rsidRPr="009E1FE1">
        <w:rPr>
          <w:i/>
          <w:color w:val="000000" w:themeColor="text1"/>
          <w:sz w:val="16"/>
        </w:rPr>
        <w:t>ystems Realization Laboratory</w:t>
      </w:r>
      <w:r w:rsidR="0094685A" w:rsidRPr="009E1FE1">
        <w:rPr>
          <w:i/>
          <w:color w:val="000000" w:themeColor="text1"/>
          <w:sz w:val="16"/>
        </w:rPr>
        <w:t xml:space="preserve">, </w:t>
      </w:r>
      <w:r w:rsidRPr="009E1FE1">
        <w:rPr>
          <w:i/>
          <w:color w:val="000000" w:themeColor="text1"/>
          <w:sz w:val="16"/>
        </w:rPr>
        <w:t>Division of Industrial Design</w:t>
      </w:r>
      <w:r w:rsidR="007F224F" w:rsidRPr="009E1FE1">
        <w:rPr>
          <w:i/>
          <w:color w:val="000000" w:themeColor="text1"/>
          <w:sz w:val="16"/>
        </w:rPr>
        <w:t>,</w:t>
      </w:r>
      <w:r w:rsidRPr="009E1FE1">
        <w:rPr>
          <w:i/>
          <w:color w:val="000000" w:themeColor="text1"/>
          <w:sz w:val="16"/>
        </w:rPr>
        <w:t xml:space="preserve"> </w:t>
      </w:r>
      <w:r w:rsidR="007650E1" w:rsidRPr="009E1FE1">
        <w:rPr>
          <w:i/>
          <w:color w:val="000000" w:themeColor="text1"/>
          <w:sz w:val="16"/>
        </w:rPr>
        <w:t>School of Engineering</w:t>
      </w:r>
      <w:r w:rsidR="004D5AA9" w:rsidRPr="009E1FE1">
        <w:rPr>
          <w:i/>
          <w:color w:val="000000" w:themeColor="text1"/>
          <w:sz w:val="16"/>
        </w:rPr>
        <w:t>,</w:t>
      </w:r>
      <w:r w:rsidR="00257F2B" w:rsidRPr="009E1FE1">
        <w:rPr>
          <w:i/>
          <w:color w:val="000000" w:themeColor="text1"/>
          <w:sz w:val="16"/>
        </w:rPr>
        <w:t xml:space="preserve"> </w:t>
      </w:r>
      <w:r w:rsidRPr="009E1FE1">
        <w:rPr>
          <w:i/>
          <w:color w:val="000000" w:themeColor="text1"/>
          <w:sz w:val="16"/>
        </w:rPr>
        <w:t xml:space="preserve">University of Liverpool, </w:t>
      </w:r>
      <w:bookmarkStart w:id="0" w:name="_Hlk16684168"/>
      <w:r w:rsidRPr="009E1FE1">
        <w:rPr>
          <w:i/>
          <w:color w:val="000000" w:themeColor="text1"/>
          <w:sz w:val="16"/>
        </w:rPr>
        <w:t>Liverpool</w:t>
      </w:r>
      <w:bookmarkEnd w:id="0"/>
      <w:r w:rsidRPr="009E1FE1">
        <w:rPr>
          <w:i/>
          <w:color w:val="000000" w:themeColor="text1"/>
          <w:sz w:val="16"/>
        </w:rPr>
        <w:t xml:space="preserve"> L69 3GH, United Kingdom</w:t>
      </w:r>
    </w:p>
    <w:p w14:paraId="67DD4CA5" w14:textId="1EEEBDAF" w:rsidR="00711C10" w:rsidRDefault="00711C10" w:rsidP="00711C10">
      <w:pPr>
        <w:spacing w:before="135"/>
        <w:ind w:left="412"/>
        <w:rPr>
          <w:rStyle w:val="Hyperlink"/>
          <w:color w:val="000000" w:themeColor="text1"/>
        </w:rPr>
      </w:pPr>
      <w:r w:rsidRPr="009E1FE1">
        <w:rPr>
          <w:color w:val="000000" w:themeColor="text1"/>
          <w:sz w:val="16"/>
        </w:rPr>
        <w:t>* Cor</w:t>
      </w:r>
      <w:r w:rsidR="007F224F" w:rsidRPr="009E1FE1">
        <w:rPr>
          <w:color w:val="000000" w:themeColor="text1"/>
          <w:sz w:val="16"/>
        </w:rPr>
        <w:t>responding author. Tel.: +44-775-4358-885</w:t>
      </w:r>
      <w:r w:rsidR="007D5C7C" w:rsidRPr="009E1FE1">
        <w:rPr>
          <w:color w:val="000000" w:themeColor="text1"/>
          <w:sz w:val="16"/>
        </w:rPr>
        <w:t>;</w:t>
      </w:r>
      <w:r w:rsidRPr="009E1FE1">
        <w:rPr>
          <w:color w:val="000000" w:themeColor="text1"/>
          <w:sz w:val="16"/>
        </w:rPr>
        <w:t xml:space="preserve"> </w:t>
      </w:r>
      <w:r w:rsidRPr="009E1FE1">
        <w:rPr>
          <w:i/>
          <w:color w:val="000000" w:themeColor="text1"/>
          <w:sz w:val="16"/>
        </w:rPr>
        <w:t xml:space="preserve">E-mail address: </w:t>
      </w:r>
      <w:hyperlink r:id="rId9" w:history="1">
        <w:r w:rsidR="007F224F" w:rsidRPr="009E1FE1">
          <w:rPr>
            <w:rStyle w:val="Hyperlink"/>
            <w:color w:val="000000" w:themeColor="text1"/>
          </w:rPr>
          <w:t>ji.han@liverpool.ac.uk</w:t>
        </w:r>
      </w:hyperlink>
    </w:p>
    <w:p w14:paraId="47EFA5EF" w14:textId="6EFEBCD7" w:rsidR="0002456D" w:rsidRDefault="0002456D" w:rsidP="00711C10">
      <w:pPr>
        <w:spacing w:before="135"/>
        <w:ind w:left="412"/>
        <w:rPr>
          <w:color w:val="000000" w:themeColor="text1"/>
          <w:sz w:val="16"/>
        </w:rPr>
      </w:pPr>
    </w:p>
    <w:p w14:paraId="3D9F648A" w14:textId="77777777" w:rsidR="0002456D" w:rsidRPr="009E1FE1" w:rsidRDefault="0002456D" w:rsidP="00711C10">
      <w:pPr>
        <w:spacing w:before="135"/>
        <w:ind w:left="412"/>
        <w:rPr>
          <w:color w:val="000000" w:themeColor="text1"/>
          <w:sz w:val="16"/>
        </w:rPr>
      </w:pPr>
    </w:p>
    <w:p w14:paraId="4F1B7851" w14:textId="16969113" w:rsidR="00AD6F25" w:rsidRPr="009E1FE1" w:rsidRDefault="000C1409">
      <w:pPr>
        <w:pStyle w:val="Els-Abstract-head"/>
        <w:spacing w:before="200"/>
        <w:rPr>
          <w:color w:val="000000" w:themeColor="text1"/>
        </w:rPr>
      </w:pPr>
      <w:r w:rsidRPr="009E1FE1">
        <w:rPr>
          <w:color w:val="000000" w:themeColor="text1"/>
        </w:rPr>
        <w:t>Abstract</w:t>
      </w:r>
    </w:p>
    <w:p w14:paraId="4F536336" w14:textId="06447B59" w:rsidR="008C7BA6" w:rsidRPr="009E1FE1" w:rsidRDefault="003C0F57" w:rsidP="008C7BA6">
      <w:pPr>
        <w:pStyle w:val="Els-Abstract-text"/>
        <w:rPr>
          <w:color w:val="000000" w:themeColor="text1"/>
        </w:rPr>
      </w:pPr>
      <w:r w:rsidRPr="009E1FE1">
        <w:rPr>
          <w:color w:val="000000" w:themeColor="text1"/>
        </w:rPr>
        <w:t xml:space="preserve">The goal </w:t>
      </w:r>
      <w:r w:rsidR="00907059" w:rsidRPr="009E1FE1">
        <w:rPr>
          <w:color w:val="000000" w:themeColor="text1"/>
        </w:rPr>
        <w:t>in</w:t>
      </w:r>
      <w:r w:rsidRPr="009E1FE1">
        <w:rPr>
          <w:color w:val="000000" w:themeColor="text1"/>
        </w:rPr>
        <w:t xml:space="preserve"> this study is to highlight the value </w:t>
      </w:r>
      <w:r w:rsidR="008E26B9" w:rsidRPr="009E1FE1">
        <w:rPr>
          <w:color w:val="000000" w:themeColor="text1"/>
        </w:rPr>
        <w:t>of</w:t>
      </w:r>
      <w:r w:rsidRPr="009E1FE1">
        <w:rPr>
          <w:color w:val="000000" w:themeColor="text1"/>
        </w:rPr>
        <w:t xml:space="preserve"> using emergent technologies to support human effort in identifying creative design problems. First, we explore the relationship between design and creativity - a popular concept and an important requirement in engineering design process. A search is conducted across repositories. This includes search in Google, Google Scholar and Google Books databases in addition to others. Findings show that </w:t>
      </w:r>
      <w:r w:rsidR="002A062C" w:rsidRPr="009E1FE1">
        <w:rPr>
          <w:color w:val="000000" w:themeColor="text1"/>
        </w:rPr>
        <w:t xml:space="preserve">the </w:t>
      </w:r>
      <w:r w:rsidRPr="009E1FE1">
        <w:rPr>
          <w:color w:val="000000" w:themeColor="text1"/>
        </w:rPr>
        <w:t xml:space="preserve">extent to which the design process requires creativity is somewhat obscure and not generally perceptible. </w:t>
      </w:r>
      <w:bookmarkStart w:id="1" w:name="_Hlk26411720"/>
      <w:r w:rsidRPr="009E1FE1">
        <w:rPr>
          <w:color w:val="000000" w:themeColor="text1"/>
        </w:rPr>
        <w:t>We observe that</w:t>
      </w:r>
      <w:bookmarkEnd w:id="1"/>
      <w:r w:rsidRPr="009E1FE1">
        <w:rPr>
          <w:color w:val="000000" w:themeColor="text1"/>
        </w:rPr>
        <w:t xml:space="preserve"> creativity consists of two aspects: problem-solving and problem-exploring.</w:t>
      </w:r>
      <w:r w:rsidR="00790FCC" w:rsidRPr="009E1FE1">
        <w:rPr>
          <w:color w:val="000000" w:themeColor="text1"/>
        </w:rPr>
        <w:t xml:space="preserve"> W</w:t>
      </w:r>
      <w:r w:rsidRPr="009E1FE1">
        <w:rPr>
          <w:color w:val="000000" w:themeColor="text1"/>
        </w:rPr>
        <w:t>e</w:t>
      </w:r>
      <w:r w:rsidR="00790FCC" w:rsidRPr="009E1FE1">
        <w:rPr>
          <w:color w:val="000000" w:themeColor="text1"/>
        </w:rPr>
        <w:t xml:space="preserve"> also </w:t>
      </w:r>
      <w:r w:rsidRPr="009E1FE1">
        <w:rPr>
          <w:color w:val="000000" w:themeColor="text1"/>
        </w:rPr>
        <w:t xml:space="preserve">observe that creativity drives the design process, not by the way of problem-solving but by the way of problem-exploring. </w:t>
      </w:r>
      <w:bookmarkStart w:id="2" w:name="_Hlk17762690"/>
      <w:r w:rsidRPr="009E1FE1">
        <w:rPr>
          <w:color w:val="000000" w:themeColor="text1"/>
        </w:rPr>
        <w:t>However, currently,</w:t>
      </w:r>
      <w:r w:rsidR="009A4BE2" w:rsidRPr="009E1FE1">
        <w:rPr>
          <w:color w:val="000000" w:themeColor="text1"/>
        </w:rPr>
        <w:t xml:space="preserve"> </w:t>
      </w:r>
      <w:r w:rsidRPr="009E1FE1">
        <w:rPr>
          <w:color w:val="000000" w:themeColor="text1"/>
        </w:rPr>
        <w:t xml:space="preserve">focus is on problem-solving than </w:t>
      </w:r>
      <w:bookmarkEnd w:id="2"/>
      <w:r w:rsidRPr="009E1FE1">
        <w:rPr>
          <w:color w:val="000000" w:themeColor="text1"/>
        </w:rPr>
        <w:t xml:space="preserve">the equally important problem-exploring. For every 135 studies on problem-solving, there is only one on problem-exploring. Study on problem-exploring is limited. We research further and identify some determinants of the neglect in problem-exploring in design. These determinants are lack of motivation, significant level of difficulty and the presence of many problems yet unsolved. </w:t>
      </w:r>
      <w:r w:rsidR="00F0755A" w:rsidRPr="009E1FE1">
        <w:rPr>
          <w:color w:val="000000" w:themeColor="text1"/>
        </w:rPr>
        <w:t>Using the X-Design Process model and Problem-dependent Solution model</w:t>
      </w:r>
      <w:r w:rsidR="00A87D0C" w:rsidRPr="009E1FE1">
        <w:rPr>
          <w:color w:val="000000" w:themeColor="text1"/>
        </w:rPr>
        <w:t xml:space="preserve"> we </w:t>
      </w:r>
      <w:r w:rsidRPr="009E1FE1">
        <w:rPr>
          <w:color w:val="000000" w:themeColor="text1"/>
        </w:rPr>
        <w:t>show t</w:t>
      </w:r>
      <w:r w:rsidR="00A87D0C" w:rsidRPr="009E1FE1">
        <w:rPr>
          <w:color w:val="000000" w:themeColor="text1"/>
        </w:rPr>
        <w:t>he</w:t>
      </w:r>
      <w:r w:rsidRPr="009E1FE1">
        <w:rPr>
          <w:color w:val="000000" w:themeColor="text1"/>
        </w:rPr>
        <w:t xml:space="preserve"> importance and benefits of problem-exploring in design</w:t>
      </w:r>
      <w:r w:rsidR="00A87D0C" w:rsidRPr="009E1FE1">
        <w:rPr>
          <w:color w:val="000000" w:themeColor="text1"/>
        </w:rPr>
        <w:t xml:space="preserve"> and </w:t>
      </w:r>
      <w:r w:rsidR="00CD53FC" w:rsidRPr="009E1FE1">
        <w:rPr>
          <w:color w:val="000000" w:themeColor="text1"/>
        </w:rPr>
        <w:t>why i</w:t>
      </w:r>
      <w:r w:rsidR="00087EF4" w:rsidRPr="009E1FE1">
        <w:rPr>
          <w:color w:val="000000" w:themeColor="text1"/>
        </w:rPr>
        <w:t>t</w:t>
      </w:r>
      <w:r w:rsidR="00CD53FC" w:rsidRPr="009E1FE1">
        <w:rPr>
          <w:color w:val="000000" w:themeColor="text1"/>
        </w:rPr>
        <w:t xml:space="preserve"> </w:t>
      </w:r>
      <w:r w:rsidR="004115C3" w:rsidRPr="009E1FE1">
        <w:rPr>
          <w:color w:val="000000" w:themeColor="text1"/>
        </w:rPr>
        <w:t>deserves attention</w:t>
      </w:r>
      <w:r w:rsidR="00AF6945" w:rsidRPr="009E1FE1">
        <w:rPr>
          <w:color w:val="000000" w:themeColor="text1"/>
        </w:rPr>
        <w:t>.</w:t>
      </w:r>
      <w:r w:rsidRPr="009E1FE1">
        <w:rPr>
          <w:color w:val="000000" w:themeColor="text1"/>
        </w:rPr>
        <w:t xml:space="preserve"> Consequently, we </w:t>
      </w:r>
      <w:r w:rsidR="0067622C" w:rsidRPr="009E1FE1">
        <w:rPr>
          <w:color w:val="000000" w:themeColor="text1"/>
        </w:rPr>
        <w:t>illustrate</w:t>
      </w:r>
      <w:r w:rsidRPr="009E1FE1">
        <w:rPr>
          <w:color w:val="000000" w:themeColor="text1"/>
        </w:rPr>
        <w:t xml:space="preserve"> the use of emergent technologies to support problem-exploring in design and give reasons why this is possible in</w:t>
      </w:r>
      <w:r w:rsidR="00943D3A" w:rsidRPr="009E1FE1">
        <w:rPr>
          <w:color w:val="000000" w:themeColor="text1"/>
        </w:rPr>
        <w:t xml:space="preserve"> </w:t>
      </w:r>
      <w:r w:rsidRPr="009E1FE1">
        <w:rPr>
          <w:color w:val="000000" w:themeColor="text1"/>
        </w:rPr>
        <w:t xml:space="preserve">Industry 4.0. These technologies include data mining, natural language processing, machine learning, duplication recognition, and so on. We </w:t>
      </w:r>
      <w:r w:rsidR="002E6DC6" w:rsidRPr="009E1FE1">
        <w:rPr>
          <w:color w:val="000000" w:themeColor="text1"/>
        </w:rPr>
        <w:t>indicate</w:t>
      </w:r>
      <w:r w:rsidRPr="009E1FE1">
        <w:rPr>
          <w:color w:val="000000" w:themeColor="text1"/>
        </w:rPr>
        <w:t xml:space="preserve"> that these technologies will only play subordinate role to humans towards inspiring problem-exploring in design. Also, we state that a precondition to applying these technologies is a study of the human problem-exploring cognition process for subsequent simulation. Success in computational problem-exploring would lead to breakthroughs in global problem-exploring and trigger more creative solutions in coming years</w:t>
      </w:r>
      <w:r w:rsidR="008C7BA6" w:rsidRPr="009E1FE1">
        <w:rPr>
          <w:color w:val="000000" w:themeColor="text1"/>
        </w:rPr>
        <w:t>.</w:t>
      </w:r>
    </w:p>
    <w:p w14:paraId="563195AC" w14:textId="77777777" w:rsidR="00CB34D5" w:rsidRPr="009E1FE1" w:rsidRDefault="00CB34D5" w:rsidP="00CB34D5">
      <w:pPr>
        <w:rPr>
          <w:color w:val="000000" w:themeColor="text1"/>
          <w:lang w:val="en-US"/>
        </w:rPr>
      </w:pPr>
    </w:p>
    <w:p w14:paraId="0EE236DA" w14:textId="695F2DAA" w:rsidR="00AF4E93" w:rsidRPr="009E1FE1" w:rsidRDefault="00AF4E93" w:rsidP="00AF4E93">
      <w:pPr>
        <w:pStyle w:val="Els-keywords"/>
        <w:rPr>
          <w:color w:val="000000" w:themeColor="text1"/>
        </w:rPr>
      </w:pPr>
      <w:r w:rsidRPr="009E1FE1">
        <w:rPr>
          <w:i/>
          <w:color w:val="000000" w:themeColor="text1"/>
        </w:rPr>
        <w:t>Keywords:</w:t>
      </w:r>
      <w:r w:rsidRPr="009E1FE1">
        <w:rPr>
          <w:color w:val="000000" w:themeColor="text1"/>
        </w:rPr>
        <w:t xml:space="preserve"> </w:t>
      </w:r>
      <w:r w:rsidR="00336280" w:rsidRPr="009E1FE1">
        <w:rPr>
          <w:color w:val="000000" w:themeColor="text1"/>
        </w:rPr>
        <w:t>Creativity; Design Process; Industry 4.0; Problem-exploring</w:t>
      </w:r>
    </w:p>
    <w:p w14:paraId="354BFEE9" w14:textId="2E5977CD" w:rsidR="00711C10" w:rsidRPr="009E1FE1" w:rsidRDefault="00711C10" w:rsidP="001A24DF">
      <w:pPr>
        <w:pStyle w:val="Els-body-text"/>
        <w:ind w:firstLine="0"/>
        <w:rPr>
          <w:color w:val="000000" w:themeColor="text1"/>
        </w:rPr>
        <w:sectPr w:rsidR="00711C10" w:rsidRPr="009E1FE1" w:rsidSect="00E46DA6">
          <w:headerReference w:type="first" r:id="rId10"/>
          <w:footerReference w:type="first" r:id="rId11"/>
          <w:type w:val="continuous"/>
          <w:pgSz w:w="11907" w:h="16840" w:code="161"/>
          <w:pgMar w:top="731" w:right="675" w:bottom="1140" w:left="851" w:header="737" w:footer="1134" w:gutter="0"/>
          <w:cols w:space="720"/>
          <w:titlePg/>
          <w:docGrid w:linePitch="360"/>
        </w:sectPr>
      </w:pPr>
    </w:p>
    <w:p w14:paraId="538DC8EE" w14:textId="77777777" w:rsidR="008C7BA6" w:rsidRPr="009E1FE1" w:rsidRDefault="008C7BA6" w:rsidP="008C7BA6">
      <w:pPr>
        <w:pStyle w:val="Els-1storder-head"/>
        <w:numPr>
          <w:ilvl w:val="0"/>
          <w:numId w:val="0"/>
        </w:numPr>
        <w:rPr>
          <w:color w:val="000000" w:themeColor="text1"/>
        </w:rPr>
      </w:pPr>
      <w:r w:rsidRPr="009E1FE1">
        <w:rPr>
          <w:color w:val="000000" w:themeColor="text1"/>
        </w:rPr>
        <w:t>Glossary</w:t>
      </w:r>
    </w:p>
    <w:p w14:paraId="01622CD4" w14:textId="77777777" w:rsidR="008C7BA6" w:rsidRPr="009E1FE1" w:rsidRDefault="008C7BA6" w:rsidP="008C7BA6">
      <w:pPr>
        <w:pStyle w:val="CommentText"/>
        <w:jc w:val="both"/>
        <w:rPr>
          <w:color w:val="000000" w:themeColor="text1"/>
        </w:rPr>
      </w:pPr>
      <w:r w:rsidRPr="009E1FE1">
        <w:rPr>
          <w:b/>
          <w:bCs/>
          <w:color w:val="000000" w:themeColor="text1"/>
        </w:rPr>
        <w:t>Aspiration space</w:t>
      </w:r>
      <w:r w:rsidRPr="009E1FE1">
        <w:rPr>
          <w:color w:val="000000" w:themeColor="text1"/>
        </w:rPr>
        <w:t xml:space="preserve"> in design refers to a set of goals which the design should achieve [1]. Such goals are framed by the design team’s wishes [2]. A client can be part of a design team. </w:t>
      </w:r>
    </w:p>
    <w:p w14:paraId="2E5E76BE" w14:textId="77777777" w:rsidR="008C7BA6" w:rsidRPr="009E1FE1" w:rsidRDefault="008C7BA6" w:rsidP="008C7BA6">
      <w:pPr>
        <w:pStyle w:val="CommentText"/>
        <w:rPr>
          <w:color w:val="000000" w:themeColor="text1"/>
        </w:rPr>
      </w:pPr>
    </w:p>
    <w:p w14:paraId="78FE1390" w14:textId="77777777" w:rsidR="008C7BA6" w:rsidRPr="009E1FE1" w:rsidRDefault="008C7BA6" w:rsidP="008C7BA6">
      <w:pPr>
        <w:pStyle w:val="Els-body-text"/>
        <w:ind w:firstLine="0"/>
        <w:rPr>
          <w:color w:val="000000" w:themeColor="text1"/>
        </w:rPr>
      </w:pPr>
      <w:r w:rsidRPr="009E1FE1">
        <w:rPr>
          <w:b/>
          <w:bCs/>
          <w:color w:val="000000" w:themeColor="text1"/>
        </w:rPr>
        <w:t xml:space="preserve">Design space exploration </w:t>
      </w:r>
      <w:r w:rsidRPr="009E1FE1">
        <w:rPr>
          <w:color w:val="000000" w:themeColor="text1"/>
        </w:rPr>
        <w:t>means searching design alternatives prior to implementation [3]. It entails removing unsatisfactory concepts based on predefined design goals and bounds.</w:t>
      </w:r>
    </w:p>
    <w:p w14:paraId="46417E06" w14:textId="77777777" w:rsidR="008C7BA6" w:rsidRPr="009E1FE1" w:rsidRDefault="008C7BA6" w:rsidP="008C7BA6">
      <w:pPr>
        <w:pStyle w:val="CommentText"/>
        <w:rPr>
          <w:color w:val="000000" w:themeColor="text1"/>
        </w:rPr>
      </w:pPr>
    </w:p>
    <w:p w14:paraId="598C9467" w14:textId="77777777" w:rsidR="008C7BA6" w:rsidRPr="009E1FE1" w:rsidRDefault="008C7BA6" w:rsidP="008C7BA6">
      <w:pPr>
        <w:pStyle w:val="Els-body-text"/>
        <w:ind w:firstLine="0"/>
        <w:rPr>
          <w:color w:val="000000" w:themeColor="text1"/>
        </w:rPr>
      </w:pPr>
      <w:r w:rsidRPr="009E1FE1">
        <w:rPr>
          <w:b/>
          <w:bCs/>
          <w:color w:val="000000" w:themeColor="text1"/>
        </w:rPr>
        <w:t>Feasible space</w:t>
      </w:r>
      <w:r w:rsidRPr="009E1FE1">
        <w:rPr>
          <w:color w:val="000000" w:themeColor="text1"/>
        </w:rPr>
        <w:t xml:space="preserve"> in design is framed by unconditional requirements which a design is bound to satisfy [1]. </w:t>
      </w:r>
    </w:p>
    <w:p w14:paraId="012626A9" w14:textId="77777777" w:rsidR="008C7BA6" w:rsidRPr="009E1FE1" w:rsidRDefault="008C7BA6" w:rsidP="008C7BA6">
      <w:pPr>
        <w:pStyle w:val="Els-body-text"/>
        <w:ind w:firstLine="0"/>
        <w:rPr>
          <w:color w:val="000000" w:themeColor="text1"/>
        </w:rPr>
      </w:pPr>
    </w:p>
    <w:p w14:paraId="2FA5E2CF" w14:textId="77777777" w:rsidR="008C7BA6" w:rsidRPr="009E1FE1" w:rsidRDefault="008C7BA6" w:rsidP="008C7BA6">
      <w:pPr>
        <w:pStyle w:val="Els-body-text"/>
        <w:ind w:firstLine="0"/>
        <w:rPr>
          <w:color w:val="000000" w:themeColor="text1"/>
        </w:rPr>
      </w:pPr>
      <w:r w:rsidRPr="009E1FE1">
        <w:rPr>
          <w:b/>
          <w:bCs/>
          <w:color w:val="000000" w:themeColor="text1"/>
        </w:rPr>
        <w:t>Fixation</w:t>
      </w:r>
      <w:r w:rsidRPr="009E1FE1">
        <w:rPr>
          <w:color w:val="000000" w:themeColor="text1"/>
        </w:rPr>
        <w:t xml:space="preserve"> is a state of mind in which prior ideas or solutions constrain the thoughts to produce better ideas or solutions [4].</w:t>
      </w:r>
    </w:p>
    <w:p w14:paraId="31EA0053" w14:textId="77777777" w:rsidR="008C7BA6" w:rsidRPr="009E1FE1" w:rsidRDefault="008C7BA6" w:rsidP="008C7BA6">
      <w:pPr>
        <w:pStyle w:val="Els-body-text"/>
        <w:ind w:firstLine="0"/>
        <w:rPr>
          <w:color w:val="000000" w:themeColor="text1"/>
        </w:rPr>
      </w:pPr>
    </w:p>
    <w:p w14:paraId="791B2C04" w14:textId="2E7EB5FB" w:rsidR="008C7BA6" w:rsidRPr="009E1FE1" w:rsidRDefault="008C7BA6" w:rsidP="008C7BA6">
      <w:pPr>
        <w:pStyle w:val="Els-body-text"/>
        <w:ind w:firstLine="0"/>
        <w:rPr>
          <w:color w:val="000000" w:themeColor="text1"/>
        </w:rPr>
      </w:pPr>
      <w:r w:rsidRPr="009E1FE1">
        <w:rPr>
          <w:b/>
          <w:bCs/>
          <w:color w:val="000000" w:themeColor="text1"/>
        </w:rPr>
        <w:t>Problem-exploring</w:t>
      </w:r>
      <w:r w:rsidRPr="009E1FE1">
        <w:rPr>
          <w:color w:val="000000" w:themeColor="text1"/>
        </w:rPr>
        <w:t xml:space="preserve"> or problem-finding</w:t>
      </w:r>
      <w:r w:rsidR="005B5681" w:rsidRPr="009E1FE1">
        <w:rPr>
          <w:color w:val="000000" w:themeColor="text1"/>
        </w:rPr>
        <w:t xml:space="preserve"> </w:t>
      </w:r>
      <w:r w:rsidRPr="009E1FE1">
        <w:rPr>
          <w:color w:val="000000" w:themeColor="text1"/>
        </w:rPr>
        <w:t xml:space="preserve">is the process of (re)searching and identifying problems [5]. </w:t>
      </w:r>
      <w:r w:rsidR="005B5681" w:rsidRPr="009E1FE1">
        <w:rPr>
          <w:color w:val="000000" w:themeColor="text1"/>
        </w:rPr>
        <w:t>In this study, w</w:t>
      </w:r>
      <w:r w:rsidR="007027C6" w:rsidRPr="009E1FE1">
        <w:rPr>
          <w:color w:val="000000" w:themeColor="text1"/>
        </w:rPr>
        <w:t xml:space="preserve">e adopt </w:t>
      </w:r>
      <w:r w:rsidRPr="009E1FE1">
        <w:rPr>
          <w:color w:val="000000" w:themeColor="text1"/>
        </w:rPr>
        <w:t xml:space="preserve">‘problem-exploring’ </w:t>
      </w:r>
      <w:r w:rsidR="007027C6" w:rsidRPr="009E1FE1">
        <w:rPr>
          <w:color w:val="000000" w:themeColor="text1"/>
        </w:rPr>
        <w:t xml:space="preserve">because it </w:t>
      </w:r>
      <w:r w:rsidRPr="009E1FE1">
        <w:rPr>
          <w:color w:val="000000" w:themeColor="text1"/>
        </w:rPr>
        <w:t>reflects the wider scope in finding problems.</w:t>
      </w:r>
      <w:r w:rsidR="00E22719" w:rsidRPr="009E1FE1">
        <w:rPr>
          <w:color w:val="000000" w:themeColor="text1"/>
        </w:rPr>
        <w:t xml:space="preserve"> Hence, problem-exploring in design encompasses all actions </w:t>
      </w:r>
      <w:r w:rsidR="00E64FB5" w:rsidRPr="009E1FE1">
        <w:rPr>
          <w:color w:val="000000" w:themeColor="text1"/>
        </w:rPr>
        <w:t>towards</w:t>
      </w:r>
      <w:r w:rsidR="00E22719" w:rsidRPr="009E1FE1">
        <w:rPr>
          <w:color w:val="000000" w:themeColor="text1"/>
        </w:rPr>
        <w:t xml:space="preserve"> identifying </w:t>
      </w:r>
      <w:r w:rsidR="000F7A6B" w:rsidRPr="009E1FE1">
        <w:rPr>
          <w:color w:val="000000" w:themeColor="text1"/>
        </w:rPr>
        <w:t xml:space="preserve">a </w:t>
      </w:r>
      <w:r w:rsidR="00E64FB5" w:rsidRPr="009E1FE1">
        <w:rPr>
          <w:color w:val="000000" w:themeColor="text1"/>
        </w:rPr>
        <w:t xml:space="preserve">design </w:t>
      </w:r>
      <w:r w:rsidR="00E22719" w:rsidRPr="009E1FE1">
        <w:rPr>
          <w:color w:val="000000" w:themeColor="text1"/>
        </w:rPr>
        <w:t>proble</w:t>
      </w:r>
      <w:r w:rsidR="00E64FB5" w:rsidRPr="009E1FE1">
        <w:rPr>
          <w:color w:val="000000" w:themeColor="text1"/>
        </w:rPr>
        <w:t>m.</w:t>
      </w:r>
    </w:p>
    <w:p w14:paraId="22749AAE" w14:textId="77777777" w:rsidR="008C7BA6" w:rsidRPr="009E1FE1" w:rsidRDefault="008C7BA6" w:rsidP="008C7BA6">
      <w:pPr>
        <w:pStyle w:val="Els-body-text"/>
        <w:ind w:firstLine="0"/>
        <w:rPr>
          <w:color w:val="000000" w:themeColor="text1"/>
        </w:rPr>
      </w:pPr>
    </w:p>
    <w:p w14:paraId="6E5EB730" w14:textId="1A98B069" w:rsidR="008C7BA6" w:rsidRPr="009E1FE1" w:rsidRDefault="008C7BA6" w:rsidP="008C7BA6">
      <w:pPr>
        <w:pStyle w:val="Els-body-text"/>
        <w:ind w:firstLine="0"/>
        <w:rPr>
          <w:color w:val="000000" w:themeColor="text1"/>
        </w:rPr>
      </w:pPr>
      <w:r w:rsidRPr="009E1FE1">
        <w:rPr>
          <w:b/>
          <w:bCs/>
          <w:color w:val="000000" w:themeColor="text1"/>
        </w:rPr>
        <w:t>Satisficing</w:t>
      </w:r>
      <w:r w:rsidRPr="009E1FE1">
        <w:rPr>
          <w:color w:val="000000" w:themeColor="text1"/>
        </w:rPr>
        <w:t xml:space="preserve"> </w:t>
      </w:r>
      <w:r w:rsidR="00CD2A11" w:rsidRPr="009E1FE1">
        <w:rPr>
          <w:color w:val="000000" w:themeColor="text1"/>
        </w:rPr>
        <w:t xml:space="preserve">in design </w:t>
      </w:r>
      <w:r w:rsidRPr="009E1FE1">
        <w:rPr>
          <w:color w:val="000000" w:themeColor="text1"/>
        </w:rPr>
        <w:t>refers to selecting an option that meets design requirements rather than optimal solution [6].</w:t>
      </w:r>
    </w:p>
    <w:p w14:paraId="42A68C32" w14:textId="77777777" w:rsidR="008C7BA6" w:rsidRPr="009E1FE1" w:rsidRDefault="008C7BA6" w:rsidP="008C7BA6">
      <w:pPr>
        <w:pStyle w:val="Els-body-text"/>
        <w:ind w:firstLine="0"/>
        <w:rPr>
          <w:color w:val="000000" w:themeColor="text1"/>
        </w:rPr>
      </w:pPr>
    </w:p>
    <w:p w14:paraId="0A5D3967" w14:textId="77777777" w:rsidR="008C7BA6" w:rsidRPr="009E1FE1" w:rsidRDefault="008C7BA6" w:rsidP="008C7BA6">
      <w:pPr>
        <w:pStyle w:val="Els-body-text"/>
        <w:ind w:firstLine="0"/>
        <w:rPr>
          <w:color w:val="000000" w:themeColor="text1"/>
        </w:rPr>
      </w:pPr>
      <w:r w:rsidRPr="009E1FE1">
        <w:rPr>
          <w:b/>
          <w:bCs/>
          <w:color w:val="000000" w:themeColor="text1"/>
        </w:rPr>
        <w:t>Solution space</w:t>
      </w:r>
      <w:r w:rsidRPr="009E1FE1">
        <w:rPr>
          <w:color w:val="000000" w:themeColor="text1"/>
        </w:rPr>
        <w:t xml:space="preserve"> in design is a set of all feasible solutions that satisfies a particular problem framing [7].</w:t>
      </w:r>
    </w:p>
    <w:p w14:paraId="356FD2BA" w14:textId="77777777" w:rsidR="008C7BA6" w:rsidRPr="009E1FE1" w:rsidRDefault="008C7BA6" w:rsidP="008C7BA6">
      <w:pPr>
        <w:pStyle w:val="Els-1storder-head"/>
        <w:numPr>
          <w:ilvl w:val="0"/>
          <w:numId w:val="1"/>
        </w:numPr>
        <w:rPr>
          <w:color w:val="000000" w:themeColor="text1"/>
        </w:rPr>
      </w:pPr>
      <w:r w:rsidRPr="009E1FE1">
        <w:rPr>
          <w:color w:val="000000" w:themeColor="text1"/>
        </w:rPr>
        <w:t>Introduction</w:t>
      </w:r>
    </w:p>
    <w:p w14:paraId="0C8E9A0D" w14:textId="1CD509A4" w:rsidR="00A917E2" w:rsidRPr="009E1FE1" w:rsidRDefault="008C7BA6" w:rsidP="00A917E2">
      <w:pPr>
        <w:pStyle w:val="Els-body-text"/>
        <w:ind w:right="-28"/>
        <w:rPr>
          <w:color w:val="000000" w:themeColor="text1"/>
        </w:rPr>
      </w:pPr>
      <w:r w:rsidRPr="009E1FE1">
        <w:rPr>
          <w:color w:val="000000" w:themeColor="text1"/>
        </w:rPr>
        <w:t xml:space="preserve">Humankind is witnessing the fourth industrial revolution (Industry 4.0). It is a new sphere of industry characterized by new emergent digital and internet technologies with the </w:t>
      </w:r>
      <w:r w:rsidR="00A917E2" w:rsidRPr="009E1FE1">
        <w:rPr>
          <w:color w:val="000000" w:themeColor="text1"/>
        </w:rPr>
        <w:t xml:space="preserve">potential to expand to other spheres of industry [8]. Albeit the implementations of the emergent technologies are not fully certain [9], it is envisaged that Industry 4.0 would have a great impact on design. According to Crawford [10], Industry 4.0 will have a disruptive impact on design process. This is not surprising because there is a strong link between design and manufacturing as evidenced by some already established concepts such as – CAD/CAM, DFMA, QFD and so on. Design itself is a bridge between creativity, innovation and invention [11]. It is a creative process that materializes ideas [12]. Albeit design is universal and applies to different areas such as architecture, art, fashion and so on [13], but it is the foci in </w:t>
      </w:r>
      <w:r w:rsidR="00A917E2" w:rsidRPr="009E1FE1">
        <w:rPr>
          <w:color w:val="000000" w:themeColor="text1"/>
        </w:rPr>
        <w:lastRenderedPageBreak/>
        <w:t xml:space="preserve">engineering [14]. The engineering design process is a pathway from idea to reality [15]. According to </w:t>
      </w:r>
      <w:proofErr w:type="spellStart"/>
      <w:r w:rsidR="00A917E2" w:rsidRPr="009E1FE1">
        <w:rPr>
          <w:color w:val="000000" w:themeColor="text1"/>
        </w:rPr>
        <w:t>Lueptow</w:t>
      </w:r>
      <w:proofErr w:type="spellEnd"/>
      <w:r w:rsidR="00A917E2" w:rsidRPr="009E1FE1">
        <w:rPr>
          <w:color w:val="000000" w:themeColor="text1"/>
        </w:rPr>
        <w:t xml:space="preserve"> [16], the design process consists of three </w:t>
      </w:r>
      <w:r w:rsidR="00DA653C" w:rsidRPr="009E1FE1">
        <w:rPr>
          <w:color w:val="000000" w:themeColor="text1"/>
        </w:rPr>
        <w:t xml:space="preserve">key </w:t>
      </w:r>
      <w:r w:rsidR="00A917E2" w:rsidRPr="009E1FE1">
        <w:rPr>
          <w:color w:val="000000" w:themeColor="text1"/>
        </w:rPr>
        <w:t xml:space="preserve">elements - design specification, ideation and detail design. The design process creates a </w:t>
      </w:r>
      <w:r w:rsidR="00A917E2" w:rsidRPr="009E1FE1">
        <w:rPr>
          <w:i/>
          <w:iCs/>
          <w:color w:val="000000" w:themeColor="text1"/>
        </w:rPr>
        <w:t>solution space</w:t>
      </w:r>
      <w:r w:rsidR="00A917E2" w:rsidRPr="009E1FE1">
        <w:rPr>
          <w:color w:val="000000" w:themeColor="text1"/>
        </w:rPr>
        <w:t xml:space="preserve"> through ideation and applies </w:t>
      </w:r>
      <w:r w:rsidR="00A917E2" w:rsidRPr="009E1FE1">
        <w:rPr>
          <w:i/>
          <w:iCs/>
          <w:color w:val="000000" w:themeColor="text1"/>
        </w:rPr>
        <w:t>satisficing</w:t>
      </w:r>
      <w:r w:rsidR="00A917E2" w:rsidRPr="009E1FE1">
        <w:rPr>
          <w:color w:val="000000" w:themeColor="text1"/>
        </w:rPr>
        <w:t xml:space="preserve"> in the </w:t>
      </w:r>
      <w:r w:rsidR="00A917E2" w:rsidRPr="009E1FE1">
        <w:rPr>
          <w:i/>
          <w:iCs/>
          <w:color w:val="000000" w:themeColor="text1"/>
        </w:rPr>
        <w:t>design space exploration</w:t>
      </w:r>
      <w:r w:rsidR="00A917E2" w:rsidRPr="009E1FE1">
        <w:rPr>
          <w:color w:val="000000" w:themeColor="text1"/>
        </w:rPr>
        <w:t xml:space="preserve"> that leads to a final concept selection based on pre-established </w:t>
      </w:r>
      <w:r w:rsidR="00A917E2" w:rsidRPr="009E1FE1">
        <w:rPr>
          <w:i/>
          <w:iCs/>
          <w:color w:val="000000" w:themeColor="text1"/>
        </w:rPr>
        <w:t>feasible</w:t>
      </w:r>
      <w:r w:rsidR="00A917E2" w:rsidRPr="009E1FE1">
        <w:rPr>
          <w:color w:val="000000" w:themeColor="text1"/>
        </w:rPr>
        <w:t xml:space="preserve"> and </w:t>
      </w:r>
      <w:r w:rsidR="00A917E2" w:rsidRPr="009E1FE1">
        <w:rPr>
          <w:i/>
          <w:iCs/>
          <w:color w:val="000000" w:themeColor="text1"/>
        </w:rPr>
        <w:t>aspiration spaces</w:t>
      </w:r>
      <w:r w:rsidR="00A917E2" w:rsidRPr="009E1FE1">
        <w:rPr>
          <w:color w:val="000000" w:themeColor="text1"/>
        </w:rPr>
        <w:t xml:space="preserve">. </w:t>
      </w:r>
    </w:p>
    <w:p w14:paraId="55B8A9A8" w14:textId="5215AE43" w:rsidR="00A917E2" w:rsidRPr="009E1FE1" w:rsidRDefault="00A917E2" w:rsidP="00A917E2">
      <w:pPr>
        <w:pStyle w:val="Els-body-text"/>
        <w:ind w:right="-28"/>
        <w:rPr>
          <w:color w:val="000000" w:themeColor="text1"/>
        </w:rPr>
      </w:pPr>
      <w:r w:rsidRPr="009E1FE1">
        <w:rPr>
          <w:color w:val="000000" w:themeColor="text1"/>
        </w:rPr>
        <w:t>Engineering design process requires creativity [17,18,19]. There are many definitions of creativity [20]. Unlike the word ‘energy’ – generally defined as the ability to do work, there is no uniform agreement in the definition of the word ‘creativity’ among scholars [20,2</w:t>
      </w:r>
      <w:r w:rsidR="00DD41B5" w:rsidRPr="009E1FE1">
        <w:rPr>
          <w:color w:val="000000" w:themeColor="text1"/>
        </w:rPr>
        <w:t>1</w:t>
      </w:r>
      <w:r w:rsidRPr="009E1FE1">
        <w:rPr>
          <w:color w:val="000000" w:themeColor="text1"/>
        </w:rPr>
        <w:t>,22]. However, a precise definition of creativity is as important as any in-depth study in the area [23]. Hence, we define creativity in th</w:t>
      </w:r>
      <w:r w:rsidR="00814FAE" w:rsidRPr="009E1FE1">
        <w:rPr>
          <w:color w:val="000000" w:themeColor="text1"/>
        </w:rPr>
        <w:t>e next sect</w:t>
      </w:r>
      <w:r w:rsidR="00C77ABB" w:rsidRPr="009E1FE1">
        <w:rPr>
          <w:color w:val="000000" w:themeColor="text1"/>
        </w:rPr>
        <w:t>ion</w:t>
      </w:r>
      <w:r w:rsidRPr="009E1FE1">
        <w:rPr>
          <w:color w:val="000000" w:themeColor="text1"/>
        </w:rPr>
        <w:t xml:space="preserve">. </w:t>
      </w:r>
      <w:bookmarkStart w:id="3" w:name="_Hlk17756020"/>
      <w:r w:rsidRPr="009E1FE1">
        <w:rPr>
          <w:color w:val="000000" w:themeColor="text1"/>
        </w:rPr>
        <w:t>The extent to which the design process requires creativity is somewhat obscure and not generally perce</w:t>
      </w:r>
      <w:r w:rsidR="006931A1" w:rsidRPr="009E1FE1">
        <w:rPr>
          <w:color w:val="000000" w:themeColor="text1"/>
        </w:rPr>
        <w:t>ptible</w:t>
      </w:r>
      <w:r w:rsidRPr="009E1FE1">
        <w:rPr>
          <w:color w:val="000000" w:themeColor="text1"/>
        </w:rPr>
        <w:t xml:space="preserve">. </w:t>
      </w:r>
      <w:bookmarkEnd w:id="3"/>
      <w:r w:rsidRPr="009E1FE1">
        <w:rPr>
          <w:color w:val="000000" w:themeColor="text1"/>
        </w:rPr>
        <w:t xml:space="preserve">Creativity is made up of two aspects: problem-solving and problem-exploring [24]. Currently, </w:t>
      </w:r>
      <w:bookmarkStart w:id="4" w:name="_Hlk17757095"/>
      <w:r w:rsidRPr="009E1FE1">
        <w:rPr>
          <w:color w:val="000000" w:themeColor="text1"/>
        </w:rPr>
        <w:t xml:space="preserve">focus </w:t>
      </w:r>
      <w:r w:rsidR="00032032" w:rsidRPr="009E1FE1">
        <w:rPr>
          <w:color w:val="000000" w:themeColor="text1"/>
        </w:rPr>
        <w:t xml:space="preserve">is </w:t>
      </w:r>
      <w:r w:rsidRPr="009E1FE1">
        <w:rPr>
          <w:color w:val="000000" w:themeColor="text1"/>
        </w:rPr>
        <w:t xml:space="preserve">on the former than the latter </w:t>
      </w:r>
      <w:bookmarkEnd w:id="4"/>
      <w:r w:rsidRPr="009E1FE1">
        <w:rPr>
          <w:color w:val="000000" w:themeColor="text1"/>
        </w:rPr>
        <w:t xml:space="preserve">[24,25,26]. In this </w:t>
      </w:r>
      <w:r w:rsidR="00C92E5C" w:rsidRPr="009E1FE1">
        <w:rPr>
          <w:color w:val="000000" w:themeColor="text1"/>
        </w:rPr>
        <w:t>study</w:t>
      </w:r>
      <w:r w:rsidRPr="009E1FE1">
        <w:rPr>
          <w:color w:val="000000" w:themeColor="text1"/>
        </w:rPr>
        <w:t xml:space="preserve">, we investigate the lack of focus on the problem-exploring aspect of creativity and the causative factors. Sequel to this, we propose the use of emergent technologies to support problem-exploring in engineering design. To achieve this, we perform a search across repositories to ascertain the extent of research towards problem-exploring. Also, we study different emergent technologies to identify those with potential for application in problem-exploring. Problems exist in different sectors - economic, education and so on. However, in this </w:t>
      </w:r>
      <w:r w:rsidR="000075A1" w:rsidRPr="009E1FE1">
        <w:rPr>
          <w:color w:val="000000" w:themeColor="text1"/>
        </w:rPr>
        <w:t>study</w:t>
      </w:r>
      <w:r w:rsidRPr="009E1FE1">
        <w:rPr>
          <w:color w:val="000000" w:themeColor="text1"/>
        </w:rPr>
        <w:t xml:space="preserve">, we focus on problem-exploring in engineering design. </w:t>
      </w:r>
    </w:p>
    <w:p w14:paraId="146277AD" w14:textId="3268B6B4" w:rsidR="001A3A4A" w:rsidRPr="009E1FE1" w:rsidRDefault="00A917E2" w:rsidP="00A917E2">
      <w:pPr>
        <w:pStyle w:val="Els-body-text"/>
        <w:ind w:right="-28"/>
        <w:rPr>
          <w:color w:val="000000" w:themeColor="text1"/>
        </w:rPr>
      </w:pPr>
      <w:r w:rsidRPr="009E1FE1">
        <w:rPr>
          <w:color w:val="000000" w:themeColor="text1"/>
        </w:rPr>
        <w:t>In Section 2, the definitions of creativity and problem are presented</w:t>
      </w:r>
      <w:r w:rsidR="005B14C7" w:rsidRPr="009E1FE1">
        <w:rPr>
          <w:color w:val="000000" w:themeColor="text1"/>
        </w:rPr>
        <w:t xml:space="preserve"> a</w:t>
      </w:r>
      <w:r w:rsidR="00041C6F" w:rsidRPr="009E1FE1">
        <w:rPr>
          <w:color w:val="000000" w:themeColor="text1"/>
        </w:rPr>
        <w:t>nd</w:t>
      </w:r>
      <w:r w:rsidR="005B14C7" w:rsidRPr="009E1FE1">
        <w:rPr>
          <w:color w:val="000000" w:themeColor="text1"/>
        </w:rPr>
        <w:t xml:space="preserve"> the </w:t>
      </w:r>
      <w:r w:rsidR="000075A1" w:rsidRPr="009E1FE1">
        <w:rPr>
          <w:color w:val="000000" w:themeColor="text1"/>
        </w:rPr>
        <w:t>study</w:t>
      </w:r>
      <w:r w:rsidR="00CC2A18" w:rsidRPr="009E1FE1">
        <w:rPr>
          <w:color w:val="000000" w:themeColor="text1"/>
        </w:rPr>
        <w:t xml:space="preserve"> </w:t>
      </w:r>
      <w:r w:rsidR="005B14C7" w:rsidRPr="009E1FE1">
        <w:rPr>
          <w:color w:val="000000" w:themeColor="text1"/>
        </w:rPr>
        <w:t>knowledge gap</w:t>
      </w:r>
      <w:r w:rsidRPr="009E1FE1">
        <w:rPr>
          <w:color w:val="000000" w:themeColor="text1"/>
        </w:rPr>
        <w:t>. Followed by explanations of the three key design process activities, a</w:t>
      </w:r>
      <w:r w:rsidR="007330DE" w:rsidRPr="009E1FE1">
        <w:rPr>
          <w:color w:val="000000" w:themeColor="text1"/>
        </w:rPr>
        <w:t xml:space="preserve">nd </w:t>
      </w:r>
      <w:r w:rsidRPr="009E1FE1">
        <w:rPr>
          <w:color w:val="000000" w:themeColor="text1"/>
        </w:rPr>
        <w:t xml:space="preserve">how problems drive design in Section 3. The lack of attention on problem-exploring and </w:t>
      </w:r>
      <w:r w:rsidR="00691CED" w:rsidRPr="009E1FE1">
        <w:rPr>
          <w:color w:val="000000" w:themeColor="text1"/>
        </w:rPr>
        <w:t>the determinants</w:t>
      </w:r>
      <w:r w:rsidRPr="009E1FE1">
        <w:rPr>
          <w:color w:val="000000" w:themeColor="text1"/>
        </w:rPr>
        <w:t xml:space="preserve"> are discussed in Section 4. In Section 5, the emergent technologies under </w:t>
      </w:r>
      <w:r w:rsidR="003D74C0" w:rsidRPr="009E1FE1">
        <w:rPr>
          <w:color w:val="000000" w:themeColor="text1"/>
        </w:rPr>
        <w:t>I</w:t>
      </w:r>
      <w:r w:rsidRPr="009E1FE1">
        <w:rPr>
          <w:color w:val="000000" w:themeColor="text1"/>
        </w:rPr>
        <w:t xml:space="preserve">ndustry 4.0 with potentials to support problem-exploring are discussed. The </w:t>
      </w:r>
      <w:r w:rsidR="000075A1" w:rsidRPr="009E1FE1">
        <w:rPr>
          <w:color w:val="000000" w:themeColor="text1"/>
        </w:rPr>
        <w:t>study</w:t>
      </w:r>
      <w:r w:rsidRPr="009E1FE1">
        <w:rPr>
          <w:color w:val="000000" w:themeColor="text1"/>
        </w:rPr>
        <w:t xml:space="preserve"> is concluded in Section </w:t>
      </w:r>
      <w:r w:rsidR="001A3A4A" w:rsidRPr="009E1FE1">
        <w:rPr>
          <w:color w:val="000000" w:themeColor="text1"/>
        </w:rPr>
        <w:t>6.</w:t>
      </w:r>
    </w:p>
    <w:p w14:paraId="00B4E4C2" w14:textId="523D9F6A" w:rsidR="00BA7D92" w:rsidRPr="009E1FE1" w:rsidRDefault="00364D3A" w:rsidP="004201A6">
      <w:pPr>
        <w:pStyle w:val="Els-1storder-head"/>
        <w:numPr>
          <w:ilvl w:val="0"/>
          <w:numId w:val="1"/>
        </w:numPr>
        <w:rPr>
          <w:color w:val="000000" w:themeColor="text1"/>
        </w:rPr>
      </w:pPr>
      <w:r w:rsidRPr="009E1FE1">
        <w:rPr>
          <w:color w:val="000000" w:themeColor="text1"/>
        </w:rPr>
        <w:t>Creativity, problem</w:t>
      </w:r>
      <w:r w:rsidR="00C21DB2" w:rsidRPr="009E1FE1">
        <w:rPr>
          <w:color w:val="000000" w:themeColor="text1"/>
        </w:rPr>
        <w:t xml:space="preserve"> and</w:t>
      </w:r>
      <w:r w:rsidR="001E4CC2" w:rsidRPr="009E1FE1">
        <w:rPr>
          <w:color w:val="000000" w:themeColor="text1"/>
        </w:rPr>
        <w:t xml:space="preserve"> </w:t>
      </w:r>
      <w:r w:rsidRPr="009E1FE1">
        <w:rPr>
          <w:color w:val="000000" w:themeColor="text1"/>
        </w:rPr>
        <w:t>problem-</w:t>
      </w:r>
      <w:r w:rsidR="008945FC" w:rsidRPr="009E1FE1">
        <w:rPr>
          <w:color w:val="000000" w:themeColor="text1"/>
        </w:rPr>
        <w:t>exploring</w:t>
      </w:r>
    </w:p>
    <w:p w14:paraId="754857A1" w14:textId="7AEA1B30" w:rsidR="00061F75" w:rsidRPr="009E1FE1" w:rsidRDefault="004201A6" w:rsidP="00E67F70">
      <w:pPr>
        <w:pStyle w:val="Els-body-text"/>
        <w:ind w:right="-28"/>
        <w:rPr>
          <w:color w:val="000000" w:themeColor="text1"/>
        </w:rPr>
      </w:pPr>
      <w:r w:rsidRPr="009E1FE1">
        <w:rPr>
          <w:b/>
          <w:bCs/>
          <w:color w:val="000000" w:themeColor="text1"/>
        </w:rPr>
        <w:t>What is Creativity</w:t>
      </w:r>
      <w:r w:rsidR="00EE0619" w:rsidRPr="009E1FE1">
        <w:rPr>
          <w:b/>
          <w:bCs/>
          <w:color w:val="000000" w:themeColor="text1"/>
        </w:rPr>
        <w:t xml:space="preserve"> in design</w:t>
      </w:r>
      <w:r w:rsidRPr="009E1FE1">
        <w:rPr>
          <w:b/>
          <w:bCs/>
          <w:color w:val="000000" w:themeColor="text1"/>
        </w:rPr>
        <w:t>?</w:t>
      </w:r>
      <w:r w:rsidRPr="009E1FE1">
        <w:rPr>
          <w:color w:val="000000" w:themeColor="text1"/>
        </w:rPr>
        <w:t xml:space="preserve"> </w:t>
      </w:r>
      <w:r w:rsidR="00A917E2" w:rsidRPr="009E1FE1">
        <w:rPr>
          <w:color w:val="000000" w:themeColor="text1"/>
        </w:rPr>
        <w:t xml:space="preserve">We define creativity as a self-initiated process of a system that draws extensive information from society to create or identify problems and/or ideas that solve problems. The system here could be human or computational devices. Creativity has many definitions. For instance, creativity is described as a process that involves interaction among aptitude, </w:t>
      </w:r>
      <w:r w:rsidR="00061F75" w:rsidRPr="009E1FE1">
        <w:rPr>
          <w:color w:val="000000" w:themeColor="text1"/>
        </w:rPr>
        <w:t xml:space="preserve">process, and environment used by a person or group to produce a noticeable product accepted as being both novel and useful by the society [27]. Creativity has an essence of nature [28]. According to Wilson [29], creativity is the search for originality initiated in the human mind; an expression of humans’ natural love for novelty. As put by Wyse and Dowson [30], creativity is a person’s ability to produce the following: new or original ideas, insights, restructurings, inventions, or artistic objects in a way that suitably qualiﬁed persons can agree to its scientiﬁc, aesthetic, social, or technological usefulness. As explained by </w:t>
      </w:r>
      <w:r w:rsidR="00061F75" w:rsidRPr="009E1FE1">
        <w:rPr>
          <w:color w:val="000000" w:themeColor="text1"/>
          <w:szCs w:val="16"/>
          <w:lang w:val="en-IN" w:eastAsia="en-IN"/>
        </w:rPr>
        <w:t>Lau</w:t>
      </w:r>
      <w:r w:rsidR="00061F75" w:rsidRPr="009E1FE1">
        <w:rPr>
          <w:color w:val="000000" w:themeColor="text1"/>
        </w:rPr>
        <w:t xml:space="preserve"> [31], creativity as the ability to come up with novel ideas that are also valuable requires a database of knowledge. Creativity is employed in the process of problem-solving </w:t>
      </w:r>
      <w:r w:rsidR="005817E0" w:rsidRPr="009E1FE1">
        <w:rPr>
          <w:color w:val="000000" w:themeColor="text1"/>
        </w:rPr>
        <w:t>to</w:t>
      </w:r>
      <w:r w:rsidR="00061F75" w:rsidRPr="009E1FE1">
        <w:rPr>
          <w:color w:val="000000" w:themeColor="text1"/>
        </w:rPr>
        <w:t xml:space="preserve"> generat</w:t>
      </w:r>
      <w:r w:rsidR="005817E0" w:rsidRPr="009E1FE1">
        <w:rPr>
          <w:color w:val="000000" w:themeColor="text1"/>
        </w:rPr>
        <w:t>e</w:t>
      </w:r>
      <w:r w:rsidR="00061F75" w:rsidRPr="009E1FE1">
        <w:rPr>
          <w:color w:val="000000" w:themeColor="text1"/>
        </w:rPr>
        <w:t xml:space="preserve"> alternative ideas that can solve the problem. </w:t>
      </w:r>
    </w:p>
    <w:p w14:paraId="545F5C27" w14:textId="77777777" w:rsidR="00253274" w:rsidRDefault="00253274" w:rsidP="00061F75">
      <w:pPr>
        <w:pStyle w:val="Els-body-text"/>
        <w:ind w:right="-28"/>
        <w:rPr>
          <w:b/>
          <w:bCs/>
          <w:color w:val="000000" w:themeColor="text1"/>
        </w:rPr>
      </w:pPr>
    </w:p>
    <w:p w14:paraId="7A133C21" w14:textId="77777777" w:rsidR="00253274" w:rsidRDefault="00253274" w:rsidP="00061F75">
      <w:pPr>
        <w:pStyle w:val="Els-body-text"/>
        <w:ind w:right="-28"/>
        <w:rPr>
          <w:b/>
          <w:bCs/>
          <w:color w:val="000000" w:themeColor="text1"/>
        </w:rPr>
      </w:pPr>
      <w:bookmarkStart w:id="5" w:name="_GoBack"/>
      <w:bookmarkEnd w:id="5"/>
    </w:p>
    <w:p w14:paraId="7356BCE3" w14:textId="64004991" w:rsidR="00061F75" w:rsidRPr="009E1FE1" w:rsidRDefault="00061F75" w:rsidP="00061F75">
      <w:pPr>
        <w:pStyle w:val="Els-body-text"/>
        <w:ind w:right="-28"/>
        <w:rPr>
          <w:color w:val="000000" w:themeColor="text1"/>
        </w:rPr>
      </w:pPr>
      <w:r w:rsidRPr="009E1FE1">
        <w:rPr>
          <w:b/>
          <w:bCs/>
          <w:color w:val="000000" w:themeColor="text1"/>
        </w:rPr>
        <w:t>What is a Problem in design?</w:t>
      </w:r>
      <w:r w:rsidRPr="009E1FE1">
        <w:rPr>
          <w:color w:val="000000" w:themeColor="text1"/>
        </w:rPr>
        <w:t xml:space="preserve"> According to Runco [32], a problem is a situation with a goal and a hindrance to the goal. In design, problem is the difference between a present state and an aspired or imagined state [33]. It is an inevitable and pervasive part of life [34]. Problems can either be created or solved in the course of human interactions and can transform from one form to another. The word ‘problem’ has a negative connotation in general. The occurrence of problems is usually prevented or avoided in many occasions. However, it is argued that problems are not always associated with something erroneous, a hindrance or something that needs to be fixed [35]. As a support to this, </w:t>
      </w:r>
      <w:proofErr w:type="spellStart"/>
      <w:r w:rsidRPr="009E1FE1">
        <w:rPr>
          <w:color w:val="000000" w:themeColor="text1"/>
        </w:rPr>
        <w:t>Treffinger</w:t>
      </w:r>
      <w:proofErr w:type="spellEnd"/>
      <w:r w:rsidRPr="009E1FE1">
        <w:rPr>
          <w:color w:val="000000" w:themeColor="text1"/>
        </w:rPr>
        <w:t xml:space="preserve"> [36] suggests that a problem could be “any important, open-ended, and ambiguous situation for which one wants and needs new options and a plan for carrying a solution successfully.” Problem activates thinking towards solutions. It inevitably becomes obvious whenever the way to reach a goal is unknown and movement from a given situation to a desired situation by action is impossible [37]. According to </w:t>
      </w:r>
      <w:proofErr w:type="spellStart"/>
      <w:r w:rsidRPr="009E1FE1">
        <w:rPr>
          <w:color w:val="000000" w:themeColor="text1"/>
        </w:rPr>
        <w:t>Getzels</w:t>
      </w:r>
      <w:proofErr w:type="spellEnd"/>
      <w:r w:rsidRPr="009E1FE1">
        <w:rPr>
          <w:color w:val="000000" w:themeColor="text1"/>
        </w:rPr>
        <w:t xml:space="preserve"> [25], there are three types of problems: 1) </w:t>
      </w:r>
      <w:r w:rsidR="007D4DE3" w:rsidRPr="009E1FE1">
        <w:rPr>
          <w:color w:val="000000" w:themeColor="text1"/>
        </w:rPr>
        <w:t>p</w:t>
      </w:r>
      <w:r w:rsidRPr="009E1FE1">
        <w:rPr>
          <w:color w:val="000000" w:themeColor="text1"/>
        </w:rPr>
        <w:t xml:space="preserve">resented problem, 2) </w:t>
      </w:r>
      <w:r w:rsidR="007D4DE3" w:rsidRPr="009E1FE1">
        <w:rPr>
          <w:color w:val="000000" w:themeColor="text1"/>
        </w:rPr>
        <w:t>d</w:t>
      </w:r>
      <w:r w:rsidRPr="009E1FE1">
        <w:rPr>
          <w:color w:val="000000" w:themeColor="text1"/>
        </w:rPr>
        <w:t xml:space="preserve">iscovered problem and 3) </w:t>
      </w:r>
      <w:r w:rsidR="007D4DE3" w:rsidRPr="009E1FE1">
        <w:rPr>
          <w:color w:val="000000" w:themeColor="text1"/>
        </w:rPr>
        <w:t>c</w:t>
      </w:r>
      <w:r w:rsidRPr="009E1FE1">
        <w:rPr>
          <w:color w:val="000000" w:themeColor="text1"/>
        </w:rPr>
        <w:t>reated problem. Presented problem refers to a problem that exists and already has a formulation, method of solution and solution irrespective of whether this information is known to whom the problem is given or not. Discovered problem is a problem that exists with or without an existing formulation, method of solution, or solution and noticed by oneself rather than being given to one. Created problem refers to a problem that was never a problem, at least one that poses a threat to human existence, until someone made it an apparent problem.</w:t>
      </w:r>
    </w:p>
    <w:p w14:paraId="3419F26A" w14:textId="4B83A062" w:rsidR="003D36F8" w:rsidRPr="009E1FE1" w:rsidRDefault="00876E03" w:rsidP="003D36F8">
      <w:pPr>
        <w:pStyle w:val="Els-body-text"/>
        <w:ind w:right="-28"/>
        <w:rPr>
          <w:color w:val="000000" w:themeColor="text1"/>
        </w:rPr>
      </w:pPr>
      <w:r w:rsidRPr="009E1FE1">
        <w:rPr>
          <w:b/>
          <w:bCs/>
          <w:color w:val="000000" w:themeColor="text1"/>
        </w:rPr>
        <w:t xml:space="preserve">Can </w:t>
      </w:r>
      <w:r w:rsidR="00AC21C4" w:rsidRPr="009E1FE1">
        <w:rPr>
          <w:b/>
          <w:bCs/>
          <w:color w:val="000000" w:themeColor="text1"/>
        </w:rPr>
        <w:t xml:space="preserve">a </w:t>
      </w:r>
      <w:r w:rsidR="008C15AC" w:rsidRPr="009E1FE1">
        <w:rPr>
          <w:b/>
          <w:bCs/>
          <w:color w:val="000000" w:themeColor="text1"/>
        </w:rPr>
        <w:t xml:space="preserve">new </w:t>
      </w:r>
      <w:r w:rsidRPr="009E1FE1">
        <w:rPr>
          <w:b/>
          <w:bCs/>
          <w:color w:val="000000" w:themeColor="text1"/>
        </w:rPr>
        <w:t xml:space="preserve">design problem be explored </w:t>
      </w:r>
      <w:r w:rsidR="00C533A4" w:rsidRPr="009E1FE1">
        <w:rPr>
          <w:b/>
          <w:bCs/>
          <w:color w:val="000000" w:themeColor="text1"/>
        </w:rPr>
        <w:t>computational</w:t>
      </w:r>
      <w:r w:rsidRPr="009E1FE1">
        <w:rPr>
          <w:b/>
          <w:bCs/>
          <w:color w:val="000000" w:themeColor="text1"/>
        </w:rPr>
        <w:t>ly</w:t>
      </w:r>
      <w:r w:rsidR="00110824" w:rsidRPr="009E1FE1">
        <w:rPr>
          <w:b/>
          <w:bCs/>
          <w:color w:val="000000" w:themeColor="text1"/>
        </w:rPr>
        <w:t>?</w:t>
      </w:r>
      <w:r w:rsidR="00DF718D" w:rsidRPr="009E1FE1">
        <w:rPr>
          <w:color w:val="000000" w:themeColor="text1"/>
        </w:rPr>
        <w:t xml:space="preserve"> </w:t>
      </w:r>
      <w:r w:rsidR="00BB4E6F" w:rsidRPr="009E1FE1">
        <w:rPr>
          <w:color w:val="000000" w:themeColor="text1"/>
        </w:rPr>
        <w:t>Th</w:t>
      </w:r>
      <w:r w:rsidRPr="009E1FE1">
        <w:rPr>
          <w:color w:val="000000" w:themeColor="text1"/>
        </w:rPr>
        <w:t>is is a</w:t>
      </w:r>
      <w:r w:rsidR="00BB4E6F" w:rsidRPr="009E1FE1">
        <w:rPr>
          <w:color w:val="000000" w:themeColor="text1"/>
        </w:rPr>
        <w:t xml:space="preserve"> </w:t>
      </w:r>
      <w:r w:rsidR="00792B70" w:rsidRPr="009E1FE1">
        <w:rPr>
          <w:color w:val="000000" w:themeColor="text1"/>
        </w:rPr>
        <w:t xml:space="preserve">knowledge </w:t>
      </w:r>
      <w:r w:rsidR="00650167" w:rsidRPr="009E1FE1">
        <w:rPr>
          <w:color w:val="000000" w:themeColor="text1"/>
        </w:rPr>
        <w:t>gap</w:t>
      </w:r>
      <w:r w:rsidRPr="009E1FE1">
        <w:rPr>
          <w:color w:val="000000" w:themeColor="text1"/>
        </w:rPr>
        <w:t xml:space="preserve"> question</w:t>
      </w:r>
      <w:r w:rsidR="00650167" w:rsidRPr="009E1FE1">
        <w:rPr>
          <w:color w:val="000000" w:themeColor="text1"/>
        </w:rPr>
        <w:t xml:space="preserve">. </w:t>
      </w:r>
      <w:r w:rsidR="00886FCC" w:rsidRPr="009E1FE1">
        <w:rPr>
          <w:color w:val="000000" w:themeColor="text1"/>
        </w:rPr>
        <w:t>In the diverse definitions of creativity</w:t>
      </w:r>
      <w:r w:rsidR="006E5703" w:rsidRPr="009E1FE1">
        <w:rPr>
          <w:color w:val="000000" w:themeColor="text1"/>
        </w:rPr>
        <w:t xml:space="preserve">, as we reviewed, </w:t>
      </w:r>
      <w:r w:rsidR="00D7177C" w:rsidRPr="009E1FE1">
        <w:rPr>
          <w:color w:val="000000" w:themeColor="text1"/>
        </w:rPr>
        <w:t xml:space="preserve">the terms </w:t>
      </w:r>
      <w:r w:rsidR="006E5703" w:rsidRPr="009E1FE1">
        <w:rPr>
          <w:color w:val="000000" w:themeColor="text1"/>
        </w:rPr>
        <w:t>‘</w:t>
      </w:r>
      <w:r w:rsidR="00886FCC" w:rsidRPr="009E1FE1">
        <w:rPr>
          <w:color w:val="000000" w:themeColor="text1"/>
        </w:rPr>
        <w:t>novelty,’ ‘originality,’ and ‘something new’ are c</w:t>
      </w:r>
      <w:r w:rsidR="007B022A" w:rsidRPr="009E1FE1">
        <w:rPr>
          <w:color w:val="000000" w:themeColor="text1"/>
        </w:rPr>
        <w:t xml:space="preserve">ommon </w:t>
      </w:r>
      <w:r w:rsidR="00886FCC" w:rsidRPr="009E1FE1">
        <w:rPr>
          <w:color w:val="000000" w:themeColor="text1"/>
        </w:rPr>
        <w:t xml:space="preserve">implicit and explicit </w:t>
      </w:r>
      <w:r w:rsidR="00064DD7" w:rsidRPr="009E1FE1">
        <w:rPr>
          <w:color w:val="000000" w:themeColor="text1"/>
        </w:rPr>
        <w:t>occurrence</w:t>
      </w:r>
      <w:r w:rsidR="00886FCC" w:rsidRPr="009E1FE1">
        <w:rPr>
          <w:color w:val="000000" w:themeColor="text1"/>
        </w:rPr>
        <w:t>s</w:t>
      </w:r>
      <w:r w:rsidR="007B022A" w:rsidRPr="009E1FE1">
        <w:rPr>
          <w:color w:val="000000" w:themeColor="text1"/>
        </w:rPr>
        <w:t xml:space="preserve">. </w:t>
      </w:r>
      <w:r w:rsidR="00631AB0" w:rsidRPr="009E1FE1">
        <w:rPr>
          <w:color w:val="000000" w:themeColor="text1"/>
        </w:rPr>
        <w:t xml:space="preserve">Creativity is equally required in both problem-solving and </w:t>
      </w:r>
      <w:r w:rsidR="00631AB0" w:rsidRPr="009E1FE1">
        <w:rPr>
          <w:i/>
          <w:iCs/>
          <w:color w:val="000000" w:themeColor="text1"/>
        </w:rPr>
        <w:t>problem-exploring</w:t>
      </w:r>
      <w:r w:rsidR="00631AB0" w:rsidRPr="009E1FE1">
        <w:rPr>
          <w:color w:val="000000" w:themeColor="text1"/>
        </w:rPr>
        <w:t>.</w:t>
      </w:r>
      <w:r w:rsidR="00021C3E" w:rsidRPr="009E1FE1">
        <w:rPr>
          <w:color w:val="000000" w:themeColor="text1"/>
        </w:rPr>
        <w:t xml:space="preserve"> It</w:t>
      </w:r>
      <w:r w:rsidR="007B022A" w:rsidRPr="009E1FE1">
        <w:rPr>
          <w:color w:val="000000" w:themeColor="text1"/>
        </w:rPr>
        <w:t xml:space="preserve"> accounts for </w:t>
      </w:r>
      <w:r w:rsidR="001558C3" w:rsidRPr="009E1FE1">
        <w:rPr>
          <w:color w:val="000000" w:themeColor="text1"/>
        </w:rPr>
        <w:t>m</w:t>
      </w:r>
      <w:r w:rsidR="00844ED8" w:rsidRPr="009E1FE1">
        <w:rPr>
          <w:color w:val="000000" w:themeColor="text1"/>
        </w:rPr>
        <w:t>ajority</w:t>
      </w:r>
      <w:r w:rsidR="004F1D8C" w:rsidRPr="009E1FE1">
        <w:rPr>
          <w:color w:val="000000" w:themeColor="text1"/>
        </w:rPr>
        <w:t xml:space="preserve"> of</w:t>
      </w:r>
      <w:r w:rsidR="007B022A" w:rsidRPr="009E1FE1">
        <w:rPr>
          <w:color w:val="000000" w:themeColor="text1"/>
        </w:rPr>
        <w:t xml:space="preserve"> new discoveries. </w:t>
      </w:r>
      <w:r w:rsidR="00BF1B62" w:rsidRPr="009E1FE1">
        <w:rPr>
          <w:color w:val="000000" w:themeColor="text1"/>
        </w:rPr>
        <w:t>However, t</w:t>
      </w:r>
      <w:r w:rsidR="009A3D98" w:rsidRPr="009E1FE1">
        <w:rPr>
          <w:color w:val="000000" w:themeColor="text1"/>
        </w:rPr>
        <w:t xml:space="preserve">he general understanding that a </w:t>
      </w:r>
      <w:r w:rsidR="00020D16" w:rsidRPr="009E1FE1">
        <w:rPr>
          <w:color w:val="000000" w:themeColor="text1"/>
        </w:rPr>
        <w:t xml:space="preserve">discovered </w:t>
      </w:r>
      <w:r w:rsidR="009A3D98" w:rsidRPr="009E1FE1">
        <w:rPr>
          <w:color w:val="000000" w:themeColor="text1"/>
        </w:rPr>
        <w:t>problem</w:t>
      </w:r>
      <w:r w:rsidR="00020D16" w:rsidRPr="009E1FE1">
        <w:rPr>
          <w:color w:val="000000" w:themeColor="text1"/>
        </w:rPr>
        <w:t xml:space="preserve"> i</w:t>
      </w:r>
      <w:r w:rsidR="009A3D98" w:rsidRPr="009E1FE1">
        <w:rPr>
          <w:color w:val="000000" w:themeColor="text1"/>
        </w:rPr>
        <w:t xml:space="preserve">s </w:t>
      </w:r>
      <w:r w:rsidR="00806F86" w:rsidRPr="009E1FE1">
        <w:rPr>
          <w:color w:val="000000" w:themeColor="text1"/>
        </w:rPr>
        <w:t xml:space="preserve">creative, </w:t>
      </w:r>
      <w:r w:rsidR="009A3D98" w:rsidRPr="009E1FE1">
        <w:rPr>
          <w:color w:val="000000" w:themeColor="text1"/>
        </w:rPr>
        <w:t xml:space="preserve">‘something new’ </w:t>
      </w:r>
      <w:r w:rsidR="00CC3DAF" w:rsidRPr="009E1FE1">
        <w:rPr>
          <w:color w:val="000000" w:themeColor="text1"/>
        </w:rPr>
        <w:t>or ‘novel</w:t>
      </w:r>
      <w:r w:rsidR="00B42414" w:rsidRPr="009E1FE1">
        <w:rPr>
          <w:color w:val="000000" w:themeColor="text1"/>
        </w:rPr>
        <w:t xml:space="preserve">’ </w:t>
      </w:r>
      <w:r w:rsidR="009A3D98" w:rsidRPr="009E1FE1">
        <w:rPr>
          <w:color w:val="000000" w:themeColor="text1"/>
        </w:rPr>
        <w:t>lacks.</w:t>
      </w:r>
      <w:r w:rsidR="00CD3435" w:rsidRPr="009E1FE1">
        <w:rPr>
          <w:color w:val="000000" w:themeColor="text1"/>
        </w:rPr>
        <w:t xml:space="preserve"> </w:t>
      </w:r>
      <w:r w:rsidR="0047739E" w:rsidRPr="009E1FE1">
        <w:rPr>
          <w:color w:val="000000" w:themeColor="text1"/>
        </w:rPr>
        <w:t xml:space="preserve">It </w:t>
      </w:r>
      <w:r w:rsidR="00CB0FAE" w:rsidRPr="009E1FE1">
        <w:rPr>
          <w:color w:val="000000" w:themeColor="text1"/>
        </w:rPr>
        <w:t>requires</w:t>
      </w:r>
      <w:r w:rsidR="00B211BF" w:rsidRPr="009E1FE1">
        <w:rPr>
          <w:color w:val="000000" w:themeColor="text1"/>
        </w:rPr>
        <w:t xml:space="preserve"> significant </w:t>
      </w:r>
      <w:r w:rsidR="0047739E" w:rsidRPr="009E1FE1">
        <w:rPr>
          <w:color w:val="000000" w:themeColor="text1"/>
        </w:rPr>
        <w:t xml:space="preserve">creative thinking to discover a new problem </w:t>
      </w:r>
      <w:r w:rsidR="00B22484" w:rsidRPr="009E1FE1">
        <w:rPr>
          <w:color w:val="000000" w:themeColor="text1"/>
        </w:rPr>
        <w:t>and</w:t>
      </w:r>
      <w:r w:rsidR="0047739E" w:rsidRPr="009E1FE1">
        <w:rPr>
          <w:color w:val="000000" w:themeColor="text1"/>
        </w:rPr>
        <w:t xml:space="preserve"> </w:t>
      </w:r>
      <w:r w:rsidR="0022604B" w:rsidRPr="009E1FE1">
        <w:rPr>
          <w:color w:val="000000" w:themeColor="text1"/>
        </w:rPr>
        <w:t xml:space="preserve">to </w:t>
      </w:r>
      <w:r w:rsidR="0047739E" w:rsidRPr="009E1FE1">
        <w:rPr>
          <w:color w:val="000000" w:themeColor="text1"/>
        </w:rPr>
        <w:t>make an unfamiliar problem an obvious one</w:t>
      </w:r>
      <w:r w:rsidR="00112D57" w:rsidRPr="009E1FE1">
        <w:rPr>
          <w:color w:val="000000" w:themeColor="text1"/>
        </w:rPr>
        <w:t xml:space="preserve"> [</w:t>
      </w:r>
      <w:r w:rsidR="005A2F92" w:rsidRPr="009E1FE1">
        <w:rPr>
          <w:color w:val="000000" w:themeColor="text1"/>
        </w:rPr>
        <w:t>38</w:t>
      </w:r>
      <w:r w:rsidR="00112D57" w:rsidRPr="009E1FE1">
        <w:rPr>
          <w:color w:val="000000" w:themeColor="text1"/>
        </w:rPr>
        <w:t>]</w:t>
      </w:r>
      <w:r w:rsidR="0047739E" w:rsidRPr="009E1FE1">
        <w:rPr>
          <w:color w:val="000000" w:themeColor="text1"/>
        </w:rPr>
        <w:t>.</w:t>
      </w:r>
      <w:r w:rsidR="00CB0FAE" w:rsidRPr="009E1FE1">
        <w:rPr>
          <w:color w:val="000000" w:themeColor="text1"/>
        </w:rPr>
        <w:t xml:space="preserve"> </w:t>
      </w:r>
      <w:r w:rsidR="00E67F70" w:rsidRPr="009E1FE1">
        <w:rPr>
          <w:color w:val="000000" w:themeColor="text1"/>
        </w:rPr>
        <w:t>Some</w:t>
      </w:r>
      <w:r w:rsidR="00524505" w:rsidRPr="009E1FE1">
        <w:rPr>
          <w:color w:val="000000" w:themeColor="text1"/>
        </w:rPr>
        <w:t xml:space="preserve"> problems would remain uncreated or undiscovered without e</w:t>
      </w:r>
      <w:r w:rsidR="00E44617" w:rsidRPr="009E1FE1">
        <w:rPr>
          <w:color w:val="000000" w:themeColor="text1"/>
        </w:rPr>
        <w:t>xercising</w:t>
      </w:r>
      <w:r w:rsidR="00524505" w:rsidRPr="009E1FE1">
        <w:rPr>
          <w:color w:val="000000" w:themeColor="text1"/>
        </w:rPr>
        <w:t xml:space="preserve"> a certain degree of creative reasoning.</w:t>
      </w:r>
      <w:r w:rsidR="00061F75" w:rsidRPr="009E1FE1">
        <w:rPr>
          <w:color w:val="000000" w:themeColor="text1"/>
        </w:rPr>
        <w:t xml:space="preserve"> </w:t>
      </w:r>
    </w:p>
    <w:p w14:paraId="4A05AFBA" w14:textId="5FFC04CA" w:rsidR="00521880" w:rsidRPr="009E1FE1" w:rsidRDefault="00521880" w:rsidP="003D36F8">
      <w:pPr>
        <w:pStyle w:val="Els-body-text"/>
        <w:ind w:right="-28"/>
        <w:rPr>
          <w:color w:val="000000" w:themeColor="text1"/>
        </w:rPr>
      </w:pPr>
      <w:r w:rsidRPr="009E1FE1">
        <w:rPr>
          <w:color w:val="000000" w:themeColor="text1"/>
        </w:rPr>
        <w:t>Despite its importance, problem-exploring is not prevalent in both study and practice</w:t>
      </w:r>
      <w:r w:rsidR="00771831" w:rsidRPr="009E1FE1">
        <w:rPr>
          <w:color w:val="000000" w:themeColor="text1"/>
        </w:rPr>
        <w:t>,</w:t>
      </w:r>
      <w:r w:rsidRPr="009E1FE1">
        <w:rPr>
          <w:color w:val="000000" w:themeColor="text1"/>
        </w:rPr>
        <w:t xml:space="preserve"> especially the latter</w:t>
      </w:r>
      <w:r w:rsidR="006B7F7A" w:rsidRPr="009E1FE1">
        <w:rPr>
          <w:color w:val="000000" w:themeColor="text1"/>
        </w:rPr>
        <w:t xml:space="preserve"> </w:t>
      </w:r>
      <w:r w:rsidR="008C17EF" w:rsidRPr="009E1FE1">
        <w:rPr>
          <w:color w:val="000000" w:themeColor="text1"/>
        </w:rPr>
        <w:t xml:space="preserve">as shown </w:t>
      </w:r>
      <w:r w:rsidR="00F95773" w:rsidRPr="009E1FE1">
        <w:rPr>
          <w:color w:val="000000" w:themeColor="text1"/>
        </w:rPr>
        <w:t xml:space="preserve">in </w:t>
      </w:r>
      <w:r w:rsidR="00FA0C27" w:rsidRPr="009E1FE1">
        <w:rPr>
          <w:color w:val="000000" w:themeColor="text1"/>
        </w:rPr>
        <w:t>S</w:t>
      </w:r>
      <w:r w:rsidR="006B7F7A" w:rsidRPr="009E1FE1">
        <w:rPr>
          <w:color w:val="000000" w:themeColor="text1"/>
        </w:rPr>
        <w:t>ection</w:t>
      </w:r>
      <w:r w:rsidR="00FA0C27" w:rsidRPr="009E1FE1">
        <w:rPr>
          <w:color w:val="000000" w:themeColor="text1"/>
        </w:rPr>
        <w:t xml:space="preserve"> 4</w:t>
      </w:r>
      <w:r w:rsidR="005A13A2" w:rsidRPr="009E1FE1">
        <w:rPr>
          <w:color w:val="000000" w:themeColor="text1"/>
        </w:rPr>
        <w:t>.</w:t>
      </w:r>
      <w:r w:rsidR="001765A3" w:rsidRPr="009E1FE1">
        <w:rPr>
          <w:color w:val="000000" w:themeColor="text1"/>
        </w:rPr>
        <w:t xml:space="preserve"> </w:t>
      </w:r>
      <w:r w:rsidR="00102B0E" w:rsidRPr="009E1FE1">
        <w:rPr>
          <w:color w:val="000000" w:themeColor="text1"/>
        </w:rPr>
        <w:t>I</w:t>
      </w:r>
      <w:r w:rsidR="00F95773" w:rsidRPr="009E1FE1">
        <w:rPr>
          <w:color w:val="000000" w:themeColor="text1"/>
        </w:rPr>
        <w:t>n</w:t>
      </w:r>
      <w:r w:rsidR="00102B0E" w:rsidRPr="009E1FE1">
        <w:rPr>
          <w:color w:val="000000" w:themeColor="text1"/>
        </w:rPr>
        <w:t xml:space="preserve"> </w:t>
      </w:r>
      <w:r w:rsidR="00F95773" w:rsidRPr="009E1FE1">
        <w:rPr>
          <w:color w:val="000000" w:themeColor="text1"/>
        </w:rPr>
        <w:t>the same section</w:t>
      </w:r>
      <w:r w:rsidR="001765A3" w:rsidRPr="009E1FE1">
        <w:rPr>
          <w:color w:val="000000" w:themeColor="text1"/>
        </w:rPr>
        <w:t xml:space="preserve"> </w:t>
      </w:r>
      <w:r w:rsidR="00890ED5" w:rsidRPr="009E1FE1">
        <w:rPr>
          <w:color w:val="000000" w:themeColor="text1"/>
        </w:rPr>
        <w:t>we show</w:t>
      </w:r>
      <w:r w:rsidR="00F95773" w:rsidRPr="009E1FE1">
        <w:rPr>
          <w:color w:val="000000" w:themeColor="text1"/>
        </w:rPr>
        <w:t xml:space="preserve"> that</w:t>
      </w:r>
      <w:r w:rsidR="00890ED5" w:rsidRPr="009E1FE1">
        <w:rPr>
          <w:color w:val="000000" w:themeColor="text1"/>
        </w:rPr>
        <w:t xml:space="preserve"> </w:t>
      </w:r>
      <w:r w:rsidR="00460A2C" w:rsidRPr="009E1FE1">
        <w:rPr>
          <w:color w:val="000000" w:themeColor="text1"/>
        </w:rPr>
        <w:t>one of the</w:t>
      </w:r>
      <w:r w:rsidR="001765A3" w:rsidRPr="009E1FE1">
        <w:rPr>
          <w:color w:val="000000" w:themeColor="text1"/>
        </w:rPr>
        <w:t xml:space="preserve"> p</w:t>
      </w:r>
      <w:r w:rsidRPr="009E1FE1">
        <w:rPr>
          <w:color w:val="000000" w:themeColor="text1"/>
        </w:rPr>
        <w:t>ossible reason</w:t>
      </w:r>
      <w:r w:rsidR="00460A2C" w:rsidRPr="009E1FE1">
        <w:rPr>
          <w:color w:val="000000" w:themeColor="text1"/>
        </w:rPr>
        <w:t>s</w:t>
      </w:r>
      <w:r w:rsidRPr="009E1FE1">
        <w:rPr>
          <w:color w:val="000000" w:themeColor="text1"/>
        </w:rPr>
        <w:t xml:space="preserve"> for th</w:t>
      </w:r>
      <w:r w:rsidR="00102B0E" w:rsidRPr="009E1FE1">
        <w:rPr>
          <w:color w:val="000000" w:themeColor="text1"/>
        </w:rPr>
        <w:t>e</w:t>
      </w:r>
      <w:r w:rsidRPr="009E1FE1">
        <w:rPr>
          <w:color w:val="000000" w:themeColor="text1"/>
        </w:rPr>
        <w:t xml:space="preserve"> non-prevalence </w:t>
      </w:r>
      <w:r w:rsidR="00102B0E" w:rsidRPr="009E1FE1">
        <w:rPr>
          <w:color w:val="000000" w:themeColor="text1"/>
        </w:rPr>
        <w:t xml:space="preserve">of problem-exploring </w:t>
      </w:r>
      <w:r w:rsidR="00460A2C" w:rsidRPr="009E1FE1">
        <w:rPr>
          <w:color w:val="000000" w:themeColor="text1"/>
        </w:rPr>
        <w:t xml:space="preserve">in design </w:t>
      </w:r>
      <w:r w:rsidRPr="009E1FE1">
        <w:rPr>
          <w:color w:val="000000" w:themeColor="text1"/>
        </w:rPr>
        <w:t xml:space="preserve">is the </w:t>
      </w:r>
      <w:r w:rsidR="00FB3524" w:rsidRPr="009E1FE1">
        <w:rPr>
          <w:color w:val="000000" w:themeColor="text1"/>
        </w:rPr>
        <w:t xml:space="preserve">inherent </w:t>
      </w:r>
      <w:r w:rsidRPr="009E1FE1">
        <w:rPr>
          <w:color w:val="000000" w:themeColor="text1"/>
        </w:rPr>
        <w:t>difficulty in</w:t>
      </w:r>
      <w:r w:rsidR="00AD53DC" w:rsidRPr="009E1FE1">
        <w:rPr>
          <w:color w:val="000000" w:themeColor="text1"/>
        </w:rPr>
        <w:t xml:space="preserve"> the process</w:t>
      </w:r>
      <w:r w:rsidR="003D00F9" w:rsidRPr="009E1FE1">
        <w:rPr>
          <w:color w:val="000000" w:themeColor="text1"/>
        </w:rPr>
        <w:t xml:space="preserve"> in practice</w:t>
      </w:r>
      <w:r w:rsidR="009A798C" w:rsidRPr="009E1FE1">
        <w:rPr>
          <w:color w:val="000000" w:themeColor="text1"/>
        </w:rPr>
        <w:t>. The process</w:t>
      </w:r>
      <w:r w:rsidR="00890ED5" w:rsidRPr="009E1FE1">
        <w:rPr>
          <w:color w:val="000000" w:themeColor="text1"/>
        </w:rPr>
        <w:t xml:space="preserve"> </w:t>
      </w:r>
      <w:r w:rsidR="001765A3" w:rsidRPr="009E1FE1">
        <w:rPr>
          <w:color w:val="000000" w:themeColor="text1"/>
        </w:rPr>
        <w:t xml:space="preserve">solely </w:t>
      </w:r>
      <w:r w:rsidRPr="009E1FE1">
        <w:rPr>
          <w:color w:val="000000" w:themeColor="text1"/>
        </w:rPr>
        <w:t xml:space="preserve">relies on human </w:t>
      </w:r>
      <w:r w:rsidR="00890ED5" w:rsidRPr="009E1FE1">
        <w:rPr>
          <w:color w:val="000000" w:themeColor="text1"/>
        </w:rPr>
        <w:t xml:space="preserve">creative </w:t>
      </w:r>
      <w:r w:rsidRPr="009E1FE1">
        <w:rPr>
          <w:color w:val="000000" w:themeColor="text1"/>
        </w:rPr>
        <w:t>effort</w:t>
      </w:r>
      <w:r w:rsidR="001765A3" w:rsidRPr="009E1FE1">
        <w:rPr>
          <w:color w:val="000000" w:themeColor="text1"/>
        </w:rPr>
        <w:t xml:space="preserve"> with no dedicated external support tool</w:t>
      </w:r>
      <w:r w:rsidR="005247A8" w:rsidRPr="009E1FE1">
        <w:rPr>
          <w:color w:val="000000" w:themeColor="text1"/>
        </w:rPr>
        <w:t>.</w:t>
      </w:r>
      <w:r w:rsidR="00890ED5" w:rsidRPr="009E1FE1">
        <w:rPr>
          <w:color w:val="000000" w:themeColor="text1"/>
        </w:rPr>
        <w:t xml:space="preserve"> </w:t>
      </w:r>
      <w:r w:rsidRPr="009E1FE1">
        <w:rPr>
          <w:color w:val="000000" w:themeColor="text1"/>
        </w:rPr>
        <w:t xml:space="preserve">We propose that the deployment of computational technologies in problem-exploring would play an assistive role in easing the difficulty involved in the process. Also, such deployment would serve as a proactive measure in </w:t>
      </w:r>
      <w:r w:rsidR="00CE6FAC" w:rsidRPr="009E1FE1">
        <w:rPr>
          <w:color w:val="000000" w:themeColor="text1"/>
        </w:rPr>
        <w:t xml:space="preserve">intentionally </w:t>
      </w:r>
      <w:r w:rsidRPr="009E1FE1">
        <w:rPr>
          <w:color w:val="000000" w:themeColor="text1"/>
        </w:rPr>
        <w:t xml:space="preserve">initiating the identification of problems than leaving </w:t>
      </w:r>
      <w:r w:rsidR="00626236" w:rsidRPr="009E1FE1">
        <w:rPr>
          <w:color w:val="000000" w:themeColor="text1"/>
        </w:rPr>
        <w:t xml:space="preserve">it </w:t>
      </w:r>
      <w:r w:rsidRPr="009E1FE1">
        <w:rPr>
          <w:color w:val="000000" w:themeColor="text1"/>
        </w:rPr>
        <w:t>to accidental discovery</w:t>
      </w:r>
      <w:r w:rsidR="008B72A6" w:rsidRPr="009E1FE1">
        <w:rPr>
          <w:color w:val="000000" w:themeColor="text1"/>
        </w:rPr>
        <w:t xml:space="preserve"> which has implications on the rate at which solutions are found</w:t>
      </w:r>
      <w:r w:rsidRPr="009E1FE1">
        <w:rPr>
          <w:color w:val="000000" w:themeColor="text1"/>
        </w:rPr>
        <w:t>.</w:t>
      </w:r>
      <w:r w:rsidR="00697AA7" w:rsidRPr="009E1FE1">
        <w:rPr>
          <w:color w:val="000000" w:themeColor="text1"/>
        </w:rPr>
        <w:t xml:space="preserve"> A relatively easy </w:t>
      </w:r>
      <w:r w:rsidR="00DC333B" w:rsidRPr="009E1FE1">
        <w:rPr>
          <w:color w:val="000000" w:themeColor="text1"/>
        </w:rPr>
        <w:t xml:space="preserve">problem-exploring </w:t>
      </w:r>
      <w:r w:rsidRPr="009E1FE1">
        <w:rPr>
          <w:color w:val="000000" w:themeColor="text1"/>
        </w:rPr>
        <w:t>process</w:t>
      </w:r>
      <w:r w:rsidR="00DC333B" w:rsidRPr="009E1FE1">
        <w:rPr>
          <w:color w:val="000000" w:themeColor="text1"/>
        </w:rPr>
        <w:t xml:space="preserve"> would </w:t>
      </w:r>
      <w:r w:rsidR="00697AA7" w:rsidRPr="009E1FE1">
        <w:rPr>
          <w:color w:val="000000" w:themeColor="text1"/>
        </w:rPr>
        <w:t xml:space="preserve">attract </w:t>
      </w:r>
      <w:r w:rsidRPr="009E1FE1">
        <w:rPr>
          <w:color w:val="000000" w:themeColor="text1"/>
        </w:rPr>
        <w:t>more involve</w:t>
      </w:r>
      <w:r w:rsidR="00697AA7" w:rsidRPr="009E1FE1">
        <w:rPr>
          <w:color w:val="000000" w:themeColor="text1"/>
        </w:rPr>
        <w:t>ment</w:t>
      </w:r>
      <w:r w:rsidR="00A978B2" w:rsidRPr="009E1FE1">
        <w:rPr>
          <w:color w:val="000000" w:themeColor="text1"/>
        </w:rPr>
        <w:t>s</w:t>
      </w:r>
      <w:r w:rsidR="00880A6B" w:rsidRPr="009E1FE1">
        <w:rPr>
          <w:color w:val="000000" w:themeColor="text1"/>
        </w:rPr>
        <w:t xml:space="preserve">. This allows for </w:t>
      </w:r>
      <w:r w:rsidRPr="009E1FE1">
        <w:rPr>
          <w:color w:val="000000" w:themeColor="text1"/>
        </w:rPr>
        <w:t xml:space="preserve">more </w:t>
      </w:r>
      <w:r w:rsidR="00880A6B" w:rsidRPr="009E1FE1">
        <w:rPr>
          <w:color w:val="000000" w:themeColor="text1"/>
        </w:rPr>
        <w:t xml:space="preserve">proactive problem </w:t>
      </w:r>
      <w:r w:rsidRPr="009E1FE1">
        <w:rPr>
          <w:color w:val="000000" w:themeColor="text1"/>
        </w:rPr>
        <w:t>discoveries</w:t>
      </w:r>
      <w:r w:rsidR="00880A6B" w:rsidRPr="009E1FE1">
        <w:rPr>
          <w:color w:val="000000" w:themeColor="text1"/>
        </w:rPr>
        <w:t xml:space="preserve"> </w:t>
      </w:r>
      <w:r w:rsidRPr="009E1FE1">
        <w:rPr>
          <w:color w:val="000000" w:themeColor="text1"/>
        </w:rPr>
        <w:t>leading to increased local and global solutions in the field of engineering design</w:t>
      </w:r>
      <w:r w:rsidR="00880A6B" w:rsidRPr="009E1FE1">
        <w:rPr>
          <w:color w:val="000000" w:themeColor="text1"/>
        </w:rPr>
        <w:t xml:space="preserve"> with significant economic potentials [</w:t>
      </w:r>
      <w:r w:rsidR="004E75E6" w:rsidRPr="009E1FE1">
        <w:rPr>
          <w:color w:val="000000" w:themeColor="text1"/>
        </w:rPr>
        <w:t>39</w:t>
      </w:r>
      <w:r w:rsidR="00880A6B" w:rsidRPr="009E1FE1">
        <w:rPr>
          <w:color w:val="000000" w:themeColor="text1"/>
        </w:rPr>
        <w:t>,</w:t>
      </w:r>
      <w:r w:rsidR="004E75E6" w:rsidRPr="009E1FE1">
        <w:rPr>
          <w:color w:val="000000" w:themeColor="text1"/>
        </w:rPr>
        <w:t>40</w:t>
      </w:r>
      <w:r w:rsidR="00880A6B" w:rsidRPr="009E1FE1">
        <w:rPr>
          <w:color w:val="000000" w:themeColor="text1"/>
        </w:rPr>
        <w:t>,</w:t>
      </w:r>
      <w:r w:rsidR="004E75E6" w:rsidRPr="009E1FE1">
        <w:rPr>
          <w:color w:val="000000" w:themeColor="text1"/>
        </w:rPr>
        <w:t>41</w:t>
      </w:r>
      <w:r w:rsidR="00880A6B" w:rsidRPr="009E1FE1">
        <w:rPr>
          <w:color w:val="000000" w:themeColor="text1"/>
        </w:rPr>
        <w:t>].</w:t>
      </w:r>
      <w:r w:rsidRPr="009E1FE1">
        <w:rPr>
          <w:color w:val="000000" w:themeColor="text1"/>
        </w:rPr>
        <w:t xml:space="preserve"> Now, emergent Industry 4.0 technologies </w:t>
      </w:r>
      <w:r w:rsidR="000A7AAA" w:rsidRPr="009E1FE1">
        <w:rPr>
          <w:color w:val="000000" w:themeColor="text1"/>
        </w:rPr>
        <w:t xml:space="preserve">offer </w:t>
      </w:r>
      <w:r w:rsidRPr="009E1FE1">
        <w:rPr>
          <w:color w:val="000000" w:themeColor="text1"/>
        </w:rPr>
        <w:t>potential</w:t>
      </w:r>
      <w:r w:rsidR="000A7AAA" w:rsidRPr="009E1FE1">
        <w:rPr>
          <w:color w:val="000000" w:themeColor="text1"/>
        </w:rPr>
        <w:t>s for</w:t>
      </w:r>
      <w:r w:rsidRPr="009E1FE1">
        <w:rPr>
          <w:color w:val="000000" w:themeColor="text1"/>
        </w:rPr>
        <w:t xml:space="preserve"> applications in</w:t>
      </w:r>
      <w:r w:rsidR="000A7AAA" w:rsidRPr="009E1FE1">
        <w:rPr>
          <w:color w:val="000000" w:themeColor="text1"/>
        </w:rPr>
        <w:t xml:space="preserve"> </w:t>
      </w:r>
      <w:r w:rsidRPr="009E1FE1">
        <w:rPr>
          <w:color w:val="000000" w:themeColor="text1"/>
        </w:rPr>
        <w:t>problem-exploring which before was not possible.</w:t>
      </w:r>
    </w:p>
    <w:p w14:paraId="0E7337B2" w14:textId="77777777" w:rsidR="00BD7250" w:rsidRPr="009E1FE1" w:rsidRDefault="00BD7250" w:rsidP="00BD7250">
      <w:pPr>
        <w:pStyle w:val="Els-1storder-head"/>
        <w:numPr>
          <w:ilvl w:val="0"/>
          <w:numId w:val="1"/>
        </w:numPr>
        <w:rPr>
          <w:color w:val="000000" w:themeColor="text1"/>
        </w:rPr>
      </w:pPr>
      <w:r w:rsidRPr="009E1FE1">
        <w:rPr>
          <w:color w:val="000000" w:themeColor="text1"/>
        </w:rPr>
        <w:lastRenderedPageBreak/>
        <w:t>Design Process</w:t>
      </w:r>
    </w:p>
    <w:p w14:paraId="11F6FD7A" w14:textId="0C986EB2" w:rsidR="00574EFA" w:rsidRPr="009E1FE1" w:rsidRDefault="004A0594" w:rsidP="004A0594">
      <w:pPr>
        <w:pStyle w:val="Els-body-text"/>
        <w:ind w:right="-28"/>
        <w:rPr>
          <w:color w:val="000000" w:themeColor="text1"/>
        </w:rPr>
      </w:pPr>
      <w:r w:rsidRPr="009E1FE1">
        <w:rPr>
          <w:noProof/>
          <w:color w:val="000000" w:themeColor="text1"/>
        </w:rPr>
        <w:drawing>
          <wp:anchor distT="0" distB="0" distL="114300" distR="114300" simplePos="0" relativeHeight="251669504" behindDoc="0" locked="0" layoutInCell="1" allowOverlap="1" wp14:anchorId="4DA22CC6" wp14:editId="5B4BD21F">
            <wp:simplePos x="0" y="0"/>
            <wp:positionH relativeFrom="margin">
              <wp:posOffset>7620</wp:posOffset>
            </wp:positionH>
            <wp:positionV relativeFrom="paragraph">
              <wp:posOffset>1868805</wp:posOffset>
            </wp:positionV>
            <wp:extent cx="3169285" cy="28168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285" cy="2816860"/>
                    </a:xfrm>
                    <a:prstGeom prst="rect">
                      <a:avLst/>
                    </a:prstGeom>
                  </pic:spPr>
                </pic:pic>
              </a:graphicData>
            </a:graphic>
            <wp14:sizeRelH relativeFrom="page">
              <wp14:pctWidth>0</wp14:pctWidth>
            </wp14:sizeRelH>
            <wp14:sizeRelV relativeFrom="page">
              <wp14:pctHeight>0</wp14:pctHeight>
            </wp14:sizeRelV>
          </wp:anchor>
        </w:drawing>
      </w:r>
      <w:r w:rsidR="00077FE3" w:rsidRPr="009E1FE1">
        <w:rPr>
          <w:color w:val="000000" w:themeColor="text1"/>
        </w:rPr>
        <w:t>The design process is a problem-solving process</w:t>
      </w:r>
      <w:r w:rsidR="00820E17" w:rsidRPr="009E1FE1">
        <w:rPr>
          <w:color w:val="000000" w:themeColor="text1"/>
        </w:rPr>
        <w:t xml:space="preserve"> used for </w:t>
      </w:r>
      <w:r w:rsidR="00077FE3" w:rsidRPr="009E1FE1">
        <w:rPr>
          <w:color w:val="000000" w:themeColor="text1"/>
        </w:rPr>
        <w:t>solv</w:t>
      </w:r>
      <w:r w:rsidR="00820E17" w:rsidRPr="009E1FE1">
        <w:rPr>
          <w:color w:val="000000" w:themeColor="text1"/>
        </w:rPr>
        <w:t>ing</w:t>
      </w:r>
      <w:r w:rsidR="00077FE3" w:rsidRPr="009E1FE1">
        <w:rPr>
          <w:color w:val="000000" w:themeColor="text1"/>
        </w:rPr>
        <w:t xml:space="preserve"> identified </w:t>
      </w:r>
      <w:r w:rsidR="00820E17" w:rsidRPr="009E1FE1">
        <w:rPr>
          <w:color w:val="000000" w:themeColor="text1"/>
        </w:rPr>
        <w:t xml:space="preserve">design </w:t>
      </w:r>
      <w:r w:rsidR="00077FE3" w:rsidRPr="009E1FE1">
        <w:rPr>
          <w:color w:val="000000" w:themeColor="text1"/>
        </w:rPr>
        <w:t>problem</w:t>
      </w:r>
      <w:r w:rsidR="00820E17" w:rsidRPr="009E1FE1">
        <w:rPr>
          <w:color w:val="000000" w:themeColor="text1"/>
        </w:rPr>
        <w:t>s</w:t>
      </w:r>
      <w:r w:rsidR="00077FE3" w:rsidRPr="009E1FE1">
        <w:rPr>
          <w:color w:val="000000" w:themeColor="text1"/>
        </w:rPr>
        <w:t>. As illustrated previously, design process consists of three key activities – design specification, ideation and detail design. The decisions made during the design process have economic potentials [</w:t>
      </w:r>
      <w:r w:rsidR="00F7758B" w:rsidRPr="009E1FE1">
        <w:rPr>
          <w:color w:val="000000" w:themeColor="text1"/>
        </w:rPr>
        <w:t>39</w:t>
      </w:r>
      <w:r w:rsidR="00077FE3" w:rsidRPr="009E1FE1">
        <w:rPr>
          <w:color w:val="000000" w:themeColor="text1"/>
        </w:rPr>
        <w:t>,4</w:t>
      </w:r>
      <w:r w:rsidR="00F7758B" w:rsidRPr="009E1FE1">
        <w:rPr>
          <w:color w:val="000000" w:themeColor="text1"/>
        </w:rPr>
        <w:t>0</w:t>
      </w:r>
      <w:r w:rsidR="00077FE3" w:rsidRPr="009E1FE1">
        <w:rPr>
          <w:color w:val="000000" w:themeColor="text1"/>
        </w:rPr>
        <w:t xml:space="preserve">]. </w:t>
      </w:r>
      <w:r w:rsidR="004239D8" w:rsidRPr="009E1FE1">
        <w:rPr>
          <w:color w:val="000000" w:themeColor="text1"/>
        </w:rPr>
        <w:t>For instance, d</w:t>
      </w:r>
      <w:r w:rsidR="00077FE3" w:rsidRPr="009E1FE1">
        <w:rPr>
          <w:color w:val="000000" w:themeColor="text1"/>
        </w:rPr>
        <w:t>esign accounted for £85.2 billion in gross value added (GVA) in the UK in 2016</w:t>
      </w:r>
      <w:r w:rsidR="00211BDC" w:rsidRPr="009E1FE1">
        <w:rPr>
          <w:color w:val="000000" w:themeColor="text1"/>
        </w:rPr>
        <w:t xml:space="preserve">. This </w:t>
      </w:r>
      <w:r w:rsidR="00077FE3" w:rsidRPr="009E1FE1">
        <w:rPr>
          <w:color w:val="000000" w:themeColor="text1"/>
        </w:rPr>
        <w:t>value represents 7% of the UK GVA for that year</w:t>
      </w:r>
      <w:r w:rsidR="00554311" w:rsidRPr="009E1FE1">
        <w:rPr>
          <w:color w:val="000000" w:themeColor="text1"/>
        </w:rPr>
        <w:t xml:space="preserve"> </w:t>
      </w:r>
      <w:r w:rsidR="00077FE3" w:rsidRPr="009E1FE1">
        <w:rPr>
          <w:color w:val="000000" w:themeColor="text1"/>
        </w:rPr>
        <w:t>[4</w:t>
      </w:r>
      <w:r w:rsidR="00F7758B" w:rsidRPr="009E1FE1">
        <w:rPr>
          <w:color w:val="000000" w:themeColor="text1"/>
        </w:rPr>
        <w:t>1</w:t>
      </w:r>
      <w:r w:rsidR="00077FE3" w:rsidRPr="009E1FE1">
        <w:rPr>
          <w:color w:val="000000" w:themeColor="text1"/>
        </w:rPr>
        <w:t>].  Wrong design decisions lead to economic waste of over 70% of the total cost of any design project [4</w:t>
      </w:r>
      <w:r w:rsidR="00361CB7" w:rsidRPr="009E1FE1">
        <w:rPr>
          <w:color w:val="000000" w:themeColor="text1"/>
        </w:rPr>
        <w:t>2</w:t>
      </w:r>
      <w:r w:rsidR="00077FE3" w:rsidRPr="009E1FE1">
        <w:rPr>
          <w:color w:val="000000" w:themeColor="text1"/>
        </w:rPr>
        <w:t>]</w:t>
      </w:r>
      <w:r w:rsidR="00CF7D91" w:rsidRPr="009E1FE1">
        <w:rPr>
          <w:color w:val="000000" w:themeColor="text1"/>
        </w:rPr>
        <w:t xml:space="preserve">. </w:t>
      </w:r>
      <w:r w:rsidR="00077FE3" w:rsidRPr="009E1FE1">
        <w:rPr>
          <w:color w:val="000000" w:themeColor="text1"/>
        </w:rPr>
        <w:t xml:space="preserve">The three </w:t>
      </w:r>
      <w:r w:rsidR="003C3A1C" w:rsidRPr="009E1FE1">
        <w:rPr>
          <w:color w:val="000000" w:themeColor="text1"/>
        </w:rPr>
        <w:t xml:space="preserve">key </w:t>
      </w:r>
      <w:r w:rsidR="00031F74" w:rsidRPr="009E1FE1">
        <w:rPr>
          <w:color w:val="000000" w:themeColor="text1"/>
        </w:rPr>
        <w:t xml:space="preserve">activities </w:t>
      </w:r>
      <w:r w:rsidR="00077FE3" w:rsidRPr="009E1FE1">
        <w:rPr>
          <w:color w:val="000000" w:themeColor="text1"/>
        </w:rPr>
        <w:t>of the design process</w:t>
      </w:r>
      <w:r w:rsidR="00C96ED3" w:rsidRPr="009E1FE1">
        <w:rPr>
          <w:color w:val="000000" w:themeColor="text1"/>
        </w:rPr>
        <w:t xml:space="preserve"> </w:t>
      </w:r>
      <w:r w:rsidR="00077FE3" w:rsidRPr="009E1FE1">
        <w:rPr>
          <w:color w:val="000000" w:themeColor="text1"/>
        </w:rPr>
        <w:t>are central to many design and product development models including [4</w:t>
      </w:r>
      <w:r w:rsidR="00361CB7" w:rsidRPr="009E1FE1">
        <w:rPr>
          <w:color w:val="000000" w:themeColor="text1"/>
        </w:rPr>
        <w:t>3</w:t>
      </w:r>
      <w:r w:rsidR="00077FE3" w:rsidRPr="009E1FE1">
        <w:rPr>
          <w:color w:val="000000" w:themeColor="text1"/>
        </w:rPr>
        <w:t>,4</w:t>
      </w:r>
      <w:r w:rsidR="00361CB7" w:rsidRPr="009E1FE1">
        <w:rPr>
          <w:color w:val="000000" w:themeColor="text1"/>
        </w:rPr>
        <w:t>4</w:t>
      </w:r>
      <w:r w:rsidR="00077FE3" w:rsidRPr="009E1FE1">
        <w:rPr>
          <w:color w:val="000000" w:themeColor="text1"/>
        </w:rPr>
        <w:t>,4</w:t>
      </w:r>
      <w:r w:rsidR="00361CB7" w:rsidRPr="009E1FE1">
        <w:rPr>
          <w:color w:val="000000" w:themeColor="text1"/>
        </w:rPr>
        <w:t>5</w:t>
      </w:r>
      <w:r w:rsidR="00BD7250" w:rsidRPr="009E1FE1">
        <w:rPr>
          <w:color w:val="000000" w:themeColor="text1"/>
        </w:rPr>
        <w:t>].</w:t>
      </w:r>
    </w:p>
    <w:p w14:paraId="11CB7162" w14:textId="44C984E8" w:rsidR="00574EFA" w:rsidRPr="009E1FE1" w:rsidRDefault="00574EFA" w:rsidP="00574EFA">
      <w:pPr>
        <w:pStyle w:val="Els-caption"/>
        <w:jc w:val="center"/>
        <w:rPr>
          <w:color w:val="000000" w:themeColor="text1"/>
        </w:rPr>
      </w:pPr>
      <w:r w:rsidRPr="009E1FE1">
        <w:rPr>
          <w:color w:val="000000" w:themeColor="text1"/>
        </w:rPr>
        <w:t>Fig. 1. The X-Design process</w:t>
      </w:r>
    </w:p>
    <w:p w14:paraId="4FB2C342" w14:textId="654AEC3A" w:rsidR="009C0F94" w:rsidRPr="009E1FE1" w:rsidRDefault="009C0F94" w:rsidP="009C0F94">
      <w:pPr>
        <w:pStyle w:val="Els-body-text"/>
        <w:ind w:right="-28"/>
        <w:rPr>
          <w:color w:val="000000" w:themeColor="text1"/>
        </w:rPr>
      </w:pPr>
      <w:r w:rsidRPr="009E1FE1">
        <w:rPr>
          <w:b/>
          <w:bCs/>
          <w:color w:val="000000" w:themeColor="text1"/>
        </w:rPr>
        <w:t>What drives the design process?</w:t>
      </w:r>
      <w:r w:rsidRPr="009E1FE1">
        <w:rPr>
          <w:color w:val="000000" w:themeColor="text1"/>
        </w:rPr>
        <w:t xml:space="preserve"> Design is an activity</w:t>
      </w:r>
      <w:r w:rsidR="00913371" w:rsidRPr="009E1FE1">
        <w:rPr>
          <w:color w:val="000000" w:themeColor="text1"/>
        </w:rPr>
        <w:t xml:space="preserve"> </w:t>
      </w:r>
      <w:r w:rsidRPr="009E1FE1">
        <w:rPr>
          <w:color w:val="000000" w:themeColor="text1"/>
        </w:rPr>
        <w:t>practiced within a framework that incorporates conventional engineering</w:t>
      </w:r>
      <w:r w:rsidR="0069737D" w:rsidRPr="009E1FE1">
        <w:rPr>
          <w:color w:val="000000" w:themeColor="text1"/>
        </w:rPr>
        <w:t xml:space="preserve"> topics</w:t>
      </w:r>
      <w:r w:rsidRPr="009E1FE1">
        <w:rPr>
          <w:color w:val="000000" w:themeColor="text1"/>
        </w:rPr>
        <w:t xml:space="preserve"> [4</w:t>
      </w:r>
      <w:r w:rsidR="00A101EB" w:rsidRPr="009E1FE1">
        <w:rPr>
          <w:color w:val="000000" w:themeColor="text1"/>
        </w:rPr>
        <w:t>3</w:t>
      </w:r>
      <w:r w:rsidRPr="009E1FE1">
        <w:rPr>
          <w:color w:val="000000" w:themeColor="text1"/>
        </w:rPr>
        <w:t xml:space="preserve">]. </w:t>
      </w:r>
      <w:r w:rsidR="00726896" w:rsidRPr="009E1FE1">
        <w:rPr>
          <w:color w:val="000000" w:themeColor="text1"/>
        </w:rPr>
        <w:t>It</w:t>
      </w:r>
      <w:r w:rsidRPr="009E1FE1">
        <w:rPr>
          <w:color w:val="000000" w:themeColor="text1"/>
        </w:rPr>
        <w:t xml:space="preserve"> uses </w:t>
      </w:r>
      <w:r w:rsidR="00B46E86" w:rsidRPr="009E1FE1">
        <w:rPr>
          <w:color w:val="000000" w:themeColor="text1"/>
        </w:rPr>
        <w:t xml:space="preserve">stated </w:t>
      </w:r>
      <w:r w:rsidR="0069737D" w:rsidRPr="009E1FE1">
        <w:rPr>
          <w:color w:val="000000" w:themeColor="text1"/>
        </w:rPr>
        <w:t>objectives</w:t>
      </w:r>
      <w:r w:rsidR="008C7479" w:rsidRPr="009E1FE1">
        <w:rPr>
          <w:color w:val="000000" w:themeColor="text1"/>
        </w:rPr>
        <w:t xml:space="preserve"> </w:t>
      </w:r>
      <w:r w:rsidR="00D1391E" w:rsidRPr="009E1FE1">
        <w:rPr>
          <w:color w:val="000000" w:themeColor="text1"/>
        </w:rPr>
        <w:t xml:space="preserve">or design </w:t>
      </w:r>
      <w:r w:rsidR="008C7479" w:rsidRPr="009E1FE1">
        <w:rPr>
          <w:color w:val="000000" w:themeColor="text1"/>
        </w:rPr>
        <w:t>specification</w:t>
      </w:r>
      <w:r w:rsidRPr="009E1FE1">
        <w:rPr>
          <w:color w:val="000000" w:themeColor="text1"/>
        </w:rPr>
        <w:t xml:space="preserve"> to deliver products that satisfy users’ needs [</w:t>
      </w:r>
      <w:r w:rsidR="00A101EB" w:rsidRPr="009E1FE1">
        <w:rPr>
          <w:color w:val="000000" w:themeColor="text1"/>
        </w:rPr>
        <w:t>46</w:t>
      </w:r>
      <w:r w:rsidRPr="009E1FE1">
        <w:rPr>
          <w:color w:val="000000" w:themeColor="text1"/>
        </w:rPr>
        <w:t xml:space="preserve">]. </w:t>
      </w:r>
    </w:p>
    <w:p w14:paraId="35717761" w14:textId="701A7498" w:rsidR="0022485D" w:rsidRPr="009E1FE1" w:rsidRDefault="00DC333B" w:rsidP="009C0F94">
      <w:pPr>
        <w:pStyle w:val="Els-body-text"/>
        <w:ind w:right="-28"/>
        <w:rPr>
          <w:color w:val="000000" w:themeColor="text1"/>
        </w:rPr>
      </w:pPr>
      <w:r w:rsidRPr="009E1FE1">
        <w:rPr>
          <w:color w:val="000000" w:themeColor="text1"/>
        </w:rPr>
        <w:t>Following the review of some design process models, we propose a design approach, the X-Design process (Cross design process), as shown in Fig. 1. T</w:t>
      </w:r>
      <w:r w:rsidR="00B74633" w:rsidRPr="009E1FE1">
        <w:rPr>
          <w:color w:val="000000" w:themeColor="text1"/>
        </w:rPr>
        <w:t>he</w:t>
      </w:r>
      <w:r w:rsidR="00D6480F" w:rsidRPr="009E1FE1">
        <w:rPr>
          <w:color w:val="000000" w:themeColor="text1"/>
        </w:rPr>
        <w:t xml:space="preserve"> design process has </w:t>
      </w:r>
      <w:r w:rsidR="00A5495F" w:rsidRPr="009E1FE1">
        <w:rPr>
          <w:color w:val="000000" w:themeColor="text1"/>
        </w:rPr>
        <w:t xml:space="preserve">a theoretical </w:t>
      </w:r>
      <w:r w:rsidR="00B74633" w:rsidRPr="009E1FE1">
        <w:rPr>
          <w:color w:val="000000" w:themeColor="text1"/>
        </w:rPr>
        <w:t xml:space="preserve">order </w:t>
      </w:r>
      <w:r w:rsidR="00AF7B49" w:rsidRPr="009E1FE1">
        <w:rPr>
          <w:color w:val="000000" w:themeColor="text1"/>
        </w:rPr>
        <w:t xml:space="preserve">of flow or </w:t>
      </w:r>
      <w:r w:rsidR="00B74633" w:rsidRPr="009E1FE1">
        <w:rPr>
          <w:color w:val="000000" w:themeColor="text1"/>
        </w:rPr>
        <w:t>hierarchy</w:t>
      </w:r>
      <w:r w:rsidR="00193086" w:rsidRPr="009E1FE1">
        <w:rPr>
          <w:color w:val="000000" w:themeColor="text1"/>
        </w:rPr>
        <w:t xml:space="preserve"> (vertical </w:t>
      </w:r>
      <w:r w:rsidR="009F0E20" w:rsidRPr="009E1FE1">
        <w:rPr>
          <w:color w:val="000000" w:themeColor="text1"/>
        </w:rPr>
        <w:t>flow</w:t>
      </w:r>
      <w:r w:rsidR="00193086" w:rsidRPr="009E1FE1">
        <w:rPr>
          <w:color w:val="000000" w:themeColor="text1"/>
        </w:rPr>
        <w:t xml:space="preserve"> or sequential </w:t>
      </w:r>
      <w:r w:rsidR="008B2024" w:rsidRPr="009E1FE1">
        <w:rPr>
          <w:color w:val="000000" w:themeColor="text1"/>
        </w:rPr>
        <w:t>process) for</w:t>
      </w:r>
      <w:r w:rsidR="00266194" w:rsidRPr="009E1FE1">
        <w:rPr>
          <w:color w:val="000000" w:themeColor="text1"/>
        </w:rPr>
        <w:t xml:space="preserve"> which there is </w:t>
      </w:r>
      <w:r w:rsidR="00945E44" w:rsidRPr="009E1FE1">
        <w:rPr>
          <w:color w:val="000000" w:themeColor="text1"/>
        </w:rPr>
        <w:t xml:space="preserve">no strict adherence </w:t>
      </w:r>
      <w:r w:rsidR="00266194" w:rsidRPr="009E1FE1">
        <w:rPr>
          <w:color w:val="000000" w:themeColor="text1"/>
        </w:rPr>
        <w:t>in practice</w:t>
      </w:r>
      <w:r w:rsidR="008B2024" w:rsidRPr="009E1FE1">
        <w:rPr>
          <w:color w:val="000000" w:themeColor="text1"/>
        </w:rPr>
        <w:t xml:space="preserve"> (horizontal </w:t>
      </w:r>
      <w:r w:rsidR="009F0E20" w:rsidRPr="009E1FE1">
        <w:rPr>
          <w:color w:val="000000" w:themeColor="text1"/>
        </w:rPr>
        <w:t>flow</w:t>
      </w:r>
      <w:r w:rsidR="008B2024" w:rsidRPr="009E1FE1">
        <w:rPr>
          <w:color w:val="000000" w:themeColor="text1"/>
        </w:rPr>
        <w:t xml:space="preserve"> or concurrent process)</w:t>
      </w:r>
      <w:r w:rsidR="00171CEE" w:rsidRPr="009E1FE1">
        <w:rPr>
          <w:color w:val="000000" w:themeColor="text1"/>
        </w:rPr>
        <w:t xml:space="preserve"> [</w:t>
      </w:r>
      <w:r w:rsidR="009D4D25" w:rsidRPr="009E1FE1">
        <w:rPr>
          <w:color w:val="000000" w:themeColor="text1"/>
        </w:rPr>
        <w:t>47</w:t>
      </w:r>
      <w:r w:rsidR="00171CEE" w:rsidRPr="009E1FE1">
        <w:rPr>
          <w:color w:val="000000" w:themeColor="text1"/>
        </w:rPr>
        <w:t>]</w:t>
      </w:r>
      <w:r w:rsidR="00266194" w:rsidRPr="009E1FE1">
        <w:rPr>
          <w:color w:val="000000" w:themeColor="text1"/>
        </w:rPr>
        <w:t>.</w:t>
      </w:r>
      <w:r w:rsidR="00DE6E5E" w:rsidRPr="009E1FE1">
        <w:rPr>
          <w:color w:val="000000" w:themeColor="text1"/>
        </w:rPr>
        <w:t xml:space="preserve"> </w:t>
      </w:r>
      <w:r w:rsidR="006969B6" w:rsidRPr="009E1FE1">
        <w:rPr>
          <w:color w:val="000000" w:themeColor="text1"/>
        </w:rPr>
        <w:t xml:space="preserve">The identification of a problem initiates the design process – which does not start until a problem is either created, discovered or presented. Creativity drives the design process, not by the way of problem-solving but by the way of problem-exploring. The design process receives a problem at one end, solves </w:t>
      </w:r>
      <w:r w:rsidR="00522FEC" w:rsidRPr="009E1FE1">
        <w:rPr>
          <w:color w:val="000000" w:themeColor="text1"/>
        </w:rPr>
        <w:t>it</w:t>
      </w:r>
      <w:r w:rsidR="006969B6" w:rsidRPr="009E1FE1">
        <w:rPr>
          <w:color w:val="000000" w:themeColor="text1"/>
        </w:rPr>
        <w:t xml:space="preserve"> within the process </w:t>
      </w:r>
      <w:r w:rsidR="00522FEC" w:rsidRPr="009E1FE1">
        <w:rPr>
          <w:color w:val="000000" w:themeColor="text1"/>
        </w:rPr>
        <w:t>and</w:t>
      </w:r>
      <w:r w:rsidR="006969B6" w:rsidRPr="009E1FE1">
        <w:rPr>
          <w:color w:val="000000" w:themeColor="text1"/>
        </w:rPr>
        <w:t xml:space="preserve"> produces a solution at the other end.</w:t>
      </w:r>
    </w:p>
    <w:p w14:paraId="71F07D87" w14:textId="47F8A77F" w:rsidR="00BD7250" w:rsidRPr="009E1FE1" w:rsidRDefault="00007C34" w:rsidP="009A1AC3">
      <w:pPr>
        <w:pStyle w:val="Els-body-text"/>
        <w:ind w:right="-28"/>
        <w:rPr>
          <w:color w:val="000000" w:themeColor="text1"/>
        </w:rPr>
      </w:pPr>
      <w:r w:rsidRPr="009E1FE1">
        <w:rPr>
          <w:b/>
          <w:bCs/>
          <w:i/>
          <w:iCs/>
          <w:color w:val="000000" w:themeColor="text1"/>
        </w:rPr>
        <w:t>D</w:t>
      </w:r>
      <w:r w:rsidR="007A7A69" w:rsidRPr="009E1FE1">
        <w:rPr>
          <w:b/>
          <w:bCs/>
          <w:i/>
          <w:iCs/>
          <w:color w:val="000000" w:themeColor="text1"/>
        </w:rPr>
        <w:t>esign specification</w:t>
      </w:r>
      <w:r w:rsidR="000D48CA" w:rsidRPr="009E1FE1">
        <w:rPr>
          <w:color w:val="000000" w:themeColor="text1"/>
        </w:rPr>
        <w:t xml:space="preserve">, </w:t>
      </w:r>
      <w:r w:rsidR="00220329" w:rsidRPr="009E1FE1">
        <w:rPr>
          <w:color w:val="000000" w:themeColor="text1"/>
        </w:rPr>
        <w:t>theoretically</w:t>
      </w:r>
      <w:r w:rsidR="000D48CA" w:rsidRPr="009E1FE1">
        <w:rPr>
          <w:color w:val="000000" w:themeColor="text1"/>
        </w:rPr>
        <w:t>, is</w:t>
      </w:r>
      <w:r w:rsidR="00220329" w:rsidRPr="009E1FE1">
        <w:rPr>
          <w:color w:val="000000" w:themeColor="text1"/>
        </w:rPr>
        <w:t xml:space="preserve"> the first </w:t>
      </w:r>
      <w:r w:rsidR="00B93A52" w:rsidRPr="009E1FE1">
        <w:rPr>
          <w:color w:val="000000" w:themeColor="text1"/>
        </w:rPr>
        <w:t>element</w:t>
      </w:r>
      <w:r w:rsidR="00220329" w:rsidRPr="009E1FE1">
        <w:rPr>
          <w:color w:val="000000" w:themeColor="text1"/>
        </w:rPr>
        <w:t xml:space="preserve"> of the design process. It is </w:t>
      </w:r>
      <w:r w:rsidR="00FE6458" w:rsidRPr="009E1FE1">
        <w:rPr>
          <w:color w:val="000000" w:themeColor="text1"/>
        </w:rPr>
        <w:t>a formal document in design that contains</w:t>
      </w:r>
      <w:r w:rsidR="007A7A69" w:rsidRPr="009E1FE1">
        <w:rPr>
          <w:color w:val="000000" w:themeColor="text1"/>
        </w:rPr>
        <w:t xml:space="preserve"> the detailed information required for the entire design process </w:t>
      </w:r>
      <w:r w:rsidR="005465FC" w:rsidRPr="009E1FE1">
        <w:rPr>
          <w:color w:val="000000" w:themeColor="text1"/>
        </w:rPr>
        <w:t>activities</w:t>
      </w:r>
      <w:r w:rsidR="00030A9E" w:rsidRPr="009E1FE1">
        <w:rPr>
          <w:color w:val="000000" w:themeColor="text1"/>
        </w:rPr>
        <w:t xml:space="preserve"> [48, 49].</w:t>
      </w:r>
      <w:r w:rsidR="00E479E9" w:rsidRPr="009E1FE1">
        <w:rPr>
          <w:color w:val="000000" w:themeColor="text1"/>
        </w:rPr>
        <w:t xml:space="preserve"> </w:t>
      </w:r>
      <w:r w:rsidR="00B31D83" w:rsidRPr="009E1FE1">
        <w:rPr>
          <w:color w:val="000000" w:themeColor="text1"/>
        </w:rPr>
        <w:t>The d</w:t>
      </w:r>
      <w:r w:rsidR="00534DDB" w:rsidRPr="009E1FE1">
        <w:rPr>
          <w:color w:val="000000" w:themeColor="text1"/>
        </w:rPr>
        <w:t xml:space="preserve">esign </w:t>
      </w:r>
      <w:r w:rsidR="005260B5" w:rsidRPr="009E1FE1">
        <w:rPr>
          <w:color w:val="000000" w:themeColor="text1"/>
        </w:rPr>
        <w:t>specification</w:t>
      </w:r>
      <w:r w:rsidR="00813392" w:rsidRPr="009E1FE1">
        <w:rPr>
          <w:color w:val="000000" w:themeColor="text1"/>
        </w:rPr>
        <w:t xml:space="preserve"> can</w:t>
      </w:r>
      <w:r w:rsidR="006959E9" w:rsidRPr="009E1FE1">
        <w:rPr>
          <w:color w:val="000000" w:themeColor="text1"/>
        </w:rPr>
        <w:t xml:space="preserve"> be</w:t>
      </w:r>
      <w:r w:rsidR="00813392" w:rsidRPr="009E1FE1">
        <w:rPr>
          <w:color w:val="000000" w:themeColor="text1"/>
        </w:rPr>
        <w:t xml:space="preserve"> </w:t>
      </w:r>
      <w:r w:rsidR="00E31F44" w:rsidRPr="009E1FE1">
        <w:rPr>
          <w:color w:val="000000" w:themeColor="text1"/>
        </w:rPr>
        <w:t>presented</w:t>
      </w:r>
      <w:r w:rsidR="00813392" w:rsidRPr="009E1FE1">
        <w:rPr>
          <w:color w:val="000000" w:themeColor="text1"/>
        </w:rPr>
        <w:t xml:space="preserve"> as a legal document</w:t>
      </w:r>
      <w:r w:rsidR="00C13515" w:rsidRPr="009E1FE1">
        <w:rPr>
          <w:color w:val="000000" w:themeColor="text1"/>
        </w:rPr>
        <w:t xml:space="preserve">. The </w:t>
      </w:r>
      <w:r w:rsidR="00D87DD4" w:rsidRPr="009E1FE1">
        <w:rPr>
          <w:color w:val="000000" w:themeColor="text1"/>
        </w:rPr>
        <w:t>other</w:t>
      </w:r>
      <w:r w:rsidR="00B31D83" w:rsidRPr="009E1FE1">
        <w:rPr>
          <w:color w:val="000000" w:themeColor="text1"/>
        </w:rPr>
        <w:t xml:space="preserve"> </w:t>
      </w:r>
      <w:r w:rsidR="00D87DD4" w:rsidRPr="009E1FE1">
        <w:rPr>
          <w:color w:val="000000" w:themeColor="text1"/>
        </w:rPr>
        <w:t>elements</w:t>
      </w:r>
      <w:r w:rsidR="00B1798D" w:rsidRPr="009E1FE1">
        <w:rPr>
          <w:color w:val="000000" w:themeColor="text1"/>
        </w:rPr>
        <w:t xml:space="preserve"> </w:t>
      </w:r>
      <w:r w:rsidR="00534DDB" w:rsidRPr="009E1FE1">
        <w:rPr>
          <w:color w:val="000000" w:themeColor="text1"/>
        </w:rPr>
        <w:t xml:space="preserve">of the design process </w:t>
      </w:r>
      <w:r w:rsidR="00D87DD4" w:rsidRPr="009E1FE1">
        <w:rPr>
          <w:color w:val="000000" w:themeColor="text1"/>
        </w:rPr>
        <w:t xml:space="preserve">are carried out </w:t>
      </w:r>
      <w:r w:rsidR="001F642B" w:rsidRPr="009E1FE1">
        <w:rPr>
          <w:color w:val="000000" w:themeColor="text1"/>
        </w:rPr>
        <w:t>with</w:t>
      </w:r>
      <w:r w:rsidR="00D87DD4" w:rsidRPr="009E1FE1">
        <w:rPr>
          <w:color w:val="000000" w:themeColor="text1"/>
        </w:rPr>
        <w:t xml:space="preserve"> </w:t>
      </w:r>
      <w:r w:rsidR="00C13515" w:rsidRPr="009E1FE1">
        <w:rPr>
          <w:color w:val="000000" w:themeColor="text1"/>
        </w:rPr>
        <w:t>the design specification</w:t>
      </w:r>
      <w:r w:rsidR="009A1AC3" w:rsidRPr="009E1FE1">
        <w:rPr>
          <w:color w:val="000000" w:themeColor="text1"/>
        </w:rPr>
        <w:t xml:space="preserve"> as </w:t>
      </w:r>
      <w:r w:rsidR="00B1798D" w:rsidRPr="009E1FE1">
        <w:rPr>
          <w:color w:val="000000" w:themeColor="text1"/>
        </w:rPr>
        <w:t xml:space="preserve">a </w:t>
      </w:r>
      <w:r w:rsidR="00B31D83" w:rsidRPr="009E1FE1">
        <w:rPr>
          <w:color w:val="000000" w:themeColor="text1"/>
        </w:rPr>
        <w:t xml:space="preserve">guide or </w:t>
      </w:r>
      <w:r w:rsidR="00E31F44" w:rsidRPr="009E1FE1">
        <w:rPr>
          <w:color w:val="000000" w:themeColor="text1"/>
        </w:rPr>
        <w:t>referenc</w:t>
      </w:r>
      <w:r w:rsidR="001F642B" w:rsidRPr="009E1FE1">
        <w:rPr>
          <w:color w:val="000000" w:themeColor="text1"/>
        </w:rPr>
        <w:t>e.</w:t>
      </w:r>
      <w:r w:rsidR="0018647C" w:rsidRPr="009E1FE1">
        <w:rPr>
          <w:color w:val="000000" w:themeColor="text1"/>
        </w:rPr>
        <w:t xml:space="preserve"> </w:t>
      </w:r>
      <w:r w:rsidR="00637BF4" w:rsidRPr="009E1FE1">
        <w:rPr>
          <w:color w:val="000000" w:themeColor="text1"/>
        </w:rPr>
        <w:t xml:space="preserve">Incorrect design specification could lead to </w:t>
      </w:r>
      <w:r w:rsidR="00CE23CF" w:rsidRPr="009E1FE1">
        <w:rPr>
          <w:color w:val="000000" w:themeColor="text1"/>
        </w:rPr>
        <w:t>engin</w:t>
      </w:r>
      <w:r w:rsidR="00757123" w:rsidRPr="009E1FE1">
        <w:rPr>
          <w:color w:val="000000" w:themeColor="text1"/>
        </w:rPr>
        <w:t>e</w:t>
      </w:r>
      <w:r w:rsidR="00CE23CF" w:rsidRPr="009E1FE1">
        <w:rPr>
          <w:color w:val="000000" w:themeColor="text1"/>
        </w:rPr>
        <w:t>ering</w:t>
      </w:r>
      <w:r w:rsidR="00637BF4" w:rsidRPr="009E1FE1">
        <w:rPr>
          <w:color w:val="000000" w:themeColor="text1"/>
        </w:rPr>
        <w:t xml:space="preserve"> failures [50]</w:t>
      </w:r>
      <w:r w:rsidR="007A7A69" w:rsidRPr="009E1FE1">
        <w:rPr>
          <w:color w:val="000000" w:themeColor="text1"/>
        </w:rPr>
        <w:t>.</w:t>
      </w:r>
      <w:r w:rsidR="006B4C46" w:rsidRPr="009E1FE1">
        <w:rPr>
          <w:color w:val="000000" w:themeColor="text1"/>
        </w:rPr>
        <w:t xml:space="preserve"> </w:t>
      </w:r>
      <w:r w:rsidR="007A7A69" w:rsidRPr="009E1FE1">
        <w:rPr>
          <w:color w:val="000000" w:themeColor="text1"/>
        </w:rPr>
        <w:t xml:space="preserve">Some elements considered in design specification </w:t>
      </w:r>
      <w:r w:rsidR="00546284" w:rsidRPr="009E1FE1">
        <w:rPr>
          <w:color w:val="000000" w:themeColor="text1"/>
        </w:rPr>
        <w:t>are existing patents, ergonomics</w:t>
      </w:r>
      <w:r w:rsidR="00EE3736" w:rsidRPr="009E1FE1">
        <w:rPr>
          <w:color w:val="000000" w:themeColor="text1"/>
        </w:rPr>
        <w:t xml:space="preserve"> </w:t>
      </w:r>
      <w:r w:rsidR="00A21397" w:rsidRPr="009E1FE1">
        <w:rPr>
          <w:color w:val="000000" w:themeColor="text1"/>
        </w:rPr>
        <w:t>and</w:t>
      </w:r>
      <w:r w:rsidR="005120D5" w:rsidRPr="009E1FE1">
        <w:rPr>
          <w:color w:val="000000" w:themeColor="text1"/>
        </w:rPr>
        <w:t xml:space="preserve"> the </w:t>
      </w:r>
      <w:r w:rsidR="00F8778A" w:rsidRPr="009E1FE1">
        <w:rPr>
          <w:color w:val="000000" w:themeColor="text1"/>
        </w:rPr>
        <w:t>“</w:t>
      </w:r>
      <w:proofErr w:type="spellStart"/>
      <w:r w:rsidR="005120D5" w:rsidRPr="009E1FE1">
        <w:rPr>
          <w:color w:val="000000" w:themeColor="text1"/>
        </w:rPr>
        <w:t>ilities</w:t>
      </w:r>
      <w:proofErr w:type="spellEnd"/>
      <w:r w:rsidR="00F8778A" w:rsidRPr="009E1FE1">
        <w:rPr>
          <w:color w:val="000000" w:themeColor="text1"/>
        </w:rPr>
        <w:t>”</w:t>
      </w:r>
      <w:r w:rsidR="00A73AFE" w:rsidRPr="009E1FE1">
        <w:rPr>
          <w:color w:val="000000" w:themeColor="text1"/>
        </w:rPr>
        <w:t xml:space="preserve"> (</w:t>
      </w:r>
      <w:r w:rsidR="002E1B85" w:rsidRPr="009E1FE1">
        <w:rPr>
          <w:color w:val="000000" w:themeColor="text1"/>
        </w:rPr>
        <w:t>sustainability</w:t>
      </w:r>
      <w:r w:rsidR="00A73AFE" w:rsidRPr="009E1FE1">
        <w:rPr>
          <w:color w:val="000000" w:themeColor="text1"/>
        </w:rPr>
        <w:t>, manufacturability</w:t>
      </w:r>
      <w:r w:rsidR="005120D5" w:rsidRPr="009E1FE1">
        <w:rPr>
          <w:color w:val="000000" w:themeColor="text1"/>
        </w:rPr>
        <w:t xml:space="preserve"> </w:t>
      </w:r>
      <w:r w:rsidR="00337004" w:rsidRPr="009E1FE1">
        <w:rPr>
          <w:color w:val="000000" w:themeColor="text1"/>
        </w:rPr>
        <w:t>and so on</w:t>
      </w:r>
      <w:r w:rsidR="00A21397" w:rsidRPr="009E1FE1">
        <w:rPr>
          <w:color w:val="000000" w:themeColor="text1"/>
        </w:rPr>
        <w:t>)</w:t>
      </w:r>
      <w:r w:rsidR="00337004" w:rsidRPr="009E1FE1">
        <w:rPr>
          <w:color w:val="000000" w:themeColor="text1"/>
        </w:rPr>
        <w:t xml:space="preserve"> </w:t>
      </w:r>
      <w:r w:rsidR="005120D5" w:rsidRPr="009E1FE1">
        <w:rPr>
          <w:color w:val="000000" w:themeColor="text1"/>
        </w:rPr>
        <w:t>[</w:t>
      </w:r>
      <w:r w:rsidR="0074025E" w:rsidRPr="009E1FE1">
        <w:rPr>
          <w:color w:val="000000" w:themeColor="text1"/>
        </w:rPr>
        <w:t>4</w:t>
      </w:r>
      <w:r w:rsidR="007B7873" w:rsidRPr="009E1FE1">
        <w:rPr>
          <w:color w:val="000000" w:themeColor="text1"/>
        </w:rPr>
        <w:t>3</w:t>
      </w:r>
      <w:r w:rsidR="0074025E" w:rsidRPr="009E1FE1">
        <w:rPr>
          <w:color w:val="000000" w:themeColor="text1"/>
        </w:rPr>
        <w:t>,</w:t>
      </w:r>
      <w:r w:rsidR="007B7873" w:rsidRPr="009E1FE1">
        <w:rPr>
          <w:color w:val="000000" w:themeColor="text1"/>
        </w:rPr>
        <w:t>51</w:t>
      </w:r>
      <w:r w:rsidR="0074025E" w:rsidRPr="009E1FE1">
        <w:rPr>
          <w:color w:val="000000" w:themeColor="text1"/>
        </w:rPr>
        <w:t>,</w:t>
      </w:r>
      <w:r w:rsidR="007B7873" w:rsidRPr="009E1FE1">
        <w:rPr>
          <w:color w:val="000000" w:themeColor="text1"/>
        </w:rPr>
        <w:t>52</w:t>
      </w:r>
      <w:r w:rsidR="0074025E" w:rsidRPr="009E1FE1">
        <w:rPr>
          <w:color w:val="000000" w:themeColor="text1"/>
        </w:rPr>
        <w:t>,</w:t>
      </w:r>
      <w:r w:rsidR="007B7873" w:rsidRPr="009E1FE1">
        <w:rPr>
          <w:color w:val="000000" w:themeColor="text1"/>
        </w:rPr>
        <w:t>53</w:t>
      </w:r>
      <w:r w:rsidR="007B3F34" w:rsidRPr="009E1FE1">
        <w:rPr>
          <w:color w:val="000000" w:themeColor="text1"/>
        </w:rPr>
        <w:t>,</w:t>
      </w:r>
      <w:r w:rsidR="007B7873" w:rsidRPr="009E1FE1">
        <w:rPr>
          <w:color w:val="000000" w:themeColor="text1"/>
        </w:rPr>
        <w:t>54</w:t>
      </w:r>
      <w:r w:rsidR="005120D5" w:rsidRPr="009E1FE1">
        <w:rPr>
          <w:color w:val="000000" w:themeColor="text1"/>
        </w:rPr>
        <w:t>]</w:t>
      </w:r>
      <w:r w:rsidR="00337004" w:rsidRPr="009E1FE1">
        <w:rPr>
          <w:color w:val="000000" w:themeColor="text1"/>
        </w:rPr>
        <w:t>.</w:t>
      </w:r>
    </w:p>
    <w:p w14:paraId="01C0F977" w14:textId="17EA37A0" w:rsidR="00C6466A" w:rsidRPr="009E1FE1" w:rsidRDefault="00986A3B" w:rsidP="00C95AF6">
      <w:pPr>
        <w:pStyle w:val="Els-body-text"/>
        <w:ind w:right="-28"/>
        <w:rPr>
          <w:color w:val="000000" w:themeColor="text1"/>
        </w:rPr>
      </w:pPr>
      <w:r w:rsidRPr="009E1FE1">
        <w:rPr>
          <w:b/>
          <w:bCs/>
          <w:i/>
          <w:iCs/>
          <w:color w:val="000000" w:themeColor="text1"/>
        </w:rPr>
        <w:t>Ideation or c</w:t>
      </w:r>
      <w:r w:rsidR="009F387E" w:rsidRPr="009E1FE1">
        <w:rPr>
          <w:b/>
          <w:bCs/>
          <w:i/>
          <w:iCs/>
          <w:color w:val="000000" w:themeColor="text1"/>
        </w:rPr>
        <w:t>onceptual design</w:t>
      </w:r>
      <w:r w:rsidR="009F387E" w:rsidRPr="009E1FE1">
        <w:rPr>
          <w:color w:val="000000" w:themeColor="text1"/>
        </w:rPr>
        <w:t xml:space="preserve"> deals with the generation and evaluation of concepts, </w:t>
      </w:r>
      <w:r w:rsidR="00CF7D91" w:rsidRPr="009E1FE1">
        <w:rPr>
          <w:color w:val="000000" w:themeColor="text1"/>
        </w:rPr>
        <w:t>and</w:t>
      </w:r>
      <w:r w:rsidR="009F387E" w:rsidRPr="009E1FE1">
        <w:rPr>
          <w:color w:val="000000" w:themeColor="text1"/>
        </w:rPr>
        <w:t xml:space="preserve"> the selection and development of a final concept [5</w:t>
      </w:r>
      <w:r w:rsidR="00EF6177" w:rsidRPr="009E1FE1">
        <w:rPr>
          <w:color w:val="000000" w:themeColor="text1"/>
        </w:rPr>
        <w:t>5</w:t>
      </w:r>
      <w:r w:rsidR="009F387E" w:rsidRPr="009E1FE1">
        <w:rPr>
          <w:color w:val="000000" w:themeColor="text1"/>
        </w:rPr>
        <w:t xml:space="preserve">]. </w:t>
      </w:r>
      <w:r w:rsidR="000711DE" w:rsidRPr="009E1FE1">
        <w:rPr>
          <w:color w:val="000000" w:themeColor="text1"/>
        </w:rPr>
        <w:t>T</w:t>
      </w:r>
      <w:r w:rsidR="00662B30" w:rsidRPr="009E1FE1">
        <w:rPr>
          <w:color w:val="000000" w:themeColor="text1"/>
        </w:rPr>
        <w:t>heoretically</w:t>
      </w:r>
      <w:r w:rsidR="000711DE" w:rsidRPr="009E1FE1">
        <w:rPr>
          <w:color w:val="000000" w:themeColor="text1"/>
        </w:rPr>
        <w:t xml:space="preserve">, it is </w:t>
      </w:r>
      <w:r w:rsidR="0044761E" w:rsidRPr="009E1FE1">
        <w:rPr>
          <w:color w:val="000000" w:themeColor="text1"/>
        </w:rPr>
        <w:t xml:space="preserve">the </w:t>
      </w:r>
      <w:r w:rsidR="00662B30" w:rsidRPr="009E1FE1">
        <w:rPr>
          <w:color w:val="000000" w:themeColor="text1"/>
        </w:rPr>
        <w:t>second</w:t>
      </w:r>
      <w:r w:rsidR="0044761E" w:rsidRPr="009E1FE1">
        <w:rPr>
          <w:color w:val="000000" w:themeColor="text1"/>
        </w:rPr>
        <w:t xml:space="preserve"> </w:t>
      </w:r>
      <w:r w:rsidR="00F03CC1" w:rsidRPr="009E1FE1">
        <w:rPr>
          <w:color w:val="000000" w:themeColor="text1"/>
        </w:rPr>
        <w:t>activity</w:t>
      </w:r>
      <w:r w:rsidR="0044761E" w:rsidRPr="009E1FE1">
        <w:rPr>
          <w:color w:val="000000" w:themeColor="text1"/>
        </w:rPr>
        <w:t xml:space="preserve"> of the design process</w:t>
      </w:r>
      <w:r w:rsidR="00EB5BA2" w:rsidRPr="009E1FE1">
        <w:rPr>
          <w:color w:val="000000" w:themeColor="text1"/>
        </w:rPr>
        <w:t xml:space="preserve"> where creativity plays a </w:t>
      </w:r>
      <w:r w:rsidR="00D87DD4" w:rsidRPr="009E1FE1">
        <w:rPr>
          <w:color w:val="000000" w:themeColor="text1"/>
        </w:rPr>
        <w:t xml:space="preserve">very </w:t>
      </w:r>
      <w:r w:rsidR="00EB5BA2" w:rsidRPr="009E1FE1">
        <w:rPr>
          <w:color w:val="000000" w:themeColor="text1"/>
        </w:rPr>
        <w:t>dominant role</w:t>
      </w:r>
      <w:r w:rsidR="00D41F15" w:rsidRPr="009E1FE1">
        <w:rPr>
          <w:color w:val="000000" w:themeColor="text1"/>
        </w:rPr>
        <w:t xml:space="preserve"> based on convergent-divergent thinking</w:t>
      </w:r>
      <w:r w:rsidR="009C7343" w:rsidRPr="009E1FE1">
        <w:rPr>
          <w:color w:val="000000" w:themeColor="text1"/>
        </w:rPr>
        <w:t xml:space="preserve"> </w:t>
      </w:r>
      <w:r w:rsidR="00D41F15" w:rsidRPr="009E1FE1">
        <w:rPr>
          <w:color w:val="000000" w:themeColor="text1"/>
        </w:rPr>
        <w:t>[5</w:t>
      </w:r>
      <w:r w:rsidR="0068531A" w:rsidRPr="009E1FE1">
        <w:rPr>
          <w:color w:val="000000" w:themeColor="text1"/>
        </w:rPr>
        <w:t>6</w:t>
      </w:r>
      <w:r w:rsidR="00D41F15" w:rsidRPr="009E1FE1">
        <w:rPr>
          <w:color w:val="000000" w:themeColor="text1"/>
        </w:rPr>
        <w:t>]</w:t>
      </w:r>
      <w:r w:rsidR="0044761E" w:rsidRPr="009E1FE1">
        <w:rPr>
          <w:color w:val="000000" w:themeColor="text1"/>
        </w:rPr>
        <w:t>.</w:t>
      </w:r>
      <w:r w:rsidR="002970C6" w:rsidRPr="009E1FE1">
        <w:rPr>
          <w:color w:val="000000" w:themeColor="text1"/>
        </w:rPr>
        <w:t xml:space="preserve"> It largely relies on human thinking and involves complex psychological processes that may be difficult to describe.</w:t>
      </w:r>
      <w:r w:rsidR="0044761E" w:rsidRPr="009E1FE1">
        <w:rPr>
          <w:color w:val="000000" w:themeColor="text1"/>
        </w:rPr>
        <w:t xml:space="preserve"> </w:t>
      </w:r>
      <w:r w:rsidR="009F387E" w:rsidRPr="009E1FE1">
        <w:rPr>
          <w:color w:val="000000" w:themeColor="text1"/>
        </w:rPr>
        <w:t>Ideation is based on the principle that a larger number of ideas has a higher probability of containing a better solution than a smaller number of ideas [5</w:t>
      </w:r>
      <w:r w:rsidR="00160D4B" w:rsidRPr="009E1FE1">
        <w:rPr>
          <w:color w:val="000000" w:themeColor="text1"/>
        </w:rPr>
        <w:t>7</w:t>
      </w:r>
      <w:r w:rsidR="009F387E" w:rsidRPr="009E1FE1">
        <w:rPr>
          <w:color w:val="000000" w:themeColor="text1"/>
        </w:rPr>
        <w:t>]</w:t>
      </w:r>
      <w:r w:rsidR="003D241C" w:rsidRPr="009E1FE1">
        <w:rPr>
          <w:color w:val="000000" w:themeColor="text1"/>
        </w:rPr>
        <w:t>.</w:t>
      </w:r>
      <w:r w:rsidR="00B47197" w:rsidRPr="009E1FE1">
        <w:rPr>
          <w:color w:val="000000" w:themeColor="text1"/>
        </w:rPr>
        <w:t xml:space="preserve"> </w:t>
      </w:r>
      <w:r w:rsidR="00526354" w:rsidRPr="009E1FE1">
        <w:rPr>
          <w:color w:val="000000" w:themeColor="text1"/>
        </w:rPr>
        <w:t xml:space="preserve">The last part of the ideation process involves </w:t>
      </w:r>
      <w:r w:rsidR="00B47197" w:rsidRPr="009E1FE1">
        <w:rPr>
          <w:color w:val="000000" w:themeColor="text1"/>
        </w:rPr>
        <w:t>a deliberate suppression of divergent thoughts</w:t>
      </w:r>
      <w:r w:rsidR="00CA1356" w:rsidRPr="009E1FE1">
        <w:rPr>
          <w:color w:val="000000" w:themeColor="text1"/>
        </w:rPr>
        <w:t>,</w:t>
      </w:r>
      <w:r w:rsidR="00B47197" w:rsidRPr="009E1FE1">
        <w:rPr>
          <w:color w:val="000000" w:themeColor="text1"/>
        </w:rPr>
        <w:t xml:space="preserve"> </w:t>
      </w:r>
      <w:r w:rsidR="00CA1356" w:rsidRPr="009E1FE1">
        <w:rPr>
          <w:color w:val="000000" w:themeColor="text1"/>
        </w:rPr>
        <w:t>and the</w:t>
      </w:r>
      <w:r w:rsidR="00526354" w:rsidRPr="009E1FE1">
        <w:rPr>
          <w:color w:val="000000" w:themeColor="text1"/>
        </w:rPr>
        <w:t xml:space="preserve"> final concept</w:t>
      </w:r>
      <w:r w:rsidR="00CA1356" w:rsidRPr="009E1FE1">
        <w:rPr>
          <w:color w:val="000000" w:themeColor="text1"/>
        </w:rPr>
        <w:t xml:space="preserve"> selection and </w:t>
      </w:r>
      <w:r w:rsidR="00424E14" w:rsidRPr="009E1FE1">
        <w:rPr>
          <w:color w:val="000000" w:themeColor="text1"/>
        </w:rPr>
        <w:t>development</w:t>
      </w:r>
      <w:r w:rsidR="00526354" w:rsidRPr="009E1FE1">
        <w:rPr>
          <w:color w:val="000000" w:themeColor="text1"/>
        </w:rPr>
        <w:t xml:space="preserve">. This </w:t>
      </w:r>
      <w:r w:rsidR="00816AD2" w:rsidRPr="009E1FE1">
        <w:rPr>
          <w:color w:val="000000" w:themeColor="text1"/>
        </w:rPr>
        <w:t xml:space="preserve">last </w:t>
      </w:r>
      <w:r w:rsidR="00916291" w:rsidRPr="009E1FE1">
        <w:rPr>
          <w:color w:val="000000" w:themeColor="text1"/>
        </w:rPr>
        <w:t>part</w:t>
      </w:r>
      <w:r w:rsidR="00816AD2" w:rsidRPr="009E1FE1">
        <w:rPr>
          <w:color w:val="000000" w:themeColor="text1"/>
        </w:rPr>
        <w:t xml:space="preserve"> </w:t>
      </w:r>
      <w:r w:rsidR="00526354" w:rsidRPr="009E1FE1">
        <w:rPr>
          <w:color w:val="000000" w:themeColor="text1"/>
        </w:rPr>
        <w:t>is necessary, otherwise the design process runs in an endless loop of ideation</w:t>
      </w:r>
      <w:r w:rsidR="00240CE2" w:rsidRPr="009E1FE1">
        <w:rPr>
          <w:color w:val="000000" w:themeColor="text1"/>
        </w:rPr>
        <w:t>, iteration or trial and error [</w:t>
      </w:r>
      <w:r w:rsidR="00635C74" w:rsidRPr="009E1FE1">
        <w:rPr>
          <w:color w:val="000000" w:themeColor="text1"/>
        </w:rPr>
        <w:t>5</w:t>
      </w:r>
      <w:r w:rsidR="00240CE2" w:rsidRPr="009E1FE1">
        <w:rPr>
          <w:color w:val="000000" w:themeColor="text1"/>
        </w:rPr>
        <w:t>8]</w:t>
      </w:r>
      <w:r w:rsidR="00526354" w:rsidRPr="009E1FE1">
        <w:rPr>
          <w:color w:val="000000" w:themeColor="text1"/>
        </w:rPr>
        <w:t xml:space="preserve"> which has implications on the product time to market (TTM</w:t>
      </w:r>
      <w:r w:rsidR="00BD7250" w:rsidRPr="009E1FE1">
        <w:rPr>
          <w:color w:val="000000" w:themeColor="text1"/>
        </w:rPr>
        <w:t>).</w:t>
      </w:r>
      <w:r w:rsidR="00A56AB4" w:rsidRPr="009E1FE1">
        <w:rPr>
          <w:color w:val="000000" w:themeColor="text1"/>
        </w:rPr>
        <w:t xml:space="preserve"> </w:t>
      </w:r>
    </w:p>
    <w:p w14:paraId="287F1919" w14:textId="5A4F195B" w:rsidR="00306C17" w:rsidRPr="009E1FE1" w:rsidRDefault="00C6466A" w:rsidP="00017E36">
      <w:pPr>
        <w:pStyle w:val="Els-body-text"/>
        <w:ind w:right="-28"/>
        <w:rPr>
          <w:color w:val="000000" w:themeColor="text1"/>
        </w:rPr>
      </w:pPr>
      <w:r w:rsidRPr="009E1FE1">
        <w:rPr>
          <w:b/>
          <w:bCs/>
          <w:i/>
          <w:iCs/>
          <w:color w:val="000000" w:themeColor="text1"/>
        </w:rPr>
        <w:t>Detail design</w:t>
      </w:r>
      <w:r w:rsidR="00567E87" w:rsidRPr="009E1FE1">
        <w:rPr>
          <w:color w:val="000000" w:themeColor="text1"/>
        </w:rPr>
        <w:t xml:space="preserve">, </w:t>
      </w:r>
      <w:r w:rsidRPr="009E1FE1">
        <w:rPr>
          <w:color w:val="000000" w:themeColor="text1"/>
        </w:rPr>
        <w:t>theoretically</w:t>
      </w:r>
      <w:r w:rsidR="00567E87" w:rsidRPr="009E1FE1">
        <w:rPr>
          <w:color w:val="000000" w:themeColor="text1"/>
        </w:rPr>
        <w:t>, is</w:t>
      </w:r>
      <w:r w:rsidRPr="009E1FE1">
        <w:rPr>
          <w:color w:val="000000" w:themeColor="text1"/>
        </w:rPr>
        <w:t xml:space="preserve"> </w:t>
      </w:r>
      <w:r w:rsidR="00306C17" w:rsidRPr="009E1FE1">
        <w:rPr>
          <w:color w:val="000000" w:themeColor="text1"/>
        </w:rPr>
        <w:t xml:space="preserve">the </w:t>
      </w:r>
      <w:r w:rsidR="00B4393F" w:rsidRPr="009E1FE1">
        <w:rPr>
          <w:color w:val="000000" w:themeColor="text1"/>
        </w:rPr>
        <w:t xml:space="preserve">third and </w:t>
      </w:r>
      <w:r w:rsidR="00306C17" w:rsidRPr="009E1FE1">
        <w:rPr>
          <w:color w:val="000000" w:themeColor="text1"/>
        </w:rPr>
        <w:t>last activity of the design process. It focuses on developing components and subsystems into details</w:t>
      </w:r>
      <w:r w:rsidR="00771838" w:rsidRPr="009E1FE1">
        <w:rPr>
          <w:color w:val="000000" w:themeColor="text1"/>
        </w:rPr>
        <w:t>.</w:t>
      </w:r>
      <w:r w:rsidR="001F119A" w:rsidRPr="009E1FE1">
        <w:rPr>
          <w:color w:val="000000" w:themeColor="text1"/>
        </w:rPr>
        <w:t xml:space="preserve"> Formal drawings are produced to standards.</w:t>
      </w:r>
      <w:r w:rsidR="0033433D" w:rsidRPr="009E1FE1">
        <w:rPr>
          <w:color w:val="000000" w:themeColor="text1"/>
        </w:rPr>
        <w:t xml:space="preserve"> </w:t>
      </w:r>
      <w:r w:rsidR="00612D32" w:rsidRPr="009E1FE1">
        <w:rPr>
          <w:color w:val="000000" w:themeColor="text1"/>
        </w:rPr>
        <w:t>Inter-part associations and</w:t>
      </w:r>
      <w:r w:rsidR="00835336" w:rsidRPr="009E1FE1">
        <w:rPr>
          <w:color w:val="000000" w:themeColor="text1"/>
        </w:rPr>
        <w:t xml:space="preserve"> </w:t>
      </w:r>
      <w:r w:rsidR="00612D32" w:rsidRPr="009E1FE1">
        <w:rPr>
          <w:color w:val="000000" w:themeColor="text1"/>
        </w:rPr>
        <w:t xml:space="preserve">design </w:t>
      </w:r>
      <w:r w:rsidR="00090CA6" w:rsidRPr="009E1FE1">
        <w:rPr>
          <w:color w:val="000000" w:themeColor="text1"/>
        </w:rPr>
        <w:t xml:space="preserve">information </w:t>
      </w:r>
      <w:r w:rsidR="00612D32" w:rsidRPr="009E1FE1">
        <w:rPr>
          <w:color w:val="000000" w:themeColor="text1"/>
        </w:rPr>
        <w:t>change propagations</w:t>
      </w:r>
      <w:r w:rsidR="00407BCA" w:rsidRPr="009E1FE1">
        <w:rPr>
          <w:color w:val="000000" w:themeColor="text1"/>
        </w:rPr>
        <w:t xml:space="preserve"> are c</w:t>
      </w:r>
      <w:r w:rsidR="00331D86" w:rsidRPr="009E1FE1">
        <w:rPr>
          <w:color w:val="000000" w:themeColor="text1"/>
        </w:rPr>
        <w:t>hecked</w:t>
      </w:r>
      <w:r w:rsidR="00042B45" w:rsidRPr="009E1FE1">
        <w:rPr>
          <w:color w:val="000000" w:themeColor="text1"/>
        </w:rPr>
        <w:t xml:space="preserve"> [5</w:t>
      </w:r>
      <w:r w:rsidR="005E6811" w:rsidRPr="009E1FE1">
        <w:rPr>
          <w:color w:val="000000" w:themeColor="text1"/>
        </w:rPr>
        <w:t>9</w:t>
      </w:r>
      <w:r w:rsidR="00042B45" w:rsidRPr="009E1FE1">
        <w:rPr>
          <w:color w:val="000000" w:themeColor="text1"/>
        </w:rPr>
        <w:t>]. T</w:t>
      </w:r>
      <w:r w:rsidR="0033433D" w:rsidRPr="009E1FE1">
        <w:rPr>
          <w:color w:val="000000" w:themeColor="text1"/>
        </w:rPr>
        <w:t xml:space="preserve">he use of </w:t>
      </w:r>
      <w:r w:rsidR="00090CA6" w:rsidRPr="009E1FE1">
        <w:rPr>
          <w:color w:val="000000" w:themeColor="text1"/>
        </w:rPr>
        <w:t xml:space="preserve">parametric </w:t>
      </w:r>
      <w:r w:rsidR="0033433D" w:rsidRPr="009E1FE1">
        <w:rPr>
          <w:color w:val="000000" w:themeColor="text1"/>
        </w:rPr>
        <w:t xml:space="preserve">CAD models become increasingly helpful </w:t>
      </w:r>
      <w:r w:rsidR="00612D32" w:rsidRPr="009E1FE1">
        <w:rPr>
          <w:color w:val="000000" w:themeColor="text1"/>
        </w:rPr>
        <w:t>[</w:t>
      </w:r>
      <w:r w:rsidR="00242BBA" w:rsidRPr="009E1FE1">
        <w:rPr>
          <w:color w:val="000000" w:themeColor="text1"/>
        </w:rPr>
        <w:t>16,</w:t>
      </w:r>
      <w:r w:rsidR="0033433D" w:rsidRPr="009E1FE1">
        <w:rPr>
          <w:color w:val="000000" w:themeColor="text1"/>
        </w:rPr>
        <w:t>6</w:t>
      </w:r>
      <w:r w:rsidR="004B6EAF" w:rsidRPr="009E1FE1">
        <w:rPr>
          <w:color w:val="000000" w:themeColor="text1"/>
        </w:rPr>
        <w:t>0</w:t>
      </w:r>
      <w:r w:rsidR="00612D32" w:rsidRPr="009E1FE1">
        <w:rPr>
          <w:color w:val="000000" w:themeColor="text1"/>
        </w:rPr>
        <w:t xml:space="preserve">]. </w:t>
      </w:r>
      <w:r w:rsidR="00CE7440" w:rsidRPr="009E1FE1">
        <w:rPr>
          <w:color w:val="000000" w:themeColor="text1"/>
        </w:rPr>
        <w:t>Listed design specifications are thoroughly cross-checked at this stage before proceeding to manufacturing</w:t>
      </w:r>
      <w:r w:rsidR="001F119A" w:rsidRPr="009E1FE1">
        <w:rPr>
          <w:color w:val="000000" w:themeColor="text1"/>
        </w:rPr>
        <w:t xml:space="preserve">. </w:t>
      </w:r>
      <w:r w:rsidR="00306C17" w:rsidRPr="009E1FE1">
        <w:rPr>
          <w:color w:val="000000" w:themeColor="text1"/>
        </w:rPr>
        <w:t xml:space="preserve">Progressing beyond the detail design level of any product design locks in over 70% of the total project cost. </w:t>
      </w:r>
    </w:p>
    <w:p w14:paraId="096EB51C" w14:textId="773F51A2" w:rsidR="00DF37B0" w:rsidRPr="009E1FE1" w:rsidRDefault="00CF1358" w:rsidP="004807D3">
      <w:pPr>
        <w:pStyle w:val="Els-body-text"/>
        <w:ind w:right="-28"/>
        <w:rPr>
          <w:color w:val="000000" w:themeColor="text1"/>
        </w:rPr>
      </w:pPr>
      <w:r w:rsidRPr="009E1FE1">
        <w:rPr>
          <w:color w:val="000000" w:themeColor="text1"/>
        </w:rPr>
        <w:t xml:space="preserve">So far, </w:t>
      </w:r>
      <w:r w:rsidR="00FE3313" w:rsidRPr="009E1FE1">
        <w:rPr>
          <w:color w:val="000000" w:themeColor="text1"/>
        </w:rPr>
        <w:t xml:space="preserve">by </w:t>
      </w:r>
      <w:r w:rsidR="00584CAE" w:rsidRPr="009E1FE1">
        <w:rPr>
          <w:color w:val="000000" w:themeColor="text1"/>
        </w:rPr>
        <w:t xml:space="preserve">using the X-Design process model, </w:t>
      </w:r>
      <w:r w:rsidRPr="009E1FE1">
        <w:rPr>
          <w:color w:val="000000" w:themeColor="text1"/>
        </w:rPr>
        <w:t>we establish the</w:t>
      </w:r>
      <w:r w:rsidR="007D7A1A" w:rsidRPr="009E1FE1">
        <w:rPr>
          <w:color w:val="000000" w:themeColor="text1"/>
        </w:rPr>
        <w:t xml:space="preserve"> </w:t>
      </w:r>
      <w:r w:rsidR="003656BC" w:rsidRPr="009E1FE1">
        <w:rPr>
          <w:color w:val="000000" w:themeColor="text1"/>
        </w:rPr>
        <w:t xml:space="preserve">importance </w:t>
      </w:r>
      <w:r w:rsidR="008F0A47" w:rsidRPr="009E1FE1">
        <w:rPr>
          <w:color w:val="000000" w:themeColor="text1"/>
        </w:rPr>
        <w:t xml:space="preserve">of </w:t>
      </w:r>
      <w:r w:rsidRPr="009E1FE1">
        <w:rPr>
          <w:color w:val="000000" w:themeColor="text1"/>
        </w:rPr>
        <w:t xml:space="preserve">problem </w:t>
      </w:r>
      <w:r w:rsidR="00292C41" w:rsidRPr="009E1FE1">
        <w:rPr>
          <w:color w:val="000000" w:themeColor="text1"/>
        </w:rPr>
        <w:t xml:space="preserve">identification </w:t>
      </w:r>
      <w:r w:rsidR="003B758C" w:rsidRPr="009E1FE1">
        <w:rPr>
          <w:color w:val="000000" w:themeColor="text1"/>
        </w:rPr>
        <w:t>for</w:t>
      </w:r>
      <w:r w:rsidRPr="009E1FE1">
        <w:rPr>
          <w:color w:val="000000" w:themeColor="text1"/>
        </w:rPr>
        <w:t xml:space="preserve"> the </w:t>
      </w:r>
      <w:r w:rsidR="007D7A1A" w:rsidRPr="009E1FE1">
        <w:rPr>
          <w:color w:val="000000" w:themeColor="text1"/>
        </w:rPr>
        <w:t>design process</w:t>
      </w:r>
      <w:r w:rsidRPr="009E1FE1">
        <w:rPr>
          <w:color w:val="000000" w:themeColor="text1"/>
        </w:rPr>
        <w:t xml:space="preserve">. </w:t>
      </w:r>
      <w:r w:rsidR="005D7683" w:rsidRPr="009E1FE1">
        <w:rPr>
          <w:color w:val="000000" w:themeColor="text1"/>
        </w:rPr>
        <w:t>In the next section we address why problem-exploring</w:t>
      </w:r>
      <w:r w:rsidR="00DA2A6A" w:rsidRPr="009E1FE1">
        <w:rPr>
          <w:color w:val="000000" w:themeColor="text1"/>
        </w:rPr>
        <w:t xml:space="preserve"> is lacking</w:t>
      </w:r>
      <w:r w:rsidR="005D7683" w:rsidRPr="009E1FE1">
        <w:rPr>
          <w:color w:val="000000" w:themeColor="text1"/>
        </w:rPr>
        <w:t xml:space="preserve"> in </w:t>
      </w:r>
      <w:r w:rsidR="00334AC9" w:rsidRPr="009E1FE1">
        <w:rPr>
          <w:color w:val="000000" w:themeColor="text1"/>
        </w:rPr>
        <w:t>design</w:t>
      </w:r>
      <w:r w:rsidR="00DA2A6A" w:rsidRPr="009E1FE1">
        <w:rPr>
          <w:color w:val="000000" w:themeColor="text1"/>
        </w:rPr>
        <w:t>.</w:t>
      </w:r>
      <w:r w:rsidR="005D7683" w:rsidRPr="009E1FE1">
        <w:rPr>
          <w:color w:val="000000" w:themeColor="text1"/>
        </w:rPr>
        <w:t xml:space="preserve"> </w:t>
      </w:r>
    </w:p>
    <w:p w14:paraId="7726AFDC" w14:textId="38CCE85A" w:rsidR="00DF37B0" w:rsidRPr="009E1FE1" w:rsidRDefault="00BE749F" w:rsidP="00DF37B0">
      <w:pPr>
        <w:pStyle w:val="Els-1storder-head"/>
        <w:numPr>
          <w:ilvl w:val="0"/>
          <w:numId w:val="1"/>
        </w:numPr>
        <w:rPr>
          <w:color w:val="000000" w:themeColor="text1"/>
        </w:rPr>
      </w:pPr>
      <w:r w:rsidRPr="009E1FE1">
        <w:rPr>
          <w:color w:val="000000" w:themeColor="text1"/>
        </w:rPr>
        <w:t xml:space="preserve">Why </w:t>
      </w:r>
      <w:r w:rsidR="00DF37B0" w:rsidRPr="009E1FE1">
        <w:rPr>
          <w:color w:val="000000" w:themeColor="text1"/>
        </w:rPr>
        <w:t>problem-exploring</w:t>
      </w:r>
      <w:r w:rsidR="00797815" w:rsidRPr="009E1FE1">
        <w:rPr>
          <w:color w:val="000000" w:themeColor="text1"/>
        </w:rPr>
        <w:t xml:space="preserve"> </w:t>
      </w:r>
      <w:r w:rsidR="00032325" w:rsidRPr="009E1FE1">
        <w:rPr>
          <w:color w:val="000000" w:themeColor="text1"/>
        </w:rPr>
        <w:t xml:space="preserve">is </w:t>
      </w:r>
      <w:r w:rsidRPr="009E1FE1">
        <w:rPr>
          <w:color w:val="000000" w:themeColor="text1"/>
        </w:rPr>
        <w:t xml:space="preserve">not </w:t>
      </w:r>
      <w:r w:rsidR="00F64903" w:rsidRPr="009E1FE1">
        <w:rPr>
          <w:color w:val="000000" w:themeColor="text1"/>
        </w:rPr>
        <w:t>prevalent</w:t>
      </w:r>
      <w:r w:rsidR="00457730" w:rsidRPr="009E1FE1">
        <w:rPr>
          <w:color w:val="000000" w:themeColor="text1"/>
        </w:rPr>
        <w:t xml:space="preserve"> in design</w:t>
      </w:r>
      <w:r w:rsidR="00ED34CE" w:rsidRPr="009E1FE1">
        <w:rPr>
          <w:color w:val="000000" w:themeColor="text1"/>
        </w:rPr>
        <w:t xml:space="preserve"> </w:t>
      </w:r>
    </w:p>
    <w:p w14:paraId="5BA87993" w14:textId="04019E76" w:rsidR="00796F7D" w:rsidRPr="009E1FE1" w:rsidRDefault="008D5A96" w:rsidP="00796F7D">
      <w:pPr>
        <w:pStyle w:val="Els-body-text"/>
        <w:ind w:right="-28"/>
        <w:rPr>
          <w:color w:val="000000" w:themeColor="text1"/>
        </w:rPr>
      </w:pPr>
      <w:r w:rsidRPr="009E1FE1">
        <w:rPr>
          <w:color w:val="000000" w:themeColor="text1"/>
        </w:rPr>
        <w:t xml:space="preserve">Generally, </w:t>
      </w:r>
      <w:r w:rsidR="00195350" w:rsidRPr="009E1FE1">
        <w:rPr>
          <w:color w:val="000000" w:themeColor="text1"/>
        </w:rPr>
        <w:t xml:space="preserve">there is </w:t>
      </w:r>
      <w:r w:rsidRPr="009E1FE1">
        <w:rPr>
          <w:color w:val="000000" w:themeColor="text1"/>
        </w:rPr>
        <w:t>a low focus on problem-exploring</w:t>
      </w:r>
      <w:r w:rsidR="00195350" w:rsidRPr="009E1FE1">
        <w:rPr>
          <w:color w:val="000000" w:themeColor="text1"/>
        </w:rPr>
        <w:t>.</w:t>
      </w:r>
      <w:r w:rsidRPr="009E1FE1">
        <w:rPr>
          <w:color w:val="000000" w:themeColor="text1"/>
        </w:rPr>
        <w:t xml:space="preserve"> This includes the area of design. </w:t>
      </w:r>
      <w:r w:rsidR="00294009" w:rsidRPr="009E1FE1">
        <w:rPr>
          <w:color w:val="000000" w:themeColor="text1"/>
        </w:rPr>
        <w:t xml:space="preserve">In this study, </w:t>
      </w:r>
      <w:r w:rsidR="008D6423" w:rsidRPr="009E1FE1">
        <w:rPr>
          <w:color w:val="000000" w:themeColor="text1"/>
        </w:rPr>
        <w:t xml:space="preserve">by </w:t>
      </w:r>
      <w:r w:rsidR="00294009" w:rsidRPr="009E1FE1">
        <w:rPr>
          <w:color w:val="000000" w:themeColor="text1"/>
        </w:rPr>
        <w:t>using google, we conduct a basic search for the exact phrases “problem solving”, “problem finding”, and “problem exploring.”</w:t>
      </w:r>
      <w:r w:rsidR="00AC26D2" w:rsidRPr="009E1FE1">
        <w:rPr>
          <w:color w:val="000000" w:themeColor="text1"/>
        </w:rPr>
        <w:t xml:space="preserve"> We </w:t>
      </w:r>
      <w:r w:rsidR="00D2445A" w:rsidRPr="009E1FE1">
        <w:rPr>
          <w:color w:val="000000" w:themeColor="text1"/>
        </w:rPr>
        <w:t>discuss the result of th</w:t>
      </w:r>
      <w:r w:rsidR="00967545" w:rsidRPr="009E1FE1">
        <w:rPr>
          <w:color w:val="000000" w:themeColor="text1"/>
        </w:rPr>
        <w:t>is</w:t>
      </w:r>
      <w:r w:rsidR="00D2445A" w:rsidRPr="009E1FE1">
        <w:rPr>
          <w:color w:val="000000" w:themeColor="text1"/>
        </w:rPr>
        <w:t xml:space="preserve"> search</w:t>
      </w:r>
      <w:r w:rsidR="00967545" w:rsidRPr="009E1FE1">
        <w:rPr>
          <w:color w:val="000000" w:themeColor="text1"/>
        </w:rPr>
        <w:t xml:space="preserve"> below</w:t>
      </w:r>
      <w:r w:rsidR="00D2445A" w:rsidRPr="009E1FE1">
        <w:rPr>
          <w:color w:val="000000" w:themeColor="text1"/>
        </w:rPr>
        <w:t>.</w:t>
      </w:r>
    </w:p>
    <w:p w14:paraId="5CD3AB3C" w14:textId="356DEAD0" w:rsidR="00796F7D" w:rsidRPr="009E1FE1" w:rsidRDefault="000639C6" w:rsidP="00796F7D">
      <w:pPr>
        <w:pStyle w:val="Els-body-text"/>
        <w:ind w:firstLine="0"/>
        <w:rPr>
          <w:color w:val="000000" w:themeColor="text1"/>
        </w:rPr>
      </w:pPr>
      <w:r w:rsidRPr="009E1FE1">
        <w:rPr>
          <w:noProof/>
          <w:color w:val="000000" w:themeColor="text1"/>
          <w:lang w:val="en-GB" w:eastAsia="en-GB"/>
        </w:rPr>
        <w:drawing>
          <wp:anchor distT="0" distB="0" distL="114300" distR="114300" simplePos="0" relativeHeight="251662336" behindDoc="0" locked="0" layoutInCell="1" allowOverlap="1" wp14:anchorId="38022150" wp14:editId="41830020">
            <wp:simplePos x="0" y="0"/>
            <wp:positionH relativeFrom="column">
              <wp:align>right</wp:align>
            </wp:positionH>
            <wp:positionV relativeFrom="paragraph">
              <wp:posOffset>153670</wp:posOffset>
            </wp:positionV>
            <wp:extent cx="3159125" cy="246189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9692" cy="2462181"/>
                    </a:xfrm>
                    <a:prstGeom prst="rect">
                      <a:avLst/>
                    </a:prstGeom>
                  </pic:spPr>
                </pic:pic>
              </a:graphicData>
            </a:graphic>
            <wp14:sizeRelH relativeFrom="page">
              <wp14:pctWidth>0</wp14:pctWidth>
            </wp14:sizeRelH>
            <wp14:sizeRelV relativeFrom="page">
              <wp14:pctHeight>0</wp14:pctHeight>
            </wp14:sizeRelV>
          </wp:anchor>
        </w:drawing>
      </w:r>
    </w:p>
    <w:p w14:paraId="2E1C18F4" w14:textId="19B43C45" w:rsidR="00F1090F" w:rsidRPr="009E1FE1" w:rsidRDefault="00796F7D" w:rsidP="00583AD9">
      <w:pPr>
        <w:pStyle w:val="Els-caption"/>
        <w:jc w:val="center"/>
        <w:rPr>
          <w:color w:val="000000" w:themeColor="text1"/>
        </w:rPr>
      </w:pPr>
      <w:r w:rsidRPr="009E1FE1">
        <w:rPr>
          <w:color w:val="000000" w:themeColor="text1"/>
        </w:rPr>
        <w:t>Fig. 2. Search Results for Problem-solving, -finding and -exploring</w:t>
      </w:r>
    </w:p>
    <w:p w14:paraId="7FFC49BC" w14:textId="06D39F7C" w:rsidR="00700C7B" w:rsidRPr="009E1FE1" w:rsidRDefault="006E64BA" w:rsidP="00B5287E">
      <w:pPr>
        <w:pStyle w:val="Els-body-text"/>
        <w:rPr>
          <w:color w:val="000000" w:themeColor="text1"/>
        </w:rPr>
      </w:pPr>
      <w:r w:rsidRPr="009E1FE1">
        <w:rPr>
          <w:color w:val="000000" w:themeColor="text1"/>
        </w:rPr>
        <w:t>T</w:t>
      </w:r>
      <w:r w:rsidR="00610B67" w:rsidRPr="009E1FE1">
        <w:rPr>
          <w:color w:val="000000" w:themeColor="text1"/>
        </w:rPr>
        <w:t>he</w:t>
      </w:r>
      <w:r w:rsidRPr="009E1FE1">
        <w:rPr>
          <w:color w:val="000000" w:themeColor="text1"/>
        </w:rPr>
        <w:t xml:space="preserve"> </w:t>
      </w:r>
      <w:r w:rsidR="00610B67" w:rsidRPr="009E1FE1">
        <w:rPr>
          <w:color w:val="000000" w:themeColor="text1"/>
        </w:rPr>
        <w:t>result of the basic google search conducted</w:t>
      </w:r>
      <w:r w:rsidRPr="009E1FE1">
        <w:rPr>
          <w:color w:val="000000" w:themeColor="text1"/>
        </w:rPr>
        <w:t xml:space="preserve"> is shown in Fig. 2.</w:t>
      </w:r>
      <w:r w:rsidR="00610B67" w:rsidRPr="009E1FE1">
        <w:rPr>
          <w:color w:val="000000" w:themeColor="text1"/>
        </w:rPr>
        <w:t xml:space="preserve"> </w:t>
      </w:r>
      <w:r w:rsidR="00F24C3A" w:rsidRPr="009E1FE1">
        <w:rPr>
          <w:color w:val="000000" w:themeColor="text1"/>
        </w:rPr>
        <w:t>F</w:t>
      </w:r>
      <w:r w:rsidR="001C1795" w:rsidRPr="009E1FE1">
        <w:rPr>
          <w:color w:val="000000" w:themeColor="text1"/>
        </w:rPr>
        <w:t>or</w:t>
      </w:r>
      <w:r w:rsidR="00F24C3A" w:rsidRPr="009E1FE1">
        <w:rPr>
          <w:color w:val="000000" w:themeColor="text1"/>
        </w:rPr>
        <w:t xml:space="preserve"> </w:t>
      </w:r>
      <w:r w:rsidR="001C1795" w:rsidRPr="009E1FE1">
        <w:rPr>
          <w:color w:val="000000" w:themeColor="text1"/>
        </w:rPr>
        <w:t>the Google and Google Books searches</w:t>
      </w:r>
      <w:r w:rsidR="00F24C3A" w:rsidRPr="009E1FE1">
        <w:rPr>
          <w:color w:val="000000" w:themeColor="text1"/>
        </w:rPr>
        <w:t>, United Kingdom is selected in the Region Settings</w:t>
      </w:r>
      <w:r w:rsidR="00EF0722" w:rsidRPr="009E1FE1">
        <w:rPr>
          <w:color w:val="000000" w:themeColor="text1"/>
        </w:rPr>
        <w:t xml:space="preserve">. For the Google Scholar search, library access link is permitted for the University of Liverpool. The details of the individual records </w:t>
      </w:r>
      <w:r w:rsidR="00EF0722" w:rsidRPr="009E1FE1">
        <w:rPr>
          <w:color w:val="000000" w:themeColor="text1"/>
        </w:rPr>
        <w:lastRenderedPageBreak/>
        <w:t>of the search results are not verified. However, the result of this basic search is similar to th</w:t>
      </w:r>
      <w:r w:rsidR="00917F39" w:rsidRPr="009E1FE1">
        <w:rPr>
          <w:color w:val="000000" w:themeColor="text1"/>
        </w:rPr>
        <w:t>at of related studies.</w:t>
      </w:r>
      <w:r w:rsidR="00B451B3" w:rsidRPr="009E1FE1">
        <w:rPr>
          <w:color w:val="000000" w:themeColor="text1"/>
        </w:rPr>
        <w:t xml:space="preserve"> </w:t>
      </w:r>
      <w:r w:rsidR="00F642C3" w:rsidRPr="009E1FE1">
        <w:rPr>
          <w:color w:val="000000" w:themeColor="text1"/>
        </w:rPr>
        <w:t xml:space="preserve">For example, </w:t>
      </w:r>
      <w:r w:rsidR="00917F39" w:rsidRPr="009E1FE1">
        <w:rPr>
          <w:color w:val="000000" w:themeColor="text1"/>
        </w:rPr>
        <w:t xml:space="preserve">Abdulla and </w:t>
      </w:r>
      <w:r w:rsidR="00FC1957" w:rsidRPr="009E1FE1">
        <w:rPr>
          <w:color w:val="000000" w:themeColor="text1"/>
        </w:rPr>
        <w:t>c</w:t>
      </w:r>
      <w:r w:rsidR="00917F39" w:rsidRPr="009E1FE1">
        <w:rPr>
          <w:color w:val="000000" w:themeColor="text1"/>
        </w:rPr>
        <w:t>o</w:t>
      </w:r>
      <w:r w:rsidR="00DA42A4" w:rsidRPr="009E1FE1">
        <w:rPr>
          <w:color w:val="000000" w:themeColor="text1"/>
        </w:rPr>
        <w:t>-authors</w:t>
      </w:r>
      <w:r w:rsidR="00917F39" w:rsidRPr="009E1FE1">
        <w:rPr>
          <w:color w:val="000000" w:themeColor="text1"/>
        </w:rPr>
        <w:t xml:space="preserve"> [</w:t>
      </w:r>
      <w:r w:rsidR="00792A11" w:rsidRPr="009E1FE1">
        <w:rPr>
          <w:color w:val="000000" w:themeColor="text1"/>
        </w:rPr>
        <w:t>61</w:t>
      </w:r>
      <w:r w:rsidR="00917F39" w:rsidRPr="009E1FE1">
        <w:rPr>
          <w:color w:val="000000" w:themeColor="text1"/>
        </w:rPr>
        <w:t>] conducted a search on divergent thinking, problem-solving and problem-exploring using six sources of publication databases. The</w:t>
      </w:r>
      <w:r w:rsidR="00821C28" w:rsidRPr="009E1FE1">
        <w:rPr>
          <w:color w:val="000000" w:themeColor="text1"/>
        </w:rPr>
        <w:t>ir</w:t>
      </w:r>
      <w:r w:rsidR="00917F39" w:rsidRPr="009E1FE1">
        <w:rPr>
          <w:color w:val="000000" w:themeColor="text1"/>
        </w:rPr>
        <w:t xml:space="preserve"> search result reveals that for every 135 studies on problem-solving, there is only one on problem-exploring. </w:t>
      </w:r>
      <w:r w:rsidR="00DF18F8" w:rsidRPr="009E1FE1">
        <w:rPr>
          <w:color w:val="000000" w:themeColor="text1"/>
        </w:rPr>
        <w:t>T</w:t>
      </w:r>
      <w:r w:rsidR="003A283E" w:rsidRPr="009E1FE1">
        <w:rPr>
          <w:color w:val="000000" w:themeColor="text1"/>
        </w:rPr>
        <w:t xml:space="preserve">he result of the google search </w:t>
      </w:r>
      <w:r w:rsidR="001406F7" w:rsidRPr="009E1FE1">
        <w:rPr>
          <w:color w:val="000000" w:themeColor="text1"/>
        </w:rPr>
        <w:t xml:space="preserve">in this study </w:t>
      </w:r>
      <w:r w:rsidR="003A283E" w:rsidRPr="009E1FE1">
        <w:rPr>
          <w:color w:val="000000" w:themeColor="text1"/>
        </w:rPr>
        <w:t>al</w:t>
      </w:r>
      <w:r w:rsidR="00EF0722" w:rsidRPr="009E1FE1">
        <w:rPr>
          <w:color w:val="000000" w:themeColor="text1"/>
        </w:rPr>
        <w:t>so</w:t>
      </w:r>
      <w:r w:rsidR="003A283E" w:rsidRPr="009E1FE1">
        <w:rPr>
          <w:color w:val="000000" w:themeColor="text1"/>
        </w:rPr>
        <w:t xml:space="preserve"> </w:t>
      </w:r>
      <w:r w:rsidR="00EF0722" w:rsidRPr="009E1FE1">
        <w:rPr>
          <w:color w:val="000000" w:themeColor="text1"/>
        </w:rPr>
        <w:t xml:space="preserve">conforms to the statement made by </w:t>
      </w:r>
      <w:proofErr w:type="spellStart"/>
      <w:r w:rsidR="00EF0722" w:rsidRPr="009E1FE1">
        <w:rPr>
          <w:color w:val="000000" w:themeColor="text1"/>
        </w:rPr>
        <w:t>Getzels</w:t>
      </w:r>
      <w:proofErr w:type="spellEnd"/>
      <w:r w:rsidR="00EF0722" w:rsidRPr="009E1FE1">
        <w:rPr>
          <w:color w:val="000000" w:themeColor="text1"/>
        </w:rPr>
        <w:t xml:space="preserve"> [25] on the lack of attention on problem-exploring: “Despite the self-evident role of problems in initiating thought and the function of new problems in guiding thought toward new solutions, very little is known about how problems are found and formulated.” </w:t>
      </w:r>
      <w:r w:rsidR="001406F7" w:rsidRPr="009E1FE1">
        <w:rPr>
          <w:color w:val="000000" w:themeColor="text1"/>
        </w:rPr>
        <w:t>As creativity is intricately connected to the human brain [6</w:t>
      </w:r>
      <w:r w:rsidR="001A05F2" w:rsidRPr="009E1FE1">
        <w:rPr>
          <w:color w:val="000000" w:themeColor="text1"/>
        </w:rPr>
        <w:t>2</w:t>
      </w:r>
      <w:r w:rsidR="001406F7" w:rsidRPr="009E1FE1">
        <w:rPr>
          <w:color w:val="000000" w:themeColor="text1"/>
        </w:rPr>
        <w:t xml:space="preserve">], we </w:t>
      </w:r>
      <w:r w:rsidR="0056549C" w:rsidRPr="009E1FE1">
        <w:rPr>
          <w:color w:val="000000" w:themeColor="text1"/>
        </w:rPr>
        <w:t>extended</w:t>
      </w:r>
      <w:r w:rsidR="00E87B14" w:rsidRPr="009E1FE1">
        <w:rPr>
          <w:color w:val="000000" w:themeColor="text1"/>
        </w:rPr>
        <w:t xml:space="preserve"> our search </w:t>
      </w:r>
      <w:r w:rsidR="00C70C02" w:rsidRPr="009E1FE1">
        <w:rPr>
          <w:color w:val="000000" w:themeColor="text1"/>
        </w:rPr>
        <w:t xml:space="preserve">further </w:t>
      </w:r>
      <w:r w:rsidR="00DA30BE" w:rsidRPr="009E1FE1">
        <w:rPr>
          <w:color w:val="000000" w:themeColor="text1"/>
        </w:rPr>
        <w:t>to</w:t>
      </w:r>
      <w:r w:rsidR="001406F7" w:rsidRPr="009E1FE1">
        <w:rPr>
          <w:color w:val="000000" w:themeColor="text1"/>
        </w:rPr>
        <w:t xml:space="preserve"> a compendium </w:t>
      </w:r>
      <w:r w:rsidR="002C5E2B" w:rsidRPr="009E1FE1">
        <w:rPr>
          <w:color w:val="000000" w:themeColor="text1"/>
        </w:rPr>
        <w:t>of researches</w:t>
      </w:r>
      <w:r w:rsidR="001406F7" w:rsidRPr="009E1FE1">
        <w:rPr>
          <w:color w:val="000000" w:themeColor="text1"/>
        </w:rPr>
        <w:t xml:space="preserve"> on human brain</w:t>
      </w:r>
      <w:r w:rsidR="001A52AC" w:rsidRPr="009E1FE1">
        <w:rPr>
          <w:color w:val="000000" w:themeColor="text1"/>
        </w:rPr>
        <w:t xml:space="preserve"> in</w:t>
      </w:r>
      <w:r w:rsidR="001406F7" w:rsidRPr="009E1FE1">
        <w:rPr>
          <w:color w:val="000000" w:themeColor="text1"/>
        </w:rPr>
        <w:t xml:space="preserve"> Ramachandran [6</w:t>
      </w:r>
      <w:r w:rsidR="001A05F2" w:rsidRPr="009E1FE1">
        <w:rPr>
          <w:color w:val="000000" w:themeColor="text1"/>
        </w:rPr>
        <w:t>3</w:t>
      </w:r>
      <w:r w:rsidR="001406F7" w:rsidRPr="009E1FE1">
        <w:rPr>
          <w:color w:val="000000" w:themeColor="text1"/>
        </w:rPr>
        <w:t>]</w:t>
      </w:r>
      <w:r w:rsidR="00E87B14" w:rsidRPr="009E1FE1">
        <w:rPr>
          <w:color w:val="000000" w:themeColor="text1"/>
        </w:rPr>
        <w:t xml:space="preserve">. </w:t>
      </w:r>
      <w:r w:rsidR="0046241D" w:rsidRPr="009E1FE1">
        <w:rPr>
          <w:color w:val="000000" w:themeColor="text1"/>
        </w:rPr>
        <w:t>A</w:t>
      </w:r>
      <w:r w:rsidR="00E87B14" w:rsidRPr="009E1FE1">
        <w:rPr>
          <w:color w:val="000000" w:themeColor="text1"/>
        </w:rPr>
        <w:t xml:space="preserve"> </w:t>
      </w:r>
      <w:r w:rsidR="001406F7" w:rsidRPr="009E1FE1">
        <w:rPr>
          <w:color w:val="000000" w:themeColor="text1"/>
        </w:rPr>
        <w:t>search</w:t>
      </w:r>
      <w:r w:rsidR="0046241D" w:rsidRPr="009E1FE1">
        <w:rPr>
          <w:color w:val="000000" w:themeColor="text1"/>
        </w:rPr>
        <w:t xml:space="preserve"> in Ramachandran</w:t>
      </w:r>
      <w:r w:rsidR="001406F7" w:rsidRPr="009E1FE1">
        <w:rPr>
          <w:color w:val="000000" w:themeColor="text1"/>
        </w:rPr>
        <w:t xml:space="preserve"> for the words “problem-solving”,</w:t>
      </w:r>
      <w:r w:rsidR="00DB778C" w:rsidRPr="009E1FE1">
        <w:rPr>
          <w:color w:val="000000" w:themeColor="text1"/>
        </w:rPr>
        <w:t xml:space="preserve"> </w:t>
      </w:r>
      <w:r w:rsidR="001406F7" w:rsidRPr="009E1FE1">
        <w:rPr>
          <w:color w:val="000000" w:themeColor="text1"/>
        </w:rPr>
        <w:t>“problem-finding” and “problem-exploring”</w:t>
      </w:r>
      <w:r w:rsidR="005B339B" w:rsidRPr="009E1FE1">
        <w:rPr>
          <w:color w:val="000000" w:themeColor="text1"/>
        </w:rPr>
        <w:t xml:space="preserve"> </w:t>
      </w:r>
      <w:r w:rsidR="001406F7" w:rsidRPr="009E1FE1">
        <w:rPr>
          <w:color w:val="000000" w:themeColor="text1"/>
        </w:rPr>
        <w:t xml:space="preserve">shows over hundred and thirty (130), zero (0) and zero (0) occurrences, respectively. </w:t>
      </w:r>
      <w:r w:rsidR="00A3127D" w:rsidRPr="009E1FE1">
        <w:rPr>
          <w:color w:val="000000" w:themeColor="text1"/>
        </w:rPr>
        <w:t>In addition, a</w:t>
      </w:r>
      <w:r w:rsidR="00EF0722" w:rsidRPr="009E1FE1">
        <w:rPr>
          <w:color w:val="000000" w:themeColor="text1"/>
        </w:rPr>
        <w:t xml:space="preserve"> google search for “computational problem-exploring system” did not return any verifiable result</w:t>
      </w:r>
      <w:r w:rsidR="00B5287E" w:rsidRPr="009E1FE1">
        <w:rPr>
          <w:color w:val="000000" w:themeColor="text1"/>
        </w:rPr>
        <w:t>.</w:t>
      </w:r>
    </w:p>
    <w:p w14:paraId="5886F12B" w14:textId="032DDAB2" w:rsidR="006D14B1" w:rsidRPr="009E1FE1" w:rsidRDefault="00A65FA1" w:rsidP="006D14B1">
      <w:pPr>
        <w:pStyle w:val="Els-2ndorder-head"/>
        <w:numPr>
          <w:ilvl w:val="1"/>
          <w:numId w:val="1"/>
        </w:numPr>
        <w:rPr>
          <w:color w:val="000000" w:themeColor="text1"/>
        </w:rPr>
      </w:pPr>
      <w:r w:rsidRPr="009E1FE1">
        <w:rPr>
          <w:color w:val="000000" w:themeColor="text1"/>
        </w:rPr>
        <w:t xml:space="preserve">Determinants of </w:t>
      </w:r>
      <w:r w:rsidR="00806270" w:rsidRPr="009E1FE1">
        <w:rPr>
          <w:color w:val="000000" w:themeColor="text1"/>
        </w:rPr>
        <w:t xml:space="preserve">problem-exploring </w:t>
      </w:r>
      <w:r w:rsidR="000028F5" w:rsidRPr="009E1FE1">
        <w:rPr>
          <w:color w:val="000000" w:themeColor="text1"/>
        </w:rPr>
        <w:t xml:space="preserve">lack </w:t>
      </w:r>
      <w:r w:rsidRPr="009E1FE1">
        <w:rPr>
          <w:color w:val="000000" w:themeColor="text1"/>
        </w:rPr>
        <w:t>in design</w:t>
      </w:r>
    </w:p>
    <w:p w14:paraId="5C1758C1" w14:textId="77777777" w:rsidR="00480AFF" w:rsidRPr="009E1FE1" w:rsidRDefault="00ED0202" w:rsidP="00DF3EF7">
      <w:pPr>
        <w:pStyle w:val="Els-body-text"/>
        <w:rPr>
          <w:color w:val="000000" w:themeColor="text1"/>
        </w:rPr>
      </w:pPr>
      <w:r w:rsidRPr="009E1FE1">
        <w:rPr>
          <w:color w:val="000000" w:themeColor="text1"/>
        </w:rPr>
        <w:t xml:space="preserve">Having observed the low focus on problem-exploring, based on results of the researches conducted, we </w:t>
      </w:r>
      <w:r w:rsidR="00295B95" w:rsidRPr="009E1FE1">
        <w:rPr>
          <w:color w:val="000000" w:themeColor="text1"/>
        </w:rPr>
        <w:t xml:space="preserve">identify and </w:t>
      </w:r>
      <w:r w:rsidRPr="009E1FE1">
        <w:rPr>
          <w:color w:val="000000" w:themeColor="text1"/>
        </w:rPr>
        <w:t xml:space="preserve">present </w:t>
      </w:r>
      <w:r w:rsidR="00295B95" w:rsidRPr="009E1FE1">
        <w:rPr>
          <w:color w:val="000000" w:themeColor="text1"/>
        </w:rPr>
        <w:t xml:space="preserve">some </w:t>
      </w:r>
      <w:r w:rsidRPr="009E1FE1">
        <w:rPr>
          <w:color w:val="000000" w:themeColor="text1"/>
        </w:rPr>
        <w:t>reasons why problem-exploring is not p</w:t>
      </w:r>
      <w:r w:rsidR="00A2007A" w:rsidRPr="009E1FE1">
        <w:rPr>
          <w:color w:val="000000" w:themeColor="text1"/>
        </w:rPr>
        <w:t>revalent</w:t>
      </w:r>
      <w:r w:rsidRPr="009E1FE1">
        <w:rPr>
          <w:color w:val="000000" w:themeColor="text1"/>
        </w:rPr>
        <w:t xml:space="preserve">. </w:t>
      </w:r>
      <w:r w:rsidR="00480AFF" w:rsidRPr="009E1FE1">
        <w:rPr>
          <w:color w:val="000000" w:themeColor="text1"/>
        </w:rPr>
        <w:t>We discuss these reasons below.</w:t>
      </w:r>
    </w:p>
    <w:p w14:paraId="7EEA8726" w14:textId="38864A47" w:rsidR="004D6B9A" w:rsidRPr="009E1FE1" w:rsidRDefault="004B41AB" w:rsidP="00255698">
      <w:pPr>
        <w:pStyle w:val="Els-body-text"/>
        <w:rPr>
          <w:color w:val="000000" w:themeColor="text1"/>
        </w:rPr>
      </w:pPr>
      <w:r w:rsidRPr="009E1FE1">
        <w:rPr>
          <w:b/>
          <w:bCs/>
          <w:color w:val="000000" w:themeColor="text1"/>
        </w:rPr>
        <w:t>Lack of motivation</w:t>
      </w:r>
      <w:r w:rsidR="00EA31A1" w:rsidRPr="009E1FE1">
        <w:rPr>
          <w:b/>
          <w:bCs/>
          <w:color w:val="000000" w:themeColor="text1"/>
        </w:rPr>
        <w:t xml:space="preserve"> </w:t>
      </w:r>
      <w:r w:rsidR="00CF43AA" w:rsidRPr="009E1FE1">
        <w:rPr>
          <w:color w:val="000000" w:themeColor="text1"/>
        </w:rPr>
        <w:t>discourages</w:t>
      </w:r>
      <w:r w:rsidR="00EA31A1" w:rsidRPr="009E1FE1">
        <w:rPr>
          <w:color w:val="000000" w:themeColor="text1"/>
        </w:rPr>
        <w:t xml:space="preserve"> </w:t>
      </w:r>
      <w:r w:rsidR="0090388F" w:rsidRPr="009E1FE1">
        <w:rPr>
          <w:color w:val="000000" w:themeColor="text1"/>
        </w:rPr>
        <w:t>individuals</w:t>
      </w:r>
      <w:r w:rsidR="00EA31A1" w:rsidRPr="009E1FE1">
        <w:rPr>
          <w:color w:val="000000" w:themeColor="text1"/>
        </w:rPr>
        <w:t xml:space="preserve"> </w:t>
      </w:r>
      <w:r w:rsidR="00CF43AA" w:rsidRPr="009E1FE1">
        <w:rPr>
          <w:color w:val="000000" w:themeColor="text1"/>
        </w:rPr>
        <w:t>to</w:t>
      </w:r>
      <w:r w:rsidR="00EA31A1" w:rsidRPr="009E1FE1">
        <w:rPr>
          <w:color w:val="000000" w:themeColor="text1"/>
        </w:rPr>
        <w:t xml:space="preserve"> engage in problem-exploring.</w:t>
      </w:r>
      <w:r w:rsidR="00A34079" w:rsidRPr="009E1FE1">
        <w:rPr>
          <w:color w:val="000000" w:themeColor="text1"/>
        </w:rPr>
        <w:t xml:space="preserve"> A</w:t>
      </w:r>
      <w:r w:rsidR="00E519B5" w:rsidRPr="009E1FE1">
        <w:rPr>
          <w:color w:val="000000" w:themeColor="text1"/>
        </w:rPr>
        <w:t xml:space="preserve">lready, we establish that problem-exploring </w:t>
      </w:r>
      <w:r w:rsidR="0021466E" w:rsidRPr="009E1FE1">
        <w:rPr>
          <w:color w:val="000000" w:themeColor="text1"/>
        </w:rPr>
        <w:t xml:space="preserve">is an aspect of creativity and </w:t>
      </w:r>
      <w:r w:rsidR="003259DE" w:rsidRPr="009E1FE1">
        <w:rPr>
          <w:color w:val="000000" w:themeColor="text1"/>
        </w:rPr>
        <w:t>requires</w:t>
      </w:r>
      <w:r w:rsidR="00E519B5" w:rsidRPr="009E1FE1">
        <w:rPr>
          <w:color w:val="000000" w:themeColor="text1"/>
        </w:rPr>
        <w:t xml:space="preserve"> creativ</w:t>
      </w:r>
      <w:r w:rsidR="003259DE" w:rsidRPr="009E1FE1">
        <w:rPr>
          <w:color w:val="000000" w:themeColor="text1"/>
        </w:rPr>
        <w:t xml:space="preserve">ity </w:t>
      </w:r>
      <w:r w:rsidR="004874A5" w:rsidRPr="009E1FE1">
        <w:rPr>
          <w:color w:val="000000" w:themeColor="text1"/>
        </w:rPr>
        <w:t>(Section</w:t>
      </w:r>
      <w:r w:rsidR="0021466E" w:rsidRPr="009E1FE1">
        <w:rPr>
          <w:color w:val="000000" w:themeColor="text1"/>
        </w:rPr>
        <w:t>s</w:t>
      </w:r>
      <w:r w:rsidR="00C85746" w:rsidRPr="009E1FE1">
        <w:rPr>
          <w:color w:val="000000" w:themeColor="text1"/>
        </w:rPr>
        <w:t xml:space="preserve"> </w:t>
      </w:r>
      <w:r w:rsidR="00904974" w:rsidRPr="009E1FE1">
        <w:rPr>
          <w:color w:val="000000" w:themeColor="text1"/>
        </w:rPr>
        <w:t>2</w:t>
      </w:r>
      <w:r w:rsidR="004874A5" w:rsidRPr="009E1FE1">
        <w:rPr>
          <w:color w:val="000000" w:themeColor="text1"/>
        </w:rPr>
        <w:t>)</w:t>
      </w:r>
      <w:r w:rsidR="00E519B5" w:rsidRPr="009E1FE1">
        <w:rPr>
          <w:color w:val="000000" w:themeColor="text1"/>
        </w:rPr>
        <w:t>.</w:t>
      </w:r>
      <w:r w:rsidR="00432E7A" w:rsidRPr="009E1FE1">
        <w:rPr>
          <w:color w:val="000000" w:themeColor="text1"/>
        </w:rPr>
        <w:t xml:space="preserve"> </w:t>
      </w:r>
      <w:r w:rsidR="00254098" w:rsidRPr="009E1FE1">
        <w:rPr>
          <w:color w:val="000000" w:themeColor="text1"/>
        </w:rPr>
        <w:t>Studies show that m</w:t>
      </w:r>
      <w:r w:rsidR="00EA31A1" w:rsidRPr="009E1FE1">
        <w:rPr>
          <w:color w:val="000000" w:themeColor="text1"/>
        </w:rPr>
        <w:t>otivation plays a very important role in encouraging creativ</w:t>
      </w:r>
      <w:r w:rsidR="00486EFC" w:rsidRPr="009E1FE1">
        <w:rPr>
          <w:color w:val="000000" w:themeColor="text1"/>
        </w:rPr>
        <w:t>e abilities in humans</w:t>
      </w:r>
      <w:r w:rsidR="006528C7" w:rsidRPr="009E1FE1">
        <w:rPr>
          <w:color w:val="000000" w:themeColor="text1"/>
        </w:rPr>
        <w:t xml:space="preserve"> </w:t>
      </w:r>
      <w:r w:rsidR="00CB4043" w:rsidRPr="009E1FE1">
        <w:rPr>
          <w:color w:val="000000" w:themeColor="text1"/>
        </w:rPr>
        <w:t>[</w:t>
      </w:r>
      <w:r w:rsidR="000756CD" w:rsidRPr="009E1FE1">
        <w:rPr>
          <w:color w:val="000000" w:themeColor="text1"/>
        </w:rPr>
        <w:t>64</w:t>
      </w:r>
      <w:r w:rsidR="004709A5" w:rsidRPr="009E1FE1">
        <w:rPr>
          <w:color w:val="000000" w:themeColor="text1"/>
        </w:rPr>
        <w:t xml:space="preserve">, </w:t>
      </w:r>
      <w:r w:rsidR="000756CD" w:rsidRPr="009E1FE1">
        <w:rPr>
          <w:color w:val="000000" w:themeColor="text1"/>
        </w:rPr>
        <w:t>65</w:t>
      </w:r>
      <w:r w:rsidR="00CB4043" w:rsidRPr="009E1FE1">
        <w:rPr>
          <w:color w:val="000000" w:themeColor="text1"/>
        </w:rPr>
        <w:t>].</w:t>
      </w:r>
      <w:r w:rsidR="004C4D8C" w:rsidRPr="009E1FE1">
        <w:rPr>
          <w:color w:val="000000" w:themeColor="text1"/>
        </w:rPr>
        <w:t xml:space="preserve"> Problem-exploring abilities are ignored and attract no recognition compared </w:t>
      </w:r>
      <w:r w:rsidR="00CE3BD9" w:rsidRPr="009E1FE1">
        <w:rPr>
          <w:color w:val="000000" w:themeColor="text1"/>
        </w:rPr>
        <w:t>with</w:t>
      </w:r>
      <w:r w:rsidR="004C4D8C" w:rsidRPr="009E1FE1">
        <w:rPr>
          <w:color w:val="000000" w:themeColor="text1"/>
        </w:rPr>
        <w:t xml:space="preserve"> problem-solving abilities. </w:t>
      </w:r>
      <w:r w:rsidR="00D24B87" w:rsidRPr="009E1FE1">
        <w:rPr>
          <w:color w:val="000000" w:themeColor="text1"/>
        </w:rPr>
        <w:t>In p</w:t>
      </w:r>
      <w:r w:rsidR="00B7627C" w:rsidRPr="009E1FE1">
        <w:rPr>
          <w:color w:val="000000" w:themeColor="text1"/>
        </w:rPr>
        <w:t>atent</w:t>
      </w:r>
      <w:r w:rsidR="00D24B87" w:rsidRPr="009E1FE1">
        <w:rPr>
          <w:color w:val="000000" w:themeColor="text1"/>
        </w:rPr>
        <w:t>s,</w:t>
      </w:r>
      <w:r w:rsidR="00B7627C" w:rsidRPr="009E1FE1">
        <w:rPr>
          <w:color w:val="000000" w:themeColor="text1"/>
        </w:rPr>
        <w:t xml:space="preserve"> identified problems</w:t>
      </w:r>
      <w:r w:rsidR="00C45FBF" w:rsidRPr="009E1FE1">
        <w:rPr>
          <w:color w:val="000000" w:themeColor="text1"/>
        </w:rPr>
        <w:t xml:space="preserve"> are not recognized as</w:t>
      </w:r>
      <w:r w:rsidR="00FB784E" w:rsidRPr="009E1FE1">
        <w:rPr>
          <w:color w:val="000000" w:themeColor="text1"/>
        </w:rPr>
        <w:t xml:space="preserve"> </w:t>
      </w:r>
      <w:r w:rsidR="00B7627C" w:rsidRPr="009E1FE1">
        <w:rPr>
          <w:color w:val="000000" w:themeColor="text1"/>
        </w:rPr>
        <w:t>discover</w:t>
      </w:r>
      <w:r w:rsidR="00FB784E" w:rsidRPr="009E1FE1">
        <w:rPr>
          <w:color w:val="000000" w:themeColor="text1"/>
        </w:rPr>
        <w:t>ies</w:t>
      </w:r>
      <w:r w:rsidR="00B7627C" w:rsidRPr="009E1FE1">
        <w:rPr>
          <w:color w:val="000000" w:themeColor="text1"/>
        </w:rPr>
        <w:t xml:space="preserve"> or creative contribution</w:t>
      </w:r>
      <w:r w:rsidR="00C45FBF" w:rsidRPr="009E1FE1">
        <w:rPr>
          <w:color w:val="000000" w:themeColor="text1"/>
        </w:rPr>
        <w:t>s</w:t>
      </w:r>
      <w:r w:rsidR="00F853E0" w:rsidRPr="009E1FE1">
        <w:rPr>
          <w:color w:val="000000" w:themeColor="text1"/>
        </w:rPr>
        <w:t xml:space="preserve"> [</w:t>
      </w:r>
      <w:r w:rsidR="002E760E" w:rsidRPr="009E1FE1">
        <w:rPr>
          <w:color w:val="000000" w:themeColor="text1"/>
        </w:rPr>
        <w:t>66</w:t>
      </w:r>
      <w:r w:rsidR="00F853E0" w:rsidRPr="009E1FE1">
        <w:rPr>
          <w:color w:val="000000" w:themeColor="text1"/>
        </w:rPr>
        <w:t>]</w:t>
      </w:r>
      <w:r w:rsidR="00B7627C" w:rsidRPr="009E1FE1">
        <w:rPr>
          <w:color w:val="000000" w:themeColor="text1"/>
        </w:rPr>
        <w:t xml:space="preserve">. </w:t>
      </w:r>
      <w:r w:rsidR="00383821" w:rsidRPr="009E1FE1">
        <w:rPr>
          <w:color w:val="000000" w:themeColor="text1"/>
        </w:rPr>
        <w:t>As put by Runco [32]: “individuals who only identify important problems but do not solve them are probably much less likely to attain eminence when compared with individuals who successfully solve noteworthy problems.”</w:t>
      </w:r>
      <w:r w:rsidR="00476CEC" w:rsidRPr="009E1FE1">
        <w:rPr>
          <w:color w:val="000000" w:themeColor="text1"/>
        </w:rPr>
        <w:t xml:space="preserve"> </w:t>
      </w:r>
      <w:r w:rsidR="00EB6A11" w:rsidRPr="009E1FE1">
        <w:rPr>
          <w:color w:val="000000" w:themeColor="text1"/>
        </w:rPr>
        <w:t>The habitual centering of creative concepts on problem-solving has created an imbalance between the problem-solving and problem-exploring aspects of creativity and has made the latter unpopular [</w:t>
      </w:r>
      <w:r w:rsidR="004E5622" w:rsidRPr="009E1FE1">
        <w:rPr>
          <w:color w:val="000000" w:themeColor="text1"/>
        </w:rPr>
        <w:t>67</w:t>
      </w:r>
      <w:r w:rsidR="00EB6A11" w:rsidRPr="009E1FE1">
        <w:rPr>
          <w:color w:val="000000" w:themeColor="text1"/>
        </w:rPr>
        <w:t xml:space="preserve">]. </w:t>
      </w:r>
    </w:p>
    <w:p w14:paraId="66A83A5B" w14:textId="3DA37DC1" w:rsidR="008E1E16" w:rsidRPr="009E1FE1" w:rsidRDefault="00D26E02" w:rsidP="00D57939">
      <w:pPr>
        <w:pStyle w:val="Els-body-text"/>
        <w:rPr>
          <w:color w:val="000000" w:themeColor="text1"/>
        </w:rPr>
      </w:pPr>
      <w:r w:rsidRPr="009E1FE1">
        <w:rPr>
          <w:b/>
          <w:bCs/>
          <w:color w:val="000000" w:themeColor="text1"/>
        </w:rPr>
        <w:t>Presence of numerous problems yet unsolved</w:t>
      </w:r>
      <w:r w:rsidR="009622E6" w:rsidRPr="009E1FE1">
        <w:rPr>
          <w:color w:val="000000" w:themeColor="text1"/>
        </w:rPr>
        <w:t xml:space="preserve"> affect</w:t>
      </w:r>
      <w:r w:rsidR="00BF1C53" w:rsidRPr="009E1FE1">
        <w:rPr>
          <w:color w:val="000000" w:themeColor="text1"/>
        </w:rPr>
        <w:t>s</w:t>
      </w:r>
      <w:r w:rsidR="009622E6" w:rsidRPr="009E1FE1">
        <w:rPr>
          <w:color w:val="000000" w:themeColor="text1"/>
        </w:rPr>
        <w:t xml:space="preserve"> the drive towards exploring for new problems. </w:t>
      </w:r>
      <w:r w:rsidR="00761814" w:rsidRPr="009E1FE1">
        <w:rPr>
          <w:color w:val="000000" w:themeColor="text1"/>
        </w:rPr>
        <w:t xml:space="preserve">There are many </w:t>
      </w:r>
      <w:r w:rsidR="00FA631C" w:rsidRPr="009E1FE1">
        <w:rPr>
          <w:color w:val="000000" w:themeColor="text1"/>
        </w:rPr>
        <w:t xml:space="preserve">design </w:t>
      </w:r>
      <w:r w:rsidR="00DF3EF7" w:rsidRPr="009E1FE1">
        <w:rPr>
          <w:color w:val="000000" w:themeColor="text1"/>
        </w:rPr>
        <w:t>problems yet to be solved</w:t>
      </w:r>
      <w:r w:rsidR="00716266" w:rsidRPr="009E1FE1">
        <w:rPr>
          <w:color w:val="000000" w:themeColor="text1"/>
        </w:rPr>
        <w:t xml:space="preserve"> [68]</w:t>
      </w:r>
      <w:r w:rsidR="00DF3EF7" w:rsidRPr="009E1FE1">
        <w:rPr>
          <w:color w:val="000000" w:themeColor="text1"/>
        </w:rPr>
        <w:t>. An assumption is that, as a result, problem-exploring may not be considered pressing since numerous existing problems</w:t>
      </w:r>
      <w:r w:rsidR="00DF3EF7" w:rsidRPr="009E1FE1">
        <w:rPr>
          <w:noProof/>
          <w:color w:val="000000" w:themeColor="text1"/>
          <w:lang w:eastAsia="en-GB"/>
        </w:rPr>
        <w:t xml:space="preserve"> </w:t>
      </w:r>
      <w:r w:rsidR="00DF3EF7" w:rsidRPr="009E1FE1">
        <w:rPr>
          <w:color w:val="000000" w:themeColor="text1"/>
        </w:rPr>
        <w:t xml:space="preserve">require solutions. The presence of these numerous problems </w:t>
      </w:r>
      <w:r w:rsidR="00E54E17" w:rsidRPr="009E1FE1">
        <w:rPr>
          <w:color w:val="000000" w:themeColor="text1"/>
        </w:rPr>
        <w:t>contributes to</w:t>
      </w:r>
      <w:r w:rsidR="006C1F76" w:rsidRPr="009E1FE1">
        <w:rPr>
          <w:color w:val="000000" w:themeColor="text1"/>
        </w:rPr>
        <w:t xml:space="preserve"> the concentration of</w:t>
      </w:r>
      <w:r w:rsidR="00DF3EF7" w:rsidRPr="009E1FE1">
        <w:rPr>
          <w:color w:val="000000" w:themeColor="text1"/>
        </w:rPr>
        <w:t xml:space="preserve"> attention </w:t>
      </w:r>
      <w:r w:rsidR="006C1F76" w:rsidRPr="009E1FE1">
        <w:rPr>
          <w:color w:val="000000" w:themeColor="text1"/>
        </w:rPr>
        <w:t>on</w:t>
      </w:r>
      <w:r w:rsidR="00DF3EF7" w:rsidRPr="009E1FE1">
        <w:rPr>
          <w:color w:val="000000" w:themeColor="text1"/>
        </w:rPr>
        <w:t xml:space="preserve"> problem-solving</w:t>
      </w:r>
      <w:r w:rsidR="003525EF" w:rsidRPr="009E1FE1">
        <w:rPr>
          <w:color w:val="000000" w:themeColor="text1"/>
        </w:rPr>
        <w:t xml:space="preserve"> and the</w:t>
      </w:r>
      <w:r w:rsidR="00077CBB" w:rsidRPr="009E1FE1">
        <w:rPr>
          <w:color w:val="000000" w:themeColor="text1"/>
        </w:rPr>
        <w:t xml:space="preserve"> c</w:t>
      </w:r>
      <w:r w:rsidR="0061266B" w:rsidRPr="009E1FE1">
        <w:rPr>
          <w:color w:val="000000" w:themeColor="text1"/>
        </w:rPr>
        <w:t>onsequent</w:t>
      </w:r>
      <w:r w:rsidR="003525EF" w:rsidRPr="009E1FE1">
        <w:rPr>
          <w:color w:val="000000" w:themeColor="text1"/>
        </w:rPr>
        <w:t xml:space="preserve"> desertion of</w:t>
      </w:r>
      <w:r w:rsidR="0061266B" w:rsidRPr="009E1FE1">
        <w:rPr>
          <w:color w:val="000000" w:themeColor="text1"/>
        </w:rPr>
        <w:t xml:space="preserve"> problem-exploring</w:t>
      </w:r>
      <w:r w:rsidR="003525EF" w:rsidRPr="009E1FE1">
        <w:rPr>
          <w:color w:val="000000" w:themeColor="text1"/>
        </w:rPr>
        <w:t>.</w:t>
      </w:r>
      <w:r w:rsidR="0061266B" w:rsidRPr="009E1FE1">
        <w:rPr>
          <w:color w:val="000000" w:themeColor="text1"/>
        </w:rPr>
        <w:t xml:space="preserve"> </w:t>
      </w:r>
      <w:r w:rsidR="003F4B55" w:rsidRPr="009E1FE1">
        <w:rPr>
          <w:color w:val="000000" w:themeColor="text1"/>
        </w:rPr>
        <w:t>However, in th</w:t>
      </w:r>
      <w:r w:rsidR="00EF7048" w:rsidRPr="009E1FE1">
        <w:rPr>
          <w:color w:val="000000" w:themeColor="text1"/>
        </w:rPr>
        <w:t xml:space="preserve">e </w:t>
      </w:r>
      <w:r w:rsidR="003F4B55" w:rsidRPr="009E1FE1">
        <w:rPr>
          <w:color w:val="000000" w:themeColor="text1"/>
        </w:rPr>
        <w:t>context</w:t>
      </w:r>
      <w:r w:rsidR="00EF7048" w:rsidRPr="009E1FE1">
        <w:rPr>
          <w:color w:val="000000" w:themeColor="text1"/>
        </w:rPr>
        <w:t xml:space="preserve"> of existing problems</w:t>
      </w:r>
      <w:r w:rsidR="003F4B55" w:rsidRPr="009E1FE1">
        <w:rPr>
          <w:color w:val="000000" w:themeColor="text1"/>
        </w:rPr>
        <w:t xml:space="preserve">, </w:t>
      </w:r>
      <w:r w:rsidR="00FA04AD" w:rsidRPr="009E1FE1">
        <w:rPr>
          <w:color w:val="000000" w:themeColor="text1"/>
        </w:rPr>
        <w:t>in Section 4.2 we address the question</w:t>
      </w:r>
      <w:r w:rsidR="00D3317B" w:rsidRPr="009E1FE1">
        <w:rPr>
          <w:color w:val="000000" w:themeColor="text1"/>
        </w:rPr>
        <w:t xml:space="preserve"> </w:t>
      </w:r>
      <w:r w:rsidR="00176E69" w:rsidRPr="009E1FE1">
        <w:rPr>
          <w:color w:val="000000" w:themeColor="text1"/>
        </w:rPr>
        <w:t>“</w:t>
      </w:r>
      <w:r w:rsidR="003F4B55" w:rsidRPr="009E1FE1">
        <w:rPr>
          <w:color w:val="000000" w:themeColor="text1"/>
        </w:rPr>
        <w:t>are there really benefits in problem-exploring in design?</w:t>
      </w:r>
      <w:r w:rsidR="00176E69" w:rsidRPr="009E1FE1">
        <w:rPr>
          <w:color w:val="000000" w:themeColor="text1"/>
        </w:rPr>
        <w:t>”</w:t>
      </w:r>
    </w:p>
    <w:p w14:paraId="5AFE97B9" w14:textId="5CCF72FA" w:rsidR="00264DC2" w:rsidRPr="009E1FE1" w:rsidRDefault="00F912FE" w:rsidP="00184147">
      <w:pPr>
        <w:pStyle w:val="Els-body-text"/>
        <w:ind w:right="-28"/>
        <w:rPr>
          <w:color w:val="000000" w:themeColor="text1"/>
        </w:rPr>
      </w:pPr>
      <w:r w:rsidRPr="009E1FE1">
        <w:rPr>
          <w:b/>
          <w:bCs/>
          <w:color w:val="000000" w:themeColor="text1"/>
        </w:rPr>
        <w:t>Difficulty in problem-exploring</w:t>
      </w:r>
      <w:r w:rsidR="00A82AA6" w:rsidRPr="009E1FE1">
        <w:rPr>
          <w:color w:val="000000" w:themeColor="text1"/>
        </w:rPr>
        <w:t xml:space="preserve"> is implicitly</w:t>
      </w:r>
      <w:r w:rsidR="007055D4" w:rsidRPr="009E1FE1">
        <w:rPr>
          <w:color w:val="000000" w:themeColor="text1"/>
        </w:rPr>
        <w:t xml:space="preserve"> </w:t>
      </w:r>
      <w:r w:rsidR="00373A2B" w:rsidRPr="009E1FE1">
        <w:rPr>
          <w:color w:val="000000" w:themeColor="text1"/>
        </w:rPr>
        <w:t>revealed</w:t>
      </w:r>
      <w:r w:rsidR="007055D4" w:rsidRPr="009E1FE1">
        <w:rPr>
          <w:color w:val="000000" w:themeColor="text1"/>
        </w:rPr>
        <w:t xml:space="preserve"> by studies</w:t>
      </w:r>
      <w:r w:rsidR="00700910" w:rsidRPr="009E1FE1">
        <w:rPr>
          <w:color w:val="000000" w:themeColor="text1"/>
        </w:rPr>
        <w:t>.</w:t>
      </w:r>
      <w:r w:rsidR="008E1E16" w:rsidRPr="009E1FE1">
        <w:rPr>
          <w:color w:val="000000" w:themeColor="text1"/>
        </w:rPr>
        <w:t xml:space="preserve"> Problem-exploring </w:t>
      </w:r>
      <w:r w:rsidR="00236C78" w:rsidRPr="009E1FE1">
        <w:rPr>
          <w:color w:val="000000" w:themeColor="text1"/>
        </w:rPr>
        <w:t>requires significant degree</w:t>
      </w:r>
      <w:r w:rsidR="008E1E16" w:rsidRPr="009E1FE1">
        <w:rPr>
          <w:color w:val="000000" w:themeColor="text1"/>
        </w:rPr>
        <w:t xml:space="preserve"> of creativity [26</w:t>
      </w:r>
      <w:r w:rsidR="00F94472" w:rsidRPr="009E1FE1">
        <w:rPr>
          <w:color w:val="000000" w:themeColor="text1"/>
        </w:rPr>
        <w:t>] and</w:t>
      </w:r>
      <w:r w:rsidR="008E1E16" w:rsidRPr="009E1FE1">
        <w:rPr>
          <w:color w:val="000000" w:themeColor="text1"/>
        </w:rPr>
        <w:t xml:space="preserve"> coming up with creative outputs is difficult and challenging [4</w:t>
      </w:r>
      <w:r w:rsidR="00D65E3F" w:rsidRPr="009E1FE1">
        <w:rPr>
          <w:color w:val="000000" w:themeColor="text1"/>
        </w:rPr>
        <w:t>0</w:t>
      </w:r>
      <w:r w:rsidR="008E1E16" w:rsidRPr="009E1FE1">
        <w:rPr>
          <w:color w:val="000000" w:themeColor="text1"/>
        </w:rPr>
        <w:t xml:space="preserve">]. The study by Nicholl and </w:t>
      </w:r>
      <w:proofErr w:type="spellStart"/>
      <w:r w:rsidR="008E1E16" w:rsidRPr="009E1FE1">
        <w:rPr>
          <w:color w:val="000000" w:themeColor="text1"/>
        </w:rPr>
        <w:t>Mclellan</w:t>
      </w:r>
      <w:proofErr w:type="spellEnd"/>
      <w:r w:rsidR="008E1E16" w:rsidRPr="009E1FE1">
        <w:rPr>
          <w:color w:val="000000" w:themeColor="text1"/>
        </w:rPr>
        <w:t xml:space="preserve"> [6</w:t>
      </w:r>
      <w:r w:rsidR="00D65E3F" w:rsidRPr="009E1FE1">
        <w:rPr>
          <w:color w:val="000000" w:themeColor="text1"/>
        </w:rPr>
        <w:t>9</w:t>
      </w:r>
      <w:r w:rsidR="008E1E16" w:rsidRPr="009E1FE1">
        <w:rPr>
          <w:color w:val="000000" w:themeColor="text1"/>
        </w:rPr>
        <w:t>] suggests the people find it difficult to come up with creative ideas.</w:t>
      </w:r>
      <w:r w:rsidR="00620847" w:rsidRPr="009E1FE1">
        <w:rPr>
          <w:color w:val="000000" w:themeColor="text1"/>
        </w:rPr>
        <w:t xml:space="preserve"> </w:t>
      </w:r>
      <w:r w:rsidR="00761E05" w:rsidRPr="009E1FE1">
        <w:rPr>
          <w:color w:val="000000" w:themeColor="text1"/>
        </w:rPr>
        <w:t xml:space="preserve">Einstein and </w:t>
      </w:r>
      <w:proofErr w:type="spellStart"/>
      <w:r w:rsidR="00761E05" w:rsidRPr="009E1FE1">
        <w:rPr>
          <w:color w:val="000000" w:themeColor="text1"/>
        </w:rPr>
        <w:t>Infeld</w:t>
      </w:r>
      <w:proofErr w:type="spellEnd"/>
      <w:r w:rsidR="00761E05" w:rsidRPr="009E1FE1">
        <w:rPr>
          <w:color w:val="000000" w:themeColor="text1"/>
        </w:rPr>
        <w:t xml:space="preserve"> [</w:t>
      </w:r>
      <w:r w:rsidR="00556DB2" w:rsidRPr="009E1FE1">
        <w:rPr>
          <w:color w:val="000000" w:themeColor="text1"/>
        </w:rPr>
        <w:t>38</w:t>
      </w:r>
      <w:r w:rsidR="00761E05" w:rsidRPr="009E1FE1">
        <w:rPr>
          <w:color w:val="000000" w:themeColor="text1"/>
        </w:rPr>
        <w:t xml:space="preserve">] </w:t>
      </w:r>
      <w:r w:rsidR="00D4234E" w:rsidRPr="009E1FE1">
        <w:rPr>
          <w:color w:val="000000" w:themeColor="text1"/>
        </w:rPr>
        <w:t>suggest</w:t>
      </w:r>
      <w:r w:rsidR="00761E05" w:rsidRPr="009E1FE1">
        <w:rPr>
          <w:color w:val="000000" w:themeColor="text1"/>
        </w:rPr>
        <w:t xml:space="preserve"> that problem-exploring is difficult </w:t>
      </w:r>
      <w:r w:rsidR="0037096D" w:rsidRPr="009E1FE1">
        <w:rPr>
          <w:color w:val="000000" w:themeColor="text1"/>
        </w:rPr>
        <w:t xml:space="preserve">and important: </w:t>
      </w:r>
      <w:r w:rsidR="00761E05" w:rsidRPr="009E1FE1">
        <w:rPr>
          <w:color w:val="000000" w:themeColor="text1"/>
        </w:rPr>
        <w:t>“</w:t>
      </w:r>
      <w:r w:rsidR="0037096D" w:rsidRPr="009E1FE1">
        <w:rPr>
          <w:color w:val="000000" w:themeColor="text1"/>
        </w:rPr>
        <w:t xml:space="preserve">The formulation of a problem is often more essential than its solution, which may be merely a </w:t>
      </w:r>
      <w:r w:rsidR="0037096D" w:rsidRPr="009E1FE1">
        <w:rPr>
          <w:color w:val="000000" w:themeColor="text1"/>
        </w:rPr>
        <w:t>matter of mathematical or experimental skill. To raise new questions, new possibilities, to regard old questions from a new angle, requires creative imagination and marks real advance in science</w:t>
      </w:r>
      <w:r w:rsidR="0066647B" w:rsidRPr="009E1FE1">
        <w:rPr>
          <w:color w:val="000000" w:themeColor="text1"/>
        </w:rPr>
        <w:t>.</w:t>
      </w:r>
      <w:r w:rsidR="00761E05" w:rsidRPr="009E1FE1">
        <w:rPr>
          <w:color w:val="000000" w:themeColor="text1"/>
        </w:rPr>
        <w:t>”</w:t>
      </w:r>
      <w:r w:rsidR="004371C7" w:rsidRPr="009E1FE1">
        <w:rPr>
          <w:color w:val="000000" w:themeColor="text1"/>
        </w:rPr>
        <w:t xml:space="preserve"> The effect of </w:t>
      </w:r>
      <w:r w:rsidR="004371C7" w:rsidRPr="009E1FE1">
        <w:rPr>
          <w:i/>
          <w:iCs/>
          <w:color w:val="000000" w:themeColor="text1"/>
        </w:rPr>
        <w:t>fixation</w:t>
      </w:r>
      <w:r w:rsidR="004371C7" w:rsidRPr="009E1FE1">
        <w:rPr>
          <w:color w:val="000000" w:themeColor="text1"/>
        </w:rPr>
        <w:t xml:space="preserve"> affects ideation [</w:t>
      </w:r>
      <w:r w:rsidR="00AF10B3" w:rsidRPr="009E1FE1">
        <w:rPr>
          <w:color w:val="000000" w:themeColor="text1"/>
        </w:rPr>
        <w:t>70</w:t>
      </w:r>
      <w:r w:rsidR="004371C7" w:rsidRPr="009E1FE1">
        <w:rPr>
          <w:color w:val="000000" w:themeColor="text1"/>
        </w:rPr>
        <w:t>]. This effect is more on problem-exploring that it is on problem-solving.</w:t>
      </w:r>
      <w:r w:rsidR="00D54234" w:rsidRPr="009E1FE1">
        <w:rPr>
          <w:color w:val="000000" w:themeColor="text1"/>
        </w:rPr>
        <w:t xml:space="preserve"> In problem-solving, features of existing solutions can be combined to obtain a new concept or solution. Boden [</w:t>
      </w:r>
      <w:r w:rsidR="00FF6078" w:rsidRPr="009E1FE1">
        <w:rPr>
          <w:color w:val="000000" w:themeColor="text1"/>
        </w:rPr>
        <w:t>71</w:t>
      </w:r>
      <w:r w:rsidR="00D54234" w:rsidRPr="009E1FE1">
        <w:rPr>
          <w:color w:val="000000" w:themeColor="text1"/>
        </w:rPr>
        <w:t>] describe</w:t>
      </w:r>
      <w:r w:rsidR="00DF4144" w:rsidRPr="009E1FE1">
        <w:rPr>
          <w:color w:val="000000" w:themeColor="text1"/>
        </w:rPr>
        <w:t>s</w:t>
      </w:r>
      <w:r w:rsidR="00671DB6" w:rsidRPr="009E1FE1">
        <w:rPr>
          <w:color w:val="000000" w:themeColor="text1"/>
        </w:rPr>
        <w:t xml:space="preserve"> </w:t>
      </w:r>
      <w:r w:rsidR="00D54234" w:rsidRPr="009E1FE1">
        <w:rPr>
          <w:color w:val="000000" w:themeColor="text1"/>
        </w:rPr>
        <w:t xml:space="preserve">this </w:t>
      </w:r>
      <w:r w:rsidR="000A304D" w:rsidRPr="009E1FE1">
        <w:rPr>
          <w:color w:val="000000" w:themeColor="text1"/>
        </w:rPr>
        <w:t>process</w:t>
      </w:r>
      <w:r w:rsidR="00671DB6" w:rsidRPr="009E1FE1">
        <w:rPr>
          <w:color w:val="000000" w:themeColor="text1"/>
        </w:rPr>
        <w:t xml:space="preserve"> </w:t>
      </w:r>
      <w:r w:rsidR="00D54234" w:rsidRPr="009E1FE1">
        <w:rPr>
          <w:color w:val="000000" w:themeColor="text1"/>
        </w:rPr>
        <w:t>as</w:t>
      </w:r>
      <w:r w:rsidR="0027709E" w:rsidRPr="009E1FE1">
        <w:rPr>
          <w:color w:val="000000" w:themeColor="text1"/>
        </w:rPr>
        <w:t xml:space="preserve"> </w:t>
      </w:r>
      <w:r w:rsidR="00D54234" w:rsidRPr="009E1FE1">
        <w:rPr>
          <w:color w:val="000000" w:themeColor="text1"/>
        </w:rPr>
        <w:t>combinational creativity</w:t>
      </w:r>
      <w:r w:rsidR="00300683" w:rsidRPr="009E1FE1">
        <w:rPr>
          <w:color w:val="000000" w:themeColor="text1"/>
        </w:rPr>
        <w:t xml:space="preserve">. </w:t>
      </w:r>
      <w:r w:rsidR="0027709E" w:rsidRPr="009E1FE1">
        <w:rPr>
          <w:color w:val="000000" w:themeColor="text1"/>
        </w:rPr>
        <w:t xml:space="preserve">Han </w:t>
      </w:r>
      <w:r w:rsidR="002D2B3C" w:rsidRPr="009E1FE1">
        <w:rPr>
          <w:color w:val="000000" w:themeColor="text1"/>
        </w:rPr>
        <w:t>and co-authors</w:t>
      </w:r>
      <w:r w:rsidR="0027709E" w:rsidRPr="009E1FE1">
        <w:rPr>
          <w:color w:val="000000" w:themeColor="text1"/>
        </w:rPr>
        <w:t xml:space="preserve"> </w:t>
      </w:r>
      <w:r w:rsidR="00EC3EED" w:rsidRPr="009E1FE1">
        <w:rPr>
          <w:color w:val="000000" w:themeColor="text1"/>
        </w:rPr>
        <w:t>[</w:t>
      </w:r>
      <w:r w:rsidR="006F5E4F" w:rsidRPr="009E1FE1">
        <w:rPr>
          <w:color w:val="000000" w:themeColor="text1"/>
        </w:rPr>
        <w:t>18</w:t>
      </w:r>
      <w:r w:rsidR="00EC3EED" w:rsidRPr="009E1FE1">
        <w:rPr>
          <w:color w:val="000000" w:themeColor="text1"/>
        </w:rPr>
        <w:t>]</w:t>
      </w:r>
      <w:r w:rsidR="0027709E" w:rsidRPr="009E1FE1">
        <w:rPr>
          <w:color w:val="000000" w:themeColor="text1"/>
        </w:rPr>
        <w:t xml:space="preserve"> </w:t>
      </w:r>
      <w:r w:rsidR="009F3D5F" w:rsidRPr="009E1FE1">
        <w:rPr>
          <w:color w:val="000000" w:themeColor="text1"/>
        </w:rPr>
        <w:t>state</w:t>
      </w:r>
      <w:r w:rsidR="0027709E" w:rsidRPr="009E1FE1">
        <w:rPr>
          <w:color w:val="000000" w:themeColor="text1"/>
        </w:rPr>
        <w:t xml:space="preserve"> that combinational creativity is</w:t>
      </w:r>
      <w:r w:rsidR="00C500A0" w:rsidRPr="009E1FE1">
        <w:rPr>
          <w:color w:val="000000" w:themeColor="text1"/>
        </w:rPr>
        <w:t xml:space="preserve"> relatively</w:t>
      </w:r>
      <w:r w:rsidR="0027709E" w:rsidRPr="009E1FE1">
        <w:rPr>
          <w:color w:val="000000" w:themeColor="text1"/>
        </w:rPr>
        <w:t xml:space="preserve"> the easiest for humans</w:t>
      </w:r>
      <w:r w:rsidR="0069344D" w:rsidRPr="009E1FE1">
        <w:rPr>
          <w:color w:val="000000" w:themeColor="text1"/>
        </w:rPr>
        <w:t xml:space="preserve"> compared </w:t>
      </w:r>
      <w:r w:rsidR="00530734" w:rsidRPr="009E1FE1">
        <w:rPr>
          <w:color w:val="000000" w:themeColor="text1"/>
        </w:rPr>
        <w:t>with</w:t>
      </w:r>
      <w:r w:rsidR="0069344D" w:rsidRPr="009E1FE1">
        <w:rPr>
          <w:color w:val="000000" w:themeColor="text1"/>
        </w:rPr>
        <w:t xml:space="preserve"> other types of creativity – exploratory and </w:t>
      </w:r>
      <w:r w:rsidR="00EE5E95" w:rsidRPr="009E1FE1">
        <w:rPr>
          <w:color w:val="000000" w:themeColor="text1"/>
        </w:rPr>
        <w:t>transform</w:t>
      </w:r>
      <w:r w:rsidR="003F18AE" w:rsidRPr="009E1FE1">
        <w:rPr>
          <w:color w:val="000000" w:themeColor="text1"/>
        </w:rPr>
        <w:t>at</w:t>
      </w:r>
      <w:r w:rsidR="00DE30AA" w:rsidRPr="009E1FE1">
        <w:rPr>
          <w:color w:val="000000" w:themeColor="text1"/>
        </w:rPr>
        <w:t>ional</w:t>
      </w:r>
      <w:r w:rsidR="0027709E" w:rsidRPr="009E1FE1">
        <w:rPr>
          <w:color w:val="000000" w:themeColor="text1"/>
        </w:rPr>
        <w:t xml:space="preserve">. However, </w:t>
      </w:r>
      <w:r w:rsidR="00C21CD4" w:rsidRPr="009E1FE1">
        <w:rPr>
          <w:color w:val="000000" w:themeColor="text1"/>
        </w:rPr>
        <w:t xml:space="preserve">combinational creativity seldom </w:t>
      </w:r>
      <w:r w:rsidR="00BF594F" w:rsidRPr="009E1FE1">
        <w:rPr>
          <w:color w:val="000000" w:themeColor="text1"/>
        </w:rPr>
        <w:t>applies</w:t>
      </w:r>
      <w:r w:rsidR="00C21CD4" w:rsidRPr="009E1FE1">
        <w:rPr>
          <w:color w:val="000000" w:themeColor="text1"/>
        </w:rPr>
        <w:t xml:space="preserve"> in problem-exploring.</w:t>
      </w:r>
      <w:r w:rsidR="007D291A" w:rsidRPr="009E1FE1">
        <w:rPr>
          <w:color w:val="000000" w:themeColor="text1"/>
        </w:rPr>
        <w:t xml:space="preserve"> </w:t>
      </w:r>
      <w:r w:rsidR="0027709E" w:rsidRPr="009E1FE1">
        <w:rPr>
          <w:color w:val="000000" w:themeColor="text1"/>
        </w:rPr>
        <w:t xml:space="preserve">When the task is to find a new solution, </w:t>
      </w:r>
      <w:r w:rsidR="00867B99" w:rsidRPr="009E1FE1">
        <w:rPr>
          <w:color w:val="000000" w:themeColor="text1"/>
        </w:rPr>
        <w:t>observing</w:t>
      </w:r>
      <w:r w:rsidR="007D291A" w:rsidRPr="009E1FE1">
        <w:rPr>
          <w:color w:val="000000" w:themeColor="text1"/>
        </w:rPr>
        <w:t xml:space="preserve"> existing solutions for inspiration </w:t>
      </w:r>
      <w:r w:rsidR="0027709E" w:rsidRPr="009E1FE1">
        <w:rPr>
          <w:color w:val="000000" w:themeColor="text1"/>
        </w:rPr>
        <w:t>helps</w:t>
      </w:r>
      <w:r w:rsidR="00FA5E3B" w:rsidRPr="009E1FE1">
        <w:rPr>
          <w:color w:val="000000" w:themeColor="text1"/>
        </w:rPr>
        <w:t xml:space="preserve"> [</w:t>
      </w:r>
      <w:r w:rsidR="00197759" w:rsidRPr="009E1FE1">
        <w:rPr>
          <w:color w:val="000000" w:themeColor="text1"/>
        </w:rPr>
        <w:t>72</w:t>
      </w:r>
      <w:r w:rsidR="00FA5E3B" w:rsidRPr="009E1FE1">
        <w:rPr>
          <w:color w:val="000000" w:themeColor="text1"/>
        </w:rPr>
        <w:t>]</w:t>
      </w:r>
      <w:r w:rsidR="0033419D" w:rsidRPr="009E1FE1">
        <w:rPr>
          <w:color w:val="000000" w:themeColor="text1"/>
        </w:rPr>
        <w:t>.</w:t>
      </w:r>
      <w:r w:rsidR="00BA42C2" w:rsidRPr="009E1FE1">
        <w:rPr>
          <w:color w:val="000000" w:themeColor="text1"/>
        </w:rPr>
        <w:t xml:space="preserve"> </w:t>
      </w:r>
      <w:r w:rsidR="00750EE2" w:rsidRPr="009E1FE1">
        <w:rPr>
          <w:color w:val="000000" w:themeColor="text1"/>
        </w:rPr>
        <w:t>But</w:t>
      </w:r>
      <w:r w:rsidR="0033419D" w:rsidRPr="009E1FE1">
        <w:rPr>
          <w:color w:val="000000" w:themeColor="text1"/>
        </w:rPr>
        <w:t>, w</w:t>
      </w:r>
      <w:r w:rsidR="0027709E" w:rsidRPr="009E1FE1">
        <w:rPr>
          <w:color w:val="000000" w:themeColor="text1"/>
        </w:rPr>
        <w:t>hen the inte</w:t>
      </w:r>
      <w:r w:rsidR="002C506E" w:rsidRPr="009E1FE1">
        <w:rPr>
          <w:color w:val="000000" w:themeColor="text1"/>
        </w:rPr>
        <w:t>nt</w:t>
      </w:r>
      <w:r w:rsidR="0027709E" w:rsidRPr="009E1FE1">
        <w:rPr>
          <w:color w:val="000000" w:themeColor="text1"/>
        </w:rPr>
        <w:t xml:space="preserve"> is to identify a new problem,</w:t>
      </w:r>
      <w:r w:rsidR="008606EC" w:rsidRPr="009E1FE1">
        <w:rPr>
          <w:color w:val="000000" w:themeColor="text1"/>
        </w:rPr>
        <w:t xml:space="preserve"> it </w:t>
      </w:r>
      <w:r w:rsidR="0027709E" w:rsidRPr="009E1FE1">
        <w:rPr>
          <w:color w:val="000000" w:themeColor="text1"/>
        </w:rPr>
        <w:t xml:space="preserve">does not really </w:t>
      </w:r>
      <w:r w:rsidR="008E6F9C" w:rsidRPr="009E1FE1">
        <w:rPr>
          <w:color w:val="000000" w:themeColor="text1"/>
        </w:rPr>
        <w:t>assist</w:t>
      </w:r>
      <w:r w:rsidR="008606EC" w:rsidRPr="009E1FE1">
        <w:rPr>
          <w:color w:val="000000" w:themeColor="text1"/>
        </w:rPr>
        <w:t xml:space="preserve"> to </w:t>
      </w:r>
      <w:r w:rsidR="00BD0455" w:rsidRPr="009E1FE1">
        <w:rPr>
          <w:color w:val="000000" w:themeColor="text1"/>
        </w:rPr>
        <w:t>observe</w:t>
      </w:r>
      <w:r w:rsidR="00867B99" w:rsidRPr="009E1FE1">
        <w:rPr>
          <w:color w:val="000000" w:themeColor="text1"/>
        </w:rPr>
        <w:t xml:space="preserve"> </w:t>
      </w:r>
      <w:r w:rsidR="008606EC" w:rsidRPr="009E1FE1">
        <w:rPr>
          <w:color w:val="000000" w:themeColor="text1"/>
        </w:rPr>
        <w:t>existing problems</w:t>
      </w:r>
      <w:r w:rsidR="0027709E" w:rsidRPr="009E1FE1">
        <w:rPr>
          <w:color w:val="000000" w:themeColor="text1"/>
        </w:rPr>
        <w:t>.</w:t>
      </w:r>
      <w:r w:rsidR="00CF1584" w:rsidRPr="009E1FE1">
        <w:rPr>
          <w:color w:val="000000" w:themeColor="text1"/>
        </w:rPr>
        <w:t xml:space="preserve"> Instead, significant level of creativity is employed to decipher the design problem </w:t>
      </w:r>
      <w:r w:rsidR="00E532F0" w:rsidRPr="009E1FE1">
        <w:rPr>
          <w:color w:val="000000" w:themeColor="text1"/>
        </w:rPr>
        <w:t xml:space="preserve">solely </w:t>
      </w:r>
      <w:r w:rsidR="00283D7F" w:rsidRPr="009E1FE1">
        <w:rPr>
          <w:color w:val="000000" w:themeColor="text1"/>
        </w:rPr>
        <w:t>on available</w:t>
      </w:r>
      <w:r w:rsidR="00957542" w:rsidRPr="009E1FE1">
        <w:rPr>
          <w:color w:val="000000" w:themeColor="text1"/>
        </w:rPr>
        <w:t xml:space="preserve"> information</w:t>
      </w:r>
      <w:r w:rsidR="00283D7F" w:rsidRPr="009E1FE1">
        <w:rPr>
          <w:color w:val="000000" w:themeColor="text1"/>
        </w:rPr>
        <w:t xml:space="preserve"> </w:t>
      </w:r>
      <w:r w:rsidR="00CF1584" w:rsidRPr="009E1FE1">
        <w:rPr>
          <w:color w:val="000000" w:themeColor="text1"/>
        </w:rPr>
        <w:t>[</w:t>
      </w:r>
      <w:r w:rsidR="00197759" w:rsidRPr="009E1FE1">
        <w:rPr>
          <w:color w:val="000000" w:themeColor="text1"/>
        </w:rPr>
        <w:t>73</w:t>
      </w:r>
      <w:r w:rsidR="00CF1584" w:rsidRPr="009E1FE1">
        <w:rPr>
          <w:color w:val="000000" w:themeColor="text1"/>
        </w:rPr>
        <w:t xml:space="preserve">]. </w:t>
      </w:r>
    </w:p>
    <w:p w14:paraId="32AB43D8" w14:textId="09181A37" w:rsidR="006D14B1" w:rsidRPr="009E1FE1" w:rsidRDefault="006D14B1" w:rsidP="006D14B1">
      <w:pPr>
        <w:pStyle w:val="Els-2ndorder-head"/>
        <w:numPr>
          <w:ilvl w:val="1"/>
          <w:numId w:val="1"/>
        </w:numPr>
        <w:rPr>
          <w:color w:val="000000" w:themeColor="text1"/>
        </w:rPr>
      </w:pPr>
      <w:r w:rsidRPr="009E1FE1">
        <w:rPr>
          <w:color w:val="000000" w:themeColor="text1"/>
        </w:rPr>
        <w:t>Wh</w:t>
      </w:r>
      <w:r w:rsidR="005D6493" w:rsidRPr="009E1FE1">
        <w:rPr>
          <w:color w:val="000000" w:themeColor="text1"/>
        </w:rPr>
        <w:t>y</w:t>
      </w:r>
      <w:r w:rsidR="000148D1" w:rsidRPr="009E1FE1">
        <w:rPr>
          <w:color w:val="000000" w:themeColor="text1"/>
        </w:rPr>
        <w:t xml:space="preserve"> is problem-exploring </w:t>
      </w:r>
      <w:r w:rsidRPr="009E1FE1">
        <w:rPr>
          <w:color w:val="000000" w:themeColor="text1"/>
        </w:rPr>
        <w:t>importan</w:t>
      </w:r>
      <w:r w:rsidR="001062B9" w:rsidRPr="009E1FE1">
        <w:rPr>
          <w:color w:val="000000" w:themeColor="text1"/>
        </w:rPr>
        <w:t>t</w:t>
      </w:r>
      <w:r w:rsidRPr="009E1FE1">
        <w:rPr>
          <w:color w:val="000000" w:themeColor="text1"/>
        </w:rPr>
        <w:t xml:space="preserve"> and benefi</w:t>
      </w:r>
      <w:r w:rsidR="001062B9" w:rsidRPr="009E1FE1">
        <w:rPr>
          <w:color w:val="000000" w:themeColor="text1"/>
        </w:rPr>
        <w:t>cial</w:t>
      </w:r>
      <w:r w:rsidR="000148D1" w:rsidRPr="009E1FE1">
        <w:rPr>
          <w:color w:val="000000" w:themeColor="text1"/>
        </w:rPr>
        <w:t xml:space="preserve"> </w:t>
      </w:r>
      <w:r w:rsidR="00D80BA5" w:rsidRPr="009E1FE1">
        <w:rPr>
          <w:color w:val="000000" w:themeColor="text1"/>
        </w:rPr>
        <w:t>in design</w:t>
      </w:r>
      <w:r w:rsidRPr="009E1FE1">
        <w:rPr>
          <w:color w:val="000000" w:themeColor="text1"/>
        </w:rPr>
        <w:t>?</w:t>
      </w:r>
    </w:p>
    <w:p w14:paraId="7CB8CF40" w14:textId="660F2187" w:rsidR="00F80898" w:rsidRPr="009E1FE1" w:rsidRDefault="00FD5D9C" w:rsidP="003E0A27">
      <w:pPr>
        <w:pStyle w:val="Els-body-text"/>
        <w:rPr>
          <w:b/>
          <w:bCs/>
          <w:color w:val="000000" w:themeColor="text1"/>
        </w:rPr>
      </w:pPr>
      <w:r w:rsidRPr="009E1FE1">
        <w:rPr>
          <w:color w:val="000000" w:themeColor="text1"/>
        </w:rPr>
        <w:t>Considering</w:t>
      </w:r>
      <w:r w:rsidRPr="009E1FE1">
        <w:rPr>
          <w:b/>
          <w:bCs/>
          <w:color w:val="000000" w:themeColor="text1"/>
        </w:rPr>
        <w:t xml:space="preserve"> </w:t>
      </w:r>
      <w:r w:rsidRPr="009E1FE1">
        <w:rPr>
          <w:color w:val="000000" w:themeColor="text1"/>
        </w:rPr>
        <w:t xml:space="preserve">the determinants </w:t>
      </w:r>
      <w:r w:rsidR="0011360E" w:rsidRPr="009E1FE1">
        <w:rPr>
          <w:color w:val="000000" w:themeColor="text1"/>
        </w:rPr>
        <w:t xml:space="preserve">of problem-exploring lack in design, </w:t>
      </w:r>
      <w:r w:rsidRPr="009E1FE1">
        <w:rPr>
          <w:color w:val="000000" w:themeColor="text1"/>
        </w:rPr>
        <w:t>we</w:t>
      </w:r>
      <w:r w:rsidR="0011360E" w:rsidRPr="009E1FE1">
        <w:rPr>
          <w:color w:val="000000" w:themeColor="text1"/>
        </w:rPr>
        <w:t xml:space="preserve"> present</w:t>
      </w:r>
      <w:r w:rsidR="00AF1F19" w:rsidRPr="009E1FE1">
        <w:rPr>
          <w:color w:val="000000" w:themeColor="text1"/>
        </w:rPr>
        <w:t xml:space="preserve"> </w:t>
      </w:r>
      <w:r w:rsidR="00AE250A" w:rsidRPr="009E1FE1">
        <w:rPr>
          <w:color w:val="000000" w:themeColor="text1"/>
        </w:rPr>
        <w:t xml:space="preserve">superseding reasons why </w:t>
      </w:r>
      <w:r w:rsidR="00C7091B" w:rsidRPr="009E1FE1">
        <w:rPr>
          <w:color w:val="000000" w:themeColor="text1"/>
        </w:rPr>
        <w:t xml:space="preserve">problem-exploring </w:t>
      </w:r>
      <w:r w:rsidRPr="009E1FE1">
        <w:rPr>
          <w:color w:val="000000" w:themeColor="text1"/>
        </w:rPr>
        <w:t xml:space="preserve">in design </w:t>
      </w:r>
      <w:r w:rsidR="00C7091B" w:rsidRPr="009E1FE1">
        <w:rPr>
          <w:color w:val="000000" w:themeColor="text1"/>
        </w:rPr>
        <w:t>needs attention.</w:t>
      </w:r>
      <w:r w:rsidR="00427F04" w:rsidRPr="009E1FE1">
        <w:rPr>
          <w:color w:val="000000" w:themeColor="text1"/>
        </w:rPr>
        <w:t xml:space="preserve"> Hence, the need to address these determinants.</w:t>
      </w:r>
    </w:p>
    <w:p w14:paraId="00C113E9" w14:textId="1463C0B3" w:rsidR="001B262A" w:rsidRPr="009E1FE1" w:rsidRDefault="00DB1D80" w:rsidP="006E4C6C">
      <w:pPr>
        <w:pStyle w:val="Els-body-text"/>
        <w:rPr>
          <w:color w:val="000000" w:themeColor="text1"/>
        </w:rPr>
      </w:pPr>
      <w:r w:rsidRPr="009E1FE1">
        <w:rPr>
          <w:b/>
          <w:bCs/>
          <w:color w:val="000000" w:themeColor="text1"/>
        </w:rPr>
        <w:t>Proacti</w:t>
      </w:r>
      <w:r w:rsidR="00643A6C" w:rsidRPr="009E1FE1">
        <w:rPr>
          <w:b/>
          <w:bCs/>
          <w:color w:val="000000" w:themeColor="text1"/>
        </w:rPr>
        <w:t>veness</w:t>
      </w:r>
      <w:r w:rsidR="00600864" w:rsidRPr="009E1FE1">
        <w:rPr>
          <w:b/>
          <w:bCs/>
          <w:color w:val="000000" w:themeColor="text1"/>
        </w:rPr>
        <w:t xml:space="preserve"> and skill support</w:t>
      </w:r>
      <w:r w:rsidR="00AF3913" w:rsidRPr="009E1FE1">
        <w:rPr>
          <w:color w:val="000000" w:themeColor="text1"/>
        </w:rPr>
        <w:t xml:space="preserve">: </w:t>
      </w:r>
      <w:r w:rsidR="00FF4F2D" w:rsidRPr="009E1FE1">
        <w:rPr>
          <w:color w:val="000000" w:themeColor="text1"/>
        </w:rPr>
        <w:t>Inventors usually solve problems discovered by themselves [</w:t>
      </w:r>
      <w:r w:rsidR="009A2D0C" w:rsidRPr="009E1FE1">
        <w:rPr>
          <w:color w:val="000000" w:themeColor="text1"/>
        </w:rPr>
        <w:t>7</w:t>
      </w:r>
      <w:r w:rsidR="00197759" w:rsidRPr="009E1FE1">
        <w:rPr>
          <w:color w:val="000000" w:themeColor="text1"/>
        </w:rPr>
        <w:t>4</w:t>
      </w:r>
      <w:r w:rsidR="00FF4F2D" w:rsidRPr="009E1FE1">
        <w:rPr>
          <w:color w:val="000000" w:themeColor="text1"/>
        </w:rPr>
        <w:t>,</w:t>
      </w:r>
      <w:r w:rsidR="009A2D0C" w:rsidRPr="009E1FE1">
        <w:rPr>
          <w:color w:val="000000" w:themeColor="text1"/>
        </w:rPr>
        <w:t>7</w:t>
      </w:r>
      <w:r w:rsidR="00197759" w:rsidRPr="009E1FE1">
        <w:rPr>
          <w:color w:val="000000" w:themeColor="text1"/>
        </w:rPr>
        <w:t>5</w:t>
      </w:r>
      <w:r w:rsidR="00FF4F2D" w:rsidRPr="009E1FE1">
        <w:rPr>
          <w:color w:val="000000" w:themeColor="text1"/>
        </w:rPr>
        <w:t>] albeit these problems have existed for a long time. It is of benefits to initiate a proactive discovery of these problems by making the process easy to get more people involved</w:t>
      </w:r>
      <w:r w:rsidR="00AE4E57" w:rsidRPr="009E1FE1">
        <w:rPr>
          <w:color w:val="000000" w:themeColor="text1"/>
        </w:rPr>
        <w:t xml:space="preserve"> in problem-exploring</w:t>
      </w:r>
      <w:r w:rsidR="00FF4F2D" w:rsidRPr="009E1FE1">
        <w:rPr>
          <w:color w:val="000000" w:themeColor="text1"/>
        </w:rPr>
        <w:t xml:space="preserve">. Discovering a problem early, prompts an early solution. </w:t>
      </w:r>
      <w:r w:rsidR="00D17734" w:rsidRPr="009E1FE1">
        <w:rPr>
          <w:color w:val="000000" w:themeColor="text1"/>
        </w:rPr>
        <w:t xml:space="preserve">It makes the problem available to those who could offer solutions to the problem. </w:t>
      </w:r>
      <w:r w:rsidR="006E4C6C" w:rsidRPr="009E1FE1">
        <w:rPr>
          <w:color w:val="000000" w:themeColor="text1"/>
        </w:rPr>
        <w:t>Hence, t</w:t>
      </w:r>
      <w:r w:rsidR="00D17734" w:rsidRPr="009E1FE1">
        <w:rPr>
          <w:color w:val="000000" w:themeColor="text1"/>
        </w:rPr>
        <w:t>here is</w:t>
      </w:r>
      <w:r w:rsidR="009128DF" w:rsidRPr="009E1FE1">
        <w:rPr>
          <w:color w:val="000000" w:themeColor="text1"/>
        </w:rPr>
        <w:t xml:space="preserve"> </w:t>
      </w:r>
      <w:r w:rsidR="001930E1" w:rsidRPr="009E1FE1">
        <w:rPr>
          <w:color w:val="000000" w:themeColor="text1"/>
        </w:rPr>
        <w:t xml:space="preserve">the </w:t>
      </w:r>
      <w:r w:rsidR="00D17734" w:rsidRPr="009E1FE1">
        <w:rPr>
          <w:color w:val="000000" w:themeColor="text1"/>
        </w:rPr>
        <w:t xml:space="preserve">need to sustain </w:t>
      </w:r>
      <w:r w:rsidR="007B38B6" w:rsidRPr="009E1FE1">
        <w:rPr>
          <w:color w:val="000000" w:themeColor="text1"/>
        </w:rPr>
        <w:t xml:space="preserve">and encourage </w:t>
      </w:r>
      <w:r w:rsidR="00D17734" w:rsidRPr="009E1FE1">
        <w:rPr>
          <w:color w:val="000000" w:themeColor="text1"/>
        </w:rPr>
        <w:t xml:space="preserve">the problem-exploring abilities in individuals. </w:t>
      </w:r>
      <w:r w:rsidR="006E4C6C" w:rsidRPr="009E1FE1">
        <w:rPr>
          <w:color w:val="000000" w:themeColor="text1"/>
        </w:rPr>
        <w:t>This can be achieved by</w:t>
      </w:r>
      <w:r w:rsidR="006566BA" w:rsidRPr="009E1FE1">
        <w:rPr>
          <w:color w:val="000000" w:themeColor="text1"/>
        </w:rPr>
        <w:t xml:space="preserve"> </w:t>
      </w:r>
      <w:r w:rsidR="006E4C6C" w:rsidRPr="009E1FE1">
        <w:rPr>
          <w:color w:val="000000" w:themeColor="text1"/>
        </w:rPr>
        <w:t xml:space="preserve">supporting avenues of getting more people involved in problem-exploring both in academia and industry. </w:t>
      </w:r>
      <w:r w:rsidR="00D52B4B" w:rsidRPr="009E1FE1">
        <w:rPr>
          <w:color w:val="000000" w:themeColor="text1"/>
        </w:rPr>
        <w:t xml:space="preserve">Now, </w:t>
      </w:r>
      <w:r w:rsidR="00A92DCE" w:rsidRPr="009E1FE1">
        <w:rPr>
          <w:color w:val="000000" w:themeColor="text1"/>
        </w:rPr>
        <w:t xml:space="preserve">the </w:t>
      </w:r>
      <w:r w:rsidR="00D52B4B" w:rsidRPr="009E1FE1">
        <w:rPr>
          <w:color w:val="000000" w:themeColor="text1"/>
        </w:rPr>
        <w:t xml:space="preserve">problem-exploring skills or abilities are on the verge of extinction due to lack of practice. </w:t>
      </w:r>
      <w:r w:rsidR="00486D53" w:rsidRPr="009E1FE1">
        <w:rPr>
          <w:color w:val="000000" w:themeColor="text1"/>
        </w:rPr>
        <w:t xml:space="preserve">All humans </w:t>
      </w:r>
      <w:r w:rsidR="009D109A" w:rsidRPr="009E1FE1">
        <w:rPr>
          <w:color w:val="000000" w:themeColor="text1"/>
        </w:rPr>
        <w:t>have</w:t>
      </w:r>
      <w:r w:rsidR="00486D53" w:rsidRPr="009E1FE1">
        <w:rPr>
          <w:color w:val="000000" w:themeColor="text1"/>
        </w:rPr>
        <w:t xml:space="preserve"> creative</w:t>
      </w:r>
      <w:r w:rsidR="009D109A" w:rsidRPr="009E1FE1">
        <w:rPr>
          <w:color w:val="000000" w:themeColor="text1"/>
        </w:rPr>
        <w:t xml:space="preserve"> skills</w:t>
      </w:r>
      <w:r w:rsidR="00486D53" w:rsidRPr="009E1FE1">
        <w:rPr>
          <w:color w:val="000000" w:themeColor="text1"/>
        </w:rPr>
        <w:t xml:space="preserve"> [</w:t>
      </w:r>
      <w:r w:rsidR="001152D6" w:rsidRPr="009E1FE1">
        <w:rPr>
          <w:color w:val="000000" w:themeColor="text1"/>
        </w:rPr>
        <w:t>7</w:t>
      </w:r>
      <w:r w:rsidR="003C5B97" w:rsidRPr="009E1FE1">
        <w:rPr>
          <w:color w:val="000000" w:themeColor="text1"/>
        </w:rPr>
        <w:t>6</w:t>
      </w:r>
      <w:r w:rsidR="00486D53" w:rsidRPr="009E1FE1">
        <w:rPr>
          <w:color w:val="000000" w:themeColor="text1"/>
        </w:rPr>
        <w:t>].</w:t>
      </w:r>
      <w:r w:rsidR="002C5E4B" w:rsidRPr="009E1FE1">
        <w:rPr>
          <w:color w:val="000000" w:themeColor="text1"/>
        </w:rPr>
        <w:t xml:space="preserve"> </w:t>
      </w:r>
      <w:r w:rsidR="00486D53" w:rsidRPr="009E1FE1">
        <w:rPr>
          <w:color w:val="000000" w:themeColor="text1"/>
        </w:rPr>
        <w:t xml:space="preserve">However, some individuals are more problem-exploring oriented </w:t>
      </w:r>
      <w:r w:rsidR="004E79C1" w:rsidRPr="009E1FE1">
        <w:rPr>
          <w:color w:val="000000" w:themeColor="text1"/>
        </w:rPr>
        <w:t xml:space="preserve">in creativity </w:t>
      </w:r>
      <w:r w:rsidR="00486D53" w:rsidRPr="009E1FE1">
        <w:rPr>
          <w:color w:val="000000" w:themeColor="text1"/>
        </w:rPr>
        <w:t>while some are more problem-solving oriented</w:t>
      </w:r>
      <w:r w:rsidR="0011503C" w:rsidRPr="009E1FE1">
        <w:rPr>
          <w:color w:val="000000" w:themeColor="text1"/>
        </w:rPr>
        <w:t xml:space="preserve"> </w:t>
      </w:r>
      <w:r w:rsidR="00486D53" w:rsidRPr="009E1FE1">
        <w:rPr>
          <w:color w:val="000000" w:themeColor="text1"/>
        </w:rPr>
        <w:t>[32]</w:t>
      </w:r>
      <w:r w:rsidR="00237648" w:rsidRPr="009E1FE1">
        <w:rPr>
          <w:color w:val="000000" w:themeColor="text1"/>
        </w:rPr>
        <w:t>.</w:t>
      </w:r>
      <w:r w:rsidR="00AD2189" w:rsidRPr="009E1FE1">
        <w:rPr>
          <w:color w:val="000000" w:themeColor="text1"/>
        </w:rPr>
        <w:t xml:space="preserve"> </w:t>
      </w:r>
      <w:r w:rsidR="00D41F44" w:rsidRPr="009E1FE1">
        <w:rPr>
          <w:color w:val="000000" w:themeColor="text1"/>
        </w:rPr>
        <w:t xml:space="preserve">Creating or discovering a </w:t>
      </w:r>
      <w:r w:rsidR="00BD52F8" w:rsidRPr="009E1FE1">
        <w:rPr>
          <w:color w:val="000000" w:themeColor="text1"/>
        </w:rPr>
        <w:t xml:space="preserve">design </w:t>
      </w:r>
      <w:r w:rsidR="00D41F44" w:rsidRPr="009E1FE1">
        <w:rPr>
          <w:color w:val="000000" w:themeColor="text1"/>
        </w:rPr>
        <w:t xml:space="preserve">problem is a challenging task </w:t>
      </w:r>
      <w:r w:rsidR="00F532B2" w:rsidRPr="009E1FE1">
        <w:rPr>
          <w:color w:val="000000" w:themeColor="text1"/>
        </w:rPr>
        <w:t xml:space="preserve">and the </w:t>
      </w:r>
      <w:r w:rsidR="00771284" w:rsidRPr="009E1FE1">
        <w:rPr>
          <w:color w:val="000000" w:themeColor="text1"/>
        </w:rPr>
        <w:t>skill or ability to do so needs support.</w:t>
      </w:r>
      <w:r w:rsidR="004073BF" w:rsidRPr="009E1FE1">
        <w:rPr>
          <w:color w:val="000000" w:themeColor="text1"/>
        </w:rPr>
        <w:t xml:space="preserve"> </w:t>
      </w:r>
      <w:r w:rsidR="00DF63E0" w:rsidRPr="009E1FE1">
        <w:rPr>
          <w:color w:val="000000" w:themeColor="text1"/>
        </w:rPr>
        <w:t xml:space="preserve"> </w:t>
      </w:r>
      <w:r w:rsidR="00253D0C" w:rsidRPr="009E1FE1">
        <w:rPr>
          <w:color w:val="000000" w:themeColor="text1"/>
        </w:rPr>
        <w:t>In highlighting the importance of</w:t>
      </w:r>
      <w:r w:rsidR="00771284" w:rsidRPr="009E1FE1">
        <w:rPr>
          <w:color w:val="000000" w:themeColor="text1"/>
        </w:rPr>
        <w:t xml:space="preserve"> problem identification</w:t>
      </w:r>
      <w:r w:rsidR="00BC51BF" w:rsidRPr="009E1FE1">
        <w:rPr>
          <w:color w:val="000000" w:themeColor="text1"/>
        </w:rPr>
        <w:t xml:space="preserve"> </w:t>
      </w:r>
      <w:r w:rsidR="00253D0C" w:rsidRPr="009E1FE1">
        <w:rPr>
          <w:color w:val="000000" w:themeColor="text1"/>
        </w:rPr>
        <w:t>Polanyi [</w:t>
      </w:r>
      <w:r w:rsidR="007F1A2A" w:rsidRPr="009E1FE1">
        <w:rPr>
          <w:color w:val="000000" w:themeColor="text1"/>
        </w:rPr>
        <w:t>7</w:t>
      </w:r>
      <w:r w:rsidR="003C5B97" w:rsidRPr="009E1FE1">
        <w:rPr>
          <w:color w:val="000000" w:themeColor="text1"/>
        </w:rPr>
        <w:t>7</w:t>
      </w:r>
      <w:r w:rsidR="00253D0C" w:rsidRPr="009E1FE1">
        <w:rPr>
          <w:color w:val="000000" w:themeColor="text1"/>
        </w:rPr>
        <w:t>] state</w:t>
      </w:r>
      <w:r w:rsidR="00562BDA" w:rsidRPr="009E1FE1">
        <w:rPr>
          <w:color w:val="000000" w:themeColor="text1"/>
        </w:rPr>
        <w:t>s</w:t>
      </w:r>
      <w:r w:rsidR="00253D0C" w:rsidRPr="009E1FE1">
        <w:rPr>
          <w:color w:val="000000" w:themeColor="text1"/>
        </w:rPr>
        <w:t xml:space="preserve"> that: “To recognize a problem which can be solved and is worth solving is in fact a discovery in its own right</w:t>
      </w:r>
      <w:r w:rsidR="00BC51BF" w:rsidRPr="009E1FE1">
        <w:rPr>
          <w:color w:val="000000" w:themeColor="text1"/>
        </w:rPr>
        <w:t>.</w:t>
      </w:r>
      <w:r w:rsidR="00253D0C" w:rsidRPr="009E1FE1">
        <w:rPr>
          <w:color w:val="000000" w:themeColor="text1"/>
        </w:rPr>
        <w:t>”</w:t>
      </w:r>
      <w:r w:rsidR="00BC51BF" w:rsidRPr="009E1FE1">
        <w:rPr>
          <w:color w:val="000000" w:themeColor="text1"/>
        </w:rPr>
        <w:t xml:space="preserve"> If we do not </w:t>
      </w:r>
      <w:r w:rsidR="00BD52F8" w:rsidRPr="009E1FE1">
        <w:rPr>
          <w:color w:val="000000" w:themeColor="text1"/>
        </w:rPr>
        <w:t>proactively</w:t>
      </w:r>
      <w:r w:rsidR="00BC51BF" w:rsidRPr="009E1FE1">
        <w:rPr>
          <w:color w:val="000000" w:themeColor="text1"/>
        </w:rPr>
        <w:t xml:space="preserve"> </w:t>
      </w:r>
      <w:r w:rsidR="00771284" w:rsidRPr="009E1FE1">
        <w:rPr>
          <w:color w:val="000000" w:themeColor="text1"/>
        </w:rPr>
        <w:t xml:space="preserve">or deliberately </w:t>
      </w:r>
      <w:r w:rsidR="00BC51BF" w:rsidRPr="009E1FE1">
        <w:rPr>
          <w:color w:val="000000" w:themeColor="text1"/>
        </w:rPr>
        <w:t xml:space="preserve">explore for problems, some </w:t>
      </w:r>
      <w:r w:rsidR="00B951E3" w:rsidRPr="009E1FE1">
        <w:rPr>
          <w:color w:val="000000" w:themeColor="text1"/>
        </w:rPr>
        <w:t xml:space="preserve">vital </w:t>
      </w:r>
      <w:r w:rsidR="00BC51BF" w:rsidRPr="009E1FE1">
        <w:rPr>
          <w:color w:val="000000" w:themeColor="text1"/>
        </w:rPr>
        <w:t xml:space="preserve">solutions would </w:t>
      </w:r>
      <w:r w:rsidR="00BB38D2" w:rsidRPr="009E1FE1">
        <w:rPr>
          <w:color w:val="000000" w:themeColor="text1"/>
        </w:rPr>
        <w:t xml:space="preserve">elude </w:t>
      </w:r>
      <w:r w:rsidR="00BC51BF" w:rsidRPr="009E1FE1">
        <w:rPr>
          <w:color w:val="000000" w:themeColor="text1"/>
        </w:rPr>
        <w:t>us</w:t>
      </w:r>
      <w:r w:rsidR="00D109BC" w:rsidRPr="009E1FE1">
        <w:rPr>
          <w:color w:val="000000" w:themeColor="text1"/>
        </w:rPr>
        <w:t>.</w:t>
      </w:r>
    </w:p>
    <w:p w14:paraId="0F08599E" w14:textId="6CC813F0" w:rsidR="001B262A" w:rsidRPr="009E1FE1" w:rsidRDefault="00F06FE4" w:rsidP="001B262A">
      <w:pPr>
        <w:pStyle w:val="Els-body-text"/>
        <w:rPr>
          <w:color w:val="000000" w:themeColor="text1"/>
        </w:rPr>
      </w:pPr>
      <w:r w:rsidRPr="009E1FE1">
        <w:rPr>
          <w:b/>
          <w:bCs/>
          <w:color w:val="000000" w:themeColor="text1"/>
        </w:rPr>
        <w:t>Problem-dependent solutions</w:t>
      </w:r>
      <w:r w:rsidRPr="009E1FE1">
        <w:rPr>
          <w:color w:val="000000" w:themeColor="text1"/>
        </w:rPr>
        <w:t>:</w:t>
      </w:r>
      <w:r w:rsidR="009E56A6" w:rsidRPr="009E1FE1">
        <w:rPr>
          <w:color w:val="000000" w:themeColor="text1"/>
        </w:rPr>
        <w:t xml:space="preserve"> Some</w:t>
      </w:r>
      <w:r w:rsidR="001B262A" w:rsidRPr="009E1FE1">
        <w:rPr>
          <w:color w:val="000000" w:themeColor="text1"/>
        </w:rPr>
        <w:t xml:space="preserve"> problem</w:t>
      </w:r>
      <w:r w:rsidR="00E3290A" w:rsidRPr="009E1FE1">
        <w:rPr>
          <w:color w:val="000000" w:themeColor="text1"/>
        </w:rPr>
        <w:t>s</w:t>
      </w:r>
      <w:r w:rsidR="001B262A" w:rsidRPr="009E1FE1">
        <w:rPr>
          <w:color w:val="000000" w:themeColor="text1"/>
        </w:rPr>
        <w:t xml:space="preserve"> may not be effectively solved without the identification of other problems and their solutions [</w:t>
      </w:r>
      <w:r w:rsidR="002047CB" w:rsidRPr="009E1FE1">
        <w:rPr>
          <w:color w:val="000000" w:themeColor="text1"/>
        </w:rPr>
        <w:t>7</w:t>
      </w:r>
      <w:r w:rsidR="003C5B97" w:rsidRPr="009E1FE1">
        <w:rPr>
          <w:color w:val="000000" w:themeColor="text1"/>
        </w:rPr>
        <w:t>8</w:t>
      </w:r>
      <w:r w:rsidR="001B262A" w:rsidRPr="009E1FE1">
        <w:rPr>
          <w:color w:val="000000" w:themeColor="text1"/>
        </w:rPr>
        <w:t>,</w:t>
      </w:r>
      <w:r w:rsidR="002047CB" w:rsidRPr="009E1FE1">
        <w:rPr>
          <w:color w:val="000000" w:themeColor="text1"/>
        </w:rPr>
        <w:t>7</w:t>
      </w:r>
      <w:r w:rsidR="003C5B97" w:rsidRPr="009E1FE1">
        <w:rPr>
          <w:color w:val="000000" w:themeColor="text1"/>
        </w:rPr>
        <w:t>9</w:t>
      </w:r>
      <w:r w:rsidR="001B262A" w:rsidRPr="009E1FE1">
        <w:rPr>
          <w:color w:val="000000" w:themeColor="text1"/>
        </w:rPr>
        <w:t xml:space="preserve">]. This is common </w:t>
      </w:r>
      <w:r w:rsidR="008125F2" w:rsidRPr="009E1FE1">
        <w:rPr>
          <w:color w:val="000000" w:themeColor="text1"/>
        </w:rPr>
        <w:t>for</w:t>
      </w:r>
      <w:r w:rsidR="001B262A" w:rsidRPr="009E1FE1">
        <w:rPr>
          <w:color w:val="000000" w:themeColor="text1"/>
        </w:rPr>
        <w:t xml:space="preserve"> the three types of problems – Created, Discovered and Presented illustrated previously.</w:t>
      </w:r>
      <w:r w:rsidR="00090D3E" w:rsidRPr="009E1FE1">
        <w:rPr>
          <w:color w:val="000000" w:themeColor="text1"/>
        </w:rPr>
        <w:t xml:space="preserve"> Hence, the solutions to the numerous existing problems may be tied to the discovery of new problems.</w:t>
      </w:r>
    </w:p>
    <w:p w14:paraId="3B472B4A" w14:textId="147DD81B" w:rsidR="001B262A" w:rsidRPr="009E1FE1" w:rsidRDefault="001B262A" w:rsidP="0008608A">
      <w:pPr>
        <w:spacing w:line="360" w:lineRule="auto"/>
        <w:jc w:val="center"/>
        <w:rPr>
          <w:color w:val="000000" w:themeColor="text1"/>
        </w:rPr>
      </w:pPr>
      <w:r w:rsidRPr="009E1FE1">
        <w:rPr>
          <w:noProof/>
          <w:color w:val="000000" w:themeColor="text1"/>
          <w:lang w:eastAsia="en-GB"/>
        </w:rPr>
        <w:lastRenderedPageBreak/>
        <mc:AlternateContent>
          <mc:Choice Requires="wpg">
            <w:drawing>
              <wp:anchor distT="0" distB="0" distL="114300" distR="114300" simplePos="0" relativeHeight="251668480" behindDoc="0" locked="0" layoutInCell="1" allowOverlap="1" wp14:anchorId="0EE8CDEA" wp14:editId="1430329F">
                <wp:simplePos x="0" y="0"/>
                <wp:positionH relativeFrom="column">
                  <wp:posOffset>121920</wp:posOffset>
                </wp:positionH>
                <wp:positionV relativeFrom="paragraph">
                  <wp:posOffset>211455</wp:posOffset>
                </wp:positionV>
                <wp:extent cx="3028950" cy="138239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028950" cy="1382395"/>
                          <a:chOff x="0" y="0"/>
                          <a:chExt cx="3180080" cy="1453547"/>
                        </a:xfrm>
                      </wpg:grpSpPr>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80080" cy="1186180"/>
                          </a:xfrm>
                          <a:prstGeom prst="rect">
                            <a:avLst/>
                          </a:prstGeom>
                        </pic:spPr>
                      </pic:pic>
                      <wps:wsp>
                        <wps:cNvPr id="11" name="Text Box 11"/>
                        <wps:cNvSpPr txBox="1"/>
                        <wps:spPr>
                          <a:xfrm>
                            <a:off x="0" y="1210940"/>
                            <a:ext cx="2530064" cy="242607"/>
                          </a:xfrm>
                          <a:prstGeom prst="rect">
                            <a:avLst/>
                          </a:prstGeom>
                          <a:noFill/>
                          <a:ln w="6350">
                            <a:noFill/>
                          </a:ln>
                        </wps:spPr>
                        <wps:txbx>
                          <w:txbxContent>
                            <w:p w14:paraId="63B417F7" w14:textId="77777777" w:rsidR="00236E9F" w:rsidRPr="00FF55D1" w:rsidRDefault="00236E9F" w:rsidP="001B262A">
                              <w:pPr>
                                <w:rPr>
                                  <w:sz w:val="16"/>
                                  <w:szCs w:val="16"/>
                                </w:rPr>
                              </w:pPr>
                              <w:r>
                                <w:rPr>
                                  <w:sz w:val="16"/>
                                  <w:szCs w:val="16"/>
                                </w:rPr>
                                <w:t xml:space="preserve">Please note that: </w:t>
                              </w:r>
                              <w:r w:rsidRPr="00FF55D1">
                                <w:rPr>
                                  <w:b/>
                                  <w:bCs/>
                                  <w:sz w:val="16"/>
                                  <w:szCs w:val="16"/>
                                </w:rPr>
                                <w:t>SP</w:t>
                              </w:r>
                              <w:r>
                                <w:rPr>
                                  <w:sz w:val="16"/>
                                  <w:szCs w:val="16"/>
                                </w:rPr>
                                <w:t>: Sub-p</w:t>
                              </w:r>
                              <w:r w:rsidRPr="00FF55D1">
                                <w:rPr>
                                  <w:sz w:val="16"/>
                                  <w:szCs w:val="16"/>
                                </w:rPr>
                                <w:t>roblem</w:t>
                              </w:r>
                              <w:r>
                                <w:rPr>
                                  <w:sz w:val="16"/>
                                  <w:szCs w:val="16"/>
                                </w:rPr>
                                <w:t xml:space="preserve">; </w:t>
                              </w:r>
                              <w:r w:rsidRPr="00552DB0">
                                <w:rPr>
                                  <w:b/>
                                  <w:bCs/>
                                  <w:sz w:val="16"/>
                                  <w:szCs w:val="16"/>
                                </w:rPr>
                                <w:t>SS</w:t>
                              </w:r>
                              <w:r>
                                <w:rPr>
                                  <w:sz w:val="16"/>
                                  <w:szCs w:val="16"/>
                                </w:rPr>
                                <w:t>: Sub-s</w:t>
                              </w:r>
                              <w:r w:rsidRPr="00FF55D1">
                                <w:rPr>
                                  <w:sz w:val="16"/>
                                  <w:szCs w:val="16"/>
                                </w:rPr>
                                <w:t>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8CDEA" id="Group 12" o:spid="_x0000_s1026" style="position:absolute;left:0;text-align:left;margin-left:9.6pt;margin-top:16.65pt;width:238.5pt;height:108.85pt;z-index:251668480;mso-width-relative:margin;mso-height-relative:margin" coordsize="31800,1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1800;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">
                  <v:imagedata r:id="rId15" o:title=""/>
                </v:shape>
                <v:shapetype id="_x0000_t202" coordsize="21600,21600" o:spt="202" path="m,l,21600r21600,l21600,xe">
                  <v:stroke joinstyle="miter"/>
                  <v:path gradientshapeok="t" o:connecttype="rect"/>
                </v:shapetype>
                <v:shape id="Text Box 11" o:spid="_x0000_s1028" type="#_x0000_t202" style="position:absolute;top:12109;width:2530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3B417F7" w14:textId="77777777" w:rsidR="00236E9F" w:rsidRPr="00FF55D1" w:rsidRDefault="00236E9F" w:rsidP="001B262A">
                        <w:pPr>
                          <w:rPr>
                            <w:sz w:val="16"/>
                            <w:szCs w:val="16"/>
                          </w:rPr>
                        </w:pPr>
                        <w:r>
                          <w:rPr>
                            <w:sz w:val="16"/>
                            <w:szCs w:val="16"/>
                          </w:rPr>
                          <w:t xml:space="preserve">Please note that: </w:t>
                        </w:r>
                        <w:r w:rsidRPr="00FF55D1">
                          <w:rPr>
                            <w:b/>
                            <w:bCs/>
                            <w:sz w:val="16"/>
                            <w:szCs w:val="16"/>
                          </w:rPr>
                          <w:t>SP</w:t>
                        </w:r>
                        <w:r>
                          <w:rPr>
                            <w:sz w:val="16"/>
                            <w:szCs w:val="16"/>
                          </w:rPr>
                          <w:t>: Sub-p</w:t>
                        </w:r>
                        <w:r w:rsidRPr="00FF55D1">
                          <w:rPr>
                            <w:sz w:val="16"/>
                            <w:szCs w:val="16"/>
                          </w:rPr>
                          <w:t>roblem</w:t>
                        </w:r>
                        <w:r>
                          <w:rPr>
                            <w:sz w:val="16"/>
                            <w:szCs w:val="16"/>
                          </w:rPr>
                          <w:t xml:space="preserve">; </w:t>
                        </w:r>
                        <w:r w:rsidRPr="00552DB0">
                          <w:rPr>
                            <w:b/>
                            <w:bCs/>
                            <w:sz w:val="16"/>
                            <w:szCs w:val="16"/>
                          </w:rPr>
                          <w:t>SS</w:t>
                        </w:r>
                        <w:r>
                          <w:rPr>
                            <w:sz w:val="16"/>
                            <w:szCs w:val="16"/>
                          </w:rPr>
                          <w:t>: Sub-s</w:t>
                        </w:r>
                        <w:r w:rsidRPr="00FF55D1">
                          <w:rPr>
                            <w:sz w:val="16"/>
                            <w:szCs w:val="16"/>
                          </w:rPr>
                          <w:t>olution</w:t>
                        </w:r>
                      </w:p>
                    </w:txbxContent>
                  </v:textbox>
                </v:shape>
                <w10:wrap type="square"/>
              </v:group>
            </w:pict>
          </mc:Fallback>
        </mc:AlternateContent>
      </w:r>
    </w:p>
    <w:p w14:paraId="34548FDF" w14:textId="6BC25737" w:rsidR="001B262A" w:rsidRPr="009E1FE1" w:rsidRDefault="001B262A" w:rsidP="001B262A">
      <w:pPr>
        <w:pStyle w:val="Els-body-text"/>
        <w:jc w:val="center"/>
        <w:rPr>
          <w:color w:val="000000" w:themeColor="text1"/>
          <w:sz w:val="16"/>
          <w:szCs w:val="16"/>
        </w:rPr>
      </w:pPr>
      <w:r w:rsidRPr="009E1FE1">
        <w:rPr>
          <w:color w:val="000000" w:themeColor="text1"/>
          <w:sz w:val="16"/>
          <w:szCs w:val="16"/>
        </w:rPr>
        <w:t>Fig. 3. Problem-dependent solution model</w:t>
      </w:r>
    </w:p>
    <w:p w14:paraId="1998C302" w14:textId="77777777" w:rsidR="0008608A" w:rsidRPr="009E1FE1" w:rsidRDefault="0008608A" w:rsidP="001B262A">
      <w:pPr>
        <w:pStyle w:val="Els-body-text"/>
        <w:jc w:val="center"/>
        <w:rPr>
          <w:color w:val="000000" w:themeColor="text1"/>
          <w:sz w:val="16"/>
          <w:szCs w:val="16"/>
        </w:rPr>
      </w:pPr>
    </w:p>
    <w:p w14:paraId="2B203D9F" w14:textId="19B991B4" w:rsidR="001B262A" w:rsidRPr="009E1FE1" w:rsidRDefault="001B262A" w:rsidP="001B262A">
      <w:pPr>
        <w:pStyle w:val="Els-body-text"/>
        <w:rPr>
          <w:color w:val="000000" w:themeColor="text1"/>
        </w:rPr>
      </w:pPr>
      <w:r w:rsidRPr="009E1FE1">
        <w:rPr>
          <w:color w:val="000000" w:themeColor="text1"/>
        </w:rPr>
        <w:t xml:space="preserve">In Fig. 3, </w:t>
      </w:r>
      <w:r w:rsidR="00A75D81" w:rsidRPr="009E1FE1">
        <w:rPr>
          <w:color w:val="000000" w:themeColor="text1"/>
        </w:rPr>
        <w:t xml:space="preserve">we present </w:t>
      </w:r>
      <w:r w:rsidRPr="009E1FE1">
        <w:rPr>
          <w:color w:val="000000" w:themeColor="text1"/>
        </w:rPr>
        <w:t xml:space="preserve">the </w:t>
      </w:r>
      <w:r w:rsidR="00385FDE" w:rsidRPr="009E1FE1">
        <w:rPr>
          <w:color w:val="000000" w:themeColor="text1"/>
        </w:rPr>
        <w:t>P</w:t>
      </w:r>
      <w:r w:rsidRPr="009E1FE1">
        <w:rPr>
          <w:color w:val="000000" w:themeColor="text1"/>
        </w:rPr>
        <w:t xml:space="preserve">roblem-dependent </w:t>
      </w:r>
      <w:r w:rsidR="00385FDE" w:rsidRPr="009E1FE1">
        <w:rPr>
          <w:color w:val="000000" w:themeColor="text1"/>
        </w:rPr>
        <w:t>S</w:t>
      </w:r>
      <w:r w:rsidRPr="009E1FE1">
        <w:rPr>
          <w:color w:val="000000" w:themeColor="text1"/>
        </w:rPr>
        <w:t>olution model proposed in this study</w:t>
      </w:r>
      <w:r w:rsidR="002F1CE6" w:rsidRPr="009E1FE1">
        <w:rPr>
          <w:color w:val="000000" w:themeColor="text1"/>
        </w:rPr>
        <w:t>.</w:t>
      </w:r>
      <w:r w:rsidRPr="009E1FE1">
        <w:rPr>
          <w:color w:val="000000" w:themeColor="text1"/>
        </w:rPr>
        <w:t xml:space="preserve"> The abbreviations SP and SS stand for sub-problem and sub-solution, respectively. The integers 1, 2</w:t>
      </w:r>
      <w:r w:rsidR="006B7C2C" w:rsidRPr="009E1FE1">
        <w:rPr>
          <w:color w:val="000000" w:themeColor="text1"/>
        </w:rPr>
        <w:t>,</w:t>
      </w:r>
      <w:r w:rsidRPr="009E1FE1">
        <w:rPr>
          <w:color w:val="000000" w:themeColor="text1"/>
        </w:rPr>
        <w:t xml:space="preserve"> 3…n represent the first (1), second (2), third (3) SP or SS to the last (n) SP or SS, respectively. The overall solution to a problem is impossible without solutions to its sub-problems first. The solution to some problems will not be obtained, at least accurately, until some other problems are solved; and to solve such problems they need to be found. An unknown problem stalls the solution, or leads to an unsatisfactory solution, to a problem that is dependent on the solution of the unknown problem. Hence, the crucial need for problem-exploring. In Fig. 3, broken borders are used to represent SP and SS that are unknown. For instance, since SP3 is unknown, it would be difficult or impossible to obtain an optimal solution to the main problem being solved. Also, due to the sub-problems, it is not possible to move directly from the main problem to the solution. This direct movement is represented with a horizontal broken line, from the design specification to the solution. The identification of</w:t>
      </w:r>
      <w:r w:rsidR="00525B44" w:rsidRPr="009E1FE1">
        <w:rPr>
          <w:color w:val="000000" w:themeColor="text1"/>
        </w:rPr>
        <w:t xml:space="preserve"> a </w:t>
      </w:r>
      <w:r w:rsidRPr="009E1FE1">
        <w:rPr>
          <w:color w:val="000000" w:themeColor="text1"/>
        </w:rPr>
        <w:t xml:space="preserve">previously unknown problem </w:t>
      </w:r>
      <w:r w:rsidR="00525B44" w:rsidRPr="009E1FE1">
        <w:rPr>
          <w:color w:val="000000" w:themeColor="text1"/>
        </w:rPr>
        <w:t>c</w:t>
      </w:r>
      <w:r w:rsidRPr="009E1FE1">
        <w:rPr>
          <w:color w:val="000000" w:themeColor="text1"/>
        </w:rPr>
        <w:t xml:space="preserve">ould trigger </w:t>
      </w:r>
      <w:r w:rsidR="0083099A" w:rsidRPr="009E1FE1">
        <w:rPr>
          <w:color w:val="000000" w:themeColor="text1"/>
        </w:rPr>
        <w:t>unknown</w:t>
      </w:r>
      <w:r w:rsidRPr="009E1FE1">
        <w:rPr>
          <w:color w:val="000000" w:themeColor="text1"/>
        </w:rPr>
        <w:t xml:space="preserve"> solution</w:t>
      </w:r>
      <w:r w:rsidR="0083099A" w:rsidRPr="009E1FE1">
        <w:rPr>
          <w:color w:val="000000" w:themeColor="text1"/>
        </w:rPr>
        <w:t>s</w:t>
      </w:r>
      <w:r w:rsidR="00525B44" w:rsidRPr="009E1FE1">
        <w:rPr>
          <w:color w:val="000000" w:themeColor="text1"/>
        </w:rPr>
        <w:t xml:space="preserve">. </w:t>
      </w:r>
      <w:r w:rsidRPr="009E1FE1">
        <w:rPr>
          <w:color w:val="000000" w:themeColor="text1"/>
        </w:rPr>
        <w:t>Lack of ideal solution to a problem leads to satisficing. In design, a large or complex problem can be decomposed into more manageable sub-problems [</w:t>
      </w:r>
      <w:r w:rsidR="003C5B97" w:rsidRPr="009E1FE1">
        <w:rPr>
          <w:color w:val="000000" w:themeColor="text1"/>
        </w:rPr>
        <w:t>80</w:t>
      </w:r>
      <w:r w:rsidRPr="009E1FE1">
        <w:rPr>
          <w:color w:val="000000" w:themeColor="text1"/>
        </w:rPr>
        <w:t>]. In contrast, a problem without known sub-problems cannot be decomposed or effectively solved.</w:t>
      </w:r>
    </w:p>
    <w:p w14:paraId="685DE191" w14:textId="7FBCB27F" w:rsidR="00822982" w:rsidRPr="009E1FE1" w:rsidRDefault="00E114D4" w:rsidP="00FA2894">
      <w:pPr>
        <w:pStyle w:val="Els-body-text"/>
        <w:rPr>
          <w:color w:val="000000" w:themeColor="text1"/>
        </w:rPr>
      </w:pPr>
      <w:r w:rsidRPr="009E1FE1">
        <w:rPr>
          <w:b/>
          <w:bCs/>
          <w:color w:val="000000" w:themeColor="text1"/>
        </w:rPr>
        <w:t>Increased i</w:t>
      </w:r>
      <w:r w:rsidR="007B4A2E" w:rsidRPr="009E1FE1">
        <w:rPr>
          <w:b/>
          <w:bCs/>
          <w:color w:val="000000" w:themeColor="text1"/>
        </w:rPr>
        <w:t>nventive</w:t>
      </w:r>
      <w:r w:rsidR="009F0F25" w:rsidRPr="009E1FE1">
        <w:rPr>
          <w:b/>
          <w:bCs/>
          <w:color w:val="000000" w:themeColor="text1"/>
        </w:rPr>
        <w:t>/creative</w:t>
      </w:r>
      <w:r w:rsidR="007B4A2E" w:rsidRPr="009E1FE1">
        <w:rPr>
          <w:b/>
          <w:bCs/>
          <w:color w:val="000000" w:themeColor="text1"/>
        </w:rPr>
        <w:t xml:space="preserve"> solutions</w:t>
      </w:r>
      <w:r w:rsidR="007B4A2E" w:rsidRPr="009E1FE1">
        <w:rPr>
          <w:color w:val="000000" w:themeColor="text1"/>
        </w:rPr>
        <w:t>:</w:t>
      </w:r>
      <w:r w:rsidR="00856D1B" w:rsidRPr="009E1FE1">
        <w:rPr>
          <w:color w:val="000000" w:themeColor="text1"/>
        </w:rPr>
        <w:t xml:space="preserve"> N</w:t>
      </w:r>
      <w:r w:rsidR="00CE1C1E" w:rsidRPr="009E1FE1">
        <w:rPr>
          <w:color w:val="000000" w:themeColor="text1"/>
        </w:rPr>
        <w:t>ew design problems often lead to inventive solutions [</w:t>
      </w:r>
      <w:r w:rsidR="00737FA5" w:rsidRPr="009E1FE1">
        <w:rPr>
          <w:color w:val="000000" w:themeColor="text1"/>
        </w:rPr>
        <w:t>81</w:t>
      </w:r>
      <w:r w:rsidR="00C02A4E" w:rsidRPr="009E1FE1">
        <w:rPr>
          <w:color w:val="000000" w:themeColor="text1"/>
        </w:rPr>
        <w:t>,</w:t>
      </w:r>
      <w:r w:rsidR="00737FA5" w:rsidRPr="009E1FE1">
        <w:rPr>
          <w:color w:val="000000" w:themeColor="text1"/>
        </w:rPr>
        <w:t>82</w:t>
      </w:r>
      <w:r w:rsidR="00CE1C1E" w:rsidRPr="009E1FE1">
        <w:rPr>
          <w:color w:val="000000" w:themeColor="text1"/>
        </w:rPr>
        <w:t xml:space="preserve">]. </w:t>
      </w:r>
      <w:r w:rsidR="004F0992" w:rsidRPr="009E1FE1">
        <w:rPr>
          <w:color w:val="000000" w:themeColor="text1"/>
        </w:rPr>
        <w:t>T</w:t>
      </w:r>
      <w:r w:rsidR="00AA76D9" w:rsidRPr="009E1FE1">
        <w:rPr>
          <w:color w:val="000000" w:themeColor="text1"/>
        </w:rPr>
        <w:t xml:space="preserve">hrough problem-exploring, </w:t>
      </w:r>
      <w:r w:rsidR="00CE1C1E" w:rsidRPr="009E1FE1">
        <w:rPr>
          <w:color w:val="000000" w:themeColor="text1"/>
        </w:rPr>
        <w:t>new</w:t>
      </w:r>
      <w:r w:rsidR="00AA76D9" w:rsidRPr="009E1FE1">
        <w:rPr>
          <w:color w:val="000000" w:themeColor="text1"/>
        </w:rPr>
        <w:t xml:space="preserve"> design problems will be identified. This </w:t>
      </w:r>
      <w:r w:rsidR="00236E9F" w:rsidRPr="009E1FE1">
        <w:rPr>
          <w:color w:val="000000" w:themeColor="text1"/>
        </w:rPr>
        <w:t xml:space="preserve">creates </w:t>
      </w:r>
      <w:r w:rsidR="003E348E" w:rsidRPr="009E1FE1">
        <w:rPr>
          <w:color w:val="000000" w:themeColor="text1"/>
        </w:rPr>
        <w:t>greater</w:t>
      </w:r>
      <w:r w:rsidR="00236E9F" w:rsidRPr="009E1FE1">
        <w:rPr>
          <w:color w:val="000000" w:themeColor="text1"/>
        </w:rPr>
        <w:t xml:space="preserve"> </w:t>
      </w:r>
      <w:r w:rsidR="00AA76D9" w:rsidRPr="009E1FE1">
        <w:rPr>
          <w:color w:val="000000" w:themeColor="text1"/>
        </w:rPr>
        <w:t>opportunit</w:t>
      </w:r>
      <w:r w:rsidR="00236E9F" w:rsidRPr="009E1FE1">
        <w:rPr>
          <w:color w:val="000000" w:themeColor="text1"/>
        </w:rPr>
        <w:t xml:space="preserve">y </w:t>
      </w:r>
      <w:r w:rsidR="00AA76D9" w:rsidRPr="009E1FE1">
        <w:rPr>
          <w:color w:val="000000" w:themeColor="text1"/>
        </w:rPr>
        <w:t xml:space="preserve">for </w:t>
      </w:r>
      <w:r w:rsidR="00236E9F" w:rsidRPr="009E1FE1">
        <w:rPr>
          <w:color w:val="000000" w:themeColor="text1"/>
        </w:rPr>
        <w:t xml:space="preserve">the design process to produce </w:t>
      </w:r>
      <w:r w:rsidR="00A40536" w:rsidRPr="009E1FE1">
        <w:rPr>
          <w:color w:val="000000" w:themeColor="text1"/>
        </w:rPr>
        <w:t xml:space="preserve">unique </w:t>
      </w:r>
      <w:r w:rsidR="008B2D82" w:rsidRPr="009E1FE1">
        <w:rPr>
          <w:color w:val="000000" w:themeColor="text1"/>
        </w:rPr>
        <w:t xml:space="preserve">or groundbreaking </w:t>
      </w:r>
      <w:r w:rsidR="00236E9F" w:rsidRPr="009E1FE1">
        <w:rPr>
          <w:color w:val="000000" w:themeColor="text1"/>
        </w:rPr>
        <w:t xml:space="preserve">inventive </w:t>
      </w:r>
      <w:r w:rsidR="00AA76D9" w:rsidRPr="009E1FE1">
        <w:rPr>
          <w:color w:val="000000" w:themeColor="text1"/>
        </w:rPr>
        <w:t>solutions</w:t>
      </w:r>
      <w:r w:rsidR="00236E9F" w:rsidRPr="009E1FE1">
        <w:rPr>
          <w:color w:val="000000" w:themeColor="text1"/>
        </w:rPr>
        <w:t xml:space="preserve"> </w:t>
      </w:r>
      <w:r w:rsidR="00010F83" w:rsidRPr="009E1FE1">
        <w:rPr>
          <w:color w:val="000000" w:themeColor="text1"/>
        </w:rPr>
        <w:t xml:space="preserve">and not just </w:t>
      </w:r>
      <w:r w:rsidR="00236E9F" w:rsidRPr="009E1FE1">
        <w:rPr>
          <w:color w:val="000000" w:themeColor="text1"/>
        </w:rPr>
        <w:t xml:space="preserve">innovative </w:t>
      </w:r>
      <w:r w:rsidR="00010F83" w:rsidRPr="009E1FE1">
        <w:rPr>
          <w:color w:val="000000" w:themeColor="text1"/>
        </w:rPr>
        <w:t>one</w:t>
      </w:r>
      <w:r w:rsidR="00236E9F" w:rsidRPr="009E1FE1">
        <w:rPr>
          <w:color w:val="000000" w:themeColor="text1"/>
        </w:rPr>
        <w:t>s</w:t>
      </w:r>
      <w:r w:rsidR="00907695" w:rsidRPr="009E1FE1">
        <w:rPr>
          <w:color w:val="000000" w:themeColor="text1"/>
        </w:rPr>
        <w:t xml:space="preserve">. </w:t>
      </w:r>
      <w:r w:rsidR="004F0992" w:rsidRPr="009E1FE1">
        <w:rPr>
          <w:color w:val="000000" w:themeColor="text1"/>
        </w:rPr>
        <w:t xml:space="preserve">A local problem identified in </w:t>
      </w:r>
      <w:r w:rsidR="00E57D31" w:rsidRPr="009E1FE1">
        <w:rPr>
          <w:color w:val="000000" w:themeColor="text1"/>
        </w:rPr>
        <w:t>a given</w:t>
      </w:r>
      <w:r w:rsidR="004F0992" w:rsidRPr="009E1FE1">
        <w:rPr>
          <w:color w:val="000000" w:themeColor="text1"/>
        </w:rPr>
        <w:t xml:space="preserve"> geographical region of the world could be a global solution impacting other regions</w:t>
      </w:r>
      <w:r w:rsidR="004B3EC5" w:rsidRPr="009E1FE1">
        <w:rPr>
          <w:color w:val="000000" w:themeColor="text1"/>
        </w:rPr>
        <w:t>.</w:t>
      </w:r>
      <w:r w:rsidR="00504741" w:rsidRPr="009E1FE1">
        <w:rPr>
          <w:color w:val="000000" w:themeColor="text1"/>
        </w:rPr>
        <w:t xml:space="preserve"> </w:t>
      </w:r>
      <w:r w:rsidR="005C2A81" w:rsidRPr="009E1FE1">
        <w:rPr>
          <w:color w:val="000000" w:themeColor="text1"/>
        </w:rPr>
        <w:t xml:space="preserve">There are economic values in </w:t>
      </w:r>
      <w:r w:rsidR="00102B2B" w:rsidRPr="009E1FE1">
        <w:rPr>
          <w:color w:val="000000" w:themeColor="text1"/>
        </w:rPr>
        <w:t xml:space="preserve">inventive design solutions. </w:t>
      </w:r>
      <w:r w:rsidR="00B86CE3" w:rsidRPr="009E1FE1">
        <w:rPr>
          <w:color w:val="000000" w:themeColor="text1"/>
        </w:rPr>
        <w:t>Hence, problem-exploring has local a</w:t>
      </w:r>
      <w:r w:rsidR="003B1E6E" w:rsidRPr="009E1FE1">
        <w:rPr>
          <w:color w:val="000000" w:themeColor="text1"/>
        </w:rPr>
        <w:t xml:space="preserve">nd </w:t>
      </w:r>
      <w:r w:rsidR="00B86CE3" w:rsidRPr="009E1FE1">
        <w:rPr>
          <w:color w:val="000000" w:themeColor="text1"/>
        </w:rPr>
        <w:t>global economic</w:t>
      </w:r>
      <w:r w:rsidR="00504741" w:rsidRPr="009E1FE1">
        <w:rPr>
          <w:color w:val="000000" w:themeColor="text1"/>
        </w:rPr>
        <w:t xml:space="preserve"> benefits</w:t>
      </w:r>
      <w:r w:rsidR="00346DDB" w:rsidRPr="009E1FE1">
        <w:rPr>
          <w:color w:val="000000" w:themeColor="text1"/>
        </w:rPr>
        <w:t xml:space="preserve"> for sustainable development [</w:t>
      </w:r>
      <w:r w:rsidR="007930DC" w:rsidRPr="009E1FE1">
        <w:rPr>
          <w:color w:val="000000" w:themeColor="text1"/>
        </w:rPr>
        <w:t>83</w:t>
      </w:r>
      <w:r w:rsidR="00346DDB" w:rsidRPr="009E1FE1">
        <w:rPr>
          <w:color w:val="000000" w:themeColor="text1"/>
        </w:rPr>
        <w:t>].</w:t>
      </w:r>
    </w:p>
    <w:p w14:paraId="71D9409C" w14:textId="4A504D8A" w:rsidR="00486D53" w:rsidRPr="009E1FE1" w:rsidRDefault="00B8034D" w:rsidP="00FA2894">
      <w:pPr>
        <w:pStyle w:val="Els-body-text"/>
        <w:rPr>
          <w:color w:val="000000" w:themeColor="text1"/>
        </w:rPr>
      </w:pPr>
      <w:r w:rsidRPr="009E1FE1">
        <w:rPr>
          <w:color w:val="000000" w:themeColor="text1"/>
        </w:rPr>
        <w:t xml:space="preserve"> </w:t>
      </w:r>
      <w:bookmarkStart w:id="6" w:name="_Hlk27391635"/>
      <w:r w:rsidR="00710CBC" w:rsidRPr="009E1FE1">
        <w:rPr>
          <w:b/>
          <w:bCs/>
          <w:color w:val="000000" w:themeColor="text1"/>
        </w:rPr>
        <w:t>S</w:t>
      </w:r>
      <w:r w:rsidR="00822982" w:rsidRPr="009E1FE1">
        <w:rPr>
          <w:b/>
          <w:bCs/>
          <w:color w:val="000000" w:themeColor="text1"/>
        </w:rPr>
        <w:t>ustenance</w:t>
      </w:r>
      <w:r w:rsidR="00710CBC" w:rsidRPr="009E1FE1">
        <w:rPr>
          <w:b/>
          <w:bCs/>
          <w:color w:val="000000" w:themeColor="text1"/>
        </w:rPr>
        <w:t xml:space="preserve"> </w:t>
      </w:r>
      <w:r w:rsidR="00822982" w:rsidRPr="009E1FE1">
        <w:rPr>
          <w:b/>
          <w:bCs/>
          <w:color w:val="000000" w:themeColor="text1"/>
        </w:rPr>
        <w:t>of</w:t>
      </w:r>
      <w:r w:rsidR="00E73FBE" w:rsidRPr="009E1FE1">
        <w:rPr>
          <w:b/>
          <w:bCs/>
          <w:color w:val="000000" w:themeColor="text1"/>
        </w:rPr>
        <w:t xml:space="preserve"> </w:t>
      </w:r>
      <w:r w:rsidR="00F355F3" w:rsidRPr="009E1FE1">
        <w:rPr>
          <w:b/>
          <w:bCs/>
          <w:color w:val="000000" w:themeColor="text1"/>
        </w:rPr>
        <w:t xml:space="preserve">the </w:t>
      </w:r>
      <w:r w:rsidR="00822982" w:rsidRPr="009E1FE1">
        <w:rPr>
          <w:b/>
          <w:bCs/>
          <w:color w:val="000000" w:themeColor="text1"/>
        </w:rPr>
        <w:t>design process</w:t>
      </w:r>
      <w:bookmarkEnd w:id="6"/>
      <w:r w:rsidR="00C71EA3" w:rsidRPr="009E1FE1">
        <w:rPr>
          <w:color w:val="000000" w:themeColor="text1"/>
        </w:rPr>
        <w:t>:</w:t>
      </w:r>
      <w:r w:rsidR="00822982" w:rsidRPr="009E1FE1">
        <w:rPr>
          <w:color w:val="000000" w:themeColor="text1"/>
        </w:rPr>
        <w:t xml:space="preserve"> </w:t>
      </w:r>
      <w:r w:rsidR="004D2094" w:rsidRPr="009E1FE1">
        <w:rPr>
          <w:color w:val="000000" w:themeColor="text1"/>
        </w:rPr>
        <w:t>D</w:t>
      </w:r>
      <w:r w:rsidR="00710CBC" w:rsidRPr="009E1FE1">
        <w:rPr>
          <w:color w:val="000000" w:themeColor="text1"/>
        </w:rPr>
        <w:t>esign problems</w:t>
      </w:r>
      <w:r w:rsidR="00583B48" w:rsidRPr="009E1FE1">
        <w:rPr>
          <w:color w:val="000000" w:themeColor="text1"/>
        </w:rPr>
        <w:t xml:space="preserve"> </w:t>
      </w:r>
      <w:r w:rsidR="00710CBC" w:rsidRPr="009E1FE1">
        <w:rPr>
          <w:color w:val="000000" w:themeColor="text1"/>
        </w:rPr>
        <w:t>feed the design process as illustrated with the X-Design process model, Fig. 1, Section 3. Since the design process depends on problems</w:t>
      </w:r>
      <w:r w:rsidR="00021D03" w:rsidRPr="009E1FE1">
        <w:rPr>
          <w:color w:val="000000" w:themeColor="text1"/>
        </w:rPr>
        <w:t xml:space="preserve"> to produce solutions</w:t>
      </w:r>
      <w:r w:rsidR="00710CBC" w:rsidRPr="009E1FE1">
        <w:rPr>
          <w:color w:val="000000" w:themeColor="text1"/>
        </w:rPr>
        <w:t>, there are benefits in identifying the design problems to be solved in the design process.</w:t>
      </w:r>
      <w:r w:rsidR="00021D03" w:rsidRPr="009E1FE1">
        <w:rPr>
          <w:color w:val="000000" w:themeColor="text1"/>
        </w:rPr>
        <w:t xml:space="preserve"> So far,</w:t>
      </w:r>
      <w:r w:rsidR="000E13D3" w:rsidRPr="009E1FE1">
        <w:rPr>
          <w:color w:val="000000" w:themeColor="text1"/>
        </w:rPr>
        <w:t xml:space="preserve"> </w:t>
      </w:r>
      <w:r w:rsidR="00021D03" w:rsidRPr="009E1FE1">
        <w:rPr>
          <w:color w:val="000000" w:themeColor="text1"/>
        </w:rPr>
        <w:t xml:space="preserve">the importance of problem-exploring in design </w:t>
      </w:r>
      <w:r w:rsidR="000E13D3" w:rsidRPr="009E1FE1">
        <w:rPr>
          <w:color w:val="000000" w:themeColor="text1"/>
        </w:rPr>
        <w:t xml:space="preserve">and reasons why it is not prevalent is </w:t>
      </w:r>
      <w:r w:rsidR="0037198F" w:rsidRPr="009E1FE1">
        <w:rPr>
          <w:color w:val="000000" w:themeColor="text1"/>
        </w:rPr>
        <w:t>discussed</w:t>
      </w:r>
      <w:r w:rsidR="000E13D3" w:rsidRPr="009E1FE1">
        <w:rPr>
          <w:color w:val="000000" w:themeColor="text1"/>
        </w:rPr>
        <w:t>. In the next section, we present some Industry 4.0 technologies that can support problem-exploring, incite interests in the process and mitigate its non-prevalence</w:t>
      </w:r>
      <w:r w:rsidR="00B91291" w:rsidRPr="009E1FE1">
        <w:rPr>
          <w:color w:val="000000" w:themeColor="text1"/>
        </w:rPr>
        <w:t>, particularly due the inherent difficulties.</w:t>
      </w:r>
      <w:r w:rsidR="000E13D3" w:rsidRPr="009E1FE1">
        <w:rPr>
          <w:color w:val="000000" w:themeColor="text1"/>
        </w:rPr>
        <w:t xml:space="preserve"> </w:t>
      </w:r>
    </w:p>
    <w:p w14:paraId="58588144" w14:textId="1CF93B6C" w:rsidR="00B35970" w:rsidRPr="009E1FE1" w:rsidRDefault="00E81D10" w:rsidP="00B35970">
      <w:pPr>
        <w:pStyle w:val="Els-1storder-head"/>
        <w:numPr>
          <w:ilvl w:val="0"/>
          <w:numId w:val="1"/>
        </w:numPr>
        <w:rPr>
          <w:color w:val="000000" w:themeColor="text1"/>
        </w:rPr>
      </w:pPr>
      <w:r w:rsidRPr="009E1FE1">
        <w:rPr>
          <w:color w:val="000000" w:themeColor="text1"/>
        </w:rPr>
        <w:t>Industry 4.0 technologies and their assistive problem-exploring potentials in design</w:t>
      </w:r>
      <w:r w:rsidR="009F019D" w:rsidRPr="009E1FE1">
        <w:rPr>
          <w:color w:val="000000" w:themeColor="text1"/>
        </w:rPr>
        <w:t xml:space="preserve"> </w:t>
      </w:r>
      <w:r w:rsidR="00822982" w:rsidRPr="009E1FE1">
        <w:rPr>
          <w:color w:val="000000" w:themeColor="text1"/>
        </w:rPr>
        <w:t xml:space="preserve"> </w:t>
      </w:r>
    </w:p>
    <w:p w14:paraId="00002BA5" w14:textId="44335ABF" w:rsidR="001E50D4" w:rsidRPr="009E1FE1" w:rsidRDefault="00BE61C4" w:rsidP="00101770">
      <w:pPr>
        <w:pStyle w:val="Els-body-text"/>
        <w:rPr>
          <w:color w:val="000000" w:themeColor="text1"/>
        </w:rPr>
      </w:pPr>
      <w:r w:rsidRPr="009E1FE1">
        <w:rPr>
          <w:color w:val="000000" w:themeColor="text1"/>
        </w:rPr>
        <w:t xml:space="preserve">There are </w:t>
      </w:r>
      <w:r w:rsidR="00D72A45" w:rsidRPr="009E1FE1">
        <w:rPr>
          <w:color w:val="000000" w:themeColor="text1"/>
        </w:rPr>
        <w:t>promising emergent digital and internet technologies</w:t>
      </w:r>
      <w:r w:rsidR="00910912" w:rsidRPr="009E1FE1">
        <w:rPr>
          <w:color w:val="000000" w:themeColor="text1"/>
        </w:rPr>
        <w:t xml:space="preserve"> </w:t>
      </w:r>
      <w:r w:rsidRPr="009E1FE1">
        <w:rPr>
          <w:color w:val="000000" w:themeColor="text1"/>
        </w:rPr>
        <w:t xml:space="preserve">in Industry 4.0 </w:t>
      </w:r>
      <w:r w:rsidR="00D72A45" w:rsidRPr="009E1FE1">
        <w:rPr>
          <w:color w:val="000000" w:themeColor="text1"/>
        </w:rPr>
        <w:t>[</w:t>
      </w:r>
      <w:r w:rsidR="0085543D" w:rsidRPr="009E1FE1">
        <w:rPr>
          <w:color w:val="000000" w:themeColor="text1"/>
        </w:rPr>
        <w:t>8</w:t>
      </w:r>
      <w:r w:rsidR="008B4C82" w:rsidRPr="009E1FE1">
        <w:rPr>
          <w:color w:val="000000" w:themeColor="text1"/>
        </w:rPr>
        <w:t>4</w:t>
      </w:r>
      <w:r w:rsidR="00D72A45" w:rsidRPr="009E1FE1">
        <w:rPr>
          <w:color w:val="000000" w:themeColor="text1"/>
        </w:rPr>
        <w:t xml:space="preserve">]. </w:t>
      </w:r>
      <w:r w:rsidR="00E507F0" w:rsidRPr="009E1FE1">
        <w:rPr>
          <w:color w:val="000000" w:themeColor="text1"/>
        </w:rPr>
        <w:t>These</w:t>
      </w:r>
      <w:r w:rsidR="00D701AC" w:rsidRPr="009E1FE1">
        <w:rPr>
          <w:color w:val="000000" w:themeColor="text1"/>
        </w:rPr>
        <w:t xml:space="preserve"> technologies can assist humans in problem-exploring. According to Whitworth and Ryu [</w:t>
      </w:r>
      <w:r w:rsidR="00135693" w:rsidRPr="009E1FE1">
        <w:rPr>
          <w:color w:val="000000" w:themeColor="text1"/>
        </w:rPr>
        <w:t>8</w:t>
      </w:r>
      <w:r w:rsidR="008B4C82" w:rsidRPr="009E1FE1">
        <w:rPr>
          <w:color w:val="000000" w:themeColor="text1"/>
        </w:rPr>
        <w:t>5</w:t>
      </w:r>
      <w:r w:rsidR="00D701AC" w:rsidRPr="009E1FE1">
        <w:rPr>
          <w:color w:val="000000" w:themeColor="text1"/>
        </w:rPr>
        <w:t xml:space="preserve">], some tasks </w:t>
      </w:r>
      <w:r w:rsidR="007D6551" w:rsidRPr="009E1FE1">
        <w:rPr>
          <w:color w:val="000000" w:themeColor="text1"/>
        </w:rPr>
        <w:t xml:space="preserve">difficult </w:t>
      </w:r>
      <w:r w:rsidR="00D701AC" w:rsidRPr="009E1FE1">
        <w:rPr>
          <w:color w:val="000000" w:themeColor="text1"/>
        </w:rPr>
        <w:t xml:space="preserve">for humans may be </w:t>
      </w:r>
      <w:r w:rsidR="007D6551" w:rsidRPr="009E1FE1">
        <w:rPr>
          <w:color w:val="000000" w:themeColor="text1"/>
        </w:rPr>
        <w:t>easy</w:t>
      </w:r>
      <w:r w:rsidR="00D701AC" w:rsidRPr="009E1FE1">
        <w:rPr>
          <w:color w:val="000000" w:themeColor="text1"/>
        </w:rPr>
        <w:t xml:space="preserve"> for computers and vice</w:t>
      </w:r>
      <w:r w:rsidR="00426DEC" w:rsidRPr="009E1FE1">
        <w:rPr>
          <w:color w:val="000000" w:themeColor="text1"/>
        </w:rPr>
        <w:t xml:space="preserve"> </w:t>
      </w:r>
      <w:r w:rsidR="00D701AC" w:rsidRPr="009E1FE1">
        <w:rPr>
          <w:color w:val="000000" w:themeColor="text1"/>
        </w:rPr>
        <w:t>versa.</w:t>
      </w:r>
      <w:r w:rsidR="001C6D37" w:rsidRPr="009E1FE1">
        <w:rPr>
          <w:color w:val="000000" w:themeColor="text1"/>
        </w:rPr>
        <w:t xml:space="preserve"> E</w:t>
      </w:r>
      <w:r w:rsidR="00D701AC" w:rsidRPr="009E1FE1">
        <w:rPr>
          <w:color w:val="000000" w:themeColor="text1"/>
        </w:rPr>
        <w:t>mergent</w:t>
      </w:r>
      <w:r w:rsidR="001C6D37" w:rsidRPr="009E1FE1">
        <w:rPr>
          <w:color w:val="000000" w:themeColor="text1"/>
        </w:rPr>
        <w:t xml:space="preserve"> </w:t>
      </w:r>
      <w:r w:rsidR="00D701AC" w:rsidRPr="009E1FE1">
        <w:rPr>
          <w:color w:val="000000" w:themeColor="text1"/>
        </w:rPr>
        <w:t xml:space="preserve">computational technologies under Industry 4.0 present an opportunity for application in problem-exploring. Hence, we propose computational problem exploring, CPE - a process of discovering or creating problems based on the synergy of </w:t>
      </w:r>
      <w:r w:rsidR="00426DEC" w:rsidRPr="009E1FE1">
        <w:rPr>
          <w:color w:val="000000" w:themeColor="text1"/>
        </w:rPr>
        <w:t>Industry 4.0</w:t>
      </w:r>
      <w:r w:rsidR="00D701AC" w:rsidRPr="009E1FE1">
        <w:rPr>
          <w:color w:val="000000" w:themeColor="text1"/>
        </w:rPr>
        <w:t xml:space="preserve"> technologies. </w:t>
      </w:r>
      <w:r w:rsidR="00FB5D6D" w:rsidRPr="009E1FE1">
        <w:rPr>
          <w:color w:val="000000" w:themeColor="text1"/>
        </w:rPr>
        <w:t>Computational technologies</w:t>
      </w:r>
      <w:r w:rsidR="00CE57D0" w:rsidRPr="009E1FE1">
        <w:rPr>
          <w:color w:val="000000" w:themeColor="text1"/>
        </w:rPr>
        <w:t xml:space="preserve"> or </w:t>
      </w:r>
      <w:r w:rsidR="00BE5CE8" w:rsidRPr="009E1FE1">
        <w:rPr>
          <w:color w:val="000000" w:themeColor="text1"/>
        </w:rPr>
        <w:t>systems</w:t>
      </w:r>
      <w:r w:rsidR="00FB5D6D" w:rsidRPr="009E1FE1">
        <w:rPr>
          <w:color w:val="000000" w:themeColor="text1"/>
        </w:rPr>
        <w:t xml:space="preserve"> have </w:t>
      </w:r>
      <w:r w:rsidR="004B7AAD" w:rsidRPr="009E1FE1">
        <w:rPr>
          <w:color w:val="000000" w:themeColor="text1"/>
        </w:rPr>
        <w:t xml:space="preserve">some </w:t>
      </w:r>
      <w:r w:rsidR="00FB5D6D" w:rsidRPr="009E1FE1">
        <w:rPr>
          <w:color w:val="000000" w:themeColor="text1"/>
        </w:rPr>
        <w:t>advantage</w:t>
      </w:r>
      <w:r w:rsidR="004B7AAD" w:rsidRPr="009E1FE1">
        <w:rPr>
          <w:color w:val="000000" w:themeColor="text1"/>
        </w:rPr>
        <w:t>s</w:t>
      </w:r>
      <w:r w:rsidR="00FB5D6D" w:rsidRPr="009E1FE1">
        <w:rPr>
          <w:color w:val="000000" w:themeColor="text1"/>
        </w:rPr>
        <w:t xml:space="preserve"> in problem-exploring </w:t>
      </w:r>
      <w:r w:rsidR="004B7AAD" w:rsidRPr="009E1FE1">
        <w:rPr>
          <w:color w:val="000000" w:themeColor="text1"/>
        </w:rPr>
        <w:t>over</w:t>
      </w:r>
      <w:r w:rsidR="00FB5D6D" w:rsidRPr="009E1FE1">
        <w:rPr>
          <w:color w:val="000000" w:themeColor="text1"/>
        </w:rPr>
        <w:t xml:space="preserve"> humans</w:t>
      </w:r>
      <w:r w:rsidR="004B7AAD" w:rsidRPr="009E1FE1">
        <w:rPr>
          <w:color w:val="000000" w:themeColor="text1"/>
        </w:rPr>
        <w:t>.</w:t>
      </w:r>
      <w:r w:rsidR="00FB5D6D" w:rsidRPr="009E1FE1">
        <w:rPr>
          <w:color w:val="000000" w:themeColor="text1"/>
        </w:rPr>
        <w:t xml:space="preserve"> For instance,</w:t>
      </w:r>
      <w:r w:rsidR="00CA688F" w:rsidRPr="009E1FE1">
        <w:rPr>
          <w:color w:val="000000" w:themeColor="text1"/>
        </w:rPr>
        <w:t xml:space="preserve"> </w:t>
      </w:r>
      <w:r w:rsidR="00051CE0" w:rsidRPr="009E1FE1">
        <w:rPr>
          <w:color w:val="000000" w:themeColor="text1"/>
        </w:rPr>
        <w:t>they</w:t>
      </w:r>
      <w:r w:rsidR="00FB5D6D" w:rsidRPr="009E1FE1">
        <w:rPr>
          <w:color w:val="000000" w:themeColor="text1"/>
        </w:rPr>
        <w:t xml:space="preserve"> have better </w:t>
      </w:r>
      <w:r w:rsidR="000C1236" w:rsidRPr="009E1FE1">
        <w:rPr>
          <w:color w:val="000000" w:themeColor="text1"/>
        </w:rPr>
        <w:t xml:space="preserve">information </w:t>
      </w:r>
      <w:r w:rsidR="00FB5D6D" w:rsidRPr="009E1FE1">
        <w:rPr>
          <w:color w:val="000000" w:themeColor="text1"/>
        </w:rPr>
        <w:t>retenti</w:t>
      </w:r>
      <w:r w:rsidR="000C1236" w:rsidRPr="009E1FE1">
        <w:rPr>
          <w:color w:val="000000" w:themeColor="text1"/>
        </w:rPr>
        <w:t>on</w:t>
      </w:r>
      <w:r w:rsidR="00FB5D6D" w:rsidRPr="009E1FE1">
        <w:rPr>
          <w:color w:val="000000" w:themeColor="text1"/>
        </w:rPr>
        <w:t xml:space="preserve"> memory, unvarying attentional abilities, incredible speed, </w:t>
      </w:r>
      <w:r w:rsidR="009A742F" w:rsidRPr="009E1FE1">
        <w:rPr>
          <w:color w:val="000000" w:themeColor="text1"/>
        </w:rPr>
        <w:t>higher</w:t>
      </w:r>
      <w:r w:rsidR="00FB5D6D" w:rsidRPr="009E1FE1">
        <w:rPr>
          <w:color w:val="000000" w:themeColor="text1"/>
        </w:rPr>
        <w:t xml:space="preserve"> information storage </w:t>
      </w:r>
      <w:r w:rsidR="009A742F" w:rsidRPr="009E1FE1">
        <w:rPr>
          <w:color w:val="000000" w:themeColor="text1"/>
        </w:rPr>
        <w:t>capacity</w:t>
      </w:r>
      <w:r w:rsidR="00FB5D6D" w:rsidRPr="009E1FE1">
        <w:rPr>
          <w:color w:val="000000" w:themeColor="text1"/>
        </w:rPr>
        <w:t xml:space="preserve"> and they do not obey physical laws </w:t>
      </w:r>
      <w:r w:rsidR="009A742F" w:rsidRPr="009E1FE1">
        <w:rPr>
          <w:color w:val="000000" w:themeColor="text1"/>
        </w:rPr>
        <w:t xml:space="preserve">which means they can work continuously </w:t>
      </w:r>
      <w:r w:rsidR="00504CFD" w:rsidRPr="009E1FE1">
        <w:rPr>
          <w:color w:val="000000" w:themeColor="text1"/>
        </w:rPr>
        <w:t xml:space="preserve">and </w:t>
      </w:r>
      <w:r w:rsidR="009A742F" w:rsidRPr="009E1FE1">
        <w:rPr>
          <w:color w:val="000000" w:themeColor="text1"/>
        </w:rPr>
        <w:t xml:space="preserve">become extremely complex </w:t>
      </w:r>
      <w:r w:rsidR="00872590" w:rsidRPr="009E1FE1">
        <w:rPr>
          <w:color w:val="000000" w:themeColor="text1"/>
        </w:rPr>
        <w:t xml:space="preserve">with limitless </w:t>
      </w:r>
      <w:r w:rsidR="00C06BB6" w:rsidRPr="009E1FE1">
        <w:rPr>
          <w:color w:val="000000" w:themeColor="text1"/>
        </w:rPr>
        <w:t>potentials</w:t>
      </w:r>
      <w:r w:rsidR="00EB40B1" w:rsidRPr="009E1FE1">
        <w:rPr>
          <w:color w:val="000000" w:themeColor="text1"/>
        </w:rPr>
        <w:t xml:space="preserve"> [8</w:t>
      </w:r>
      <w:r w:rsidR="008B4C82" w:rsidRPr="009E1FE1">
        <w:rPr>
          <w:color w:val="000000" w:themeColor="text1"/>
        </w:rPr>
        <w:t>6</w:t>
      </w:r>
      <w:r w:rsidR="00EB40B1" w:rsidRPr="009E1FE1">
        <w:rPr>
          <w:color w:val="000000" w:themeColor="text1"/>
        </w:rPr>
        <w:t>].</w:t>
      </w:r>
      <w:r w:rsidR="00101770" w:rsidRPr="009E1FE1">
        <w:rPr>
          <w:color w:val="000000" w:themeColor="text1"/>
        </w:rPr>
        <w:t xml:space="preserve"> </w:t>
      </w:r>
      <w:r w:rsidR="00D701AC" w:rsidRPr="009E1FE1">
        <w:rPr>
          <w:color w:val="000000" w:themeColor="text1"/>
        </w:rPr>
        <w:t xml:space="preserve">The application of computational </w:t>
      </w:r>
      <w:r w:rsidR="000448B1" w:rsidRPr="009E1FE1">
        <w:rPr>
          <w:color w:val="000000" w:themeColor="text1"/>
        </w:rPr>
        <w:t xml:space="preserve">technologies in </w:t>
      </w:r>
      <w:r w:rsidR="00D701AC" w:rsidRPr="009E1FE1">
        <w:rPr>
          <w:color w:val="000000" w:themeColor="text1"/>
        </w:rPr>
        <w:t xml:space="preserve">creativity </w:t>
      </w:r>
      <w:r w:rsidR="000448B1" w:rsidRPr="009E1FE1">
        <w:rPr>
          <w:color w:val="000000" w:themeColor="text1"/>
        </w:rPr>
        <w:t xml:space="preserve">for tasks that are </w:t>
      </w:r>
      <w:r w:rsidR="00D701AC" w:rsidRPr="009E1FE1">
        <w:rPr>
          <w:color w:val="000000" w:themeColor="text1"/>
        </w:rPr>
        <w:t>difficult or beyond humans is acknowledged [</w:t>
      </w:r>
      <w:r w:rsidR="00A35C63" w:rsidRPr="009E1FE1">
        <w:rPr>
          <w:color w:val="000000" w:themeColor="text1"/>
        </w:rPr>
        <w:t>8</w:t>
      </w:r>
      <w:r w:rsidR="008B4C82" w:rsidRPr="009E1FE1">
        <w:rPr>
          <w:color w:val="000000" w:themeColor="text1"/>
        </w:rPr>
        <w:t>7</w:t>
      </w:r>
      <w:r w:rsidR="00D701AC" w:rsidRPr="009E1FE1">
        <w:rPr>
          <w:color w:val="000000" w:themeColor="text1"/>
        </w:rPr>
        <w:t>].</w:t>
      </w:r>
      <w:r w:rsidR="00B1010A" w:rsidRPr="009E1FE1">
        <w:rPr>
          <w:color w:val="000000" w:themeColor="text1"/>
        </w:rPr>
        <w:t xml:space="preserve"> </w:t>
      </w:r>
      <w:r w:rsidR="00D701AC" w:rsidRPr="009E1FE1">
        <w:rPr>
          <w:color w:val="000000" w:themeColor="text1"/>
        </w:rPr>
        <w:t>However,</w:t>
      </w:r>
      <w:r w:rsidR="00B1010A" w:rsidRPr="009E1FE1">
        <w:rPr>
          <w:color w:val="000000" w:themeColor="text1"/>
        </w:rPr>
        <w:t xml:space="preserve"> </w:t>
      </w:r>
      <w:r w:rsidR="00A1478E" w:rsidRPr="009E1FE1">
        <w:rPr>
          <w:color w:val="000000" w:themeColor="text1"/>
        </w:rPr>
        <w:t>these technologies are applied in the area of problem-solving not in problem</w:t>
      </w:r>
      <w:r w:rsidR="00452E99" w:rsidRPr="009E1FE1">
        <w:rPr>
          <w:color w:val="000000" w:themeColor="text1"/>
        </w:rPr>
        <w:t>-</w:t>
      </w:r>
      <w:r w:rsidR="00A1478E" w:rsidRPr="009E1FE1">
        <w:rPr>
          <w:color w:val="000000" w:themeColor="text1"/>
        </w:rPr>
        <w:t>exploring</w:t>
      </w:r>
      <w:r w:rsidR="00D701AC" w:rsidRPr="009E1FE1">
        <w:rPr>
          <w:color w:val="000000" w:themeColor="text1"/>
        </w:rPr>
        <w:t xml:space="preserve">. </w:t>
      </w:r>
    </w:p>
    <w:p w14:paraId="5663F8C6" w14:textId="1A01E961" w:rsidR="00B35970" w:rsidRPr="009E1FE1" w:rsidRDefault="00BF34EF" w:rsidP="00B35970">
      <w:pPr>
        <w:pStyle w:val="Els-body-text"/>
        <w:rPr>
          <w:color w:val="000000" w:themeColor="text1"/>
          <w:szCs w:val="16"/>
        </w:rPr>
      </w:pPr>
      <w:r w:rsidRPr="009E1FE1">
        <w:rPr>
          <w:color w:val="000000" w:themeColor="text1"/>
          <w:szCs w:val="16"/>
        </w:rPr>
        <w:t xml:space="preserve">In the proceeding </w:t>
      </w:r>
      <w:r w:rsidR="005B0B8C" w:rsidRPr="009E1FE1">
        <w:rPr>
          <w:color w:val="000000" w:themeColor="text1"/>
          <w:szCs w:val="16"/>
        </w:rPr>
        <w:t xml:space="preserve">we show </w:t>
      </w:r>
      <w:r w:rsidR="007956A4" w:rsidRPr="009E1FE1">
        <w:rPr>
          <w:color w:val="000000" w:themeColor="text1"/>
          <w:szCs w:val="16"/>
        </w:rPr>
        <w:t xml:space="preserve">that </w:t>
      </w:r>
      <w:r w:rsidR="008D4152" w:rsidRPr="009E1FE1">
        <w:rPr>
          <w:color w:val="000000" w:themeColor="text1"/>
          <w:szCs w:val="16"/>
        </w:rPr>
        <w:t xml:space="preserve">the </w:t>
      </w:r>
      <w:r w:rsidR="007956A4" w:rsidRPr="009E1FE1">
        <w:rPr>
          <w:color w:val="000000" w:themeColor="text1"/>
          <w:szCs w:val="16"/>
        </w:rPr>
        <w:t xml:space="preserve">study </w:t>
      </w:r>
      <w:r w:rsidR="008D4152" w:rsidRPr="009E1FE1">
        <w:rPr>
          <w:color w:val="000000" w:themeColor="text1"/>
          <w:szCs w:val="16"/>
        </w:rPr>
        <w:t>and practice of</w:t>
      </w:r>
      <w:r w:rsidR="007956A4" w:rsidRPr="009E1FE1">
        <w:rPr>
          <w:color w:val="000000" w:themeColor="text1"/>
          <w:szCs w:val="16"/>
        </w:rPr>
        <w:t xml:space="preserve"> problem-exploring is scarce</w:t>
      </w:r>
      <w:r w:rsidR="008D4152" w:rsidRPr="009E1FE1">
        <w:rPr>
          <w:color w:val="000000" w:themeColor="text1"/>
          <w:szCs w:val="16"/>
        </w:rPr>
        <w:t>.</w:t>
      </w:r>
      <w:r w:rsidR="00E827EF" w:rsidRPr="009E1FE1">
        <w:rPr>
          <w:color w:val="000000" w:themeColor="text1"/>
          <w:szCs w:val="16"/>
        </w:rPr>
        <w:t xml:space="preserve"> </w:t>
      </w:r>
      <w:r w:rsidR="00BA590C" w:rsidRPr="009E1FE1">
        <w:rPr>
          <w:color w:val="000000" w:themeColor="text1"/>
          <w:szCs w:val="16"/>
        </w:rPr>
        <w:t xml:space="preserve">Partly, lack of support tools is responsible for this. </w:t>
      </w:r>
      <w:r w:rsidR="00395AA6" w:rsidRPr="009E1FE1">
        <w:rPr>
          <w:color w:val="000000" w:themeColor="text1"/>
          <w:szCs w:val="16"/>
        </w:rPr>
        <w:t>In the following sections, w</w:t>
      </w:r>
      <w:r w:rsidR="00BA590C" w:rsidRPr="009E1FE1">
        <w:rPr>
          <w:color w:val="000000" w:themeColor="text1"/>
          <w:szCs w:val="16"/>
        </w:rPr>
        <w:t>e</w:t>
      </w:r>
      <w:r w:rsidR="00395AA6" w:rsidRPr="009E1FE1">
        <w:rPr>
          <w:color w:val="000000" w:themeColor="text1"/>
          <w:szCs w:val="16"/>
        </w:rPr>
        <w:t xml:space="preserve"> </w:t>
      </w:r>
      <w:r w:rsidR="00F1573D" w:rsidRPr="009E1FE1">
        <w:rPr>
          <w:color w:val="000000" w:themeColor="text1"/>
          <w:szCs w:val="16"/>
        </w:rPr>
        <w:t xml:space="preserve">present some </w:t>
      </w:r>
      <w:r w:rsidR="00D629DE" w:rsidRPr="009E1FE1">
        <w:rPr>
          <w:color w:val="000000" w:themeColor="text1"/>
          <w:szCs w:val="16"/>
        </w:rPr>
        <w:t>identif</w:t>
      </w:r>
      <w:r w:rsidR="00F1573D" w:rsidRPr="009E1FE1">
        <w:rPr>
          <w:color w:val="000000" w:themeColor="text1"/>
          <w:szCs w:val="16"/>
        </w:rPr>
        <w:t xml:space="preserve">ied </w:t>
      </w:r>
      <w:r w:rsidR="000C751E" w:rsidRPr="009E1FE1">
        <w:rPr>
          <w:color w:val="000000" w:themeColor="text1"/>
          <w:szCs w:val="16"/>
        </w:rPr>
        <w:t>Industry 4.0</w:t>
      </w:r>
      <w:r w:rsidR="007956A4" w:rsidRPr="009E1FE1">
        <w:rPr>
          <w:color w:val="000000" w:themeColor="text1"/>
          <w:szCs w:val="16"/>
        </w:rPr>
        <w:t xml:space="preserve"> technologies </w:t>
      </w:r>
      <w:r w:rsidR="001E75F5" w:rsidRPr="009E1FE1">
        <w:rPr>
          <w:color w:val="000000" w:themeColor="text1"/>
          <w:szCs w:val="16"/>
        </w:rPr>
        <w:t>with</w:t>
      </w:r>
      <w:r w:rsidR="008F12A8" w:rsidRPr="009E1FE1">
        <w:rPr>
          <w:color w:val="000000" w:themeColor="text1"/>
          <w:szCs w:val="16"/>
        </w:rPr>
        <w:t xml:space="preserve"> </w:t>
      </w:r>
      <w:r w:rsidR="001C644D" w:rsidRPr="009E1FE1">
        <w:rPr>
          <w:color w:val="000000" w:themeColor="text1"/>
          <w:szCs w:val="16"/>
        </w:rPr>
        <w:t>potential</w:t>
      </w:r>
      <w:r w:rsidR="00CE417A" w:rsidRPr="009E1FE1">
        <w:rPr>
          <w:color w:val="000000" w:themeColor="text1"/>
          <w:szCs w:val="16"/>
        </w:rPr>
        <w:t xml:space="preserve">s to support </w:t>
      </w:r>
      <w:r w:rsidR="001E75F5" w:rsidRPr="009E1FE1">
        <w:rPr>
          <w:color w:val="000000" w:themeColor="text1"/>
          <w:szCs w:val="16"/>
        </w:rPr>
        <w:t>problem-exploring</w:t>
      </w:r>
      <w:r w:rsidR="009D0CA6" w:rsidRPr="009E1FE1">
        <w:rPr>
          <w:color w:val="000000" w:themeColor="text1"/>
          <w:szCs w:val="16"/>
        </w:rPr>
        <w:t xml:space="preserve"> in design</w:t>
      </w:r>
      <w:r w:rsidR="00CE417A" w:rsidRPr="009E1FE1">
        <w:rPr>
          <w:color w:val="000000" w:themeColor="text1"/>
          <w:szCs w:val="16"/>
        </w:rPr>
        <w:t xml:space="preserve"> such</w:t>
      </w:r>
      <w:r w:rsidR="009A7CA7" w:rsidRPr="009E1FE1">
        <w:rPr>
          <w:color w:val="000000" w:themeColor="text1"/>
          <w:szCs w:val="16"/>
        </w:rPr>
        <w:t xml:space="preserve"> </w:t>
      </w:r>
      <w:r w:rsidR="00CE417A" w:rsidRPr="009E1FE1">
        <w:rPr>
          <w:color w:val="000000" w:themeColor="text1"/>
          <w:szCs w:val="16"/>
        </w:rPr>
        <w:t>a</w:t>
      </w:r>
      <w:r w:rsidR="006B3921" w:rsidRPr="009E1FE1">
        <w:rPr>
          <w:color w:val="000000" w:themeColor="text1"/>
          <w:szCs w:val="16"/>
        </w:rPr>
        <w:t>s</w:t>
      </w:r>
      <w:r w:rsidR="00CE417A" w:rsidRPr="009E1FE1">
        <w:rPr>
          <w:color w:val="000000" w:themeColor="text1"/>
          <w:szCs w:val="16"/>
        </w:rPr>
        <w:t xml:space="preserve"> m</w:t>
      </w:r>
      <w:r w:rsidR="009A7CA7" w:rsidRPr="009E1FE1">
        <w:rPr>
          <w:color w:val="000000" w:themeColor="text1"/>
          <w:szCs w:val="16"/>
        </w:rPr>
        <w:t xml:space="preserve">achine learning, big data, natural language processing and so on. </w:t>
      </w:r>
      <w:r w:rsidR="0097239B" w:rsidRPr="009E1FE1">
        <w:rPr>
          <w:color w:val="000000" w:themeColor="text1"/>
          <w:szCs w:val="16"/>
        </w:rPr>
        <w:t>Further, w</w:t>
      </w:r>
      <w:r w:rsidR="00D82277" w:rsidRPr="009E1FE1">
        <w:rPr>
          <w:color w:val="000000" w:themeColor="text1"/>
          <w:szCs w:val="16"/>
        </w:rPr>
        <w:t>e indicate why these technologies are relevant to</w:t>
      </w:r>
      <w:r w:rsidR="002E06FE" w:rsidRPr="009E1FE1">
        <w:rPr>
          <w:color w:val="000000" w:themeColor="text1"/>
          <w:szCs w:val="16"/>
        </w:rPr>
        <w:t xml:space="preserve"> problem-exploring in design by citing their </w:t>
      </w:r>
      <w:r w:rsidR="0097239B" w:rsidRPr="009E1FE1">
        <w:rPr>
          <w:color w:val="000000" w:themeColor="text1"/>
          <w:szCs w:val="16"/>
        </w:rPr>
        <w:t>current uses</w:t>
      </w:r>
      <w:r w:rsidR="002E06FE" w:rsidRPr="009E1FE1">
        <w:rPr>
          <w:color w:val="000000" w:themeColor="text1"/>
          <w:szCs w:val="16"/>
        </w:rPr>
        <w:t xml:space="preserve">. </w:t>
      </w:r>
    </w:p>
    <w:p w14:paraId="544BB36C" w14:textId="77777777" w:rsidR="00B35970" w:rsidRPr="009E1FE1" w:rsidRDefault="00B35970" w:rsidP="00B35970">
      <w:pPr>
        <w:pStyle w:val="Els-2ndorder-head"/>
        <w:numPr>
          <w:ilvl w:val="1"/>
          <w:numId w:val="1"/>
        </w:numPr>
        <w:rPr>
          <w:color w:val="000000" w:themeColor="text1"/>
        </w:rPr>
      </w:pPr>
      <w:r w:rsidRPr="009E1FE1">
        <w:rPr>
          <w:color w:val="000000" w:themeColor="text1"/>
        </w:rPr>
        <w:t>Big data</w:t>
      </w:r>
    </w:p>
    <w:p w14:paraId="5BB54CCB" w14:textId="5629FDE1" w:rsidR="007F5025" w:rsidRPr="009E1FE1" w:rsidRDefault="00B35970" w:rsidP="007F5025">
      <w:pPr>
        <w:pStyle w:val="Els-body-text"/>
        <w:rPr>
          <w:color w:val="000000" w:themeColor="text1"/>
        </w:rPr>
      </w:pPr>
      <w:r w:rsidRPr="009E1FE1">
        <w:rPr>
          <w:color w:val="000000" w:themeColor="text1"/>
        </w:rPr>
        <w:t xml:space="preserve">Big </w:t>
      </w:r>
      <w:r w:rsidR="00EE0D43" w:rsidRPr="009E1FE1">
        <w:rPr>
          <w:color w:val="000000" w:themeColor="text1"/>
        </w:rPr>
        <w:t>data is a concept that has attracted the attention of many researchers. According to Prasad [</w:t>
      </w:r>
      <w:r w:rsidR="001043D8" w:rsidRPr="009E1FE1">
        <w:rPr>
          <w:color w:val="000000" w:themeColor="text1"/>
        </w:rPr>
        <w:t>8</w:t>
      </w:r>
      <w:r w:rsidR="008B4C82" w:rsidRPr="009E1FE1">
        <w:rPr>
          <w:color w:val="000000" w:themeColor="text1"/>
        </w:rPr>
        <w:t>8</w:t>
      </w:r>
      <w:r w:rsidR="00EE0D43" w:rsidRPr="009E1FE1">
        <w:rPr>
          <w:color w:val="000000" w:themeColor="text1"/>
        </w:rPr>
        <w:t xml:space="preserve">], big data is “any voluminous amount of Structured, Semi-structured and Unstructured data that has the potential to be mined for information where the </w:t>
      </w:r>
      <w:r w:rsidR="00317776" w:rsidRPr="009E1FE1">
        <w:rPr>
          <w:color w:val="000000" w:themeColor="text1"/>
        </w:rPr>
        <w:t>i</w:t>
      </w:r>
      <w:r w:rsidR="00EE0D43" w:rsidRPr="009E1FE1">
        <w:rPr>
          <w:color w:val="000000" w:themeColor="text1"/>
        </w:rPr>
        <w:t>ndividual records stop mattering and only aggregates matter.”</w:t>
      </w:r>
      <w:r w:rsidR="009743B1" w:rsidRPr="009E1FE1">
        <w:rPr>
          <w:color w:val="000000" w:themeColor="text1"/>
        </w:rPr>
        <w:t xml:space="preserve"> </w:t>
      </w:r>
      <w:r w:rsidR="00371E09" w:rsidRPr="009E1FE1">
        <w:rPr>
          <w:color w:val="000000" w:themeColor="text1"/>
        </w:rPr>
        <w:t>O</w:t>
      </w:r>
      <w:r w:rsidR="00FC3139" w:rsidRPr="009E1FE1">
        <w:rPr>
          <w:color w:val="000000" w:themeColor="text1"/>
        </w:rPr>
        <w:t>ther</w:t>
      </w:r>
      <w:r w:rsidR="002B589A" w:rsidRPr="009E1FE1">
        <w:rPr>
          <w:color w:val="000000" w:themeColor="text1"/>
        </w:rPr>
        <w:t xml:space="preserve"> definitions </w:t>
      </w:r>
      <w:r w:rsidR="00FC3139" w:rsidRPr="009E1FE1">
        <w:rPr>
          <w:color w:val="000000" w:themeColor="text1"/>
        </w:rPr>
        <w:t>can be found in</w:t>
      </w:r>
      <w:r w:rsidR="002B589A" w:rsidRPr="009E1FE1">
        <w:rPr>
          <w:color w:val="000000" w:themeColor="text1"/>
        </w:rPr>
        <w:t xml:space="preserve"> [</w:t>
      </w:r>
      <w:r w:rsidR="00E73803" w:rsidRPr="009E1FE1">
        <w:rPr>
          <w:color w:val="000000" w:themeColor="text1"/>
        </w:rPr>
        <w:t>8</w:t>
      </w:r>
      <w:r w:rsidR="008B4C82" w:rsidRPr="009E1FE1">
        <w:rPr>
          <w:color w:val="000000" w:themeColor="text1"/>
        </w:rPr>
        <w:t>9</w:t>
      </w:r>
      <w:r w:rsidR="002B589A" w:rsidRPr="009E1FE1">
        <w:rPr>
          <w:color w:val="000000" w:themeColor="text1"/>
        </w:rPr>
        <w:t>,</w:t>
      </w:r>
      <w:r w:rsidR="00251EE3" w:rsidRPr="009E1FE1">
        <w:rPr>
          <w:color w:val="000000" w:themeColor="text1"/>
        </w:rPr>
        <w:t>9</w:t>
      </w:r>
      <w:r w:rsidR="008B4C82" w:rsidRPr="009E1FE1">
        <w:rPr>
          <w:color w:val="000000" w:themeColor="text1"/>
        </w:rPr>
        <w:t>0</w:t>
      </w:r>
      <w:r w:rsidR="002B589A" w:rsidRPr="009E1FE1">
        <w:rPr>
          <w:color w:val="000000" w:themeColor="text1"/>
        </w:rPr>
        <w:t>].</w:t>
      </w:r>
      <w:r w:rsidR="00860E13" w:rsidRPr="009E1FE1">
        <w:rPr>
          <w:color w:val="000000" w:themeColor="text1"/>
        </w:rPr>
        <w:t xml:space="preserve"> </w:t>
      </w:r>
      <w:r w:rsidR="009576A2" w:rsidRPr="009E1FE1">
        <w:rPr>
          <w:color w:val="000000" w:themeColor="text1"/>
        </w:rPr>
        <w:t xml:space="preserve">The </w:t>
      </w:r>
      <w:r w:rsidR="00B55A9F" w:rsidRPr="009E1FE1">
        <w:rPr>
          <w:color w:val="000000" w:themeColor="text1"/>
        </w:rPr>
        <w:t xml:space="preserve">highlight </w:t>
      </w:r>
      <w:r w:rsidR="007D1E61" w:rsidRPr="009E1FE1">
        <w:rPr>
          <w:color w:val="000000" w:themeColor="text1"/>
        </w:rPr>
        <w:t>in these</w:t>
      </w:r>
      <w:r w:rsidR="00240653" w:rsidRPr="009E1FE1">
        <w:rPr>
          <w:color w:val="000000" w:themeColor="text1"/>
        </w:rPr>
        <w:t xml:space="preserve"> definitions </w:t>
      </w:r>
      <w:r w:rsidR="009576A2" w:rsidRPr="009E1FE1">
        <w:rPr>
          <w:color w:val="000000" w:themeColor="text1"/>
        </w:rPr>
        <w:t xml:space="preserve">is </w:t>
      </w:r>
      <w:r w:rsidR="00240653" w:rsidRPr="009E1FE1">
        <w:rPr>
          <w:color w:val="000000" w:themeColor="text1"/>
        </w:rPr>
        <w:t>that</w:t>
      </w:r>
      <w:r w:rsidR="00216A3B" w:rsidRPr="009E1FE1">
        <w:rPr>
          <w:color w:val="000000" w:themeColor="text1"/>
        </w:rPr>
        <w:t xml:space="preserve"> the usefulness of big data lies in its</w:t>
      </w:r>
      <w:r w:rsidR="008936BA" w:rsidRPr="009E1FE1">
        <w:rPr>
          <w:color w:val="000000" w:themeColor="text1"/>
        </w:rPr>
        <w:t xml:space="preserve"> </w:t>
      </w:r>
      <w:r w:rsidR="00216A3B" w:rsidRPr="009E1FE1">
        <w:rPr>
          <w:color w:val="000000" w:themeColor="text1"/>
        </w:rPr>
        <w:t xml:space="preserve">mining </w:t>
      </w:r>
      <w:r w:rsidR="00AB511C" w:rsidRPr="009E1FE1">
        <w:rPr>
          <w:color w:val="000000" w:themeColor="text1"/>
        </w:rPr>
        <w:t>or analyses</w:t>
      </w:r>
      <w:r w:rsidR="004E6BE1" w:rsidRPr="009E1FE1">
        <w:rPr>
          <w:color w:val="000000" w:themeColor="text1"/>
        </w:rPr>
        <w:t xml:space="preserve"> values</w:t>
      </w:r>
      <w:r w:rsidR="004C2F8F" w:rsidRPr="009E1FE1">
        <w:rPr>
          <w:color w:val="000000" w:themeColor="text1"/>
        </w:rPr>
        <w:t>. These values are ob</w:t>
      </w:r>
      <w:r w:rsidR="00E01D49" w:rsidRPr="009E1FE1">
        <w:rPr>
          <w:color w:val="000000" w:themeColor="text1"/>
        </w:rPr>
        <w:t>tained through</w:t>
      </w:r>
      <w:r w:rsidR="00AB511C" w:rsidRPr="009E1FE1">
        <w:rPr>
          <w:color w:val="000000" w:themeColor="text1"/>
        </w:rPr>
        <w:t xml:space="preserve"> big data analytics</w:t>
      </w:r>
      <w:r w:rsidR="004C2F8F" w:rsidRPr="009E1FE1">
        <w:rPr>
          <w:color w:val="000000" w:themeColor="text1"/>
        </w:rPr>
        <w:t xml:space="preserve"> </w:t>
      </w:r>
      <w:r w:rsidR="00FC3139" w:rsidRPr="009E1FE1">
        <w:rPr>
          <w:color w:val="000000" w:themeColor="text1"/>
        </w:rPr>
        <w:t>- the</w:t>
      </w:r>
      <w:r w:rsidR="00B30419" w:rsidRPr="009E1FE1">
        <w:rPr>
          <w:color w:val="000000" w:themeColor="text1"/>
        </w:rPr>
        <w:t xml:space="preserve"> process of gathering, structuring and exploring voluminous sets of data </w:t>
      </w:r>
      <w:r w:rsidR="00AB511C" w:rsidRPr="009E1FE1">
        <w:rPr>
          <w:color w:val="000000" w:themeColor="text1"/>
        </w:rPr>
        <w:t>[</w:t>
      </w:r>
      <w:r w:rsidR="00251EE3" w:rsidRPr="009E1FE1">
        <w:rPr>
          <w:color w:val="000000" w:themeColor="text1"/>
        </w:rPr>
        <w:t>9</w:t>
      </w:r>
      <w:r w:rsidR="008B4C82" w:rsidRPr="009E1FE1">
        <w:rPr>
          <w:color w:val="000000" w:themeColor="text1"/>
        </w:rPr>
        <w:t>1</w:t>
      </w:r>
      <w:r w:rsidR="00AB511C" w:rsidRPr="009E1FE1">
        <w:rPr>
          <w:color w:val="000000" w:themeColor="text1"/>
        </w:rPr>
        <w:t>]</w:t>
      </w:r>
      <w:r w:rsidR="00216A3B" w:rsidRPr="009E1FE1">
        <w:rPr>
          <w:color w:val="000000" w:themeColor="text1"/>
        </w:rPr>
        <w:t xml:space="preserve">. </w:t>
      </w:r>
    </w:p>
    <w:p w14:paraId="1E7ABC34" w14:textId="6F358CF3" w:rsidR="00E41BD3" w:rsidRPr="009E1FE1" w:rsidRDefault="00372548" w:rsidP="001428EE">
      <w:pPr>
        <w:pStyle w:val="Els-body-text"/>
        <w:rPr>
          <w:color w:val="000000" w:themeColor="text1"/>
        </w:rPr>
      </w:pPr>
      <w:r w:rsidRPr="009E1FE1">
        <w:rPr>
          <w:b/>
          <w:bCs/>
          <w:color w:val="000000" w:themeColor="text1"/>
        </w:rPr>
        <w:t>Relevance of big data to problem-exploring</w:t>
      </w:r>
      <w:r w:rsidRPr="009E1FE1">
        <w:rPr>
          <w:color w:val="000000" w:themeColor="text1"/>
        </w:rPr>
        <w:t>:</w:t>
      </w:r>
      <w:r w:rsidR="0052078B" w:rsidRPr="009E1FE1">
        <w:rPr>
          <w:color w:val="000000" w:themeColor="text1"/>
        </w:rPr>
        <w:t xml:space="preserve"> </w:t>
      </w:r>
      <w:r w:rsidR="00E41BD3" w:rsidRPr="009E1FE1">
        <w:rPr>
          <w:color w:val="000000" w:themeColor="text1"/>
        </w:rPr>
        <w:t xml:space="preserve">To effect computational problem-exploring, enormous </w:t>
      </w:r>
      <w:r w:rsidR="004C6E27" w:rsidRPr="009E1FE1">
        <w:rPr>
          <w:color w:val="000000" w:themeColor="text1"/>
        </w:rPr>
        <w:t>amount</w:t>
      </w:r>
      <w:r w:rsidR="00E41BD3" w:rsidRPr="009E1FE1">
        <w:rPr>
          <w:color w:val="000000" w:themeColor="text1"/>
        </w:rPr>
        <w:t xml:space="preserve"> of data </w:t>
      </w:r>
      <w:r w:rsidR="00880A9F" w:rsidRPr="009E1FE1">
        <w:rPr>
          <w:color w:val="000000" w:themeColor="text1"/>
        </w:rPr>
        <w:t>is</w:t>
      </w:r>
      <w:r w:rsidR="00E41BD3" w:rsidRPr="009E1FE1">
        <w:rPr>
          <w:color w:val="000000" w:themeColor="text1"/>
        </w:rPr>
        <w:t xml:space="preserve"> </w:t>
      </w:r>
      <w:r w:rsidR="00DF2E3C" w:rsidRPr="009E1FE1">
        <w:rPr>
          <w:color w:val="000000" w:themeColor="text1"/>
        </w:rPr>
        <w:t xml:space="preserve">a key </w:t>
      </w:r>
      <w:r w:rsidR="00E41BD3" w:rsidRPr="009E1FE1">
        <w:rPr>
          <w:color w:val="000000" w:themeColor="text1"/>
        </w:rPr>
        <w:t>require</w:t>
      </w:r>
      <w:r w:rsidR="00DF2E3C" w:rsidRPr="009E1FE1">
        <w:rPr>
          <w:color w:val="000000" w:themeColor="text1"/>
        </w:rPr>
        <w:t>ment</w:t>
      </w:r>
      <w:r w:rsidR="00E41BD3" w:rsidRPr="009E1FE1">
        <w:rPr>
          <w:color w:val="000000" w:themeColor="text1"/>
        </w:rPr>
        <w:t>.</w:t>
      </w:r>
      <w:r w:rsidR="0074002F" w:rsidRPr="009E1FE1">
        <w:rPr>
          <w:color w:val="000000" w:themeColor="text1"/>
        </w:rPr>
        <w:t xml:space="preserve"> </w:t>
      </w:r>
      <w:r w:rsidR="00880A9F" w:rsidRPr="009E1FE1">
        <w:rPr>
          <w:color w:val="000000" w:themeColor="text1"/>
        </w:rPr>
        <w:t xml:space="preserve">Fortunately, </w:t>
      </w:r>
      <w:r w:rsidR="00214DA8" w:rsidRPr="009E1FE1">
        <w:rPr>
          <w:color w:val="000000" w:themeColor="text1"/>
        </w:rPr>
        <w:t>such data is now available as big data</w:t>
      </w:r>
      <w:r w:rsidR="008F702B" w:rsidRPr="009E1FE1">
        <w:rPr>
          <w:color w:val="000000" w:themeColor="text1"/>
        </w:rPr>
        <w:t>.</w:t>
      </w:r>
      <w:r w:rsidR="001428EE" w:rsidRPr="009E1FE1">
        <w:rPr>
          <w:color w:val="000000" w:themeColor="text1"/>
        </w:rPr>
        <w:t xml:space="preserve"> The massive data is generated continuously across different platforms such as blogs, websites, social media and so on. Th</w:t>
      </w:r>
      <w:r w:rsidR="00464432" w:rsidRPr="009E1FE1">
        <w:rPr>
          <w:color w:val="000000" w:themeColor="text1"/>
        </w:rPr>
        <w:t>e</w:t>
      </w:r>
      <w:r w:rsidR="001428EE" w:rsidRPr="009E1FE1">
        <w:rPr>
          <w:color w:val="000000" w:themeColor="text1"/>
        </w:rPr>
        <w:t>s</w:t>
      </w:r>
      <w:r w:rsidR="00464432" w:rsidRPr="009E1FE1">
        <w:rPr>
          <w:color w:val="000000" w:themeColor="text1"/>
        </w:rPr>
        <w:t>e</w:t>
      </w:r>
      <w:r w:rsidR="001428EE" w:rsidRPr="009E1FE1">
        <w:rPr>
          <w:color w:val="000000" w:themeColor="text1"/>
        </w:rPr>
        <w:t xml:space="preserve"> data can be gathered</w:t>
      </w:r>
      <w:r w:rsidR="008016A9" w:rsidRPr="009E1FE1">
        <w:rPr>
          <w:color w:val="000000" w:themeColor="text1"/>
        </w:rPr>
        <w:t xml:space="preserve"> </w:t>
      </w:r>
      <w:r w:rsidR="00CF038C" w:rsidRPr="009E1FE1">
        <w:rPr>
          <w:color w:val="000000" w:themeColor="text1"/>
        </w:rPr>
        <w:t xml:space="preserve">and </w:t>
      </w:r>
      <w:r w:rsidR="001428EE" w:rsidRPr="009E1FE1">
        <w:rPr>
          <w:color w:val="000000" w:themeColor="text1"/>
        </w:rPr>
        <w:t xml:space="preserve">processed </w:t>
      </w:r>
      <w:r w:rsidR="00527DD9" w:rsidRPr="009E1FE1">
        <w:rPr>
          <w:color w:val="000000" w:themeColor="text1"/>
        </w:rPr>
        <w:t>for problem-exploring</w:t>
      </w:r>
      <w:r w:rsidR="001428EE" w:rsidRPr="009E1FE1">
        <w:rPr>
          <w:color w:val="000000" w:themeColor="text1"/>
        </w:rPr>
        <w:t xml:space="preserve">. </w:t>
      </w:r>
      <w:r w:rsidR="008F1B33" w:rsidRPr="009E1FE1">
        <w:rPr>
          <w:color w:val="000000" w:themeColor="text1"/>
        </w:rPr>
        <w:t>The data could be retriev</w:t>
      </w:r>
      <w:r w:rsidR="00C80881" w:rsidRPr="009E1FE1">
        <w:rPr>
          <w:color w:val="000000" w:themeColor="text1"/>
        </w:rPr>
        <w:t>ed</w:t>
      </w:r>
      <w:r w:rsidR="008F1B33" w:rsidRPr="009E1FE1">
        <w:rPr>
          <w:color w:val="000000" w:themeColor="text1"/>
        </w:rPr>
        <w:t xml:space="preserve"> from different sources</w:t>
      </w:r>
      <w:r w:rsidR="00464432" w:rsidRPr="009E1FE1">
        <w:rPr>
          <w:color w:val="000000" w:themeColor="text1"/>
        </w:rPr>
        <w:t xml:space="preserve"> or crowdsourced by creating a dedicated social media/web platform for discussing problems encountered in diverse design-related fields. </w:t>
      </w:r>
      <w:r w:rsidR="001428EE" w:rsidRPr="009E1FE1">
        <w:rPr>
          <w:color w:val="000000" w:themeColor="text1"/>
        </w:rPr>
        <w:t xml:space="preserve">Using data </w:t>
      </w:r>
      <w:r w:rsidR="002E3413" w:rsidRPr="009E1FE1">
        <w:rPr>
          <w:color w:val="000000" w:themeColor="text1"/>
        </w:rPr>
        <w:t xml:space="preserve">mining </w:t>
      </w:r>
      <w:r w:rsidR="001428EE" w:rsidRPr="009E1FE1">
        <w:rPr>
          <w:color w:val="000000" w:themeColor="text1"/>
        </w:rPr>
        <w:t>and text mining technolog</w:t>
      </w:r>
      <w:r w:rsidR="002E3413" w:rsidRPr="009E1FE1">
        <w:rPr>
          <w:color w:val="000000" w:themeColor="text1"/>
        </w:rPr>
        <w:t>ies</w:t>
      </w:r>
      <w:r w:rsidR="001428EE" w:rsidRPr="009E1FE1">
        <w:rPr>
          <w:color w:val="000000" w:themeColor="text1"/>
        </w:rPr>
        <w:t xml:space="preserve"> </w:t>
      </w:r>
      <w:r w:rsidR="002E3413" w:rsidRPr="009E1FE1">
        <w:rPr>
          <w:color w:val="000000" w:themeColor="text1"/>
        </w:rPr>
        <w:t xml:space="preserve">discussed in </w:t>
      </w:r>
      <w:r w:rsidR="001428EE" w:rsidRPr="009E1FE1">
        <w:rPr>
          <w:color w:val="000000" w:themeColor="text1"/>
        </w:rPr>
        <w:t>Section 5.2</w:t>
      </w:r>
      <w:r w:rsidR="002E3413" w:rsidRPr="009E1FE1">
        <w:rPr>
          <w:color w:val="000000" w:themeColor="text1"/>
        </w:rPr>
        <w:t>,</w:t>
      </w:r>
      <w:r w:rsidR="001428EE" w:rsidRPr="009E1FE1">
        <w:rPr>
          <w:color w:val="000000" w:themeColor="text1"/>
        </w:rPr>
        <w:t xml:space="preserve"> the big data</w:t>
      </w:r>
      <w:r w:rsidR="002E3413" w:rsidRPr="009E1FE1">
        <w:rPr>
          <w:color w:val="000000" w:themeColor="text1"/>
        </w:rPr>
        <w:t xml:space="preserve"> - which provides the foundation for data mining</w:t>
      </w:r>
      <w:r w:rsidR="00E63D7E" w:rsidRPr="009E1FE1">
        <w:rPr>
          <w:color w:val="000000" w:themeColor="text1"/>
        </w:rPr>
        <w:t xml:space="preserve"> and text mining</w:t>
      </w:r>
      <w:r w:rsidR="002E3413" w:rsidRPr="009E1FE1">
        <w:rPr>
          <w:color w:val="000000" w:themeColor="text1"/>
        </w:rPr>
        <w:t xml:space="preserve">, </w:t>
      </w:r>
      <w:r w:rsidR="001428EE" w:rsidRPr="009E1FE1">
        <w:rPr>
          <w:color w:val="000000" w:themeColor="text1"/>
        </w:rPr>
        <w:t xml:space="preserve">can be explored for design problems. </w:t>
      </w:r>
    </w:p>
    <w:p w14:paraId="3D9B091C" w14:textId="4273EC2E" w:rsidR="008A192D" w:rsidRPr="009E1FE1" w:rsidRDefault="00FE2CAB" w:rsidP="0052078B">
      <w:pPr>
        <w:pStyle w:val="Els-body-text"/>
        <w:rPr>
          <w:color w:val="000000" w:themeColor="text1"/>
        </w:rPr>
      </w:pPr>
      <w:r w:rsidRPr="009E1FE1">
        <w:rPr>
          <w:b/>
          <w:bCs/>
          <w:color w:val="000000" w:themeColor="text1"/>
        </w:rPr>
        <w:t>Current u</w:t>
      </w:r>
      <w:r w:rsidR="004A3F05" w:rsidRPr="009E1FE1">
        <w:rPr>
          <w:b/>
          <w:bCs/>
          <w:color w:val="000000" w:themeColor="text1"/>
        </w:rPr>
        <w:t>ses of big</w:t>
      </w:r>
      <w:r w:rsidR="005C0181" w:rsidRPr="009E1FE1">
        <w:rPr>
          <w:b/>
          <w:bCs/>
          <w:color w:val="000000" w:themeColor="text1"/>
        </w:rPr>
        <w:t xml:space="preserve"> data</w:t>
      </w:r>
      <w:r w:rsidR="004A3F05" w:rsidRPr="009E1FE1">
        <w:rPr>
          <w:color w:val="000000" w:themeColor="text1"/>
        </w:rPr>
        <w:t xml:space="preserve">: </w:t>
      </w:r>
      <w:r w:rsidR="0001058A" w:rsidRPr="009E1FE1">
        <w:rPr>
          <w:color w:val="000000" w:themeColor="text1"/>
        </w:rPr>
        <w:t>F</w:t>
      </w:r>
      <w:r w:rsidR="004A3F05" w:rsidRPr="009E1FE1">
        <w:rPr>
          <w:color w:val="000000" w:themeColor="text1"/>
        </w:rPr>
        <w:t>acilitated by efforts in machine learning and cloud computing</w:t>
      </w:r>
      <w:r w:rsidR="00637818" w:rsidRPr="009E1FE1">
        <w:rPr>
          <w:color w:val="000000" w:themeColor="text1"/>
        </w:rPr>
        <w:t>,</w:t>
      </w:r>
      <w:r w:rsidR="009F1366" w:rsidRPr="009E1FE1">
        <w:rPr>
          <w:color w:val="000000" w:themeColor="text1"/>
        </w:rPr>
        <w:t xml:space="preserve"> </w:t>
      </w:r>
      <w:r w:rsidR="00637818" w:rsidRPr="009E1FE1">
        <w:rPr>
          <w:color w:val="000000" w:themeColor="text1"/>
        </w:rPr>
        <w:t>big data</w:t>
      </w:r>
      <w:r w:rsidR="00034F5F" w:rsidRPr="009E1FE1">
        <w:rPr>
          <w:color w:val="000000" w:themeColor="text1"/>
        </w:rPr>
        <w:t xml:space="preserve"> </w:t>
      </w:r>
      <w:r w:rsidR="004A3F05" w:rsidRPr="009E1FE1">
        <w:rPr>
          <w:color w:val="000000" w:themeColor="text1"/>
        </w:rPr>
        <w:t>assist</w:t>
      </w:r>
      <w:r w:rsidR="00034F5F" w:rsidRPr="009E1FE1">
        <w:rPr>
          <w:color w:val="000000" w:themeColor="text1"/>
        </w:rPr>
        <w:t>s</w:t>
      </w:r>
      <w:r w:rsidR="004A3F05" w:rsidRPr="009E1FE1">
        <w:rPr>
          <w:color w:val="000000" w:themeColor="text1"/>
        </w:rPr>
        <w:t xml:space="preserve"> in the recognition or detection of</w:t>
      </w:r>
      <w:r w:rsidR="0059191C" w:rsidRPr="009E1FE1">
        <w:rPr>
          <w:color w:val="000000" w:themeColor="text1"/>
        </w:rPr>
        <w:t xml:space="preserve"> </w:t>
      </w:r>
      <w:r w:rsidR="008A192D" w:rsidRPr="009E1FE1">
        <w:rPr>
          <w:color w:val="000000" w:themeColor="text1"/>
        </w:rPr>
        <w:t>duplicat</w:t>
      </w:r>
      <w:r w:rsidR="004A3F05" w:rsidRPr="009E1FE1">
        <w:rPr>
          <w:color w:val="000000" w:themeColor="text1"/>
        </w:rPr>
        <w:t xml:space="preserve">es </w:t>
      </w:r>
      <w:r w:rsidR="008A192D" w:rsidRPr="009E1FE1">
        <w:rPr>
          <w:color w:val="000000" w:themeColor="text1"/>
        </w:rPr>
        <w:t>in news articles [</w:t>
      </w:r>
      <w:r w:rsidR="00B040AA" w:rsidRPr="009E1FE1">
        <w:rPr>
          <w:color w:val="000000" w:themeColor="text1"/>
        </w:rPr>
        <w:t>9</w:t>
      </w:r>
      <w:r w:rsidR="008B4C82" w:rsidRPr="009E1FE1">
        <w:rPr>
          <w:color w:val="000000" w:themeColor="text1"/>
        </w:rPr>
        <w:t>2</w:t>
      </w:r>
      <w:r w:rsidR="008F702B" w:rsidRPr="009E1FE1">
        <w:rPr>
          <w:color w:val="000000" w:themeColor="text1"/>
        </w:rPr>
        <w:t>,</w:t>
      </w:r>
      <w:r w:rsidR="008B4C82" w:rsidRPr="009E1FE1">
        <w:rPr>
          <w:color w:val="000000" w:themeColor="text1"/>
        </w:rPr>
        <w:t>90</w:t>
      </w:r>
      <w:r w:rsidR="008A192D" w:rsidRPr="009E1FE1">
        <w:rPr>
          <w:color w:val="000000" w:themeColor="text1"/>
        </w:rPr>
        <w:t xml:space="preserve">]. </w:t>
      </w:r>
      <w:r w:rsidR="00D9602D" w:rsidRPr="009E1FE1">
        <w:rPr>
          <w:color w:val="000000" w:themeColor="text1"/>
        </w:rPr>
        <w:t>Similarly</w:t>
      </w:r>
      <w:r w:rsidR="000A7715" w:rsidRPr="009E1FE1">
        <w:rPr>
          <w:color w:val="000000" w:themeColor="text1"/>
        </w:rPr>
        <w:t>, i</w:t>
      </w:r>
      <w:r w:rsidR="008A192D" w:rsidRPr="009E1FE1">
        <w:rPr>
          <w:color w:val="000000" w:themeColor="text1"/>
        </w:rPr>
        <w:t>t</w:t>
      </w:r>
      <w:r w:rsidR="00034F5F" w:rsidRPr="009E1FE1">
        <w:rPr>
          <w:color w:val="000000" w:themeColor="text1"/>
        </w:rPr>
        <w:t xml:space="preserve"> </w:t>
      </w:r>
      <w:r w:rsidR="000A7715" w:rsidRPr="009E1FE1">
        <w:rPr>
          <w:color w:val="000000" w:themeColor="text1"/>
        </w:rPr>
        <w:t xml:space="preserve">is used to </w:t>
      </w:r>
      <w:r w:rsidR="00034F5F" w:rsidRPr="009E1FE1">
        <w:rPr>
          <w:color w:val="000000" w:themeColor="text1"/>
        </w:rPr>
        <w:t>assist</w:t>
      </w:r>
      <w:r w:rsidR="000A7715" w:rsidRPr="009E1FE1">
        <w:rPr>
          <w:color w:val="000000" w:themeColor="text1"/>
        </w:rPr>
        <w:t xml:space="preserve"> </w:t>
      </w:r>
      <w:r w:rsidR="008A192D" w:rsidRPr="009E1FE1">
        <w:rPr>
          <w:color w:val="000000" w:themeColor="text1"/>
        </w:rPr>
        <w:t xml:space="preserve">Drug Discovery - a process of </w:t>
      </w:r>
      <w:r w:rsidR="008A192D" w:rsidRPr="009E1FE1">
        <w:rPr>
          <w:color w:val="000000" w:themeColor="text1"/>
        </w:rPr>
        <w:lastRenderedPageBreak/>
        <w:t>finding a therapeutically useful compound in disease treatment and cure [</w:t>
      </w:r>
      <w:r w:rsidR="002D188E" w:rsidRPr="009E1FE1">
        <w:rPr>
          <w:color w:val="000000" w:themeColor="text1"/>
        </w:rPr>
        <w:t>9</w:t>
      </w:r>
      <w:r w:rsidR="006F3286" w:rsidRPr="009E1FE1">
        <w:rPr>
          <w:color w:val="000000" w:themeColor="text1"/>
        </w:rPr>
        <w:t>3</w:t>
      </w:r>
      <w:r w:rsidR="008A192D" w:rsidRPr="009E1FE1">
        <w:rPr>
          <w:color w:val="000000" w:themeColor="text1"/>
        </w:rPr>
        <w:t>,</w:t>
      </w:r>
      <w:r w:rsidR="002D188E" w:rsidRPr="009E1FE1">
        <w:rPr>
          <w:color w:val="000000" w:themeColor="text1"/>
        </w:rPr>
        <w:t>9</w:t>
      </w:r>
      <w:r w:rsidR="006F3286" w:rsidRPr="009E1FE1">
        <w:rPr>
          <w:color w:val="000000" w:themeColor="text1"/>
        </w:rPr>
        <w:t>4</w:t>
      </w:r>
      <w:r w:rsidR="008A192D" w:rsidRPr="009E1FE1">
        <w:rPr>
          <w:color w:val="000000" w:themeColor="text1"/>
        </w:rPr>
        <w:t xml:space="preserve">]. </w:t>
      </w:r>
      <w:r w:rsidR="00962995" w:rsidRPr="009E1FE1">
        <w:rPr>
          <w:color w:val="000000" w:themeColor="text1"/>
        </w:rPr>
        <w:t>Due to big data, t</w:t>
      </w:r>
      <w:r w:rsidR="00DE2062" w:rsidRPr="009E1FE1">
        <w:rPr>
          <w:color w:val="000000" w:themeColor="text1"/>
        </w:rPr>
        <w:t>he</w:t>
      </w:r>
      <w:r w:rsidR="00962995" w:rsidRPr="009E1FE1">
        <w:rPr>
          <w:color w:val="000000" w:themeColor="text1"/>
        </w:rPr>
        <w:t xml:space="preserve">re </w:t>
      </w:r>
      <w:r w:rsidR="00AD15AE" w:rsidRPr="009E1FE1">
        <w:rPr>
          <w:color w:val="000000" w:themeColor="text1"/>
        </w:rPr>
        <w:t xml:space="preserve">is </w:t>
      </w:r>
      <w:r w:rsidR="00432B12" w:rsidRPr="009E1FE1">
        <w:rPr>
          <w:color w:val="000000" w:themeColor="text1"/>
        </w:rPr>
        <w:t xml:space="preserve">now </w:t>
      </w:r>
      <w:r w:rsidR="00962995" w:rsidRPr="009E1FE1">
        <w:rPr>
          <w:color w:val="000000" w:themeColor="text1"/>
        </w:rPr>
        <w:t>the</w:t>
      </w:r>
      <w:r w:rsidR="00DE2062" w:rsidRPr="009E1FE1">
        <w:rPr>
          <w:color w:val="000000" w:themeColor="text1"/>
        </w:rPr>
        <w:t xml:space="preserve"> possibility of studying data as a whole, rather than as segregated exclusive sets</w:t>
      </w:r>
      <w:r w:rsidR="00962995" w:rsidRPr="009E1FE1">
        <w:rPr>
          <w:color w:val="000000" w:themeColor="text1"/>
        </w:rPr>
        <w:t>,</w:t>
      </w:r>
      <w:r w:rsidR="00DE2062" w:rsidRPr="009E1FE1">
        <w:rPr>
          <w:color w:val="000000" w:themeColor="text1"/>
        </w:rPr>
        <w:t xml:space="preserve"> </w:t>
      </w:r>
      <w:r w:rsidR="00962995" w:rsidRPr="009E1FE1">
        <w:rPr>
          <w:color w:val="000000" w:themeColor="text1"/>
        </w:rPr>
        <w:t>which helps</w:t>
      </w:r>
      <w:r w:rsidR="00A34259" w:rsidRPr="009E1FE1">
        <w:rPr>
          <w:color w:val="000000" w:themeColor="text1"/>
        </w:rPr>
        <w:t xml:space="preserve"> </w:t>
      </w:r>
      <w:r w:rsidR="00BC725C" w:rsidRPr="009E1FE1">
        <w:rPr>
          <w:color w:val="000000" w:themeColor="text1"/>
        </w:rPr>
        <w:t>big c</w:t>
      </w:r>
      <w:r w:rsidR="00A34259" w:rsidRPr="009E1FE1">
        <w:rPr>
          <w:color w:val="000000" w:themeColor="text1"/>
        </w:rPr>
        <w:t>orporations such as Walmart</w:t>
      </w:r>
      <w:r w:rsidR="00B8184D" w:rsidRPr="009E1FE1">
        <w:rPr>
          <w:color w:val="000000" w:themeColor="text1"/>
        </w:rPr>
        <w:t>,</w:t>
      </w:r>
      <w:r w:rsidR="00A34259" w:rsidRPr="009E1FE1">
        <w:rPr>
          <w:color w:val="000000" w:themeColor="text1"/>
        </w:rPr>
        <w:t xml:space="preserve"> Amazon</w:t>
      </w:r>
      <w:r w:rsidR="00B8184D" w:rsidRPr="009E1FE1">
        <w:rPr>
          <w:color w:val="000000" w:themeColor="text1"/>
        </w:rPr>
        <w:t xml:space="preserve"> and Alibaba</w:t>
      </w:r>
      <w:r w:rsidR="00A34259" w:rsidRPr="009E1FE1">
        <w:rPr>
          <w:color w:val="000000" w:themeColor="text1"/>
        </w:rPr>
        <w:t xml:space="preserve"> </w:t>
      </w:r>
      <w:r w:rsidR="0084221C" w:rsidRPr="009E1FE1">
        <w:rPr>
          <w:color w:val="000000" w:themeColor="text1"/>
        </w:rPr>
        <w:t>in gaining competitive business insights</w:t>
      </w:r>
      <w:r w:rsidR="00B148B7" w:rsidRPr="009E1FE1">
        <w:rPr>
          <w:color w:val="000000" w:themeColor="text1"/>
        </w:rPr>
        <w:t xml:space="preserve"> [</w:t>
      </w:r>
      <w:r w:rsidR="00EE6D37" w:rsidRPr="009E1FE1">
        <w:rPr>
          <w:color w:val="000000" w:themeColor="text1"/>
        </w:rPr>
        <w:t>9</w:t>
      </w:r>
      <w:r w:rsidR="006F3286" w:rsidRPr="009E1FE1">
        <w:rPr>
          <w:color w:val="000000" w:themeColor="text1"/>
        </w:rPr>
        <w:t>5</w:t>
      </w:r>
      <w:r w:rsidR="00B148B7" w:rsidRPr="009E1FE1">
        <w:rPr>
          <w:color w:val="000000" w:themeColor="text1"/>
        </w:rPr>
        <w:t>]</w:t>
      </w:r>
      <w:r w:rsidR="00124EFC" w:rsidRPr="009E1FE1">
        <w:rPr>
          <w:color w:val="000000" w:themeColor="text1"/>
        </w:rPr>
        <w:t>.</w:t>
      </w:r>
      <w:r w:rsidR="00A34259" w:rsidRPr="009E1FE1">
        <w:rPr>
          <w:color w:val="000000" w:themeColor="text1"/>
        </w:rPr>
        <w:t xml:space="preserve"> </w:t>
      </w:r>
    </w:p>
    <w:p w14:paraId="652667F3" w14:textId="346C837D" w:rsidR="00B35970" w:rsidRPr="009E1FE1" w:rsidRDefault="00B35970" w:rsidP="00B35970">
      <w:pPr>
        <w:pStyle w:val="Els-2ndorder-head"/>
        <w:numPr>
          <w:ilvl w:val="1"/>
          <w:numId w:val="1"/>
        </w:numPr>
        <w:rPr>
          <w:color w:val="000000" w:themeColor="text1"/>
        </w:rPr>
      </w:pPr>
      <w:r w:rsidRPr="009E1FE1">
        <w:rPr>
          <w:color w:val="000000" w:themeColor="text1"/>
        </w:rPr>
        <w:t>Data</w:t>
      </w:r>
      <w:r w:rsidR="009B3B4B" w:rsidRPr="009E1FE1">
        <w:rPr>
          <w:color w:val="000000" w:themeColor="text1"/>
        </w:rPr>
        <w:t xml:space="preserve"> </w:t>
      </w:r>
      <w:r w:rsidR="00A833B2" w:rsidRPr="009E1FE1">
        <w:rPr>
          <w:color w:val="000000" w:themeColor="text1"/>
        </w:rPr>
        <w:t xml:space="preserve">mining </w:t>
      </w:r>
      <w:r w:rsidR="009B3B4B" w:rsidRPr="009E1FE1">
        <w:rPr>
          <w:color w:val="000000" w:themeColor="text1"/>
        </w:rPr>
        <w:t>and text</w:t>
      </w:r>
      <w:r w:rsidRPr="009E1FE1">
        <w:rPr>
          <w:color w:val="000000" w:themeColor="text1"/>
        </w:rPr>
        <w:t xml:space="preserve"> mining</w:t>
      </w:r>
    </w:p>
    <w:p w14:paraId="5114F581" w14:textId="3F90F8EE" w:rsidR="00C0769D" w:rsidRPr="009E1FE1" w:rsidRDefault="00501845" w:rsidP="009B1E84">
      <w:pPr>
        <w:pStyle w:val="Els-body-text"/>
        <w:rPr>
          <w:color w:val="000000" w:themeColor="text1"/>
        </w:rPr>
      </w:pPr>
      <w:r w:rsidRPr="009E1FE1">
        <w:rPr>
          <w:color w:val="000000" w:themeColor="text1"/>
        </w:rPr>
        <w:t xml:space="preserve">Data mining </w:t>
      </w:r>
      <w:r w:rsidR="00F32F3E" w:rsidRPr="009E1FE1">
        <w:rPr>
          <w:color w:val="000000" w:themeColor="text1"/>
        </w:rPr>
        <w:t>and text mining are both aspects of big data analytics</w:t>
      </w:r>
      <w:r w:rsidR="000341EE" w:rsidRPr="009E1FE1">
        <w:rPr>
          <w:color w:val="000000" w:themeColor="text1"/>
        </w:rPr>
        <w:t xml:space="preserve"> [</w:t>
      </w:r>
      <w:r w:rsidR="009A4A54" w:rsidRPr="009E1FE1">
        <w:rPr>
          <w:color w:val="000000" w:themeColor="text1"/>
        </w:rPr>
        <w:t>9</w:t>
      </w:r>
      <w:r w:rsidR="006F3286" w:rsidRPr="009E1FE1">
        <w:rPr>
          <w:color w:val="000000" w:themeColor="text1"/>
        </w:rPr>
        <w:t>1</w:t>
      </w:r>
      <w:r w:rsidR="000341EE" w:rsidRPr="009E1FE1">
        <w:rPr>
          <w:color w:val="000000" w:themeColor="text1"/>
        </w:rPr>
        <w:t>]</w:t>
      </w:r>
      <w:r w:rsidR="00F32F3E" w:rsidRPr="009E1FE1">
        <w:rPr>
          <w:color w:val="000000" w:themeColor="text1"/>
        </w:rPr>
        <w:t>.</w:t>
      </w:r>
      <w:r w:rsidR="000341EE" w:rsidRPr="009E1FE1">
        <w:rPr>
          <w:color w:val="000000" w:themeColor="text1"/>
        </w:rPr>
        <w:t xml:space="preserve"> </w:t>
      </w:r>
      <w:r w:rsidR="00F32F3E" w:rsidRPr="009E1FE1">
        <w:rPr>
          <w:color w:val="000000" w:themeColor="text1"/>
        </w:rPr>
        <w:t xml:space="preserve"> Data mining </w:t>
      </w:r>
      <w:r w:rsidR="00D20FE9" w:rsidRPr="009E1FE1">
        <w:rPr>
          <w:color w:val="000000" w:themeColor="text1"/>
        </w:rPr>
        <w:t>refers to the</w:t>
      </w:r>
      <w:r w:rsidRPr="009E1FE1">
        <w:rPr>
          <w:color w:val="000000" w:themeColor="text1"/>
        </w:rPr>
        <w:t xml:space="preserve"> process of discovering </w:t>
      </w:r>
      <w:r w:rsidR="00970C37" w:rsidRPr="009E1FE1">
        <w:rPr>
          <w:color w:val="000000" w:themeColor="text1"/>
        </w:rPr>
        <w:t xml:space="preserve">information or </w:t>
      </w:r>
      <w:r w:rsidRPr="009E1FE1">
        <w:rPr>
          <w:color w:val="000000" w:themeColor="text1"/>
        </w:rPr>
        <w:t xml:space="preserve">patterns in </w:t>
      </w:r>
      <w:r w:rsidR="00970C37" w:rsidRPr="009E1FE1">
        <w:rPr>
          <w:color w:val="000000" w:themeColor="text1"/>
        </w:rPr>
        <w:t xml:space="preserve">structured </w:t>
      </w:r>
      <w:r w:rsidRPr="009E1FE1">
        <w:rPr>
          <w:color w:val="000000" w:themeColor="text1"/>
        </w:rPr>
        <w:t xml:space="preserve">data </w:t>
      </w:r>
      <w:r w:rsidR="00017DCC" w:rsidRPr="009E1FE1">
        <w:rPr>
          <w:color w:val="000000" w:themeColor="text1"/>
        </w:rPr>
        <w:t xml:space="preserve">while text mining refers to the same process but for unstructured or semi-structured data </w:t>
      </w:r>
      <w:r w:rsidRPr="009E1FE1">
        <w:rPr>
          <w:color w:val="000000" w:themeColor="text1"/>
        </w:rPr>
        <w:t>[</w:t>
      </w:r>
      <w:r w:rsidR="004B25C4" w:rsidRPr="009E1FE1">
        <w:rPr>
          <w:color w:val="000000" w:themeColor="text1"/>
        </w:rPr>
        <w:t>9</w:t>
      </w:r>
      <w:r w:rsidR="006F3286" w:rsidRPr="009E1FE1">
        <w:rPr>
          <w:color w:val="000000" w:themeColor="text1"/>
        </w:rPr>
        <w:t>6</w:t>
      </w:r>
      <w:r w:rsidR="00C71509" w:rsidRPr="009E1FE1">
        <w:rPr>
          <w:color w:val="000000" w:themeColor="text1"/>
        </w:rPr>
        <w:t>,</w:t>
      </w:r>
      <w:r w:rsidR="004B25C4" w:rsidRPr="009E1FE1">
        <w:rPr>
          <w:color w:val="000000" w:themeColor="text1"/>
        </w:rPr>
        <w:t>9</w:t>
      </w:r>
      <w:r w:rsidR="006F3286" w:rsidRPr="009E1FE1">
        <w:rPr>
          <w:color w:val="000000" w:themeColor="text1"/>
        </w:rPr>
        <w:t>7</w:t>
      </w:r>
      <w:r w:rsidR="00EA7C9C" w:rsidRPr="009E1FE1">
        <w:rPr>
          <w:color w:val="000000" w:themeColor="text1"/>
        </w:rPr>
        <w:t>,</w:t>
      </w:r>
      <w:r w:rsidR="004B25C4" w:rsidRPr="009E1FE1">
        <w:rPr>
          <w:color w:val="000000" w:themeColor="text1"/>
        </w:rPr>
        <w:t>9</w:t>
      </w:r>
      <w:r w:rsidR="006F3286" w:rsidRPr="009E1FE1">
        <w:rPr>
          <w:color w:val="000000" w:themeColor="text1"/>
        </w:rPr>
        <w:t>8</w:t>
      </w:r>
      <w:r w:rsidRPr="009E1FE1">
        <w:rPr>
          <w:color w:val="000000" w:themeColor="text1"/>
        </w:rPr>
        <w:t xml:space="preserve">]. According to Jin and </w:t>
      </w:r>
      <w:r w:rsidR="002405E1" w:rsidRPr="009E1FE1">
        <w:rPr>
          <w:color w:val="000000" w:themeColor="text1"/>
        </w:rPr>
        <w:t>c</w:t>
      </w:r>
      <w:r w:rsidRPr="009E1FE1">
        <w:rPr>
          <w:color w:val="000000" w:themeColor="text1"/>
        </w:rPr>
        <w:t>o</w:t>
      </w:r>
      <w:r w:rsidR="002405E1" w:rsidRPr="009E1FE1">
        <w:rPr>
          <w:color w:val="000000" w:themeColor="text1"/>
        </w:rPr>
        <w:t>-authors</w:t>
      </w:r>
      <w:r w:rsidRPr="009E1FE1">
        <w:rPr>
          <w:color w:val="000000" w:themeColor="text1"/>
        </w:rPr>
        <w:t xml:space="preserve"> [9</w:t>
      </w:r>
      <w:r w:rsidR="006F3286" w:rsidRPr="009E1FE1">
        <w:rPr>
          <w:color w:val="000000" w:themeColor="text1"/>
        </w:rPr>
        <w:t>9</w:t>
      </w:r>
      <w:r w:rsidRPr="009E1FE1">
        <w:rPr>
          <w:color w:val="000000" w:themeColor="text1"/>
        </w:rPr>
        <w:t xml:space="preserve">], unpredictable information outside peoples’ knowledge can result from data mining. </w:t>
      </w:r>
      <w:r w:rsidR="00C0769D" w:rsidRPr="009E1FE1">
        <w:rPr>
          <w:color w:val="000000" w:themeColor="text1"/>
        </w:rPr>
        <w:t>The initial steps towards data</w:t>
      </w:r>
      <w:r w:rsidR="00521D2A" w:rsidRPr="009E1FE1">
        <w:rPr>
          <w:color w:val="000000" w:themeColor="text1"/>
        </w:rPr>
        <w:t xml:space="preserve"> mining</w:t>
      </w:r>
      <w:r w:rsidR="00C0769D" w:rsidRPr="009E1FE1">
        <w:rPr>
          <w:color w:val="000000" w:themeColor="text1"/>
        </w:rPr>
        <w:t xml:space="preserve"> </w:t>
      </w:r>
      <w:r w:rsidR="00D1252B" w:rsidRPr="009E1FE1">
        <w:rPr>
          <w:color w:val="000000" w:themeColor="text1"/>
        </w:rPr>
        <w:t xml:space="preserve">and text </w:t>
      </w:r>
      <w:r w:rsidR="00C0769D" w:rsidRPr="009E1FE1">
        <w:rPr>
          <w:color w:val="000000" w:themeColor="text1"/>
        </w:rPr>
        <w:t xml:space="preserve">mining involve carrying out a computer-automated or computer-augmented search on </w:t>
      </w:r>
      <w:r w:rsidR="003B3E90" w:rsidRPr="009E1FE1">
        <w:rPr>
          <w:color w:val="000000" w:themeColor="text1"/>
        </w:rPr>
        <w:t>digita</w:t>
      </w:r>
      <w:r w:rsidR="00C0769D" w:rsidRPr="009E1FE1">
        <w:rPr>
          <w:color w:val="000000" w:themeColor="text1"/>
        </w:rPr>
        <w:t xml:space="preserve">lly stored data </w:t>
      </w:r>
      <w:r w:rsidR="006674FD" w:rsidRPr="009E1FE1">
        <w:rPr>
          <w:color w:val="000000" w:themeColor="text1"/>
        </w:rPr>
        <w:t xml:space="preserve">or big data </w:t>
      </w:r>
      <w:r w:rsidR="00C0769D" w:rsidRPr="009E1FE1">
        <w:rPr>
          <w:color w:val="000000" w:themeColor="text1"/>
        </w:rPr>
        <w:t>using trawling and web crawling technologies [4</w:t>
      </w:r>
      <w:r w:rsidR="00107AE9" w:rsidRPr="009E1FE1">
        <w:rPr>
          <w:color w:val="000000" w:themeColor="text1"/>
        </w:rPr>
        <w:t>0</w:t>
      </w:r>
      <w:r w:rsidR="00C0769D" w:rsidRPr="009E1FE1">
        <w:rPr>
          <w:color w:val="000000" w:themeColor="text1"/>
        </w:rPr>
        <w:t>,</w:t>
      </w:r>
      <w:r w:rsidR="00D36D2D" w:rsidRPr="009E1FE1">
        <w:rPr>
          <w:color w:val="000000" w:themeColor="text1"/>
        </w:rPr>
        <w:t>100</w:t>
      </w:r>
      <w:r w:rsidR="00C0769D" w:rsidRPr="009E1FE1">
        <w:rPr>
          <w:color w:val="000000" w:themeColor="text1"/>
        </w:rPr>
        <w:t>,</w:t>
      </w:r>
      <w:r w:rsidR="005010E8" w:rsidRPr="009E1FE1">
        <w:rPr>
          <w:color w:val="000000" w:themeColor="text1"/>
        </w:rPr>
        <w:t>10</w:t>
      </w:r>
      <w:r w:rsidR="00D36D2D" w:rsidRPr="009E1FE1">
        <w:rPr>
          <w:color w:val="000000" w:themeColor="text1"/>
        </w:rPr>
        <w:t>1</w:t>
      </w:r>
      <w:r w:rsidR="00C0769D" w:rsidRPr="009E1FE1">
        <w:rPr>
          <w:color w:val="000000" w:themeColor="text1"/>
        </w:rPr>
        <w:t>,</w:t>
      </w:r>
      <w:r w:rsidR="005010E8" w:rsidRPr="009E1FE1">
        <w:rPr>
          <w:color w:val="000000" w:themeColor="text1"/>
        </w:rPr>
        <w:t>10</w:t>
      </w:r>
      <w:r w:rsidR="00D36D2D" w:rsidRPr="009E1FE1">
        <w:rPr>
          <w:color w:val="000000" w:themeColor="text1"/>
        </w:rPr>
        <w:t>2</w:t>
      </w:r>
      <w:r w:rsidR="00EF5687" w:rsidRPr="009E1FE1">
        <w:rPr>
          <w:color w:val="000000" w:themeColor="text1"/>
        </w:rPr>
        <w:t>,</w:t>
      </w:r>
      <w:r w:rsidR="005010E8" w:rsidRPr="009E1FE1">
        <w:rPr>
          <w:color w:val="000000" w:themeColor="text1"/>
        </w:rPr>
        <w:t>10</w:t>
      </w:r>
      <w:r w:rsidR="00D36D2D" w:rsidRPr="009E1FE1">
        <w:rPr>
          <w:color w:val="000000" w:themeColor="text1"/>
        </w:rPr>
        <w:t>3</w:t>
      </w:r>
      <w:r w:rsidR="00EF5687" w:rsidRPr="009E1FE1">
        <w:rPr>
          <w:color w:val="000000" w:themeColor="text1"/>
        </w:rPr>
        <w:t>,</w:t>
      </w:r>
      <w:r w:rsidR="005010E8" w:rsidRPr="009E1FE1">
        <w:rPr>
          <w:color w:val="000000" w:themeColor="text1"/>
        </w:rPr>
        <w:t>10</w:t>
      </w:r>
      <w:r w:rsidR="00D36D2D" w:rsidRPr="009E1FE1">
        <w:rPr>
          <w:color w:val="000000" w:themeColor="text1"/>
        </w:rPr>
        <w:t>4</w:t>
      </w:r>
      <w:r w:rsidR="0079701A" w:rsidRPr="009E1FE1">
        <w:rPr>
          <w:color w:val="000000" w:themeColor="text1"/>
        </w:rPr>
        <w:t>]</w:t>
      </w:r>
      <w:r w:rsidR="00DB5B7C" w:rsidRPr="009E1FE1">
        <w:rPr>
          <w:color w:val="000000" w:themeColor="text1"/>
        </w:rPr>
        <w:t>.</w:t>
      </w:r>
    </w:p>
    <w:p w14:paraId="45971BDE" w14:textId="34C85800" w:rsidR="00C0769D" w:rsidRPr="009E1FE1" w:rsidRDefault="00013B8B" w:rsidP="005E571B">
      <w:pPr>
        <w:pStyle w:val="Els-body-text"/>
        <w:rPr>
          <w:color w:val="000000" w:themeColor="text1"/>
        </w:rPr>
      </w:pPr>
      <w:r w:rsidRPr="009E1FE1">
        <w:rPr>
          <w:b/>
          <w:bCs/>
          <w:color w:val="000000" w:themeColor="text1"/>
        </w:rPr>
        <w:t>Relevance of data</w:t>
      </w:r>
      <w:r w:rsidR="00C80229" w:rsidRPr="009E1FE1">
        <w:rPr>
          <w:b/>
          <w:bCs/>
          <w:color w:val="000000" w:themeColor="text1"/>
        </w:rPr>
        <w:t xml:space="preserve"> </w:t>
      </w:r>
      <w:r w:rsidR="00914A75" w:rsidRPr="009E1FE1">
        <w:rPr>
          <w:b/>
          <w:bCs/>
          <w:color w:val="000000" w:themeColor="text1"/>
        </w:rPr>
        <w:t xml:space="preserve">mining </w:t>
      </w:r>
      <w:r w:rsidR="00C80229" w:rsidRPr="009E1FE1">
        <w:rPr>
          <w:b/>
          <w:bCs/>
          <w:color w:val="000000" w:themeColor="text1"/>
        </w:rPr>
        <w:t>and text mining</w:t>
      </w:r>
      <w:r w:rsidRPr="009E1FE1">
        <w:rPr>
          <w:b/>
          <w:bCs/>
          <w:color w:val="000000" w:themeColor="text1"/>
        </w:rPr>
        <w:t xml:space="preserve"> to problem-exploring</w:t>
      </w:r>
      <w:r w:rsidRPr="009E1FE1">
        <w:rPr>
          <w:color w:val="000000" w:themeColor="text1"/>
        </w:rPr>
        <w:t xml:space="preserve">: </w:t>
      </w:r>
      <w:r w:rsidR="0071039C" w:rsidRPr="009E1FE1">
        <w:rPr>
          <w:color w:val="000000" w:themeColor="text1"/>
        </w:rPr>
        <w:t xml:space="preserve">A study by </w:t>
      </w:r>
      <w:proofErr w:type="spellStart"/>
      <w:r w:rsidR="0071039C" w:rsidRPr="009E1FE1">
        <w:rPr>
          <w:color w:val="000000" w:themeColor="text1"/>
        </w:rPr>
        <w:t>Getzels</w:t>
      </w:r>
      <w:proofErr w:type="spellEnd"/>
      <w:r w:rsidR="0071039C" w:rsidRPr="009E1FE1">
        <w:rPr>
          <w:color w:val="000000" w:themeColor="text1"/>
        </w:rPr>
        <w:t xml:space="preserve"> and </w:t>
      </w:r>
      <w:proofErr w:type="spellStart"/>
      <w:r w:rsidR="0071039C" w:rsidRPr="009E1FE1">
        <w:rPr>
          <w:color w:val="000000" w:themeColor="text1"/>
        </w:rPr>
        <w:t>Smilansky</w:t>
      </w:r>
      <w:proofErr w:type="spellEnd"/>
      <w:r w:rsidR="0071039C" w:rsidRPr="009E1FE1">
        <w:rPr>
          <w:color w:val="000000" w:themeColor="text1"/>
        </w:rPr>
        <w:t xml:space="preserve"> [</w:t>
      </w:r>
      <w:r w:rsidR="007A675B" w:rsidRPr="009E1FE1">
        <w:rPr>
          <w:color w:val="000000" w:themeColor="text1"/>
        </w:rPr>
        <w:t>10</w:t>
      </w:r>
      <w:r w:rsidR="00A52996" w:rsidRPr="009E1FE1">
        <w:rPr>
          <w:color w:val="000000" w:themeColor="text1"/>
        </w:rPr>
        <w:t>5</w:t>
      </w:r>
      <w:r w:rsidR="0071039C" w:rsidRPr="009E1FE1">
        <w:rPr>
          <w:color w:val="000000" w:themeColor="text1"/>
        </w:rPr>
        <w:t xml:space="preserve">] concludes that different viewpoints and abstract thinking are preconditions to generating problems in a complex manner. Applying this in a modern context, </w:t>
      </w:r>
      <w:r w:rsidR="005E571B" w:rsidRPr="009E1FE1">
        <w:rPr>
          <w:color w:val="000000" w:themeColor="text1"/>
        </w:rPr>
        <w:t xml:space="preserve">data </w:t>
      </w:r>
      <w:r w:rsidR="004102C8" w:rsidRPr="009E1FE1">
        <w:rPr>
          <w:color w:val="000000" w:themeColor="text1"/>
        </w:rPr>
        <w:t xml:space="preserve">mining </w:t>
      </w:r>
      <w:r w:rsidR="005E571B" w:rsidRPr="009E1FE1">
        <w:rPr>
          <w:color w:val="000000" w:themeColor="text1"/>
        </w:rPr>
        <w:t xml:space="preserve">and text mining techniques can be employed in identifying design problems using the different viewpoints available in </w:t>
      </w:r>
      <w:r w:rsidR="0071039C" w:rsidRPr="009E1FE1">
        <w:rPr>
          <w:color w:val="000000" w:themeColor="text1"/>
        </w:rPr>
        <w:t xml:space="preserve">social media </w:t>
      </w:r>
      <w:r w:rsidR="005E571B" w:rsidRPr="009E1FE1">
        <w:rPr>
          <w:color w:val="000000" w:themeColor="text1"/>
        </w:rPr>
        <w:t>and other online platforms.</w:t>
      </w:r>
      <w:r w:rsidR="0071039C" w:rsidRPr="009E1FE1">
        <w:rPr>
          <w:color w:val="000000" w:themeColor="text1"/>
        </w:rPr>
        <w:t xml:space="preserve"> </w:t>
      </w:r>
    </w:p>
    <w:p w14:paraId="0D6EC333" w14:textId="1E064649" w:rsidR="00B35970" w:rsidRPr="009E1FE1" w:rsidRDefault="007F1BC3" w:rsidP="00955561">
      <w:pPr>
        <w:pStyle w:val="Els-body-text"/>
        <w:rPr>
          <w:color w:val="000000" w:themeColor="text1"/>
        </w:rPr>
      </w:pPr>
      <w:r w:rsidRPr="009E1FE1">
        <w:rPr>
          <w:b/>
          <w:bCs/>
          <w:color w:val="000000" w:themeColor="text1"/>
        </w:rPr>
        <w:t xml:space="preserve">Current uses of </w:t>
      </w:r>
      <w:r w:rsidR="008A2646" w:rsidRPr="009E1FE1">
        <w:rPr>
          <w:b/>
          <w:bCs/>
          <w:color w:val="000000" w:themeColor="text1"/>
        </w:rPr>
        <w:t xml:space="preserve">data </w:t>
      </w:r>
      <w:r w:rsidR="006A57B0" w:rsidRPr="009E1FE1">
        <w:rPr>
          <w:b/>
          <w:bCs/>
          <w:color w:val="000000" w:themeColor="text1"/>
        </w:rPr>
        <w:t xml:space="preserve">mining </w:t>
      </w:r>
      <w:r w:rsidR="008A2646" w:rsidRPr="009E1FE1">
        <w:rPr>
          <w:b/>
          <w:bCs/>
          <w:color w:val="000000" w:themeColor="text1"/>
        </w:rPr>
        <w:t>and text mining</w:t>
      </w:r>
      <w:r w:rsidRPr="009E1FE1">
        <w:rPr>
          <w:color w:val="000000" w:themeColor="text1"/>
        </w:rPr>
        <w:t xml:space="preserve">: </w:t>
      </w:r>
      <w:r w:rsidR="00501845" w:rsidRPr="009E1FE1">
        <w:rPr>
          <w:color w:val="000000" w:themeColor="text1"/>
        </w:rPr>
        <w:t xml:space="preserve">Data mining is applied by </w:t>
      </w:r>
      <w:proofErr w:type="spellStart"/>
      <w:r w:rsidR="00501845" w:rsidRPr="009E1FE1">
        <w:rPr>
          <w:color w:val="000000" w:themeColor="text1"/>
        </w:rPr>
        <w:t>Seah</w:t>
      </w:r>
      <w:proofErr w:type="spellEnd"/>
      <w:r w:rsidR="00501845" w:rsidRPr="009E1FE1">
        <w:rPr>
          <w:color w:val="000000" w:themeColor="text1"/>
        </w:rPr>
        <w:t xml:space="preserve"> and Shim [</w:t>
      </w:r>
      <w:r w:rsidR="00A52996" w:rsidRPr="009E1FE1">
        <w:rPr>
          <w:color w:val="000000" w:themeColor="text1"/>
        </w:rPr>
        <w:t>100</w:t>
      </w:r>
      <w:r w:rsidR="00501845" w:rsidRPr="009E1FE1">
        <w:rPr>
          <w:color w:val="000000" w:themeColor="text1"/>
        </w:rPr>
        <w:t xml:space="preserve">] in the </w:t>
      </w:r>
      <w:r w:rsidR="00317FE0" w:rsidRPr="009E1FE1">
        <w:rPr>
          <w:color w:val="000000" w:themeColor="text1"/>
        </w:rPr>
        <w:t>detection</w:t>
      </w:r>
      <w:r w:rsidR="00501845" w:rsidRPr="009E1FE1">
        <w:rPr>
          <w:color w:val="000000" w:themeColor="text1"/>
        </w:rPr>
        <w:t xml:space="preserve"> of suicide intent</w:t>
      </w:r>
      <w:r w:rsidR="00562362" w:rsidRPr="009E1FE1">
        <w:rPr>
          <w:color w:val="000000" w:themeColor="text1"/>
        </w:rPr>
        <w:t>s from social media discussions</w:t>
      </w:r>
      <w:r w:rsidR="00501845" w:rsidRPr="009E1FE1">
        <w:rPr>
          <w:color w:val="000000" w:themeColor="text1"/>
        </w:rPr>
        <w:t>. Other applications of data mining in social media are well documented [</w:t>
      </w:r>
      <w:r w:rsidR="00770C02" w:rsidRPr="009E1FE1">
        <w:rPr>
          <w:color w:val="000000" w:themeColor="text1"/>
        </w:rPr>
        <w:t>10</w:t>
      </w:r>
      <w:r w:rsidR="00A52996" w:rsidRPr="009E1FE1">
        <w:rPr>
          <w:color w:val="000000" w:themeColor="text1"/>
        </w:rPr>
        <w:t>6</w:t>
      </w:r>
      <w:r w:rsidR="00501845" w:rsidRPr="009E1FE1">
        <w:rPr>
          <w:color w:val="000000" w:themeColor="text1"/>
        </w:rPr>
        <w:t>,</w:t>
      </w:r>
      <w:r w:rsidR="00770C02" w:rsidRPr="009E1FE1">
        <w:rPr>
          <w:color w:val="000000" w:themeColor="text1"/>
        </w:rPr>
        <w:t>10</w:t>
      </w:r>
      <w:r w:rsidR="00A52996" w:rsidRPr="009E1FE1">
        <w:rPr>
          <w:color w:val="000000" w:themeColor="text1"/>
        </w:rPr>
        <w:t>7</w:t>
      </w:r>
      <w:r w:rsidR="00501845" w:rsidRPr="009E1FE1">
        <w:rPr>
          <w:color w:val="000000" w:themeColor="text1"/>
        </w:rPr>
        <w:t xml:space="preserve">]. </w:t>
      </w:r>
      <w:r w:rsidR="00DE2830" w:rsidRPr="009E1FE1">
        <w:rPr>
          <w:color w:val="000000" w:themeColor="text1"/>
        </w:rPr>
        <w:t>Text mining is</w:t>
      </w:r>
      <w:r w:rsidR="000D6F26" w:rsidRPr="009E1FE1">
        <w:rPr>
          <w:color w:val="000000" w:themeColor="text1"/>
        </w:rPr>
        <w:t xml:space="preserve"> extensively </w:t>
      </w:r>
      <w:r w:rsidR="00DE2830" w:rsidRPr="009E1FE1">
        <w:rPr>
          <w:color w:val="000000" w:themeColor="text1"/>
        </w:rPr>
        <w:t xml:space="preserve">used in </w:t>
      </w:r>
      <w:r w:rsidR="0076485D" w:rsidRPr="009E1FE1">
        <w:rPr>
          <w:color w:val="000000" w:themeColor="text1"/>
        </w:rPr>
        <w:t xml:space="preserve">the </w:t>
      </w:r>
      <w:r w:rsidR="000D6F26" w:rsidRPr="009E1FE1">
        <w:rPr>
          <w:color w:val="000000" w:themeColor="text1"/>
        </w:rPr>
        <w:t xml:space="preserve">analysis of </w:t>
      </w:r>
      <w:r w:rsidR="00505C6B" w:rsidRPr="009E1FE1">
        <w:rPr>
          <w:color w:val="000000" w:themeColor="text1"/>
        </w:rPr>
        <w:t>biomedical literature</w:t>
      </w:r>
      <w:r w:rsidR="000D6F26" w:rsidRPr="009E1FE1">
        <w:rPr>
          <w:color w:val="000000" w:themeColor="text1"/>
        </w:rPr>
        <w:t xml:space="preserve"> [</w:t>
      </w:r>
      <w:r w:rsidR="00A60CA0" w:rsidRPr="009E1FE1">
        <w:rPr>
          <w:color w:val="000000" w:themeColor="text1"/>
        </w:rPr>
        <w:t>10</w:t>
      </w:r>
      <w:r w:rsidR="00A52996" w:rsidRPr="009E1FE1">
        <w:rPr>
          <w:color w:val="000000" w:themeColor="text1"/>
        </w:rPr>
        <w:t>8</w:t>
      </w:r>
      <w:r w:rsidR="000D6F26" w:rsidRPr="009E1FE1">
        <w:rPr>
          <w:color w:val="000000" w:themeColor="text1"/>
        </w:rPr>
        <w:t>].</w:t>
      </w:r>
      <w:r w:rsidR="006F5674" w:rsidRPr="009E1FE1">
        <w:rPr>
          <w:color w:val="000000" w:themeColor="text1"/>
        </w:rPr>
        <w:t xml:space="preserve"> It is also used </w:t>
      </w:r>
      <w:r w:rsidR="00035A98" w:rsidRPr="009E1FE1">
        <w:rPr>
          <w:color w:val="000000" w:themeColor="text1"/>
        </w:rPr>
        <w:t>in Life Science for</w:t>
      </w:r>
      <w:r w:rsidR="006F5674" w:rsidRPr="009E1FE1">
        <w:rPr>
          <w:color w:val="000000" w:themeColor="text1"/>
        </w:rPr>
        <w:t xml:space="preserve"> the efficient and automatic retrieval of</w:t>
      </w:r>
      <w:r w:rsidR="00BB207F" w:rsidRPr="009E1FE1">
        <w:rPr>
          <w:color w:val="000000" w:themeColor="text1"/>
        </w:rPr>
        <w:t xml:space="preserve"> </w:t>
      </w:r>
      <w:r w:rsidR="006F5674" w:rsidRPr="009E1FE1">
        <w:rPr>
          <w:color w:val="000000" w:themeColor="text1"/>
        </w:rPr>
        <w:t xml:space="preserve">information on </w:t>
      </w:r>
      <w:r w:rsidR="000C09DF" w:rsidRPr="009E1FE1">
        <w:rPr>
          <w:color w:val="000000" w:themeColor="text1"/>
        </w:rPr>
        <w:t>phenotype</w:t>
      </w:r>
      <w:r w:rsidR="001E1534" w:rsidRPr="009E1FE1">
        <w:rPr>
          <w:color w:val="000000" w:themeColor="text1"/>
        </w:rPr>
        <w:t>s</w:t>
      </w:r>
      <w:r w:rsidR="000C09DF" w:rsidRPr="009E1FE1">
        <w:rPr>
          <w:color w:val="000000" w:themeColor="text1"/>
        </w:rPr>
        <w:t xml:space="preserve"> and habitat</w:t>
      </w:r>
      <w:r w:rsidR="001E1534" w:rsidRPr="009E1FE1">
        <w:rPr>
          <w:color w:val="000000" w:themeColor="text1"/>
        </w:rPr>
        <w:t>s</w:t>
      </w:r>
      <w:r w:rsidR="000C09DF" w:rsidRPr="009E1FE1">
        <w:rPr>
          <w:color w:val="000000" w:themeColor="text1"/>
        </w:rPr>
        <w:t xml:space="preserve"> of </w:t>
      </w:r>
      <w:r w:rsidR="006F5674" w:rsidRPr="009E1FE1">
        <w:rPr>
          <w:color w:val="000000" w:themeColor="text1"/>
        </w:rPr>
        <w:t>micro</w:t>
      </w:r>
      <w:r w:rsidR="000C09DF" w:rsidRPr="009E1FE1">
        <w:rPr>
          <w:color w:val="000000" w:themeColor="text1"/>
        </w:rPr>
        <w:t xml:space="preserve">organisms </w:t>
      </w:r>
      <w:r w:rsidR="00FD41C9" w:rsidRPr="009E1FE1">
        <w:rPr>
          <w:color w:val="000000" w:themeColor="text1"/>
        </w:rPr>
        <w:t>[</w:t>
      </w:r>
      <w:r w:rsidR="007A675B" w:rsidRPr="009E1FE1">
        <w:rPr>
          <w:color w:val="000000" w:themeColor="text1"/>
        </w:rPr>
        <w:t>10</w:t>
      </w:r>
      <w:r w:rsidR="00A52996" w:rsidRPr="009E1FE1">
        <w:rPr>
          <w:color w:val="000000" w:themeColor="text1"/>
        </w:rPr>
        <w:t>4</w:t>
      </w:r>
      <w:r w:rsidR="00FD41C9" w:rsidRPr="009E1FE1">
        <w:rPr>
          <w:color w:val="000000" w:themeColor="text1"/>
        </w:rPr>
        <w:t>]</w:t>
      </w:r>
      <w:r w:rsidR="006F5674" w:rsidRPr="009E1FE1">
        <w:rPr>
          <w:color w:val="000000" w:themeColor="text1"/>
        </w:rPr>
        <w:t>.</w:t>
      </w:r>
    </w:p>
    <w:p w14:paraId="6D4340E9" w14:textId="77777777" w:rsidR="00B35970" w:rsidRPr="009E1FE1" w:rsidRDefault="00B35970" w:rsidP="00B35970">
      <w:pPr>
        <w:pStyle w:val="Els-2ndorder-head"/>
        <w:numPr>
          <w:ilvl w:val="1"/>
          <w:numId w:val="1"/>
        </w:numPr>
        <w:rPr>
          <w:color w:val="000000" w:themeColor="text1"/>
        </w:rPr>
      </w:pPr>
      <w:r w:rsidRPr="009E1FE1">
        <w:rPr>
          <w:color w:val="000000" w:themeColor="text1"/>
        </w:rPr>
        <w:t>Natural Language Processing (NLP)</w:t>
      </w:r>
    </w:p>
    <w:p w14:paraId="0DC7C344" w14:textId="082BB8DE" w:rsidR="00C81989" w:rsidRPr="009E1FE1" w:rsidRDefault="00B35970" w:rsidP="00C81989">
      <w:pPr>
        <w:pStyle w:val="Els-body-text"/>
        <w:rPr>
          <w:color w:val="000000" w:themeColor="text1"/>
        </w:rPr>
      </w:pPr>
      <w:r w:rsidRPr="009E1FE1">
        <w:rPr>
          <w:color w:val="000000" w:themeColor="text1"/>
        </w:rPr>
        <w:t xml:space="preserve">NLP </w:t>
      </w:r>
      <w:r w:rsidR="00C81989" w:rsidRPr="009E1FE1">
        <w:rPr>
          <w:color w:val="000000" w:themeColor="text1"/>
        </w:rPr>
        <w:t>refers to the study of language processing computationally [</w:t>
      </w:r>
      <w:r w:rsidR="00ED274D" w:rsidRPr="009E1FE1">
        <w:rPr>
          <w:color w:val="000000" w:themeColor="text1"/>
        </w:rPr>
        <w:t>10</w:t>
      </w:r>
      <w:r w:rsidR="00BA3239" w:rsidRPr="009E1FE1">
        <w:rPr>
          <w:color w:val="000000" w:themeColor="text1"/>
        </w:rPr>
        <w:t>9</w:t>
      </w:r>
      <w:r w:rsidR="00C81989" w:rsidRPr="009E1FE1">
        <w:rPr>
          <w:color w:val="000000" w:themeColor="text1"/>
        </w:rPr>
        <w:t>].</w:t>
      </w:r>
      <w:r w:rsidR="00FF73BF" w:rsidRPr="009E1FE1">
        <w:rPr>
          <w:color w:val="000000" w:themeColor="text1"/>
        </w:rPr>
        <w:t xml:space="preserve"> It </w:t>
      </w:r>
      <w:r w:rsidR="00C81989" w:rsidRPr="009E1FE1">
        <w:rPr>
          <w:color w:val="000000" w:themeColor="text1"/>
        </w:rPr>
        <w:t>combines knowledge from computer science, artificial intelligence, and linguistics to make computers draw meaning from natural language input [</w:t>
      </w:r>
      <w:r w:rsidR="000B5D9C" w:rsidRPr="009E1FE1">
        <w:rPr>
          <w:color w:val="000000" w:themeColor="text1"/>
        </w:rPr>
        <w:t>1</w:t>
      </w:r>
      <w:r w:rsidR="00BA3239" w:rsidRPr="009E1FE1">
        <w:rPr>
          <w:color w:val="000000" w:themeColor="text1"/>
        </w:rPr>
        <w:t>10</w:t>
      </w:r>
      <w:r w:rsidR="00C81989" w:rsidRPr="009E1FE1">
        <w:rPr>
          <w:color w:val="000000" w:themeColor="text1"/>
        </w:rPr>
        <w:t>]. The need for NLP arose due to the emergence of big data in order to meaningfully process data from different sources [</w:t>
      </w:r>
      <w:r w:rsidR="00A37F6C" w:rsidRPr="009E1FE1">
        <w:rPr>
          <w:color w:val="000000" w:themeColor="text1"/>
        </w:rPr>
        <w:t>1</w:t>
      </w:r>
      <w:r w:rsidR="00125800" w:rsidRPr="009E1FE1">
        <w:rPr>
          <w:color w:val="000000" w:themeColor="text1"/>
        </w:rPr>
        <w:t>1</w:t>
      </w:r>
      <w:r w:rsidR="00BA3239" w:rsidRPr="009E1FE1">
        <w:rPr>
          <w:color w:val="000000" w:themeColor="text1"/>
        </w:rPr>
        <w:t>1</w:t>
      </w:r>
      <w:r w:rsidR="00C81989" w:rsidRPr="009E1FE1">
        <w:rPr>
          <w:color w:val="000000" w:themeColor="text1"/>
        </w:rPr>
        <w:t>]. Machine Learning (ML) technology is associated with NLP. ML is an area concerned with the ‘learning’ ability of</w:t>
      </w:r>
      <w:r w:rsidR="00946D47" w:rsidRPr="009E1FE1">
        <w:rPr>
          <w:color w:val="000000" w:themeColor="text1"/>
        </w:rPr>
        <w:t xml:space="preserve"> </w:t>
      </w:r>
      <w:r w:rsidR="00C81989" w:rsidRPr="009E1FE1">
        <w:rPr>
          <w:color w:val="000000" w:themeColor="text1"/>
        </w:rPr>
        <w:t>computer</w:t>
      </w:r>
      <w:r w:rsidR="00946D47" w:rsidRPr="009E1FE1">
        <w:rPr>
          <w:color w:val="000000" w:themeColor="text1"/>
        </w:rPr>
        <w:t>s</w:t>
      </w:r>
      <w:r w:rsidR="00C81989" w:rsidRPr="009E1FE1">
        <w:rPr>
          <w:color w:val="000000" w:themeColor="text1"/>
        </w:rPr>
        <w:t xml:space="preserve"> [</w:t>
      </w:r>
      <w:r w:rsidR="00084BB3" w:rsidRPr="009E1FE1">
        <w:rPr>
          <w:color w:val="000000" w:themeColor="text1"/>
        </w:rPr>
        <w:t>1</w:t>
      </w:r>
      <w:r w:rsidR="00125800" w:rsidRPr="009E1FE1">
        <w:rPr>
          <w:color w:val="000000" w:themeColor="text1"/>
        </w:rPr>
        <w:t>1</w:t>
      </w:r>
      <w:r w:rsidR="00BA3239" w:rsidRPr="009E1FE1">
        <w:rPr>
          <w:color w:val="000000" w:themeColor="text1"/>
        </w:rPr>
        <w:t>2</w:t>
      </w:r>
      <w:r w:rsidR="00C81989" w:rsidRPr="009E1FE1">
        <w:rPr>
          <w:color w:val="000000" w:themeColor="text1"/>
        </w:rPr>
        <w:t xml:space="preserve">]. </w:t>
      </w:r>
      <w:r w:rsidR="001220E4" w:rsidRPr="009E1FE1">
        <w:rPr>
          <w:color w:val="000000" w:themeColor="text1"/>
        </w:rPr>
        <w:t>It entails us</w:t>
      </w:r>
      <w:r w:rsidR="00247A8D" w:rsidRPr="009E1FE1">
        <w:rPr>
          <w:color w:val="000000" w:themeColor="text1"/>
        </w:rPr>
        <w:t>ing</w:t>
      </w:r>
      <w:r w:rsidR="001220E4" w:rsidRPr="009E1FE1">
        <w:rPr>
          <w:color w:val="000000" w:themeColor="text1"/>
        </w:rPr>
        <w:t xml:space="preserve"> algorithms to </w:t>
      </w:r>
      <w:r w:rsidR="00A569AA" w:rsidRPr="009E1FE1">
        <w:rPr>
          <w:color w:val="000000" w:themeColor="text1"/>
        </w:rPr>
        <w:t xml:space="preserve">compel </w:t>
      </w:r>
      <w:r w:rsidR="001220E4" w:rsidRPr="009E1FE1">
        <w:rPr>
          <w:color w:val="000000" w:themeColor="text1"/>
        </w:rPr>
        <w:t xml:space="preserve">a computer program to </w:t>
      </w:r>
      <w:r w:rsidR="00A569AA" w:rsidRPr="009E1FE1">
        <w:rPr>
          <w:color w:val="000000" w:themeColor="text1"/>
        </w:rPr>
        <w:t>make predictions about new data based on patterns inferred from</w:t>
      </w:r>
      <w:r w:rsidR="001220E4" w:rsidRPr="009E1FE1">
        <w:rPr>
          <w:color w:val="000000" w:themeColor="text1"/>
        </w:rPr>
        <w:t xml:space="preserve"> example</w:t>
      </w:r>
      <w:r w:rsidR="00A569AA" w:rsidRPr="009E1FE1">
        <w:rPr>
          <w:color w:val="000000" w:themeColor="text1"/>
        </w:rPr>
        <w:t xml:space="preserve">s </w:t>
      </w:r>
      <w:r w:rsidR="00416DCB" w:rsidRPr="009E1FE1">
        <w:rPr>
          <w:color w:val="000000" w:themeColor="text1"/>
        </w:rPr>
        <w:t>or</w:t>
      </w:r>
      <w:r w:rsidR="00A569AA" w:rsidRPr="009E1FE1">
        <w:rPr>
          <w:color w:val="000000" w:themeColor="text1"/>
        </w:rPr>
        <w:t xml:space="preserve"> </w:t>
      </w:r>
      <w:r w:rsidR="001220E4" w:rsidRPr="009E1FE1">
        <w:rPr>
          <w:color w:val="000000" w:themeColor="text1"/>
        </w:rPr>
        <w:t>‘training’ data</w:t>
      </w:r>
      <w:r w:rsidR="00416DCB" w:rsidRPr="009E1FE1">
        <w:rPr>
          <w:color w:val="000000" w:themeColor="text1"/>
        </w:rPr>
        <w:t xml:space="preserve"> </w:t>
      </w:r>
      <w:r w:rsidR="002763C4" w:rsidRPr="009E1FE1">
        <w:rPr>
          <w:color w:val="000000" w:themeColor="text1"/>
        </w:rPr>
        <w:t>[</w:t>
      </w:r>
      <w:r w:rsidR="00B25E68" w:rsidRPr="009E1FE1">
        <w:rPr>
          <w:color w:val="000000" w:themeColor="text1"/>
        </w:rPr>
        <w:t>1</w:t>
      </w:r>
      <w:r w:rsidR="00125800" w:rsidRPr="009E1FE1">
        <w:rPr>
          <w:color w:val="000000" w:themeColor="text1"/>
        </w:rPr>
        <w:t>1</w:t>
      </w:r>
      <w:r w:rsidR="00BA3239" w:rsidRPr="009E1FE1">
        <w:rPr>
          <w:color w:val="000000" w:themeColor="text1"/>
        </w:rPr>
        <w:t>3</w:t>
      </w:r>
      <w:r w:rsidR="002763C4" w:rsidRPr="009E1FE1">
        <w:rPr>
          <w:color w:val="000000" w:themeColor="text1"/>
        </w:rPr>
        <w:t>]</w:t>
      </w:r>
      <w:r w:rsidR="00F81FBE" w:rsidRPr="009E1FE1">
        <w:rPr>
          <w:color w:val="000000" w:themeColor="text1"/>
        </w:rPr>
        <w:t>.</w:t>
      </w:r>
    </w:p>
    <w:p w14:paraId="223C5A17" w14:textId="78E3DAE0" w:rsidR="00893E5A" w:rsidRPr="009E1FE1" w:rsidRDefault="00BB75B0" w:rsidP="00E22389">
      <w:pPr>
        <w:pStyle w:val="Els-body-text"/>
        <w:rPr>
          <w:color w:val="000000" w:themeColor="text1"/>
        </w:rPr>
      </w:pPr>
      <w:r w:rsidRPr="009E1FE1">
        <w:rPr>
          <w:b/>
          <w:bCs/>
          <w:color w:val="000000" w:themeColor="text1"/>
        </w:rPr>
        <w:t>Relevance of NLP to problem-exploring</w:t>
      </w:r>
      <w:r w:rsidRPr="009E1FE1">
        <w:rPr>
          <w:color w:val="000000" w:themeColor="text1"/>
        </w:rPr>
        <w:t>:</w:t>
      </w:r>
      <w:r w:rsidR="00FE06E6" w:rsidRPr="009E1FE1">
        <w:rPr>
          <w:color w:val="000000" w:themeColor="text1"/>
        </w:rPr>
        <w:t xml:space="preserve"> S</w:t>
      </w:r>
      <w:r w:rsidR="00A94953" w:rsidRPr="009E1FE1">
        <w:rPr>
          <w:color w:val="000000" w:themeColor="text1"/>
        </w:rPr>
        <w:t xml:space="preserve">ince computational problem-exploring, as we propose, involves the retrieval of data in its unstructured or semi-structured form, there is </w:t>
      </w:r>
      <w:r w:rsidR="00336398" w:rsidRPr="009E1FE1">
        <w:rPr>
          <w:color w:val="000000" w:themeColor="text1"/>
        </w:rPr>
        <w:t xml:space="preserve">a </w:t>
      </w:r>
      <w:r w:rsidR="00A94953" w:rsidRPr="009E1FE1">
        <w:rPr>
          <w:color w:val="000000" w:themeColor="text1"/>
        </w:rPr>
        <w:t>need to process the data further using NLP</w:t>
      </w:r>
      <w:r w:rsidR="003369D4" w:rsidRPr="009E1FE1">
        <w:rPr>
          <w:color w:val="000000" w:themeColor="text1"/>
        </w:rPr>
        <w:t xml:space="preserve">. Texts (words) will be mined from the big data and processed using NLP. The processed words can be combined to frame </w:t>
      </w:r>
      <w:r w:rsidR="00E64C25" w:rsidRPr="009E1FE1">
        <w:rPr>
          <w:color w:val="000000" w:themeColor="text1"/>
        </w:rPr>
        <w:t xml:space="preserve">a </w:t>
      </w:r>
      <w:r w:rsidR="003369D4" w:rsidRPr="009E1FE1">
        <w:rPr>
          <w:color w:val="000000" w:themeColor="text1"/>
        </w:rPr>
        <w:t>design problem or generate phrases that describe a design problem. Duplicates will be explored for the generated phrases</w:t>
      </w:r>
      <w:r w:rsidR="00805AE6" w:rsidRPr="009E1FE1">
        <w:rPr>
          <w:color w:val="000000" w:themeColor="text1"/>
        </w:rPr>
        <w:t xml:space="preserve"> in Google and Intellectual </w:t>
      </w:r>
      <w:r w:rsidR="0039262F" w:rsidRPr="009E1FE1">
        <w:rPr>
          <w:color w:val="000000" w:themeColor="text1"/>
        </w:rPr>
        <w:t>P</w:t>
      </w:r>
      <w:r w:rsidR="00805AE6" w:rsidRPr="009E1FE1">
        <w:rPr>
          <w:color w:val="000000" w:themeColor="text1"/>
        </w:rPr>
        <w:t>roperty databases</w:t>
      </w:r>
      <w:r w:rsidR="003369D4" w:rsidRPr="009E1FE1">
        <w:rPr>
          <w:color w:val="000000" w:themeColor="text1"/>
        </w:rPr>
        <w:t xml:space="preserve">. The absence of duplicates will suggest that the phrase represents a valid </w:t>
      </w:r>
      <w:r w:rsidR="00F773D5" w:rsidRPr="009E1FE1">
        <w:rPr>
          <w:color w:val="000000" w:themeColor="text1"/>
        </w:rPr>
        <w:t xml:space="preserve">design </w:t>
      </w:r>
      <w:r w:rsidR="003369D4" w:rsidRPr="009E1FE1">
        <w:rPr>
          <w:color w:val="000000" w:themeColor="text1"/>
        </w:rPr>
        <w:t>problem.</w:t>
      </w:r>
      <w:r w:rsidR="0067485D" w:rsidRPr="009E1FE1">
        <w:rPr>
          <w:color w:val="000000" w:themeColor="text1"/>
        </w:rPr>
        <w:t xml:space="preserve"> This computational process is similar to the mental process required for identifying problems in design.</w:t>
      </w:r>
      <w:r w:rsidR="00E22389" w:rsidRPr="009E1FE1">
        <w:rPr>
          <w:color w:val="000000" w:themeColor="text1"/>
        </w:rPr>
        <w:t xml:space="preserve"> </w:t>
      </w:r>
      <w:r w:rsidR="003369D4" w:rsidRPr="009E1FE1">
        <w:rPr>
          <w:color w:val="000000" w:themeColor="text1"/>
        </w:rPr>
        <w:t>However, th</w:t>
      </w:r>
      <w:r w:rsidR="0067485D" w:rsidRPr="009E1FE1">
        <w:rPr>
          <w:color w:val="000000" w:themeColor="text1"/>
        </w:rPr>
        <w:t>e validation of a design problem</w:t>
      </w:r>
      <w:r w:rsidR="006A1602" w:rsidRPr="009E1FE1">
        <w:rPr>
          <w:color w:val="000000" w:themeColor="text1"/>
        </w:rPr>
        <w:t xml:space="preserve"> depends</w:t>
      </w:r>
      <w:r w:rsidR="003369D4" w:rsidRPr="009E1FE1">
        <w:rPr>
          <w:color w:val="000000" w:themeColor="text1"/>
        </w:rPr>
        <w:t xml:space="preserve"> </w:t>
      </w:r>
      <w:r w:rsidR="006A1602" w:rsidRPr="009E1FE1">
        <w:rPr>
          <w:color w:val="000000" w:themeColor="text1"/>
        </w:rPr>
        <w:t xml:space="preserve">on </w:t>
      </w:r>
      <w:r w:rsidR="003369D4" w:rsidRPr="009E1FE1">
        <w:rPr>
          <w:color w:val="000000" w:themeColor="text1"/>
        </w:rPr>
        <w:t xml:space="preserve">human judgement. </w:t>
      </w:r>
      <w:r w:rsidR="003369D4" w:rsidRPr="009E1FE1">
        <w:rPr>
          <w:color w:val="000000" w:themeColor="text1"/>
        </w:rPr>
        <w:t xml:space="preserve">Also, the presence of duplicates could suggest that the generated phrase is a problem if the duplicates </w:t>
      </w:r>
      <w:r w:rsidR="00C6654F" w:rsidRPr="009E1FE1">
        <w:rPr>
          <w:color w:val="000000" w:themeColor="text1"/>
        </w:rPr>
        <w:t xml:space="preserve">are few or </w:t>
      </w:r>
      <w:r w:rsidR="003369D4" w:rsidRPr="009E1FE1">
        <w:rPr>
          <w:color w:val="000000" w:themeColor="text1"/>
        </w:rPr>
        <w:t xml:space="preserve">contain no solutions. Again, this </w:t>
      </w:r>
      <w:r w:rsidR="003A4EE7" w:rsidRPr="009E1FE1">
        <w:rPr>
          <w:color w:val="000000" w:themeColor="text1"/>
        </w:rPr>
        <w:t>depends on</w:t>
      </w:r>
      <w:r w:rsidR="003369D4" w:rsidRPr="009E1FE1">
        <w:rPr>
          <w:color w:val="000000" w:themeColor="text1"/>
        </w:rPr>
        <w:t xml:space="preserve"> human judgement.</w:t>
      </w:r>
    </w:p>
    <w:p w14:paraId="118059BF" w14:textId="6EAB0D05" w:rsidR="00534180" w:rsidRPr="009E1FE1" w:rsidRDefault="00FF4E3F" w:rsidP="00B12310">
      <w:pPr>
        <w:pStyle w:val="Els-body-text"/>
        <w:rPr>
          <w:color w:val="000000" w:themeColor="text1"/>
        </w:rPr>
      </w:pPr>
      <w:r w:rsidRPr="009E1FE1">
        <w:rPr>
          <w:color w:val="000000" w:themeColor="text1"/>
        </w:rPr>
        <w:t>With further research and findings on human problem-exploring cognitive processes, ML technology can be used in ‘training’ machine systems to replicate the processes</w:t>
      </w:r>
      <w:r w:rsidR="00805AE6" w:rsidRPr="009E1FE1">
        <w:rPr>
          <w:color w:val="000000" w:themeColor="text1"/>
        </w:rPr>
        <w:t xml:space="preserve"> using data retrieved from mining.</w:t>
      </w:r>
      <w:r w:rsidRPr="009E1FE1">
        <w:rPr>
          <w:color w:val="000000" w:themeColor="text1"/>
        </w:rPr>
        <w:t xml:space="preserve"> </w:t>
      </w:r>
      <w:r w:rsidR="00C81989" w:rsidRPr="009E1FE1">
        <w:rPr>
          <w:color w:val="000000" w:themeColor="text1"/>
        </w:rPr>
        <w:t>The</w:t>
      </w:r>
      <w:r w:rsidR="002871A3" w:rsidRPr="009E1FE1">
        <w:rPr>
          <w:color w:val="000000" w:themeColor="text1"/>
        </w:rPr>
        <w:t xml:space="preserve"> data </w:t>
      </w:r>
      <w:r w:rsidR="00534180" w:rsidRPr="009E1FE1">
        <w:rPr>
          <w:color w:val="000000" w:themeColor="text1"/>
        </w:rPr>
        <w:t>obtained can be normalized (by converting the attributes to binary form) using a set of mathematical processing and then run through a statistical process to determine when certain clusters of attributes occur together [</w:t>
      </w:r>
      <w:r w:rsidR="002731A5" w:rsidRPr="009E1FE1">
        <w:rPr>
          <w:color w:val="000000" w:themeColor="text1"/>
        </w:rPr>
        <w:t>1</w:t>
      </w:r>
      <w:r w:rsidR="00496529" w:rsidRPr="009E1FE1">
        <w:rPr>
          <w:color w:val="000000" w:themeColor="text1"/>
        </w:rPr>
        <w:t>1</w:t>
      </w:r>
      <w:r w:rsidR="00370DC5" w:rsidRPr="009E1FE1">
        <w:rPr>
          <w:color w:val="000000" w:themeColor="text1"/>
        </w:rPr>
        <w:t>4</w:t>
      </w:r>
      <w:r w:rsidR="00534180" w:rsidRPr="009E1FE1">
        <w:rPr>
          <w:color w:val="000000" w:themeColor="text1"/>
        </w:rPr>
        <w:t xml:space="preserve">]. Machine systems can be ‘trained’ on problem-exploring. They can ‘learn’ how to frame a potential problem using word combinations. </w:t>
      </w:r>
      <w:r w:rsidR="009E1B0B" w:rsidRPr="009E1FE1">
        <w:rPr>
          <w:color w:val="000000" w:themeColor="text1"/>
        </w:rPr>
        <w:t xml:space="preserve">This could be based on the occurrence of keywords or word frequency. Machine systems can also </w:t>
      </w:r>
      <w:r w:rsidR="00534180" w:rsidRPr="009E1FE1">
        <w:rPr>
          <w:color w:val="000000" w:themeColor="text1"/>
        </w:rPr>
        <w:t xml:space="preserve">be ‘trained’ on how to search for duplicates for the framed problems. </w:t>
      </w:r>
      <w:r w:rsidR="00FC4AF8" w:rsidRPr="009E1FE1">
        <w:rPr>
          <w:color w:val="000000" w:themeColor="text1"/>
        </w:rPr>
        <w:t>Google provides various</w:t>
      </w:r>
      <w:r w:rsidR="00805AE6" w:rsidRPr="009E1FE1">
        <w:rPr>
          <w:color w:val="000000" w:themeColor="text1"/>
        </w:rPr>
        <w:t xml:space="preserve"> Kaggle </w:t>
      </w:r>
      <w:r w:rsidR="00FC4AF8" w:rsidRPr="009E1FE1">
        <w:rPr>
          <w:color w:val="000000" w:themeColor="text1"/>
        </w:rPr>
        <w:t xml:space="preserve">datasets </w:t>
      </w:r>
      <w:r w:rsidR="00805AE6" w:rsidRPr="009E1FE1">
        <w:rPr>
          <w:color w:val="000000" w:themeColor="text1"/>
        </w:rPr>
        <w:t>that c</w:t>
      </w:r>
      <w:r w:rsidR="009E1B0B" w:rsidRPr="009E1FE1">
        <w:rPr>
          <w:color w:val="000000" w:themeColor="text1"/>
        </w:rPr>
        <w:t>ould</w:t>
      </w:r>
      <w:r w:rsidR="00805AE6" w:rsidRPr="009E1FE1">
        <w:rPr>
          <w:color w:val="000000" w:themeColor="text1"/>
        </w:rPr>
        <w:t xml:space="preserve"> </w:t>
      </w:r>
      <w:r w:rsidR="00FC4AF8" w:rsidRPr="009E1FE1">
        <w:rPr>
          <w:color w:val="000000" w:themeColor="text1"/>
        </w:rPr>
        <w:t>assist</w:t>
      </w:r>
      <w:r w:rsidR="009E1B0B" w:rsidRPr="009E1FE1">
        <w:rPr>
          <w:color w:val="000000" w:themeColor="text1"/>
        </w:rPr>
        <w:t xml:space="preserve"> </w:t>
      </w:r>
      <w:r w:rsidR="00FC4AF8" w:rsidRPr="009E1FE1">
        <w:rPr>
          <w:color w:val="000000" w:themeColor="text1"/>
        </w:rPr>
        <w:t xml:space="preserve">in </w:t>
      </w:r>
      <w:r w:rsidR="002D31EE" w:rsidRPr="009E1FE1">
        <w:rPr>
          <w:color w:val="000000" w:themeColor="text1"/>
        </w:rPr>
        <w:t xml:space="preserve">the </w:t>
      </w:r>
      <w:r w:rsidR="00CA52C6" w:rsidRPr="009E1FE1">
        <w:rPr>
          <w:color w:val="000000" w:themeColor="text1"/>
        </w:rPr>
        <w:t>‘</w:t>
      </w:r>
      <w:r w:rsidR="00805AE6" w:rsidRPr="009E1FE1">
        <w:rPr>
          <w:color w:val="000000" w:themeColor="text1"/>
        </w:rPr>
        <w:t>train</w:t>
      </w:r>
      <w:r w:rsidR="009E1B0B" w:rsidRPr="009E1FE1">
        <w:rPr>
          <w:color w:val="000000" w:themeColor="text1"/>
        </w:rPr>
        <w:t>ing</w:t>
      </w:r>
      <w:r w:rsidR="00CA52C6" w:rsidRPr="009E1FE1">
        <w:rPr>
          <w:color w:val="000000" w:themeColor="text1"/>
        </w:rPr>
        <w:t>’</w:t>
      </w:r>
      <w:r w:rsidR="00FC4AF8" w:rsidRPr="009E1FE1">
        <w:rPr>
          <w:color w:val="000000" w:themeColor="text1"/>
        </w:rPr>
        <w:t xml:space="preserve"> machine systems</w:t>
      </w:r>
      <w:r w:rsidR="009E1B0B" w:rsidRPr="009E1FE1">
        <w:rPr>
          <w:color w:val="000000" w:themeColor="text1"/>
        </w:rPr>
        <w:t>.</w:t>
      </w:r>
      <w:r w:rsidR="00805AE6" w:rsidRPr="009E1FE1">
        <w:rPr>
          <w:color w:val="000000" w:themeColor="text1"/>
        </w:rPr>
        <w:t xml:space="preserve"> </w:t>
      </w:r>
    </w:p>
    <w:p w14:paraId="1C11436D" w14:textId="57A26ECF" w:rsidR="007E435C" w:rsidRPr="009E1FE1" w:rsidRDefault="00B12310" w:rsidP="00333DF0">
      <w:pPr>
        <w:pStyle w:val="Els-body-text"/>
        <w:rPr>
          <w:color w:val="000000" w:themeColor="text1"/>
        </w:rPr>
      </w:pPr>
      <w:r w:rsidRPr="009E1FE1">
        <w:rPr>
          <w:b/>
          <w:bCs/>
          <w:color w:val="000000" w:themeColor="text1"/>
        </w:rPr>
        <w:t>Current uses of NLP</w:t>
      </w:r>
      <w:r w:rsidRPr="009E1FE1">
        <w:rPr>
          <w:color w:val="000000" w:themeColor="text1"/>
        </w:rPr>
        <w:t xml:space="preserve">: </w:t>
      </w:r>
      <w:r w:rsidR="00341305" w:rsidRPr="009E1FE1">
        <w:rPr>
          <w:color w:val="000000" w:themeColor="text1"/>
        </w:rPr>
        <w:t xml:space="preserve">Based on social media posts, NLP is applied </w:t>
      </w:r>
      <w:r w:rsidR="00A04580" w:rsidRPr="009E1FE1">
        <w:rPr>
          <w:color w:val="000000" w:themeColor="text1"/>
        </w:rPr>
        <w:t>to</w:t>
      </w:r>
      <w:r w:rsidR="006B1C32" w:rsidRPr="009E1FE1">
        <w:rPr>
          <w:color w:val="000000" w:themeColor="text1"/>
        </w:rPr>
        <w:t xml:space="preserve"> de</w:t>
      </w:r>
      <w:r w:rsidR="00A04580" w:rsidRPr="009E1FE1">
        <w:rPr>
          <w:color w:val="000000" w:themeColor="text1"/>
        </w:rPr>
        <w:t>tect</w:t>
      </w:r>
      <w:r w:rsidR="00341305" w:rsidRPr="009E1FE1">
        <w:rPr>
          <w:color w:val="000000" w:themeColor="text1"/>
        </w:rPr>
        <w:t xml:space="preserve"> the me</w:t>
      </w:r>
      <w:r w:rsidR="00033A84" w:rsidRPr="009E1FE1">
        <w:rPr>
          <w:color w:val="000000" w:themeColor="text1"/>
        </w:rPr>
        <w:t>n</w:t>
      </w:r>
      <w:r w:rsidR="00341305" w:rsidRPr="009E1FE1">
        <w:rPr>
          <w:color w:val="000000" w:themeColor="text1"/>
        </w:rPr>
        <w:t>tal state of individuals who made the posts</w:t>
      </w:r>
      <w:r w:rsidR="00033A84" w:rsidRPr="009E1FE1">
        <w:rPr>
          <w:color w:val="000000" w:themeColor="text1"/>
        </w:rPr>
        <w:t xml:space="preserve"> </w:t>
      </w:r>
      <w:r w:rsidR="00601FEE" w:rsidRPr="009E1FE1">
        <w:rPr>
          <w:color w:val="000000" w:themeColor="text1"/>
        </w:rPr>
        <w:t>in order to</w:t>
      </w:r>
      <w:r w:rsidR="00033A84" w:rsidRPr="009E1FE1">
        <w:rPr>
          <w:color w:val="000000" w:themeColor="text1"/>
        </w:rPr>
        <w:t xml:space="preserve"> prompt </w:t>
      </w:r>
      <w:r w:rsidR="006908E4" w:rsidRPr="009E1FE1">
        <w:rPr>
          <w:color w:val="000000" w:themeColor="text1"/>
        </w:rPr>
        <w:t>intervention</w:t>
      </w:r>
      <w:r w:rsidR="0010027F" w:rsidRPr="009E1FE1">
        <w:rPr>
          <w:color w:val="000000" w:themeColor="text1"/>
        </w:rPr>
        <w:t xml:space="preserve"> or support</w:t>
      </w:r>
      <w:r w:rsidR="00341305" w:rsidRPr="009E1FE1">
        <w:rPr>
          <w:color w:val="000000" w:themeColor="text1"/>
        </w:rPr>
        <w:t xml:space="preserve"> </w:t>
      </w:r>
      <w:r w:rsidR="009271E7" w:rsidRPr="009E1FE1">
        <w:rPr>
          <w:color w:val="000000" w:themeColor="text1"/>
        </w:rPr>
        <w:t xml:space="preserve">guide </w:t>
      </w:r>
      <w:r w:rsidR="00341305" w:rsidRPr="009E1FE1">
        <w:rPr>
          <w:color w:val="000000" w:themeColor="text1"/>
        </w:rPr>
        <w:t>[</w:t>
      </w:r>
      <w:r w:rsidR="00B36C8C" w:rsidRPr="009E1FE1">
        <w:rPr>
          <w:color w:val="000000" w:themeColor="text1"/>
        </w:rPr>
        <w:t>1</w:t>
      </w:r>
      <w:r w:rsidR="00496529" w:rsidRPr="009E1FE1">
        <w:rPr>
          <w:color w:val="000000" w:themeColor="text1"/>
        </w:rPr>
        <w:t>1</w:t>
      </w:r>
      <w:r w:rsidR="00370DC5" w:rsidRPr="009E1FE1">
        <w:rPr>
          <w:color w:val="000000" w:themeColor="text1"/>
        </w:rPr>
        <w:t>5</w:t>
      </w:r>
      <w:r w:rsidR="00341305" w:rsidRPr="009E1FE1">
        <w:rPr>
          <w:color w:val="000000" w:themeColor="text1"/>
        </w:rPr>
        <w:t>].</w:t>
      </w:r>
      <w:r w:rsidR="009E76AC" w:rsidRPr="009E1FE1">
        <w:rPr>
          <w:color w:val="000000" w:themeColor="text1"/>
        </w:rPr>
        <w:t xml:space="preserve"> In</w:t>
      </w:r>
      <w:r w:rsidR="00FF1D94" w:rsidRPr="009E1FE1">
        <w:rPr>
          <w:color w:val="000000" w:themeColor="text1"/>
        </w:rPr>
        <w:t xml:space="preserve"> </w:t>
      </w:r>
      <w:r w:rsidR="009E76AC" w:rsidRPr="009E1FE1">
        <w:rPr>
          <w:color w:val="000000" w:themeColor="text1"/>
        </w:rPr>
        <w:t>predictive policing,</w:t>
      </w:r>
      <w:r w:rsidR="00341305" w:rsidRPr="009E1FE1">
        <w:rPr>
          <w:color w:val="000000" w:themeColor="text1"/>
        </w:rPr>
        <w:t xml:space="preserve"> </w:t>
      </w:r>
      <w:r w:rsidR="00D42718" w:rsidRPr="009E1FE1">
        <w:rPr>
          <w:color w:val="000000" w:themeColor="text1"/>
        </w:rPr>
        <w:t>NLP</w:t>
      </w:r>
      <w:r w:rsidR="00C12F28" w:rsidRPr="009E1FE1">
        <w:rPr>
          <w:color w:val="000000" w:themeColor="text1"/>
        </w:rPr>
        <w:t xml:space="preserve"> is </w:t>
      </w:r>
      <w:r w:rsidR="00E1659D" w:rsidRPr="009E1FE1">
        <w:rPr>
          <w:color w:val="000000" w:themeColor="text1"/>
        </w:rPr>
        <w:t xml:space="preserve">employed in </w:t>
      </w:r>
      <w:r w:rsidR="00C12F28" w:rsidRPr="009E1FE1">
        <w:rPr>
          <w:color w:val="000000" w:themeColor="text1"/>
        </w:rPr>
        <w:t>develop</w:t>
      </w:r>
      <w:r w:rsidR="00E1659D" w:rsidRPr="009E1FE1">
        <w:rPr>
          <w:color w:val="000000" w:themeColor="text1"/>
        </w:rPr>
        <w:t>ing</w:t>
      </w:r>
      <w:r w:rsidR="00C12F28" w:rsidRPr="009E1FE1">
        <w:rPr>
          <w:color w:val="000000" w:themeColor="text1"/>
        </w:rPr>
        <w:t xml:space="preserve"> </w:t>
      </w:r>
      <w:proofErr w:type="spellStart"/>
      <w:r w:rsidR="00C12F28" w:rsidRPr="009E1FE1">
        <w:rPr>
          <w:color w:val="000000" w:themeColor="text1"/>
        </w:rPr>
        <w:t>VeriPol</w:t>
      </w:r>
      <w:proofErr w:type="spellEnd"/>
      <w:r w:rsidR="00C12F28" w:rsidRPr="009E1FE1">
        <w:rPr>
          <w:color w:val="000000" w:themeColor="text1"/>
        </w:rPr>
        <w:t xml:space="preserve"> – a </w:t>
      </w:r>
      <w:r w:rsidR="007F467E" w:rsidRPr="009E1FE1">
        <w:rPr>
          <w:color w:val="000000" w:themeColor="text1"/>
        </w:rPr>
        <w:t>computer</w:t>
      </w:r>
      <w:r w:rsidR="006D7DB7" w:rsidRPr="009E1FE1">
        <w:rPr>
          <w:color w:val="000000" w:themeColor="text1"/>
        </w:rPr>
        <w:t>-</w:t>
      </w:r>
      <w:r w:rsidR="00910E5A" w:rsidRPr="009E1FE1">
        <w:rPr>
          <w:color w:val="000000" w:themeColor="text1"/>
        </w:rPr>
        <w:t xml:space="preserve">based </w:t>
      </w:r>
      <w:r w:rsidR="00DD7DDB" w:rsidRPr="009E1FE1">
        <w:rPr>
          <w:color w:val="000000" w:themeColor="text1"/>
        </w:rPr>
        <w:t>tool</w:t>
      </w:r>
      <w:r w:rsidR="00372F8A" w:rsidRPr="009E1FE1">
        <w:rPr>
          <w:color w:val="000000" w:themeColor="text1"/>
        </w:rPr>
        <w:t xml:space="preserve"> with over 90% accuracy in </w:t>
      </w:r>
      <w:r w:rsidR="001B3FB4" w:rsidRPr="009E1FE1">
        <w:rPr>
          <w:color w:val="000000" w:themeColor="text1"/>
        </w:rPr>
        <w:t>predict</w:t>
      </w:r>
      <w:r w:rsidR="00C12F28" w:rsidRPr="009E1FE1">
        <w:rPr>
          <w:color w:val="000000" w:themeColor="text1"/>
        </w:rPr>
        <w:t>ing</w:t>
      </w:r>
      <w:r w:rsidR="001B3FB4" w:rsidRPr="009E1FE1">
        <w:rPr>
          <w:color w:val="000000" w:themeColor="text1"/>
        </w:rPr>
        <w:t xml:space="preserve"> fals</w:t>
      </w:r>
      <w:r w:rsidR="002044A8" w:rsidRPr="009E1FE1">
        <w:rPr>
          <w:color w:val="000000" w:themeColor="text1"/>
        </w:rPr>
        <w:t>ity</w:t>
      </w:r>
      <w:r w:rsidR="001B3FB4" w:rsidRPr="009E1FE1">
        <w:rPr>
          <w:color w:val="000000" w:themeColor="text1"/>
        </w:rPr>
        <w:t xml:space="preserve"> in violent robbery reports </w:t>
      </w:r>
      <w:r w:rsidR="00E1659D" w:rsidRPr="009E1FE1">
        <w:rPr>
          <w:color w:val="000000" w:themeColor="text1"/>
        </w:rPr>
        <w:t xml:space="preserve">based on </w:t>
      </w:r>
      <w:r w:rsidR="004F6778" w:rsidRPr="009E1FE1">
        <w:rPr>
          <w:color w:val="000000" w:themeColor="text1"/>
        </w:rPr>
        <w:t>the</w:t>
      </w:r>
      <w:r w:rsidR="009777C1" w:rsidRPr="009E1FE1">
        <w:rPr>
          <w:color w:val="000000" w:themeColor="text1"/>
        </w:rPr>
        <w:t xml:space="preserve"> </w:t>
      </w:r>
      <w:r w:rsidR="00694887" w:rsidRPr="009E1FE1">
        <w:rPr>
          <w:color w:val="000000" w:themeColor="text1"/>
        </w:rPr>
        <w:t>complaint</w:t>
      </w:r>
      <w:r w:rsidR="00E1659D" w:rsidRPr="009E1FE1">
        <w:rPr>
          <w:color w:val="000000" w:themeColor="text1"/>
        </w:rPr>
        <w:t xml:space="preserve"> texts </w:t>
      </w:r>
      <w:r w:rsidR="00D42718" w:rsidRPr="009E1FE1">
        <w:rPr>
          <w:color w:val="000000" w:themeColor="text1"/>
        </w:rPr>
        <w:t>[1</w:t>
      </w:r>
      <w:r w:rsidR="00180D00" w:rsidRPr="009E1FE1">
        <w:rPr>
          <w:color w:val="000000" w:themeColor="text1"/>
        </w:rPr>
        <w:t>1</w:t>
      </w:r>
      <w:r w:rsidR="00370DC5" w:rsidRPr="009E1FE1">
        <w:rPr>
          <w:color w:val="000000" w:themeColor="text1"/>
        </w:rPr>
        <w:t>6</w:t>
      </w:r>
      <w:r w:rsidR="00D42718" w:rsidRPr="009E1FE1">
        <w:rPr>
          <w:color w:val="000000" w:themeColor="text1"/>
        </w:rPr>
        <w:t>]</w:t>
      </w:r>
      <w:r w:rsidR="00C12F28" w:rsidRPr="009E1FE1">
        <w:rPr>
          <w:color w:val="000000" w:themeColor="text1"/>
        </w:rPr>
        <w:t xml:space="preserve">. </w:t>
      </w:r>
      <w:r w:rsidR="00132289" w:rsidRPr="009E1FE1">
        <w:rPr>
          <w:color w:val="000000" w:themeColor="text1"/>
        </w:rPr>
        <w:t>Microsoft Word and Google search engine use NLP in detecting lexical</w:t>
      </w:r>
      <w:r w:rsidR="003975AD" w:rsidRPr="009E1FE1">
        <w:rPr>
          <w:color w:val="000000" w:themeColor="text1"/>
        </w:rPr>
        <w:t xml:space="preserve"> and</w:t>
      </w:r>
      <w:r w:rsidR="00132289" w:rsidRPr="009E1FE1">
        <w:rPr>
          <w:color w:val="000000" w:themeColor="text1"/>
        </w:rPr>
        <w:t xml:space="preserve"> syntax errors</w:t>
      </w:r>
      <w:r w:rsidR="004A642C" w:rsidRPr="009E1FE1">
        <w:rPr>
          <w:color w:val="000000" w:themeColor="text1"/>
        </w:rPr>
        <w:t xml:space="preserve"> in</w:t>
      </w:r>
      <w:r w:rsidR="00132289" w:rsidRPr="009E1FE1">
        <w:rPr>
          <w:color w:val="000000" w:themeColor="text1"/>
        </w:rPr>
        <w:t xml:space="preserve"> texts or words</w:t>
      </w:r>
      <w:r w:rsidR="007975C8" w:rsidRPr="009E1FE1">
        <w:rPr>
          <w:color w:val="000000" w:themeColor="text1"/>
        </w:rPr>
        <w:t>, and to make suggestions,</w:t>
      </w:r>
      <w:r w:rsidR="00132289" w:rsidRPr="009E1FE1">
        <w:rPr>
          <w:color w:val="000000" w:themeColor="text1"/>
        </w:rPr>
        <w:t xml:space="preserve"> w</w:t>
      </w:r>
      <w:r w:rsidR="00AD685D" w:rsidRPr="009E1FE1">
        <w:rPr>
          <w:color w:val="000000" w:themeColor="text1"/>
        </w:rPr>
        <w:t xml:space="preserve">hile </w:t>
      </w:r>
      <w:r w:rsidR="002D52BE" w:rsidRPr="009E1FE1">
        <w:rPr>
          <w:color w:val="000000" w:themeColor="text1"/>
        </w:rPr>
        <w:t xml:space="preserve">following some algorithms or </w:t>
      </w:r>
      <w:r w:rsidR="00AD685D" w:rsidRPr="009E1FE1">
        <w:rPr>
          <w:color w:val="000000" w:themeColor="text1"/>
        </w:rPr>
        <w:t>referencing</w:t>
      </w:r>
      <w:r w:rsidR="00132289" w:rsidRPr="009E1FE1">
        <w:rPr>
          <w:color w:val="000000" w:themeColor="text1"/>
        </w:rPr>
        <w:t xml:space="preserve"> various </w:t>
      </w:r>
      <w:r w:rsidR="00AD685D" w:rsidRPr="009E1FE1">
        <w:rPr>
          <w:color w:val="000000" w:themeColor="text1"/>
        </w:rPr>
        <w:t>dataset</w:t>
      </w:r>
      <w:r w:rsidR="00132289" w:rsidRPr="009E1FE1">
        <w:rPr>
          <w:color w:val="000000" w:themeColor="text1"/>
        </w:rPr>
        <w:t xml:space="preserve">s such as </w:t>
      </w:r>
      <w:r w:rsidR="00AD685D" w:rsidRPr="009E1FE1">
        <w:rPr>
          <w:color w:val="000000" w:themeColor="text1"/>
        </w:rPr>
        <w:t>dictionary</w:t>
      </w:r>
      <w:r w:rsidR="009B597B" w:rsidRPr="009E1FE1">
        <w:rPr>
          <w:color w:val="000000" w:themeColor="text1"/>
        </w:rPr>
        <w:t xml:space="preserve"> </w:t>
      </w:r>
      <w:r w:rsidR="00890380" w:rsidRPr="009E1FE1">
        <w:rPr>
          <w:color w:val="000000" w:themeColor="text1"/>
        </w:rPr>
        <w:t>[1</w:t>
      </w:r>
      <w:r w:rsidR="00583E6D" w:rsidRPr="009E1FE1">
        <w:rPr>
          <w:color w:val="000000" w:themeColor="text1"/>
        </w:rPr>
        <w:t>1</w:t>
      </w:r>
      <w:r w:rsidR="009A10EA" w:rsidRPr="009E1FE1">
        <w:rPr>
          <w:color w:val="000000" w:themeColor="text1"/>
        </w:rPr>
        <w:t>7</w:t>
      </w:r>
      <w:r w:rsidR="00890380" w:rsidRPr="009E1FE1">
        <w:rPr>
          <w:color w:val="000000" w:themeColor="text1"/>
        </w:rPr>
        <w:t>]</w:t>
      </w:r>
      <w:r w:rsidR="00132289" w:rsidRPr="009E1FE1">
        <w:rPr>
          <w:color w:val="000000" w:themeColor="text1"/>
        </w:rPr>
        <w:t>.</w:t>
      </w:r>
    </w:p>
    <w:p w14:paraId="1F596E7C" w14:textId="52C81767" w:rsidR="004D44DB" w:rsidRPr="009E1FE1" w:rsidRDefault="00534180" w:rsidP="00BE1F2F">
      <w:pPr>
        <w:pStyle w:val="Els-body-text"/>
        <w:rPr>
          <w:color w:val="000000" w:themeColor="text1"/>
        </w:rPr>
      </w:pPr>
      <w:r w:rsidRPr="009E1FE1">
        <w:rPr>
          <w:color w:val="000000" w:themeColor="text1"/>
        </w:rPr>
        <w:t xml:space="preserve">It </w:t>
      </w:r>
      <w:r w:rsidR="00AD50F2" w:rsidRPr="009E1FE1">
        <w:rPr>
          <w:color w:val="000000" w:themeColor="text1"/>
        </w:rPr>
        <w:t>is</w:t>
      </w:r>
      <w:r w:rsidRPr="009E1FE1">
        <w:rPr>
          <w:color w:val="000000" w:themeColor="text1"/>
        </w:rPr>
        <w:t xml:space="preserve"> shown in the previous sections that the po</w:t>
      </w:r>
      <w:r w:rsidR="00FF6344" w:rsidRPr="009E1FE1">
        <w:rPr>
          <w:color w:val="000000" w:themeColor="text1"/>
        </w:rPr>
        <w:t>ssibility</w:t>
      </w:r>
      <w:r w:rsidRPr="009E1FE1">
        <w:rPr>
          <w:color w:val="000000" w:themeColor="text1"/>
        </w:rPr>
        <w:t xml:space="preserve"> exists </w:t>
      </w:r>
      <w:r w:rsidR="00FF6344" w:rsidRPr="009E1FE1">
        <w:rPr>
          <w:color w:val="000000" w:themeColor="text1"/>
        </w:rPr>
        <w:t xml:space="preserve">in using </w:t>
      </w:r>
      <w:r w:rsidRPr="009E1FE1">
        <w:rPr>
          <w:color w:val="000000" w:themeColor="text1"/>
        </w:rPr>
        <w:t xml:space="preserve">computational </w:t>
      </w:r>
      <w:r w:rsidR="00FF6344" w:rsidRPr="009E1FE1">
        <w:rPr>
          <w:color w:val="000000" w:themeColor="text1"/>
        </w:rPr>
        <w:t>technologies</w:t>
      </w:r>
      <w:r w:rsidRPr="009E1FE1">
        <w:rPr>
          <w:color w:val="000000" w:themeColor="text1"/>
        </w:rPr>
        <w:t xml:space="preserve"> to</w:t>
      </w:r>
      <w:r w:rsidR="00333EBB" w:rsidRPr="009E1FE1">
        <w:rPr>
          <w:color w:val="000000" w:themeColor="text1"/>
        </w:rPr>
        <w:t xml:space="preserve"> retrieve data</w:t>
      </w:r>
      <w:r w:rsidRPr="009E1FE1">
        <w:rPr>
          <w:color w:val="000000" w:themeColor="text1"/>
        </w:rPr>
        <w:t xml:space="preserve"> from several web-based platforms.</w:t>
      </w:r>
      <w:r w:rsidR="00333EBB" w:rsidRPr="009E1FE1">
        <w:rPr>
          <w:color w:val="000000" w:themeColor="text1"/>
        </w:rPr>
        <w:t xml:space="preserve"> </w:t>
      </w:r>
      <w:r w:rsidRPr="009E1FE1">
        <w:rPr>
          <w:color w:val="000000" w:themeColor="text1"/>
        </w:rPr>
        <w:t>Th</w:t>
      </w:r>
      <w:r w:rsidR="00333EBB" w:rsidRPr="009E1FE1">
        <w:rPr>
          <w:color w:val="000000" w:themeColor="text1"/>
        </w:rPr>
        <w:t>e</w:t>
      </w:r>
      <w:r w:rsidRPr="009E1FE1">
        <w:rPr>
          <w:color w:val="000000" w:themeColor="text1"/>
        </w:rPr>
        <w:t xml:space="preserve"> </w:t>
      </w:r>
      <w:r w:rsidR="00333EBB" w:rsidRPr="009E1FE1">
        <w:rPr>
          <w:color w:val="000000" w:themeColor="text1"/>
        </w:rPr>
        <w:t xml:space="preserve">retrieved </w:t>
      </w:r>
      <w:r w:rsidR="00314F0D" w:rsidRPr="009E1FE1">
        <w:rPr>
          <w:color w:val="000000" w:themeColor="text1"/>
        </w:rPr>
        <w:t xml:space="preserve">data </w:t>
      </w:r>
      <w:r w:rsidR="00333EBB" w:rsidRPr="009E1FE1">
        <w:rPr>
          <w:color w:val="000000" w:themeColor="text1"/>
        </w:rPr>
        <w:t xml:space="preserve">can be processed using NLP and stored as a </w:t>
      </w:r>
      <w:r w:rsidR="00065C6F" w:rsidRPr="009E1FE1">
        <w:rPr>
          <w:color w:val="000000" w:themeColor="text1"/>
        </w:rPr>
        <w:t xml:space="preserve">specific </w:t>
      </w:r>
      <w:r w:rsidRPr="009E1FE1">
        <w:rPr>
          <w:color w:val="000000" w:themeColor="text1"/>
        </w:rPr>
        <w:t xml:space="preserve">big </w:t>
      </w:r>
      <w:r w:rsidR="00333EBB" w:rsidRPr="009E1FE1">
        <w:rPr>
          <w:color w:val="000000" w:themeColor="text1"/>
        </w:rPr>
        <w:t>data for problem-</w:t>
      </w:r>
      <w:r w:rsidRPr="009E1FE1">
        <w:rPr>
          <w:color w:val="000000" w:themeColor="text1"/>
        </w:rPr>
        <w:t>explor</w:t>
      </w:r>
      <w:r w:rsidR="00333EBB" w:rsidRPr="009E1FE1">
        <w:rPr>
          <w:color w:val="000000" w:themeColor="text1"/>
        </w:rPr>
        <w:t xml:space="preserve">ing. </w:t>
      </w:r>
      <w:r w:rsidR="004D7324" w:rsidRPr="009E1FE1">
        <w:rPr>
          <w:color w:val="000000" w:themeColor="text1"/>
        </w:rPr>
        <w:t>T</w:t>
      </w:r>
      <w:r w:rsidR="00333EBB" w:rsidRPr="009E1FE1">
        <w:rPr>
          <w:color w:val="000000" w:themeColor="text1"/>
        </w:rPr>
        <w:t>his specific big</w:t>
      </w:r>
      <w:r w:rsidRPr="009E1FE1">
        <w:rPr>
          <w:color w:val="000000" w:themeColor="text1"/>
        </w:rPr>
        <w:t xml:space="preserve"> data</w:t>
      </w:r>
      <w:r w:rsidR="004D7324" w:rsidRPr="009E1FE1">
        <w:rPr>
          <w:color w:val="000000" w:themeColor="text1"/>
        </w:rPr>
        <w:t xml:space="preserve"> can be mined to </w:t>
      </w:r>
      <w:r w:rsidRPr="009E1FE1">
        <w:rPr>
          <w:color w:val="000000" w:themeColor="text1"/>
        </w:rPr>
        <w:t xml:space="preserve">identify </w:t>
      </w:r>
      <w:r w:rsidR="000C7B90" w:rsidRPr="009E1FE1">
        <w:rPr>
          <w:color w:val="000000" w:themeColor="text1"/>
        </w:rPr>
        <w:t xml:space="preserve">design </w:t>
      </w:r>
      <w:r w:rsidRPr="009E1FE1">
        <w:rPr>
          <w:color w:val="000000" w:themeColor="text1"/>
        </w:rPr>
        <w:t xml:space="preserve">problems that could be solved </w:t>
      </w:r>
      <w:r w:rsidR="000C7B90" w:rsidRPr="009E1FE1">
        <w:rPr>
          <w:color w:val="000000" w:themeColor="text1"/>
        </w:rPr>
        <w:t>by</w:t>
      </w:r>
      <w:r w:rsidRPr="009E1FE1">
        <w:rPr>
          <w:color w:val="000000" w:themeColor="text1"/>
        </w:rPr>
        <w:t xml:space="preserve"> </w:t>
      </w:r>
      <w:r w:rsidR="009B2F4C" w:rsidRPr="009E1FE1">
        <w:rPr>
          <w:color w:val="000000" w:themeColor="text1"/>
        </w:rPr>
        <w:t xml:space="preserve">the </w:t>
      </w:r>
      <w:r w:rsidRPr="009E1FE1">
        <w:rPr>
          <w:color w:val="000000" w:themeColor="text1"/>
        </w:rPr>
        <w:t xml:space="preserve">design process. </w:t>
      </w:r>
      <w:r w:rsidR="006F6C76" w:rsidRPr="009E1FE1">
        <w:rPr>
          <w:color w:val="000000" w:themeColor="text1"/>
        </w:rPr>
        <w:t>Design p</w:t>
      </w:r>
      <w:r w:rsidRPr="009E1FE1">
        <w:rPr>
          <w:color w:val="000000" w:themeColor="text1"/>
        </w:rPr>
        <w:t xml:space="preserve">roblems can be randomly </w:t>
      </w:r>
      <w:r w:rsidR="005273BA" w:rsidRPr="009E1FE1">
        <w:rPr>
          <w:color w:val="000000" w:themeColor="text1"/>
        </w:rPr>
        <w:t xml:space="preserve">framed from the big data </w:t>
      </w:r>
      <w:r w:rsidRPr="009E1FE1">
        <w:rPr>
          <w:color w:val="000000" w:themeColor="text1"/>
        </w:rPr>
        <w:t>and verified for duplicates in expert-sourced databases such as Google Patent</w:t>
      </w:r>
      <w:r w:rsidR="005273BA" w:rsidRPr="009E1FE1">
        <w:rPr>
          <w:color w:val="000000" w:themeColor="text1"/>
        </w:rPr>
        <w:t xml:space="preserve"> and</w:t>
      </w:r>
      <w:r w:rsidRPr="009E1FE1">
        <w:rPr>
          <w:color w:val="000000" w:themeColor="text1"/>
        </w:rPr>
        <w:t xml:space="preserve"> Intellectual Property</w:t>
      </w:r>
      <w:r w:rsidR="00795ECA" w:rsidRPr="009E1FE1">
        <w:rPr>
          <w:color w:val="000000" w:themeColor="text1"/>
        </w:rPr>
        <w:t xml:space="preserve"> databases</w:t>
      </w:r>
      <w:r w:rsidR="005273BA" w:rsidRPr="009E1FE1">
        <w:rPr>
          <w:color w:val="000000" w:themeColor="text1"/>
        </w:rPr>
        <w:t>.</w:t>
      </w:r>
      <w:r w:rsidRPr="009E1FE1">
        <w:rPr>
          <w:color w:val="000000" w:themeColor="text1"/>
        </w:rPr>
        <w:t xml:space="preserve"> </w:t>
      </w:r>
      <w:r w:rsidR="00B748CE" w:rsidRPr="009E1FE1">
        <w:rPr>
          <w:color w:val="000000" w:themeColor="text1"/>
        </w:rPr>
        <w:t xml:space="preserve">Machine systems can ‘trained’ to carry out this procedure </w:t>
      </w:r>
      <w:r w:rsidR="00D67C90" w:rsidRPr="009E1FE1">
        <w:rPr>
          <w:color w:val="000000" w:themeColor="text1"/>
        </w:rPr>
        <w:t>by employing</w:t>
      </w:r>
      <w:r w:rsidR="00B748CE" w:rsidRPr="009E1FE1">
        <w:rPr>
          <w:color w:val="000000" w:themeColor="text1"/>
        </w:rPr>
        <w:t xml:space="preserve"> ML</w:t>
      </w:r>
      <w:r w:rsidR="00D67C90" w:rsidRPr="009E1FE1">
        <w:rPr>
          <w:color w:val="000000" w:themeColor="text1"/>
        </w:rPr>
        <w:t xml:space="preserve"> technology</w:t>
      </w:r>
      <w:r w:rsidR="00B748CE" w:rsidRPr="009E1FE1">
        <w:rPr>
          <w:color w:val="000000" w:themeColor="text1"/>
        </w:rPr>
        <w:t>.</w:t>
      </w:r>
      <w:r w:rsidR="00A869E4" w:rsidRPr="009E1FE1">
        <w:rPr>
          <w:color w:val="000000" w:themeColor="text1"/>
        </w:rPr>
        <w:t xml:space="preserve"> </w:t>
      </w:r>
      <w:r w:rsidR="00D963E4" w:rsidRPr="009E1FE1">
        <w:rPr>
          <w:color w:val="000000" w:themeColor="text1"/>
        </w:rPr>
        <w:t>Verified design problems</w:t>
      </w:r>
      <w:r w:rsidRPr="009E1FE1">
        <w:rPr>
          <w:color w:val="000000" w:themeColor="text1"/>
        </w:rPr>
        <w:t xml:space="preserve"> </w:t>
      </w:r>
      <w:r w:rsidR="00A869E4" w:rsidRPr="009E1FE1">
        <w:rPr>
          <w:color w:val="000000" w:themeColor="text1"/>
        </w:rPr>
        <w:t>will</w:t>
      </w:r>
      <w:r w:rsidRPr="009E1FE1">
        <w:rPr>
          <w:color w:val="000000" w:themeColor="text1"/>
        </w:rPr>
        <w:t xml:space="preserve"> be </w:t>
      </w:r>
      <w:r w:rsidR="00A869E4" w:rsidRPr="009E1FE1">
        <w:rPr>
          <w:color w:val="000000" w:themeColor="text1"/>
        </w:rPr>
        <w:t>validated by</w:t>
      </w:r>
      <w:r w:rsidRPr="009E1FE1">
        <w:rPr>
          <w:color w:val="000000" w:themeColor="text1"/>
        </w:rPr>
        <w:t xml:space="preserve"> human</w:t>
      </w:r>
      <w:r w:rsidR="00A869E4" w:rsidRPr="009E1FE1">
        <w:rPr>
          <w:color w:val="000000" w:themeColor="text1"/>
        </w:rPr>
        <w:t>s</w:t>
      </w:r>
      <w:r w:rsidRPr="009E1FE1">
        <w:rPr>
          <w:color w:val="000000" w:themeColor="text1"/>
        </w:rPr>
        <w:t>.</w:t>
      </w:r>
      <w:r w:rsidR="00D963E4" w:rsidRPr="009E1FE1">
        <w:rPr>
          <w:color w:val="000000" w:themeColor="text1"/>
        </w:rPr>
        <w:t xml:space="preserve"> T</w:t>
      </w:r>
      <w:r w:rsidRPr="009E1FE1">
        <w:rPr>
          <w:color w:val="000000" w:themeColor="text1"/>
        </w:rPr>
        <w:t>h</w:t>
      </w:r>
      <w:r w:rsidR="00F82C81" w:rsidRPr="009E1FE1">
        <w:rPr>
          <w:color w:val="000000" w:themeColor="text1"/>
        </w:rPr>
        <w:t>e decision process</w:t>
      </w:r>
      <w:r w:rsidRPr="009E1FE1">
        <w:rPr>
          <w:color w:val="000000" w:themeColor="text1"/>
        </w:rPr>
        <w:t xml:space="preserve"> </w:t>
      </w:r>
      <w:r w:rsidR="00132CEE" w:rsidRPr="009E1FE1">
        <w:rPr>
          <w:color w:val="000000" w:themeColor="text1"/>
        </w:rPr>
        <w:t>in</w:t>
      </w:r>
      <w:r w:rsidR="00F82C81" w:rsidRPr="009E1FE1">
        <w:rPr>
          <w:color w:val="000000" w:themeColor="text1"/>
        </w:rPr>
        <w:t xml:space="preserve"> validat</w:t>
      </w:r>
      <w:r w:rsidR="00132CEE" w:rsidRPr="009E1FE1">
        <w:rPr>
          <w:color w:val="000000" w:themeColor="text1"/>
        </w:rPr>
        <w:t>ing</w:t>
      </w:r>
      <w:r w:rsidR="00F82C81" w:rsidRPr="009E1FE1">
        <w:rPr>
          <w:color w:val="000000" w:themeColor="text1"/>
        </w:rPr>
        <w:t xml:space="preserve"> these design problems </w:t>
      </w:r>
      <w:r w:rsidRPr="009E1FE1">
        <w:rPr>
          <w:color w:val="000000" w:themeColor="text1"/>
        </w:rPr>
        <w:t>can</w:t>
      </w:r>
      <w:r w:rsidR="00F82C81" w:rsidRPr="009E1FE1">
        <w:rPr>
          <w:color w:val="000000" w:themeColor="text1"/>
        </w:rPr>
        <w:t xml:space="preserve"> </w:t>
      </w:r>
      <w:r w:rsidRPr="009E1FE1">
        <w:rPr>
          <w:color w:val="000000" w:themeColor="text1"/>
        </w:rPr>
        <w:t>stimulate creative thinking towards creating or discovering a</w:t>
      </w:r>
      <w:r w:rsidR="007F2A7B" w:rsidRPr="009E1FE1">
        <w:rPr>
          <w:color w:val="000000" w:themeColor="text1"/>
        </w:rPr>
        <w:t>nother</w:t>
      </w:r>
      <w:r w:rsidRPr="009E1FE1">
        <w:rPr>
          <w:color w:val="000000" w:themeColor="text1"/>
        </w:rPr>
        <w:t xml:space="preserve"> </w:t>
      </w:r>
      <w:r w:rsidR="007F2A7B" w:rsidRPr="009E1FE1">
        <w:rPr>
          <w:color w:val="000000" w:themeColor="text1"/>
        </w:rPr>
        <w:t>potential</w:t>
      </w:r>
      <w:r w:rsidRPr="009E1FE1">
        <w:rPr>
          <w:color w:val="000000" w:themeColor="text1"/>
        </w:rPr>
        <w:t xml:space="preserve"> </w:t>
      </w:r>
      <w:r w:rsidR="009D4E79" w:rsidRPr="009E1FE1">
        <w:rPr>
          <w:color w:val="000000" w:themeColor="text1"/>
        </w:rPr>
        <w:t xml:space="preserve">hidden </w:t>
      </w:r>
      <w:r w:rsidR="007F2A7B" w:rsidRPr="009E1FE1">
        <w:rPr>
          <w:color w:val="000000" w:themeColor="text1"/>
        </w:rPr>
        <w:t xml:space="preserve">design </w:t>
      </w:r>
      <w:r w:rsidRPr="009E1FE1">
        <w:rPr>
          <w:color w:val="000000" w:themeColor="text1"/>
        </w:rPr>
        <w:t xml:space="preserve">problem. In this study, we do not imply that computational systems are superior to humans in decision making. </w:t>
      </w:r>
      <w:r w:rsidR="004453A0" w:rsidRPr="009E1FE1">
        <w:rPr>
          <w:color w:val="000000" w:themeColor="text1"/>
        </w:rPr>
        <w:t>Instead</w:t>
      </w:r>
      <w:r w:rsidRPr="009E1FE1">
        <w:rPr>
          <w:color w:val="000000" w:themeColor="text1"/>
        </w:rPr>
        <w:t>, they can support human effort in identifying problems in design</w:t>
      </w:r>
      <w:r w:rsidR="001248D6" w:rsidRPr="009E1FE1">
        <w:rPr>
          <w:color w:val="000000" w:themeColor="text1"/>
        </w:rPr>
        <w:t>.</w:t>
      </w:r>
    </w:p>
    <w:p w14:paraId="47BE69B3" w14:textId="6A9FA0FE" w:rsidR="004D44DB" w:rsidRPr="009E1FE1" w:rsidRDefault="00BE1F2F" w:rsidP="00850ED4">
      <w:pPr>
        <w:pStyle w:val="Els-body-text"/>
        <w:rPr>
          <w:color w:val="000000" w:themeColor="text1"/>
        </w:rPr>
      </w:pPr>
      <w:r w:rsidRPr="009E1FE1">
        <w:rPr>
          <w:b/>
          <w:bCs/>
          <w:color w:val="000000" w:themeColor="text1"/>
        </w:rPr>
        <w:t>Computational problem-exploring c</w:t>
      </w:r>
      <w:r w:rsidR="00503585" w:rsidRPr="009E1FE1">
        <w:rPr>
          <w:b/>
          <w:bCs/>
          <w:color w:val="000000" w:themeColor="text1"/>
        </w:rPr>
        <w:t>onstraints</w:t>
      </w:r>
      <w:r w:rsidRPr="009E1FE1">
        <w:rPr>
          <w:color w:val="000000" w:themeColor="text1"/>
        </w:rPr>
        <w:t xml:space="preserve">: </w:t>
      </w:r>
      <w:r w:rsidR="004D44DB" w:rsidRPr="009E1FE1">
        <w:rPr>
          <w:color w:val="000000" w:themeColor="text1"/>
        </w:rPr>
        <w:t>In the implementation of the emergent Industry 4.0 technologies</w:t>
      </w:r>
      <w:r w:rsidR="005467C0" w:rsidRPr="009E1FE1">
        <w:rPr>
          <w:color w:val="000000" w:themeColor="text1"/>
        </w:rPr>
        <w:t xml:space="preserve"> in problem-exploring</w:t>
      </w:r>
      <w:r w:rsidR="004D44DB" w:rsidRPr="009E1FE1">
        <w:rPr>
          <w:color w:val="000000" w:themeColor="text1"/>
        </w:rPr>
        <w:t xml:space="preserve">, </w:t>
      </w:r>
      <w:r w:rsidR="00D936DA" w:rsidRPr="009E1FE1">
        <w:rPr>
          <w:color w:val="000000" w:themeColor="text1"/>
        </w:rPr>
        <w:t xml:space="preserve">as we propose, </w:t>
      </w:r>
      <w:r w:rsidR="004D44DB" w:rsidRPr="009E1FE1">
        <w:rPr>
          <w:color w:val="000000" w:themeColor="text1"/>
        </w:rPr>
        <w:t xml:space="preserve">there are envisaged </w:t>
      </w:r>
      <w:r w:rsidR="00583BE3" w:rsidRPr="009E1FE1">
        <w:rPr>
          <w:color w:val="000000" w:themeColor="text1"/>
        </w:rPr>
        <w:t>computational</w:t>
      </w:r>
      <w:r w:rsidR="004D44DB" w:rsidRPr="009E1FE1">
        <w:rPr>
          <w:color w:val="000000" w:themeColor="text1"/>
        </w:rPr>
        <w:t xml:space="preserve"> and non-</w:t>
      </w:r>
      <w:r w:rsidR="00583BE3" w:rsidRPr="009E1FE1">
        <w:rPr>
          <w:color w:val="000000" w:themeColor="text1"/>
        </w:rPr>
        <w:t>computational</w:t>
      </w:r>
      <w:r w:rsidR="004D44DB" w:rsidRPr="009E1FE1">
        <w:rPr>
          <w:color w:val="000000" w:themeColor="text1"/>
        </w:rPr>
        <w:t xml:space="preserve"> </w:t>
      </w:r>
      <w:r w:rsidR="00503585" w:rsidRPr="009E1FE1">
        <w:rPr>
          <w:color w:val="000000" w:themeColor="text1"/>
        </w:rPr>
        <w:t>constraint</w:t>
      </w:r>
      <w:r w:rsidR="004D44DB" w:rsidRPr="009E1FE1">
        <w:rPr>
          <w:color w:val="000000" w:themeColor="text1"/>
        </w:rPr>
        <w:t xml:space="preserve">s. The </w:t>
      </w:r>
      <w:r w:rsidR="00851B76" w:rsidRPr="009E1FE1">
        <w:rPr>
          <w:color w:val="000000" w:themeColor="text1"/>
        </w:rPr>
        <w:t>programming</w:t>
      </w:r>
      <w:r w:rsidR="004D44DB" w:rsidRPr="009E1FE1">
        <w:rPr>
          <w:color w:val="000000" w:themeColor="text1"/>
        </w:rPr>
        <w:t xml:space="preserve"> of effective line</w:t>
      </w:r>
      <w:r w:rsidR="0051412F" w:rsidRPr="009E1FE1">
        <w:rPr>
          <w:color w:val="000000" w:themeColor="text1"/>
        </w:rPr>
        <w:t>s</w:t>
      </w:r>
      <w:r w:rsidR="004D44DB" w:rsidRPr="009E1FE1">
        <w:rPr>
          <w:color w:val="000000" w:themeColor="text1"/>
        </w:rPr>
        <w:t xml:space="preserve"> of codes for </w:t>
      </w:r>
      <w:r w:rsidR="00583BE3" w:rsidRPr="009E1FE1">
        <w:rPr>
          <w:color w:val="000000" w:themeColor="text1"/>
        </w:rPr>
        <w:t xml:space="preserve">the data retrieval, processing and storage will present a level of computational challenge as these technologies have no </w:t>
      </w:r>
      <w:r w:rsidR="00851B76" w:rsidRPr="009E1FE1">
        <w:rPr>
          <w:color w:val="000000" w:themeColor="text1"/>
        </w:rPr>
        <w:t xml:space="preserve">previous </w:t>
      </w:r>
      <w:r w:rsidR="00583BE3" w:rsidRPr="009E1FE1">
        <w:rPr>
          <w:color w:val="000000" w:themeColor="text1"/>
        </w:rPr>
        <w:t>appli</w:t>
      </w:r>
      <w:r w:rsidR="00851B76" w:rsidRPr="009E1FE1">
        <w:rPr>
          <w:color w:val="000000" w:themeColor="text1"/>
        </w:rPr>
        <w:t>cations</w:t>
      </w:r>
      <w:r w:rsidR="00583BE3" w:rsidRPr="009E1FE1">
        <w:rPr>
          <w:color w:val="000000" w:themeColor="text1"/>
        </w:rPr>
        <w:t xml:space="preserve"> in computational</w:t>
      </w:r>
      <w:r w:rsidR="00851B76" w:rsidRPr="009E1FE1">
        <w:rPr>
          <w:color w:val="000000" w:themeColor="text1"/>
        </w:rPr>
        <w:t xml:space="preserve"> </w:t>
      </w:r>
      <w:r w:rsidR="00583BE3" w:rsidRPr="009E1FE1">
        <w:rPr>
          <w:color w:val="000000" w:themeColor="text1"/>
        </w:rPr>
        <w:t>problem-exploring</w:t>
      </w:r>
      <w:r w:rsidR="00851B76" w:rsidRPr="009E1FE1">
        <w:rPr>
          <w:color w:val="000000" w:themeColor="text1"/>
        </w:rPr>
        <w:t xml:space="preserve"> in design</w:t>
      </w:r>
      <w:r w:rsidR="00583BE3" w:rsidRPr="009E1FE1">
        <w:rPr>
          <w:color w:val="000000" w:themeColor="text1"/>
        </w:rPr>
        <w:t>.</w:t>
      </w:r>
      <w:r w:rsidR="00851B76" w:rsidRPr="009E1FE1">
        <w:rPr>
          <w:color w:val="000000" w:themeColor="text1"/>
        </w:rPr>
        <w:t xml:space="preserve"> T</w:t>
      </w:r>
      <w:r w:rsidR="00583BE3" w:rsidRPr="009E1FE1">
        <w:rPr>
          <w:color w:val="000000" w:themeColor="text1"/>
        </w:rPr>
        <w:t>he non-computational challenge include</w:t>
      </w:r>
      <w:r w:rsidR="000476DF" w:rsidRPr="009E1FE1">
        <w:rPr>
          <w:color w:val="000000" w:themeColor="text1"/>
        </w:rPr>
        <w:t>s</w:t>
      </w:r>
      <w:r w:rsidR="00583BE3" w:rsidRPr="009E1FE1">
        <w:rPr>
          <w:color w:val="000000" w:themeColor="text1"/>
        </w:rPr>
        <w:t xml:space="preserve"> obtaining the necessary permissions or authorizations</w:t>
      </w:r>
      <w:r w:rsidR="00676A75" w:rsidRPr="009E1FE1">
        <w:rPr>
          <w:color w:val="000000" w:themeColor="text1"/>
        </w:rPr>
        <w:t xml:space="preserve"> </w:t>
      </w:r>
      <w:r w:rsidR="00507B3A" w:rsidRPr="009E1FE1">
        <w:rPr>
          <w:color w:val="000000" w:themeColor="text1"/>
        </w:rPr>
        <w:t>to</w:t>
      </w:r>
      <w:r w:rsidR="00D80FE3" w:rsidRPr="009E1FE1">
        <w:rPr>
          <w:color w:val="000000" w:themeColor="text1"/>
        </w:rPr>
        <w:t xml:space="preserve"> </w:t>
      </w:r>
      <w:r w:rsidR="00583BE3" w:rsidRPr="009E1FE1">
        <w:rPr>
          <w:color w:val="000000" w:themeColor="text1"/>
        </w:rPr>
        <w:t>carry out web crawling in the process of the data retrieval and</w:t>
      </w:r>
      <w:r w:rsidR="00D80FE3" w:rsidRPr="009E1FE1">
        <w:rPr>
          <w:color w:val="000000" w:themeColor="text1"/>
        </w:rPr>
        <w:t xml:space="preserve"> </w:t>
      </w:r>
      <w:r w:rsidR="00583BE3" w:rsidRPr="009E1FE1">
        <w:rPr>
          <w:color w:val="000000" w:themeColor="text1"/>
        </w:rPr>
        <w:t xml:space="preserve">access some expert databases such as </w:t>
      </w:r>
      <w:r w:rsidR="005F085B" w:rsidRPr="009E1FE1">
        <w:rPr>
          <w:color w:val="000000" w:themeColor="text1"/>
        </w:rPr>
        <w:t>G</w:t>
      </w:r>
      <w:r w:rsidR="00583BE3" w:rsidRPr="009E1FE1">
        <w:rPr>
          <w:color w:val="000000" w:themeColor="text1"/>
        </w:rPr>
        <w:t xml:space="preserve">oogle </w:t>
      </w:r>
      <w:r w:rsidR="005F085B" w:rsidRPr="009E1FE1">
        <w:rPr>
          <w:color w:val="000000" w:themeColor="text1"/>
        </w:rPr>
        <w:t>Scholar</w:t>
      </w:r>
      <w:r w:rsidR="00583BE3" w:rsidRPr="009E1FE1">
        <w:rPr>
          <w:color w:val="000000" w:themeColor="text1"/>
        </w:rPr>
        <w:t xml:space="preserve"> and </w:t>
      </w:r>
      <w:r w:rsidR="005F085B" w:rsidRPr="009E1FE1">
        <w:rPr>
          <w:color w:val="000000" w:themeColor="text1"/>
        </w:rPr>
        <w:t>I</w:t>
      </w:r>
      <w:r w:rsidR="00583BE3" w:rsidRPr="009E1FE1">
        <w:rPr>
          <w:color w:val="000000" w:themeColor="text1"/>
        </w:rPr>
        <w:t xml:space="preserve">ntellectual </w:t>
      </w:r>
      <w:r w:rsidR="005F085B" w:rsidRPr="009E1FE1">
        <w:rPr>
          <w:color w:val="000000" w:themeColor="text1"/>
        </w:rPr>
        <w:t>P</w:t>
      </w:r>
      <w:r w:rsidR="00583BE3" w:rsidRPr="009E1FE1">
        <w:rPr>
          <w:color w:val="000000" w:themeColor="text1"/>
        </w:rPr>
        <w:t>roperty databases.</w:t>
      </w:r>
    </w:p>
    <w:p w14:paraId="62518E64" w14:textId="77777777" w:rsidR="009729C9" w:rsidRPr="009E1FE1" w:rsidRDefault="009729C9" w:rsidP="009729C9">
      <w:pPr>
        <w:pStyle w:val="Els-1storder-head"/>
        <w:numPr>
          <w:ilvl w:val="0"/>
          <w:numId w:val="1"/>
        </w:numPr>
        <w:rPr>
          <w:color w:val="000000" w:themeColor="text1"/>
        </w:rPr>
      </w:pPr>
      <w:r w:rsidRPr="009E1FE1">
        <w:rPr>
          <w:color w:val="000000" w:themeColor="text1"/>
        </w:rPr>
        <w:t>Conclusion</w:t>
      </w:r>
    </w:p>
    <w:p w14:paraId="73D5067F" w14:textId="25F32B28" w:rsidR="008807B2" w:rsidRPr="009E1FE1" w:rsidRDefault="003E702F" w:rsidP="00C44365">
      <w:pPr>
        <w:pStyle w:val="Els-body-text"/>
        <w:rPr>
          <w:color w:val="000000" w:themeColor="text1"/>
          <w:szCs w:val="16"/>
        </w:rPr>
      </w:pPr>
      <w:r w:rsidRPr="009E1FE1">
        <w:rPr>
          <w:color w:val="000000" w:themeColor="text1"/>
          <w:szCs w:val="16"/>
        </w:rPr>
        <w:t xml:space="preserve">In this study, we </w:t>
      </w:r>
      <w:r w:rsidR="00AA01BC" w:rsidRPr="009E1FE1">
        <w:rPr>
          <w:color w:val="000000" w:themeColor="text1"/>
          <w:szCs w:val="16"/>
        </w:rPr>
        <w:t xml:space="preserve">draw attention to </w:t>
      </w:r>
      <w:r w:rsidR="009B6749" w:rsidRPr="009E1FE1">
        <w:rPr>
          <w:color w:val="000000" w:themeColor="text1"/>
          <w:szCs w:val="16"/>
        </w:rPr>
        <w:t xml:space="preserve">the </w:t>
      </w:r>
      <w:r w:rsidRPr="009E1FE1">
        <w:rPr>
          <w:color w:val="000000" w:themeColor="text1"/>
          <w:szCs w:val="16"/>
        </w:rPr>
        <w:t xml:space="preserve">possibilities </w:t>
      </w:r>
      <w:r w:rsidR="00A01F9E" w:rsidRPr="009E1FE1">
        <w:rPr>
          <w:color w:val="000000" w:themeColor="text1"/>
          <w:szCs w:val="16"/>
        </w:rPr>
        <w:t>of</w:t>
      </w:r>
      <w:r w:rsidRPr="009E1FE1">
        <w:rPr>
          <w:color w:val="000000" w:themeColor="text1"/>
          <w:szCs w:val="16"/>
        </w:rPr>
        <w:t xml:space="preserve"> </w:t>
      </w:r>
      <w:r w:rsidR="00AA01BC" w:rsidRPr="009E1FE1">
        <w:rPr>
          <w:color w:val="000000" w:themeColor="text1"/>
          <w:szCs w:val="16"/>
        </w:rPr>
        <w:t>using</w:t>
      </w:r>
      <w:r w:rsidRPr="009E1FE1">
        <w:rPr>
          <w:color w:val="000000" w:themeColor="text1"/>
          <w:szCs w:val="16"/>
        </w:rPr>
        <w:t xml:space="preserve"> </w:t>
      </w:r>
      <w:r w:rsidR="00AA01BC" w:rsidRPr="009E1FE1">
        <w:rPr>
          <w:color w:val="000000" w:themeColor="text1"/>
          <w:szCs w:val="16"/>
        </w:rPr>
        <w:t xml:space="preserve">computational technologies in </w:t>
      </w:r>
      <w:r w:rsidRPr="009E1FE1">
        <w:rPr>
          <w:color w:val="000000" w:themeColor="text1"/>
          <w:szCs w:val="16"/>
        </w:rPr>
        <w:t xml:space="preserve">Industry 4.0 to </w:t>
      </w:r>
      <w:r w:rsidR="00AA01BC" w:rsidRPr="009E1FE1">
        <w:rPr>
          <w:color w:val="000000" w:themeColor="text1"/>
          <w:szCs w:val="16"/>
        </w:rPr>
        <w:t>assist</w:t>
      </w:r>
      <w:r w:rsidRPr="009E1FE1">
        <w:rPr>
          <w:color w:val="000000" w:themeColor="text1"/>
          <w:szCs w:val="16"/>
        </w:rPr>
        <w:t xml:space="preserve"> human </w:t>
      </w:r>
      <w:r w:rsidRPr="009E1FE1">
        <w:rPr>
          <w:color w:val="000000" w:themeColor="text1"/>
          <w:szCs w:val="16"/>
        </w:rPr>
        <w:lastRenderedPageBreak/>
        <w:t xml:space="preserve">effort in </w:t>
      </w:r>
      <w:r w:rsidR="00AA01BC" w:rsidRPr="009E1FE1">
        <w:rPr>
          <w:color w:val="000000" w:themeColor="text1"/>
          <w:szCs w:val="16"/>
        </w:rPr>
        <w:t xml:space="preserve">discovering </w:t>
      </w:r>
      <w:r w:rsidRPr="009E1FE1">
        <w:rPr>
          <w:color w:val="000000" w:themeColor="text1"/>
          <w:szCs w:val="16"/>
        </w:rPr>
        <w:t xml:space="preserve">design problems. </w:t>
      </w:r>
      <w:r w:rsidR="00AA01BC" w:rsidRPr="009E1FE1">
        <w:rPr>
          <w:color w:val="000000" w:themeColor="text1"/>
          <w:szCs w:val="16"/>
        </w:rPr>
        <w:t>Th</w:t>
      </w:r>
      <w:r w:rsidR="00AD79F3" w:rsidRPr="009E1FE1">
        <w:rPr>
          <w:color w:val="000000" w:themeColor="text1"/>
          <w:szCs w:val="16"/>
        </w:rPr>
        <w:t xml:space="preserve">e attention is drawn </w:t>
      </w:r>
      <w:r w:rsidR="00AA01BC" w:rsidRPr="009E1FE1">
        <w:rPr>
          <w:color w:val="000000" w:themeColor="text1"/>
          <w:szCs w:val="16"/>
        </w:rPr>
        <w:t xml:space="preserve">against the backdrop of </w:t>
      </w:r>
      <w:r w:rsidR="00BE70EF" w:rsidRPr="009E1FE1">
        <w:rPr>
          <w:color w:val="000000" w:themeColor="text1"/>
          <w:szCs w:val="16"/>
        </w:rPr>
        <w:t xml:space="preserve">the </w:t>
      </w:r>
      <w:r w:rsidR="00AA01BC" w:rsidRPr="009E1FE1">
        <w:rPr>
          <w:color w:val="000000" w:themeColor="text1"/>
          <w:szCs w:val="16"/>
        </w:rPr>
        <w:t>desertion of problem-exploring in design</w:t>
      </w:r>
      <w:r w:rsidR="00AD79F3" w:rsidRPr="009E1FE1">
        <w:rPr>
          <w:color w:val="000000" w:themeColor="text1"/>
          <w:szCs w:val="16"/>
        </w:rPr>
        <w:t>.</w:t>
      </w:r>
      <w:r w:rsidR="00B15E6A" w:rsidRPr="009E1FE1">
        <w:rPr>
          <w:color w:val="000000" w:themeColor="text1"/>
          <w:szCs w:val="16"/>
        </w:rPr>
        <w:t xml:space="preserve"> </w:t>
      </w:r>
      <w:r w:rsidR="00CA58AE" w:rsidRPr="009E1FE1">
        <w:rPr>
          <w:color w:val="000000" w:themeColor="text1"/>
          <w:szCs w:val="16"/>
        </w:rPr>
        <w:t>We identif</w:t>
      </w:r>
      <w:r w:rsidR="00B81412" w:rsidRPr="009E1FE1">
        <w:rPr>
          <w:color w:val="000000" w:themeColor="text1"/>
          <w:szCs w:val="16"/>
        </w:rPr>
        <w:t>ied</w:t>
      </w:r>
      <w:r w:rsidR="00CA58AE" w:rsidRPr="009E1FE1">
        <w:rPr>
          <w:color w:val="000000" w:themeColor="text1"/>
          <w:szCs w:val="16"/>
        </w:rPr>
        <w:t xml:space="preserve"> this desertion b</w:t>
      </w:r>
      <w:r w:rsidR="00B15E6A" w:rsidRPr="009E1FE1">
        <w:rPr>
          <w:color w:val="000000" w:themeColor="text1"/>
          <w:szCs w:val="16"/>
        </w:rPr>
        <w:t>ased on</w:t>
      </w:r>
      <w:r w:rsidR="003E4F97" w:rsidRPr="009E1FE1">
        <w:rPr>
          <w:color w:val="000000" w:themeColor="text1"/>
          <w:szCs w:val="16"/>
        </w:rPr>
        <w:t xml:space="preserve"> the literature search we </w:t>
      </w:r>
      <w:r w:rsidR="009D1E20" w:rsidRPr="009E1FE1">
        <w:rPr>
          <w:color w:val="000000" w:themeColor="text1"/>
          <w:szCs w:val="16"/>
        </w:rPr>
        <w:t>conducted. T</w:t>
      </w:r>
      <w:r w:rsidR="003E4F97" w:rsidRPr="009E1FE1">
        <w:rPr>
          <w:color w:val="000000" w:themeColor="text1"/>
          <w:szCs w:val="16"/>
        </w:rPr>
        <w:t>he</w:t>
      </w:r>
      <w:r w:rsidR="009D1E20" w:rsidRPr="009E1FE1">
        <w:rPr>
          <w:color w:val="000000" w:themeColor="text1"/>
          <w:szCs w:val="16"/>
        </w:rPr>
        <w:t xml:space="preserve"> </w:t>
      </w:r>
      <w:r w:rsidR="003E4F97" w:rsidRPr="009E1FE1">
        <w:rPr>
          <w:color w:val="000000" w:themeColor="text1"/>
          <w:szCs w:val="16"/>
        </w:rPr>
        <w:t xml:space="preserve">inherent difficulty involved in </w:t>
      </w:r>
      <w:r w:rsidR="00205D48" w:rsidRPr="009E1FE1">
        <w:rPr>
          <w:color w:val="000000" w:themeColor="text1"/>
          <w:szCs w:val="16"/>
        </w:rPr>
        <w:t xml:space="preserve">problem-exploring </w:t>
      </w:r>
      <w:r w:rsidR="003E4F97" w:rsidRPr="009E1FE1">
        <w:rPr>
          <w:color w:val="000000" w:themeColor="text1"/>
          <w:szCs w:val="16"/>
        </w:rPr>
        <w:t xml:space="preserve">is </w:t>
      </w:r>
      <w:r w:rsidR="00CA4727" w:rsidRPr="009E1FE1">
        <w:rPr>
          <w:color w:val="000000" w:themeColor="text1"/>
          <w:szCs w:val="16"/>
        </w:rPr>
        <w:t>amongst the</w:t>
      </w:r>
      <w:r w:rsidR="00BF1D7A" w:rsidRPr="009E1FE1">
        <w:rPr>
          <w:color w:val="000000" w:themeColor="text1"/>
          <w:szCs w:val="16"/>
        </w:rPr>
        <w:t xml:space="preserve"> determinant</w:t>
      </w:r>
      <w:r w:rsidR="00CA4727" w:rsidRPr="009E1FE1">
        <w:rPr>
          <w:color w:val="000000" w:themeColor="text1"/>
          <w:szCs w:val="16"/>
        </w:rPr>
        <w:t>s</w:t>
      </w:r>
      <w:r w:rsidR="00BF1D7A" w:rsidRPr="009E1FE1">
        <w:rPr>
          <w:color w:val="000000" w:themeColor="text1"/>
          <w:szCs w:val="16"/>
        </w:rPr>
        <w:t xml:space="preserve"> </w:t>
      </w:r>
      <w:r w:rsidR="003E4F97" w:rsidRPr="009E1FE1">
        <w:rPr>
          <w:color w:val="000000" w:themeColor="text1"/>
          <w:szCs w:val="16"/>
        </w:rPr>
        <w:t>of</w:t>
      </w:r>
      <w:r w:rsidR="00205D48" w:rsidRPr="009E1FE1">
        <w:rPr>
          <w:color w:val="000000" w:themeColor="text1"/>
          <w:szCs w:val="16"/>
        </w:rPr>
        <w:t xml:space="preserve"> its</w:t>
      </w:r>
      <w:r w:rsidR="00BF1D7A" w:rsidRPr="009E1FE1">
        <w:rPr>
          <w:color w:val="000000" w:themeColor="text1"/>
          <w:szCs w:val="16"/>
        </w:rPr>
        <w:t xml:space="preserve"> desertion</w:t>
      </w:r>
      <w:r w:rsidR="00205D48" w:rsidRPr="009E1FE1">
        <w:rPr>
          <w:color w:val="000000" w:themeColor="text1"/>
          <w:szCs w:val="16"/>
        </w:rPr>
        <w:t xml:space="preserve"> </w:t>
      </w:r>
      <w:r w:rsidR="00CA4727" w:rsidRPr="009E1FE1">
        <w:rPr>
          <w:color w:val="000000" w:themeColor="text1"/>
          <w:szCs w:val="16"/>
        </w:rPr>
        <w:t>i</w:t>
      </w:r>
      <w:r w:rsidR="003E4F97" w:rsidRPr="009E1FE1">
        <w:rPr>
          <w:color w:val="000000" w:themeColor="text1"/>
          <w:szCs w:val="16"/>
        </w:rPr>
        <w:t>n design</w:t>
      </w:r>
      <w:r w:rsidR="00CA4727" w:rsidRPr="009E1FE1">
        <w:rPr>
          <w:color w:val="000000" w:themeColor="text1"/>
          <w:szCs w:val="16"/>
        </w:rPr>
        <w:t>.</w:t>
      </w:r>
      <w:r w:rsidR="00AA01BC" w:rsidRPr="009E1FE1">
        <w:rPr>
          <w:color w:val="000000" w:themeColor="text1"/>
          <w:szCs w:val="16"/>
        </w:rPr>
        <w:t xml:space="preserve"> </w:t>
      </w:r>
      <w:r w:rsidR="00D1540D" w:rsidRPr="009E1FE1">
        <w:rPr>
          <w:color w:val="000000" w:themeColor="text1"/>
          <w:szCs w:val="16"/>
        </w:rPr>
        <w:t>The</w:t>
      </w:r>
      <w:r w:rsidR="008312B0" w:rsidRPr="009E1FE1">
        <w:rPr>
          <w:color w:val="000000" w:themeColor="text1"/>
          <w:szCs w:val="16"/>
        </w:rPr>
        <w:t xml:space="preserve"> reality </w:t>
      </w:r>
      <w:r w:rsidR="00D1540D" w:rsidRPr="009E1FE1">
        <w:rPr>
          <w:color w:val="000000" w:themeColor="text1"/>
          <w:szCs w:val="16"/>
        </w:rPr>
        <w:t>that the design process depends on</w:t>
      </w:r>
      <w:r w:rsidR="00B82366" w:rsidRPr="009E1FE1">
        <w:rPr>
          <w:color w:val="000000" w:themeColor="text1"/>
          <w:szCs w:val="16"/>
        </w:rPr>
        <w:t xml:space="preserve"> </w:t>
      </w:r>
      <w:r w:rsidR="00D1540D" w:rsidRPr="009E1FE1">
        <w:rPr>
          <w:color w:val="000000" w:themeColor="text1"/>
          <w:szCs w:val="16"/>
        </w:rPr>
        <w:t>problem</w:t>
      </w:r>
      <w:r w:rsidR="00B82366" w:rsidRPr="009E1FE1">
        <w:rPr>
          <w:color w:val="000000" w:themeColor="text1"/>
          <w:szCs w:val="16"/>
        </w:rPr>
        <w:t>s</w:t>
      </w:r>
      <w:r w:rsidR="00D1540D" w:rsidRPr="009E1FE1">
        <w:rPr>
          <w:color w:val="000000" w:themeColor="text1"/>
          <w:szCs w:val="16"/>
        </w:rPr>
        <w:t xml:space="preserve"> to produce </w:t>
      </w:r>
      <w:r w:rsidR="006D12BC" w:rsidRPr="009E1FE1">
        <w:rPr>
          <w:color w:val="000000" w:themeColor="text1"/>
          <w:szCs w:val="16"/>
        </w:rPr>
        <w:t>solution</w:t>
      </w:r>
      <w:r w:rsidR="00B82366" w:rsidRPr="009E1FE1">
        <w:rPr>
          <w:color w:val="000000" w:themeColor="text1"/>
          <w:szCs w:val="16"/>
        </w:rPr>
        <w:t>s</w:t>
      </w:r>
      <w:r w:rsidR="00D1540D" w:rsidRPr="009E1FE1">
        <w:rPr>
          <w:color w:val="000000" w:themeColor="text1"/>
          <w:szCs w:val="16"/>
        </w:rPr>
        <w:t xml:space="preserve"> </w:t>
      </w:r>
      <w:r w:rsidR="008312B0" w:rsidRPr="009E1FE1">
        <w:rPr>
          <w:color w:val="000000" w:themeColor="text1"/>
          <w:szCs w:val="16"/>
        </w:rPr>
        <w:t>is obscure</w:t>
      </w:r>
      <w:r w:rsidR="00D1540D" w:rsidRPr="009E1FE1">
        <w:rPr>
          <w:color w:val="000000" w:themeColor="text1"/>
          <w:szCs w:val="16"/>
        </w:rPr>
        <w:t xml:space="preserve">. </w:t>
      </w:r>
      <w:r w:rsidR="008312B0" w:rsidRPr="009E1FE1">
        <w:rPr>
          <w:color w:val="000000" w:themeColor="text1"/>
          <w:szCs w:val="16"/>
        </w:rPr>
        <w:t xml:space="preserve">To </w:t>
      </w:r>
      <w:r w:rsidR="006D5A3F" w:rsidRPr="009E1FE1">
        <w:rPr>
          <w:color w:val="000000" w:themeColor="text1"/>
          <w:szCs w:val="16"/>
        </w:rPr>
        <w:t xml:space="preserve">expose this </w:t>
      </w:r>
      <w:r w:rsidR="003E4F97" w:rsidRPr="009E1FE1">
        <w:rPr>
          <w:color w:val="000000" w:themeColor="text1"/>
          <w:szCs w:val="16"/>
        </w:rPr>
        <w:t>fact,</w:t>
      </w:r>
      <w:r w:rsidR="006D5A3F" w:rsidRPr="009E1FE1">
        <w:rPr>
          <w:color w:val="000000" w:themeColor="text1"/>
          <w:szCs w:val="16"/>
        </w:rPr>
        <w:t xml:space="preserve"> we propose the X-Design Process model.</w:t>
      </w:r>
      <w:r w:rsidR="003E4F97" w:rsidRPr="009E1FE1">
        <w:rPr>
          <w:color w:val="000000" w:themeColor="text1"/>
          <w:szCs w:val="16"/>
        </w:rPr>
        <w:t xml:space="preserve"> Amongst other supports provided, we highlight the importance of problem-exploring in design by </w:t>
      </w:r>
      <w:r w:rsidR="000A6263" w:rsidRPr="009E1FE1">
        <w:rPr>
          <w:color w:val="000000" w:themeColor="text1"/>
          <w:szCs w:val="16"/>
        </w:rPr>
        <w:t>proposing</w:t>
      </w:r>
      <w:r w:rsidR="00C35DBC" w:rsidRPr="009E1FE1">
        <w:rPr>
          <w:color w:val="000000" w:themeColor="text1"/>
          <w:szCs w:val="16"/>
        </w:rPr>
        <w:t xml:space="preserve"> the Problem-dependent Solution model</w:t>
      </w:r>
      <w:r w:rsidR="000A6263" w:rsidRPr="009E1FE1">
        <w:rPr>
          <w:color w:val="000000" w:themeColor="text1"/>
          <w:szCs w:val="16"/>
        </w:rPr>
        <w:t xml:space="preserve">. The model is used to explain how problem-exploring can </w:t>
      </w:r>
      <w:r w:rsidR="00601013" w:rsidRPr="009E1FE1">
        <w:rPr>
          <w:color w:val="000000" w:themeColor="text1"/>
          <w:szCs w:val="16"/>
        </w:rPr>
        <w:t>trigger</w:t>
      </w:r>
      <w:r w:rsidR="000A6263" w:rsidRPr="009E1FE1">
        <w:rPr>
          <w:color w:val="000000" w:themeColor="text1"/>
          <w:szCs w:val="16"/>
        </w:rPr>
        <w:t xml:space="preserve"> </w:t>
      </w:r>
      <w:r w:rsidR="00601013" w:rsidRPr="009E1FE1">
        <w:rPr>
          <w:color w:val="000000" w:themeColor="text1"/>
          <w:szCs w:val="16"/>
        </w:rPr>
        <w:t>previously unknown solutions</w:t>
      </w:r>
      <w:r w:rsidR="00312DC5" w:rsidRPr="009E1FE1">
        <w:rPr>
          <w:color w:val="000000" w:themeColor="text1"/>
          <w:szCs w:val="16"/>
        </w:rPr>
        <w:t xml:space="preserve"> in design and such solutions have </w:t>
      </w:r>
      <w:r w:rsidR="00601013" w:rsidRPr="009E1FE1">
        <w:rPr>
          <w:color w:val="000000" w:themeColor="text1"/>
          <w:szCs w:val="16"/>
        </w:rPr>
        <w:t>economic benefits</w:t>
      </w:r>
      <w:r w:rsidR="00312DC5" w:rsidRPr="009E1FE1">
        <w:rPr>
          <w:color w:val="000000" w:themeColor="text1"/>
          <w:szCs w:val="16"/>
        </w:rPr>
        <w:t>.</w:t>
      </w:r>
    </w:p>
    <w:p w14:paraId="7E28DC42" w14:textId="7B84C9E4" w:rsidR="005E65A4" w:rsidRPr="009E1FE1" w:rsidRDefault="007B18B6" w:rsidP="008807B2">
      <w:pPr>
        <w:pStyle w:val="Els-body-text"/>
        <w:rPr>
          <w:color w:val="000000" w:themeColor="text1"/>
          <w:szCs w:val="16"/>
        </w:rPr>
      </w:pPr>
      <w:r w:rsidRPr="009E1FE1">
        <w:rPr>
          <w:color w:val="000000" w:themeColor="text1"/>
          <w:szCs w:val="16"/>
        </w:rPr>
        <w:t>Until this point in time</w:t>
      </w:r>
      <w:r w:rsidR="0024317F" w:rsidRPr="009E1FE1">
        <w:rPr>
          <w:color w:val="000000" w:themeColor="text1"/>
          <w:szCs w:val="16"/>
        </w:rPr>
        <w:t xml:space="preserve">, </w:t>
      </w:r>
      <w:r w:rsidR="005E65A4" w:rsidRPr="009E1FE1">
        <w:rPr>
          <w:color w:val="000000" w:themeColor="text1"/>
          <w:szCs w:val="16"/>
        </w:rPr>
        <w:t xml:space="preserve">action towards </w:t>
      </w:r>
      <w:r w:rsidR="00EA0042" w:rsidRPr="009E1FE1">
        <w:rPr>
          <w:color w:val="000000" w:themeColor="text1"/>
          <w:szCs w:val="16"/>
        </w:rPr>
        <w:t>supporting problem-exploring or addressing the lack of its</w:t>
      </w:r>
      <w:r w:rsidR="005E65A4" w:rsidRPr="009E1FE1">
        <w:rPr>
          <w:color w:val="000000" w:themeColor="text1"/>
          <w:szCs w:val="16"/>
        </w:rPr>
        <w:t xml:space="preserve"> </w:t>
      </w:r>
      <w:r w:rsidR="00EA0042" w:rsidRPr="009E1FE1">
        <w:rPr>
          <w:color w:val="000000" w:themeColor="text1"/>
          <w:szCs w:val="16"/>
        </w:rPr>
        <w:t xml:space="preserve">practice </w:t>
      </w:r>
      <w:r w:rsidR="0024317F" w:rsidRPr="009E1FE1">
        <w:rPr>
          <w:color w:val="000000" w:themeColor="text1"/>
          <w:szCs w:val="16"/>
        </w:rPr>
        <w:t>in design</w:t>
      </w:r>
      <w:r w:rsidRPr="009E1FE1">
        <w:rPr>
          <w:color w:val="000000" w:themeColor="text1"/>
          <w:szCs w:val="16"/>
        </w:rPr>
        <w:t xml:space="preserve"> is not evident</w:t>
      </w:r>
      <w:r w:rsidR="0024317F" w:rsidRPr="009E1FE1">
        <w:rPr>
          <w:color w:val="000000" w:themeColor="text1"/>
          <w:szCs w:val="16"/>
        </w:rPr>
        <w:t>.</w:t>
      </w:r>
      <w:r w:rsidR="00BD28D1" w:rsidRPr="009E1FE1">
        <w:rPr>
          <w:color w:val="000000" w:themeColor="text1"/>
          <w:szCs w:val="16"/>
        </w:rPr>
        <w:t xml:space="preserve"> </w:t>
      </w:r>
      <w:r w:rsidR="005E65A4" w:rsidRPr="009E1FE1">
        <w:rPr>
          <w:color w:val="000000" w:themeColor="text1"/>
          <w:szCs w:val="16"/>
        </w:rPr>
        <w:t>Responsive solutions towards th</w:t>
      </w:r>
      <w:r w:rsidR="00C142CB" w:rsidRPr="009E1FE1">
        <w:rPr>
          <w:color w:val="000000" w:themeColor="text1"/>
          <w:szCs w:val="16"/>
        </w:rPr>
        <w:t xml:space="preserve">e </w:t>
      </w:r>
      <w:r w:rsidR="001765A3" w:rsidRPr="009E1FE1">
        <w:rPr>
          <w:color w:val="000000" w:themeColor="text1"/>
          <w:szCs w:val="16"/>
        </w:rPr>
        <w:t xml:space="preserve">lack of problem-exploring </w:t>
      </w:r>
      <w:r w:rsidR="005E65A4" w:rsidRPr="009E1FE1">
        <w:rPr>
          <w:color w:val="000000" w:themeColor="text1"/>
          <w:szCs w:val="16"/>
        </w:rPr>
        <w:t xml:space="preserve">may have been stalled due to </w:t>
      </w:r>
      <w:r w:rsidR="00677115" w:rsidRPr="009E1FE1">
        <w:rPr>
          <w:color w:val="000000" w:themeColor="text1"/>
          <w:szCs w:val="16"/>
        </w:rPr>
        <w:t xml:space="preserve">the </w:t>
      </w:r>
      <w:r w:rsidR="005E65A4" w:rsidRPr="009E1FE1">
        <w:rPr>
          <w:color w:val="000000" w:themeColor="text1"/>
          <w:szCs w:val="16"/>
        </w:rPr>
        <w:t>lack of adequate technolog</w:t>
      </w:r>
      <w:r w:rsidR="00677115" w:rsidRPr="009E1FE1">
        <w:rPr>
          <w:color w:val="000000" w:themeColor="text1"/>
          <w:szCs w:val="16"/>
        </w:rPr>
        <w:t>ies</w:t>
      </w:r>
      <w:r w:rsidR="005E65A4" w:rsidRPr="009E1FE1">
        <w:rPr>
          <w:color w:val="000000" w:themeColor="text1"/>
          <w:szCs w:val="16"/>
        </w:rPr>
        <w:t xml:space="preserve">. As we </w:t>
      </w:r>
      <w:r w:rsidR="0077795D" w:rsidRPr="009E1FE1">
        <w:rPr>
          <w:color w:val="000000" w:themeColor="text1"/>
          <w:szCs w:val="16"/>
        </w:rPr>
        <w:t>show</w:t>
      </w:r>
      <w:r w:rsidR="005E65A4" w:rsidRPr="009E1FE1">
        <w:rPr>
          <w:color w:val="000000" w:themeColor="text1"/>
          <w:szCs w:val="16"/>
        </w:rPr>
        <w:t xml:space="preserve">, Industry 4.0 </w:t>
      </w:r>
      <w:r w:rsidR="00CB773C" w:rsidRPr="009E1FE1">
        <w:rPr>
          <w:color w:val="000000" w:themeColor="text1"/>
          <w:szCs w:val="16"/>
        </w:rPr>
        <w:t xml:space="preserve">computational </w:t>
      </w:r>
      <w:r w:rsidR="005E65A4" w:rsidRPr="009E1FE1">
        <w:rPr>
          <w:color w:val="000000" w:themeColor="text1"/>
          <w:szCs w:val="16"/>
        </w:rPr>
        <w:t xml:space="preserve">technologies now offer </w:t>
      </w:r>
      <w:r w:rsidR="00055BD3" w:rsidRPr="009E1FE1">
        <w:rPr>
          <w:color w:val="000000" w:themeColor="text1"/>
          <w:szCs w:val="16"/>
        </w:rPr>
        <w:t>possibilities</w:t>
      </w:r>
      <w:r w:rsidR="005E65A4" w:rsidRPr="009E1FE1">
        <w:rPr>
          <w:color w:val="000000" w:themeColor="text1"/>
          <w:szCs w:val="16"/>
        </w:rPr>
        <w:t xml:space="preserve"> to address the lack of attention on problem-exploring</w:t>
      </w:r>
      <w:r w:rsidR="0077795D" w:rsidRPr="009E1FE1">
        <w:rPr>
          <w:color w:val="000000" w:themeColor="text1"/>
          <w:szCs w:val="16"/>
        </w:rPr>
        <w:t xml:space="preserve"> especially</w:t>
      </w:r>
      <w:r w:rsidR="005E65A4" w:rsidRPr="009E1FE1">
        <w:rPr>
          <w:color w:val="000000" w:themeColor="text1"/>
          <w:szCs w:val="16"/>
        </w:rPr>
        <w:t xml:space="preserve"> by </w:t>
      </w:r>
      <w:r w:rsidR="0077795D" w:rsidRPr="009E1FE1">
        <w:rPr>
          <w:color w:val="000000" w:themeColor="text1"/>
          <w:szCs w:val="16"/>
        </w:rPr>
        <w:t xml:space="preserve">playing </w:t>
      </w:r>
      <w:r w:rsidR="00677115" w:rsidRPr="009E1FE1">
        <w:rPr>
          <w:color w:val="000000" w:themeColor="text1"/>
          <w:szCs w:val="16"/>
        </w:rPr>
        <w:t xml:space="preserve">a </w:t>
      </w:r>
      <w:r w:rsidR="0077795D" w:rsidRPr="009E1FE1">
        <w:rPr>
          <w:color w:val="000000" w:themeColor="text1"/>
          <w:szCs w:val="16"/>
        </w:rPr>
        <w:t xml:space="preserve">subordinate role to </w:t>
      </w:r>
      <w:r w:rsidR="005E65A4" w:rsidRPr="009E1FE1">
        <w:rPr>
          <w:color w:val="000000" w:themeColor="text1"/>
          <w:szCs w:val="16"/>
        </w:rPr>
        <w:t>human effort</w:t>
      </w:r>
      <w:r w:rsidR="00677115" w:rsidRPr="009E1FE1">
        <w:rPr>
          <w:color w:val="000000" w:themeColor="text1"/>
          <w:szCs w:val="16"/>
        </w:rPr>
        <w:t xml:space="preserve"> in the process</w:t>
      </w:r>
      <w:r w:rsidR="005E65A4" w:rsidRPr="009E1FE1">
        <w:rPr>
          <w:color w:val="000000" w:themeColor="text1"/>
          <w:szCs w:val="16"/>
        </w:rPr>
        <w:t>.</w:t>
      </w:r>
      <w:r w:rsidR="0077795D" w:rsidRPr="009E1FE1">
        <w:rPr>
          <w:color w:val="000000" w:themeColor="text1"/>
          <w:szCs w:val="16"/>
        </w:rPr>
        <w:t xml:space="preserve"> The</w:t>
      </w:r>
      <w:r w:rsidR="00F129B0" w:rsidRPr="009E1FE1">
        <w:rPr>
          <w:color w:val="000000" w:themeColor="text1"/>
          <w:szCs w:val="16"/>
        </w:rPr>
        <w:t xml:space="preserve">se </w:t>
      </w:r>
      <w:r w:rsidR="00CB773C" w:rsidRPr="009E1FE1">
        <w:rPr>
          <w:color w:val="000000" w:themeColor="text1"/>
          <w:szCs w:val="16"/>
        </w:rPr>
        <w:t xml:space="preserve">computational </w:t>
      </w:r>
      <w:r w:rsidR="0077795D" w:rsidRPr="009E1FE1">
        <w:rPr>
          <w:color w:val="000000" w:themeColor="text1"/>
          <w:szCs w:val="16"/>
        </w:rPr>
        <w:t>technologies include data mining, text mining</w:t>
      </w:r>
      <w:r w:rsidR="00F129B0" w:rsidRPr="009E1FE1">
        <w:rPr>
          <w:color w:val="000000" w:themeColor="text1"/>
          <w:szCs w:val="16"/>
        </w:rPr>
        <w:t xml:space="preserve">, </w:t>
      </w:r>
      <w:r w:rsidR="0077795D" w:rsidRPr="009E1FE1">
        <w:rPr>
          <w:color w:val="000000" w:themeColor="text1"/>
          <w:szCs w:val="16"/>
        </w:rPr>
        <w:t xml:space="preserve">NLP </w:t>
      </w:r>
      <w:r w:rsidR="00F129B0" w:rsidRPr="009E1FE1">
        <w:rPr>
          <w:color w:val="000000" w:themeColor="text1"/>
          <w:szCs w:val="16"/>
        </w:rPr>
        <w:t xml:space="preserve">and so on, </w:t>
      </w:r>
      <w:r w:rsidR="0077795D" w:rsidRPr="009E1FE1">
        <w:rPr>
          <w:color w:val="000000" w:themeColor="text1"/>
          <w:szCs w:val="16"/>
        </w:rPr>
        <w:t>which all employ the big data concept.</w:t>
      </w:r>
      <w:r w:rsidR="005E65A4" w:rsidRPr="009E1FE1">
        <w:rPr>
          <w:color w:val="000000" w:themeColor="text1"/>
          <w:szCs w:val="16"/>
        </w:rPr>
        <w:t xml:space="preserve"> </w:t>
      </w:r>
      <w:r w:rsidR="005524A5" w:rsidRPr="009E1FE1">
        <w:rPr>
          <w:color w:val="000000" w:themeColor="text1"/>
          <w:szCs w:val="16"/>
        </w:rPr>
        <w:t>The relevance</w:t>
      </w:r>
      <w:r w:rsidR="00EA6CDC" w:rsidRPr="009E1FE1">
        <w:rPr>
          <w:color w:val="000000" w:themeColor="text1"/>
          <w:szCs w:val="16"/>
        </w:rPr>
        <w:t xml:space="preserve"> </w:t>
      </w:r>
      <w:r w:rsidR="005524A5" w:rsidRPr="009E1FE1">
        <w:rPr>
          <w:color w:val="000000" w:themeColor="text1"/>
          <w:szCs w:val="16"/>
        </w:rPr>
        <w:t>of these technologies in problem-exploring</w:t>
      </w:r>
      <w:r w:rsidR="006E0828" w:rsidRPr="009E1FE1">
        <w:rPr>
          <w:color w:val="000000" w:themeColor="text1"/>
          <w:szCs w:val="16"/>
        </w:rPr>
        <w:t>, based on their current uses,</w:t>
      </w:r>
      <w:r w:rsidR="005524A5" w:rsidRPr="009E1FE1">
        <w:rPr>
          <w:color w:val="000000" w:themeColor="text1"/>
          <w:szCs w:val="16"/>
        </w:rPr>
        <w:t xml:space="preserve"> is shown</w:t>
      </w:r>
      <w:r w:rsidR="00EA6CDC" w:rsidRPr="009E1FE1">
        <w:rPr>
          <w:color w:val="000000" w:themeColor="text1"/>
          <w:szCs w:val="16"/>
        </w:rPr>
        <w:t>.</w:t>
      </w:r>
      <w:r w:rsidR="00CB773C" w:rsidRPr="009E1FE1">
        <w:rPr>
          <w:color w:val="000000" w:themeColor="text1"/>
          <w:szCs w:val="16"/>
        </w:rPr>
        <w:t xml:space="preserve"> Their specific desirable s</w:t>
      </w:r>
      <w:r w:rsidR="00A01F9E" w:rsidRPr="009E1FE1">
        <w:rPr>
          <w:color w:val="000000" w:themeColor="text1"/>
          <w:szCs w:val="16"/>
        </w:rPr>
        <w:t xml:space="preserve">trengths in problem-exploring </w:t>
      </w:r>
      <w:r w:rsidR="00A01F9E" w:rsidRPr="009E1FE1">
        <w:rPr>
          <w:color w:val="000000" w:themeColor="text1"/>
          <w:szCs w:val="16"/>
          <w:lang w:eastAsia="zh-CN"/>
        </w:rPr>
        <w:t>are</w:t>
      </w:r>
      <w:r w:rsidR="00CB773C" w:rsidRPr="009E1FE1">
        <w:rPr>
          <w:rFonts w:hint="eastAsia"/>
          <w:color w:val="000000" w:themeColor="text1"/>
          <w:szCs w:val="16"/>
          <w:lang w:eastAsia="zh-CN"/>
        </w:rPr>
        <w:t xml:space="preserve"> </w:t>
      </w:r>
      <w:r w:rsidR="00CB773C" w:rsidRPr="009E1FE1">
        <w:rPr>
          <w:color w:val="000000" w:themeColor="text1"/>
          <w:szCs w:val="16"/>
        </w:rPr>
        <w:t>also shown such as incredible speed, undivided attentional ability and so on.</w:t>
      </w:r>
    </w:p>
    <w:p w14:paraId="1C52100B" w14:textId="7AB23255" w:rsidR="002F0E0F" w:rsidRPr="009E1FE1" w:rsidRDefault="006F34C8" w:rsidP="006F34C8">
      <w:pPr>
        <w:pStyle w:val="Els-body-text"/>
        <w:rPr>
          <w:color w:val="000000" w:themeColor="text1"/>
          <w:szCs w:val="16"/>
        </w:rPr>
      </w:pPr>
      <w:r w:rsidRPr="009E1FE1">
        <w:rPr>
          <w:color w:val="000000" w:themeColor="text1"/>
          <w:szCs w:val="16"/>
        </w:rPr>
        <w:t xml:space="preserve"> </w:t>
      </w:r>
      <w:r w:rsidRPr="009E1FE1">
        <w:rPr>
          <w:color w:val="000000" w:themeColor="text1"/>
        </w:rPr>
        <w:t xml:space="preserve">Moving forward, </w:t>
      </w:r>
      <w:r w:rsidR="00FA0692" w:rsidRPr="009E1FE1">
        <w:rPr>
          <w:color w:val="000000" w:themeColor="text1"/>
        </w:rPr>
        <w:t xml:space="preserve">in our </w:t>
      </w:r>
      <w:r w:rsidRPr="009E1FE1">
        <w:rPr>
          <w:color w:val="000000" w:themeColor="text1"/>
        </w:rPr>
        <w:t>further study</w:t>
      </w:r>
      <w:r w:rsidR="00FA0692" w:rsidRPr="009E1FE1">
        <w:rPr>
          <w:color w:val="000000" w:themeColor="text1"/>
        </w:rPr>
        <w:t xml:space="preserve">, </w:t>
      </w:r>
      <w:r w:rsidRPr="009E1FE1">
        <w:rPr>
          <w:color w:val="000000" w:themeColor="text1"/>
        </w:rPr>
        <w:t>the human problem-exploring cognition process</w:t>
      </w:r>
      <w:r w:rsidR="00FA0692" w:rsidRPr="009E1FE1">
        <w:rPr>
          <w:color w:val="000000" w:themeColor="text1"/>
        </w:rPr>
        <w:t xml:space="preserve"> will be </w:t>
      </w:r>
      <w:proofErr w:type="spellStart"/>
      <w:r w:rsidR="006714AA" w:rsidRPr="009E1FE1">
        <w:rPr>
          <w:color w:val="000000" w:themeColor="text1"/>
        </w:rPr>
        <w:t>analysed</w:t>
      </w:r>
      <w:proofErr w:type="spellEnd"/>
      <w:r w:rsidRPr="009E1FE1">
        <w:rPr>
          <w:color w:val="000000" w:themeColor="text1"/>
        </w:rPr>
        <w:t>. The understanding of the process is necessary for simulation purposes. It can help in developing a</w:t>
      </w:r>
      <w:r w:rsidRPr="009E1FE1">
        <w:rPr>
          <w:color w:val="000000" w:themeColor="text1"/>
          <w:szCs w:val="16"/>
        </w:rPr>
        <w:t>n autonomous computational system for problem-exploring. Computational problem-exploring</w:t>
      </w:r>
      <w:r w:rsidR="00FD7DE2" w:rsidRPr="009E1FE1">
        <w:rPr>
          <w:color w:val="000000" w:themeColor="text1"/>
          <w:szCs w:val="16"/>
        </w:rPr>
        <w:t xml:space="preserve"> could be used</w:t>
      </w:r>
      <w:r w:rsidRPr="009E1FE1">
        <w:rPr>
          <w:color w:val="000000" w:themeColor="text1"/>
          <w:szCs w:val="16"/>
        </w:rPr>
        <w:t xml:space="preserve"> to identify </w:t>
      </w:r>
      <w:r w:rsidR="00FD7DE2" w:rsidRPr="009E1FE1">
        <w:rPr>
          <w:color w:val="000000" w:themeColor="text1"/>
          <w:szCs w:val="16"/>
        </w:rPr>
        <w:t xml:space="preserve">a potential design </w:t>
      </w:r>
      <w:r w:rsidRPr="009E1FE1">
        <w:rPr>
          <w:color w:val="000000" w:themeColor="text1"/>
          <w:szCs w:val="16"/>
        </w:rPr>
        <w:t>problem</w:t>
      </w:r>
      <w:r w:rsidR="00FD7DE2" w:rsidRPr="009E1FE1">
        <w:rPr>
          <w:color w:val="000000" w:themeColor="text1"/>
          <w:szCs w:val="16"/>
        </w:rPr>
        <w:t xml:space="preserve"> </w:t>
      </w:r>
      <w:r w:rsidRPr="009E1FE1">
        <w:rPr>
          <w:color w:val="000000" w:themeColor="text1"/>
          <w:szCs w:val="16"/>
        </w:rPr>
        <w:t xml:space="preserve">or stimulate creative thinking towards identifying a </w:t>
      </w:r>
      <w:r w:rsidR="002D740D" w:rsidRPr="009E1FE1">
        <w:rPr>
          <w:color w:val="000000" w:themeColor="text1"/>
          <w:szCs w:val="16"/>
        </w:rPr>
        <w:t xml:space="preserve">valid </w:t>
      </w:r>
      <w:r w:rsidR="00FD7DE2" w:rsidRPr="009E1FE1">
        <w:rPr>
          <w:color w:val="000000" w:themeColor="text1"/>
          <w:szCs w:val="16"/>
        </w:rPr>
        <w:t xml:space="preserve">design </w:t>
      </w:r>
      <w:r w:rsidRPr="009E1FE1">
        <w:rPr>
          <w:color w:val="000000" w:themeColor="text1"/>
          <w:szCs w:val="16"/>
        </w:rPr>
        <w:t xml:space="preserve">problem. However, we state that computational problem-exploring is intended to support human effort in identifying problems in design. The output of such a system </w:t>
      </w:r>
      <w:r w:rsidR="003E3E74" w:rsidRPr="009E1FE1">
        <w:rPr>
          <w:color w:val="000000" w:themeColor="text1"/>
          <w:szCs w:val="16"/>
        </w:rPr>
        <w:t>is</w:t>
      </w:r>
      <w:r w:rsidR="00300F1B" w:rsidRPr="009E1FE1">
        <w:rPr>
          <w:color w:val="000000" w:themeColor="text1"/>
          <w:szCs w:val="16"/>
        </w:rPr>
        <w:t xml:space="preserve"> still</w:t>
      </w:r>
      <w:r w:rsidR="003442D4" w:rsidRPr="009E1FE1">
        <w:rPr>
          <w:color w:val="000000" w:themeColor="text1"/>
          <w:szCs w:val="16"/>
        </w:rPr>
        <w:t xml:space="preserve"> </w:t>
      </w:r>
      <w:r w:rsidRPr="009E1FE1">
        <w:rPr>
          <w:color w:val="000000" w:themeColor="text1"/>
          <w:szCs w:val="16"/>
        </w:rPr>
        <w:t xml:space="preserve">subject to human judgement in the foreseeable future. Success in computational problem-exploring would lead to breakthroughs in </w:t>
      </w:r>
      <w:r w:rsidR="0018621B" w:rsidRPr="009E1FE1">
        <w:rPr>
          <w:color w:val="000000" w:themeColor="text1"/>
          <w:szCs w:val="16"/>
        </w:rPr>
        <w:t xml:space="preserve">local and </w:t>
      </w:r>
      <w:r w:rsidRPr="009E1FE1">
        <w:rPr>
          <w:color w:val="000000" w:themeColor="text1"/>
          <w:szCs w:val="16"/>
        </w:rPr>
        <w:t xml:space="preserve">global problem-exploring and </w:t>
      </w:r>
      <w:r w:rsidR="0018621B" w:rsidRPr="009E1FE1">
        <w:rPr>
          <w:color w:val="000000" w:themeColor="text1"/>
          <w:szCs w:val="16"/>
        </w:rPr>
        <w:t xml:space="preserve">can </w:t>
      </w:r>
      <w:r w:rsidRPr="009E1FE1">
        <w:rPr>
          <w:color w:val="000000" w:themeColor="text1"/>
          <w:szCs w:val="16"/>
        </w:rPr>
        <w:t xml:space="preserve">trigger more creative solutions </w:t>
      </w:r>
      <w:r w:rsidR="00DC6489" w:rsidRPr="009E1FE1">
        <w:rPr>
          <w:color w:val="000000" w:themeColor="text1"/>
          <w:szCs w:val="16"/>
        </w:rPr>
        <w:t>in</w:t>
      </w:r>
      <w:r w:rsidRPr="009E1FE1">
        <w:rPr>
          <w:color w:val="000000" w:themeColor="text1"/>
          <w:szCs w:val="16"/>
        </w:rPr>
        <w:t xml:space="preserve"> the coming years</w:t>
      </w:r>
      <w:r w:rsidR="00FE2240" w:rsidRPr="009E1FE1">
        <w:rPr>
          <w:color w:val="000000" w:themeColor="text1"/>
          <w:szCs w:val="16"/>
        </w:rPr>
        <w:t>.</w:t>
      </w:r>
      <w:r w:rsidR="005E1843" w:rsidRPr="009E1FE1">
        <w:rPr>
          <w:color w:val="000000" w:themeColor="text1"/>
          <w:szCs w:val="16"/>
        </w:rPr>
        <w:t xml:space="preserve"> These solutions have economic benefits which support sustainable developments. </w:t>
      </w:r>
    </w:p>
    <w:p w14:paraId="7522221E" w14:textId="77777777" w:rsidR="009729C9" w:rsidRPr="009E1FE1" w:rsidRDefault="009729C9" w:rsidP="009729C9">
      <w:pPr>
        <w:pStyle w:val="Els-acknowledgement"/>
        <w:spacing w:before="240" w:line="240" w:lineRule="exact"/>
        <w:rPr>
          <w:color w:val="000000" w:themeColor="text1"/>
        </w:rPr>
      </w:pPr>
      <w:r w:rsidRPr="009E1FE1">
        <w:rPr>
          <w:color w:val="000000" w:themeColor="text1"/>
        </w:rPr>
        <w:t>Acknowledgements</w:t>
      </w:r>
    </w:p>
    <w:p w14:paraId="2B5B1245" w14:textId="08DC7C87" w:rsidR="001A3A4A" w:rsidRPr="009E1FE1" w:rsidRDefault="009729C9" w:rsidP="00510B73">
      <w:pPr>
        <w:pStyle w:val="Els-body-text"/>
        <w:ind w:firstLine="240"/>
        <w:rPr>
          <w:color w:val="000000" w:themeColor="text1"/>
        </w:rPr>
      </w:pPr>
      <w:r w:rsidRPr="009E1FE1">
        <w:rPr>
          <w:color w:val="000000" w:themeColor="text1"/>
        </w:rPr>
        <w:t xml:space="preserve">The </w:t>
      </w:r>
      <w:r w:rsidR="003015EC" w:rsidRPr="009E1FE1">
        <w:rPr>
          <w:color w:val="000000" w:themeColor="text1"/>
        </w:rPr>
        <w:t>Tertiary Education Trust Fund (</w:t>
      </w:r>
      <w:proofErr w:type="spellStart"/>
      <w:r w:rsidR="003015EC" w:rsidRPr="009E1FE1">
        <w:rPr>
          <w:color w:val="000000" w:themeColor="text1"/>
        </w:rPr>
        <w:t>TETFund</w:t>
      </w:r>
      <w:proofErr w:type="spellEnd"/>
      <w:r w:rsidR="003015EC" w:rsidRPr="009E1FE1">
        <w:rPr>
          <w:color w:val="000000" w:themeColor="text1"/>
        </w:rPr>
        <w:t xml:space="preserve">) Nigeria is hereby acknowledged for the award of scholarship for this </w:t>
      </w:r>
      <w:r w:rsidR="004748F2" w:rsidRPr="009E1FE1">
        <w:rPr>
          <w:color w:val="000000" w:themeColor="text1"/>
        </w:rPr>
        <w:t>study</w:t>
      </w:r>
      <w:r w:rsidR="003015EC" w:rsidRPr="009E1FE1">
        <w:rPr>
          <w:color w:val="000000" w:themeColor="text1"/>
        </w:rPr>
        <w:t xml:space="preserve">. Also, the University of Port Harcourt Nigeria is acknowledged for the support towards this </w:t>
      </w:r>
      <w:r w:rsidR="000075A1" w:rsidRPr="009E1FE1">
        <w:rPr>
          <w:color w:val="000000" w:themeColor="text1"/>
        </w:rPr>
        <w:t>study</w:t>
      </w:r>
      <w:r w:rsidRPr="009E1FE1">
        <w:rPr>
          <w:color w:val="000000" w:themeColor="text1"/>
        </w:rPr>
        <w:t>.</w:t>
      </w:r>
    </w:p>
    <w:p w14:paraId="1D77D93E" w14:textId="77777777" w:rsidR="00AD6F25" w:rsidRPr="009E1FE1" w:rsidRDefault="000C1409">
      <w:pPr>
        <w:pStyle w:val="Els-reference-head"/>
        <w:spacing w:before="240" w:after="240" w:line="240" w:lineRule="exact"/>
        <w:jc w:val="both"/>
        <w:rPr>
          <w:color w:val="000000" w:themeColor="text1"/>
        </w:rPr>
      </w:pPr>
      <w:r w:rsidRPr="009E1FE1">
        <w:rPr>
          <w:color w:val="000000" w:themeColor="text1"/>
        </w:rPr>
        <w:t>References</w:t>
      </w:r>
    </w:p>
    <w:p w14:paraId="328F6E70" w14:textId="3514C6B8" w:rsidR="00A73E76" w:rsidRPr="009E1FE1" w:rsidRDefault="009913A5" w:rsidP="0011215D">
      <w:pPr>
        <w:pStyle w:val="Els-reference"/>
        <w:ind w:left="240" w:hanging="240"/>
        <w:jc w:val="both"/>
        <w:rPr>
          <w:color w:val="000000" w:themeColor="text1"/>
        </w:rPr>
      </w:pPr>
      <w:r w:rsidRPr="009E1FE1">
        <w:rPr>
          <w:color w:val="000000" w:themeColor="text1"/>
        </w:rPr>
        <w:t>[</w:t>
      </w:r>
      <w:r w:rsidR="008321D3" w:rsidRPr="009E1FE1">
        <w:rPr>
          <w:color w:val="000000" w:themeColor="text1"/>
        </w:rPr>
        <w:t>1] Smith WF, Milisavljevic J, Sabeghi M, Allen JK, Mistree F. Accounting for Uncertainty and Complexity in the Realization of Engineered Systems. In CDSM (Posters) 2014</w:t>
      </w:r>
      <w:r w:rsidR="00D70C04" w:rsidRPr="009E1FE1">
        <w:rPr>
          <w:color w:val="000000" w:themeColor="text1"/>
        </w:rPr>
        <w:t>.</w:t>
      </w:r>
      <w:r w:rsidR="008321D3" w:rsidRPr="009E1FE1">
        <w:rPr>
          <w:color w:val="000000" w:themeColor="text1"/>
        </w:rPr>
        <w:t xml:space="preserve"> p. 195-211</w:t>
      </w:r>
      <w:r w:rsidRPr="009E1FE1">
        <w:rPr>
          <w:color w:val="000000" w:themeColor="text1"/>
        </w:rPr>
        <w:t>.</w:t>
      </w:r>
    </w:p>
    <w:p w14:paraId="164BA861" w14:textId="6B020B89" w:rsidR="00E05F9B" w:rsidRPr="009E1FE1" w:rsidRDefault="00E05F9B" w:rsidP="00E05F9B">
      <w:pPr>
        <w:pStyle w:val="Els-reference"/>
        <w:ind w:left="245" w:hanging="245"/>
        <w:jc w:val="both"/>
        <w:rPr>
          <w:color w:val="000000" w:themeColor="text1"/>
        </w:rPr>
      </w:pPr>
      <w:r w:rsidRPr="009E1FE1">
        <w:rPr>
          <w:color w:val="000000" w:themeColor="text1"/>
        </w:rPr>
        <w:t>[2] Milisavljevic-Syed J, Commuri S, Allen JK, Mistree F. A method for the concurrent design and analysis of networked manufacturing systems. Engineering Optimization 2019;51</w:t>
      </w:r>
      <w:r w:rsidR="00023D7E" w:rsidRPr="009E1FE1">
        <w:rPr>
          <w:color w:val="000000" w:themeColor="text1"/>
        </w:rPr>
        <w:t>(4)</w:t>
      </w:r>
      <w:r w:rsidRPr="009E1FE1">
        <w:rPr>
          <w:color w:val="000000" w:themeColor="text1"/>
        </w:rPr>
        <w:t>:699-717.</w:t>
      </w:r>
    </w:p>
    <w:p w14:paraId="6F8755CC" w14:textId="567ABE28" w:rsidR="00E05F9B" w:rsidRPr="009E1FE1" w:rsidRDefault="00E05F9B" w:rsidP="00E05F9B">
      <w:pPr>
        <w:pStyle w:val="Els-reference"/>
        <w:ind w:left="240" w:hanging="240"/>
        <w:jc w:val="both"/>
        <w:rPr>
          <w:color w:val="000000" w:themeColor="text1"/>
        </w:rPr>
      </w:pPr>
      <w:r w:rsidRPr="009E1FE1">
        <w:rPr>
          <w:color w:val="000000" w:themeColor="text1"/>
        </w:rPr>
        <w:t>[3] Kang E, Jackson E, Schulte W. An approach for effective design space exploration. Monterey Workshop</w:t>
      </w:r>
      <w:r w:rsidR="00164B3B" w:rsidRPr="009E1FE1">
        <w:rPr>
          <w:color w:val="000000" w:themeColor="text1"/>
        </w:rPr>
        <w:t>. Berlin:</w:t>
      </w:r>
      <w:r w:rsidRPr="009E1FE1">
        <w:rPr>
          <w:color w:val="000000" w:themeColor="text1"/>
        </w:rPr>
        <w:t xml:space="preserve"> Springer; 2010 p. 33-54.</w:t>
      </w:r>
    </w:p>
    <w:p w14:paraId="35F354AB" w14:textId="6BB19073" w:rsidR="00E05F9B" w:rsidRPr="009E1FE1" w:rsidRDefault="00E05F9B" w:rsidP="00E05F9B">
      <w:pPr>
        <w:pStyle w:val="Els-reference"/>
        <w:ind w:left="245" w:hanging="245"/>
        <w:rPr>
          <w:color w:val="000000" w:themeColor="text1"/>
        </w:rPr>
      </w:pPr>
      <w:r w:rsidRPr="009E1FE1">
        <w:rPr>
          <w:color w:val="000000" w:themeColor="text1"/>
        </w:rPr>
        <w:t>[4] Crilly N. Creativity and fixation in the real world: A literature review of case study research. Design Studies 2019</w:t>
      </w:r>
      <w:r w:rsidR="00D32AB0" w:rsidRPr="009E1FE1">
        <w:rPr>
          <w:color w:val="000000" w:themeColor="text1"/>
        </w:rPr>
        <w:t>;</w:t>
      </w:r>
      <w:r w:rsidR="00D32AB0" w:rsidRPr="009E1FE1">
        <w:t xml:space="preserve"> </w:t>
      </w:r>
      <w:r w:rsidR="00D32AB0" w:rsidRPr="009E1FE1">
        <w:rPr>
          <w:color w:val="000000" w:themeColor="text1"/>
        </w:rPr>
        <w:t>64:154-68</w:t>
      </w:r>
      <w:r w:rsidRPr="009E1FE1">
        <w:rPr>
          <w:color w:val="000000" w:themeColor="text1"/>
        </w:rPr>
        <w:t>.</w:t>
      </w:r>
    </w:p>
    <w:p w14:paraId="5303EAC7" w14:textId="418C30AA" w:rsidR="00E05F9B" w:rsidRPr="009E1FE1" w:rsidRDefault="00E05F9B" w:rsidP="00E05F9B">
      <w:pPr>
        <w:pStyle w:val="Els-reference"/>
        <w:ind w:left="240" w:hanging="240"/>
        <w:jc w:val="both"/>
        <w:rPr>
          <w:color w:val="000000" w:themeColor="text1"/>
        </w:rPr>
      </w:pPr>
      <w:r w:rsidRPr="009E1FE1">
        <w:rPr>
          <w:color w:val="000000" w:themeColor="text1"/>
        </w:rPr>
        <w:t>[5] Hocking I, Vernon D. The right tool for the right task: Structured techniques prove less effective on an ill-defined problem finding task. Thinking Skills and Creativity 2017;26:84-91.</w:t>
      </w:r>
    </w:p>
    <w:p w14:paraId="5852B925" w14:textId="77777777" w:rsidR="00E05F9B" w:rsidRPr="009E1FE1" w:rsidRDefault="00E05F9B" w:rsidP="00E05F9B">
      <w:pPr>
        <w:pStyle w:val="Els-reference"/>
        <w:ind w:left="240" w:hanging="240"/>
        <w:jc w:val="both"/>
        <w:rPr>
          <w:color w:val="000000" w:themeColor="text1"/>
        </w:rPr>
      </w:pPr>
      <w:r w:rsidRPr="009E1FE1">
        <w:rPr>
          <w:color w:val="000000" w:themeColor="text1"/>
        </w:rPr>
        <w:t>[6] VandenBos GR. APA Dictionary of Psychology. 2nd ed. Washington DC: American Psychological Association; 2015.</w:t>
      </w:r>
    </w:p>
    <w:p w14:paraId="6589CB74" w14:textId="34A73F06" w:rsidR="0011215D" w:rsidRPr="009E1FE1" w:rsidRDefault="00E05F9B" w:rsidP="00B45216">
      <w:pPr>
        <w:pStyle w:val="Els-reference"/>
        <w:ind w:left="245" w:hanging="245"/>
        <w:rPr>
          <w:color w:val="000000" w:themeColor="text1"/>
        </w:rPr>
      </w:pPr>
      <w:r w:rsidRPr="009E1FE1">
        <w:rPr>
          <w:color w:val="000000" w:themeColor="text1"/>
        </w:rPr>
        <w:t>[7] Sosa R, Connor AM, Corson B. Framing creative problems. InHandbook of research on creative problem-solving skill development in higher education</w:t>
      </w:r>
      <w:r w:rsidR="00831709" w:rsidRPr="009E1FE1">
        <w:rPr>
          <w:color w:val="000000" w:themeColor="text1"/>
        </w:rPr>
        <w:t>.</w:t>
      </w:r>
      <w:r w:rsidRPr="009E1FE1">
        <w:rPr>
          <w:color w:val="000000" w:themeColor="text1"/>
        </w:rPr>
        <w:t xml:space="preserve"> </w:t>
      </w:r>
      <w:r w:rsidR="00831709" w:rsidRPr="009E1FE1">
        <w:rPr>
          <w:color w:val="000000" w:themeColor="text1"/>
        </w:rPr>
        <w:t xml:space="preserve">IGI Global; </w:t>
      </w:r>
      <w:r w:rsidRPr="009E1FE1">
        <w:rPr>
          <w:color w:val="000000" w:themeColor="text1"/>
        </w:rPr>
        <w:t>2017</w:t>
      </w:r>
      <w:r w:rsidR="00831709" w:rsidRPr="009E1FE1">
        <w:rPr>
          <w:color w:val="000000" w:themeColor="text1"/>
        </w:rPr>
        <w:t>.</w:t>
      </w:r>
      <w:r w:rsidRPr="009E1FE1">
        <w:rPr>
          <w:color w:val="000000" w:themeColor="text1"/>
        </w:rPr>
        <w:t>p. 472-493</w:t>
      </w:r>
      <w:r w:rsidR="00831709" w:rsidRPr="009E1FE1">
        <w:rPr>
          <w:color w:val="000000" w:themeColor="text1"/>
        </w:rPr>
        <w:t>.</w:t>
      </w:r>
      <w:r w:rsidRPr="009E1FE1">
        <w:rPr>
          <w:color w:val="000000" w:themeColor="text1"/>
        </w:rPr>
        <w:t xml:space="preserve"> </w:t>
      </w:r>
    </w:p>
    <w:p w14:paraId="211B2D80" w14:textId="77777777" w:rsidR="00E05F9B" w:rsidRPr="009E1FE1" w:rsidRDefault="00E05F9B" w:rsidP="00E05F9B">
      <w:pPr>
        <w:pStyle w:val="Els-reference"/>
        <w:ind w:left="240" w:hanging="240"/>
        <w:jc w:val="both"/>
        <w:rPr>
          <w:color w:val="000000" w:themeColor="text1"/>
          <w:szCs w:val="16"/>
          <w:lang w:val="en-IN" w:eastAsia="en-IN"/>
        </w:rPr>
      </w:pPr>
      <w:r w:rsidRPr="009E1FE1">
        <w:rPr>
          <w:color w:val="000000" w:themeColor="text1"/>
        </w:rPr>
        <w:t>[8] Popkova EG, Ragulina YV, Bogoviz AV. Industry 4.0: Industrial   revolution of the 21st Century. Switzerland: Springer; 2019.</w:t>
      </w:r>
    </w:p>
    <w:p w14:paraId="2AAD4013" w14:textId="77777777" w:rsidR="00E05F9B" w:rsidRPr="009E1FE1" w:rsidRDefault="00E05F9B" w:rsidP="00E05F9B">
      <w:pPr>
        <w:pStyle w:val="Els-reference"/>
        <w:ind w:left="240" w:hanging="240"/>
        <w:jc w:val="both"/>
        <w:rPr>
          <w:color w:val="000000" w:themeColor="text1"/>
        </w:rPr>
      </w:pPr>
      <w:r w:rsidRPr="009E1FE1">
        <w:rPr>
          <w:color w:val="000000" w:themeColor="text1"/>
        </w:rPr>
        <w:t>[9] Frank AG, Dalenogare LS, and Ayala NF. Industry 4.0 technologies: Implementation patterns in manufacturing companies. International Journal of Production Economics 2019;210:15-26.</w:t>
      </w:r>
    </w:p>
    <w:p w14:paraId="537FD1B2" w14:textId="77777777" w:rsidR="00E05F9B" w:rsidRPr="009E1FE1" w:rsidRDefault="00E05F9B" w:rsidP="00E05F9B">
      <w:pPr>
        <w:pStyle w:val="Els-reference"/>
        <w:ind w:left="240" w:hanging="240"/>
        <w:jc w:val="both"/>
        <w:rPr>
          <w:color w:val="000000" w:themeColor="text1"/>
        </w:rPr>
      </w:pPr>
      <w:r w:rsidRPr="009E1FE1">
        <w:rPr>
          <w:color w:val="000000" w:themeColor="text1"/>
        </w:rPr>
        <w:t>[10] Crawford M. How Industry 4.0 Impacts Engineering Design. The American Society of Mechanical Engineers 2018.</w:t>
      </w:r>
    </w:p>
    <w:p w14:paraId="11310450" w14:textId="699C8DBA" w:rsidR="00BB747B" w:rsidRPr="009E1FE1" w:rsidRDefault="00E05F9B" w:rsidP="00E05F9B">
      <w:pPr>
        <w:pStyle w:val="Els-reference"/>
        <w:ind w:left="240" w:hanging="240"/>
        <w:jc w:val="both"/>
        <w:rPr>
          <w:color w:val="000000" w:themeColor="text1"/>
          <w:szCs w:val="16"/>
          <w:lang w:val="en-IN" w:eastAsia="en-IN"/>
        </w:rPr>
      </w:pPr>
      <w:r w:rsidRPr="009E1FE1">
        <w:rPr>
          <w:color w:val="000000" w:themeColor="text1"/>
        </w:rPr>
        <w:t>[11] Cox G, Dayan Z. Cox Review of Creativity in Business: Building on the UK’s Strengths. London: The Stationery Office (TSO); 2005</w:t>
      </w:r>
      <w:r w:rsidR="00BB747B" w:rsidRPr="009E1FE1">
        <w:rPr>
          <w:color w:val="000000" w:themeColor="text1"/>
        </w:rPr>
        <w:t>.</w:t>
      </w:r>
    </w:p>
    <w:p w14:paraId="11A01C2D" w14:textId="3C7EEBE3" w:rsidR="005C7698" w:rsidRPr="009E1FE1" w:rsidRDefault="005C7698" w:rsidP="005C7698">
      <w:pPr>
        <w:pStyle w:val="Els-reference"/>
        <w:ind w:left="240" w:hanging="240"/>
        <w:jc w:val="both"/>
        <w:rPr>
          <w:color w:val="000000" w:themeColor="text1"/>
        </w:rPr>
      </w:pPr>
      <w:r w:rsidRPr="009E1FE1">
        <w:rPr>
          <w:color w:val="000000" w:themeColor="text1"/>
        </w:rPr>
        <w:t>[12] Powell D. Presentation techniques: A guide to drawing and presenting design ideas. Completely Revised and updated ed. Boston: Little, Brown and Company; 1994.</w:t>
      </w:r>
    </w:p>
    <w:p w14:paraId="4665B2E1" w14:textId="77777777" w:rsidR="005C7698" w:rsidRPr="009E1FE1" w:rsidRDefault="005C7698" w:rsidP="005C7698">
      <w:pPr>
        <w:pStyle w:val="Els-reference"/>
        <w:ind w:left="240" w:hanging="240"/>
        <w:jc w:val="both"/>
        <w:rPr>
          <w:color w:val="000000" w:themeColor="text1"/>
          <w:szCs w:val="16"/>
          <w:lang w:val="en-IN" w:eastAsia="en-IN"/>
        </w:rPr>
      </w:pPr>
      <w:r w:rsidRPr="009E1FE1">
        <w:rPr>
          <w:color w:val="000000" w:themeColor="text1"/>
        </w:rPr>
        <w:t>[13] Buede DM, Miller WD. The engineering design of systems: Models and methods. New Jersey: Wiley: 2016.</w:t>
      </w:r>
    </w:p>
    <w:p w14:paraId="468C34FC" w14:textId="77777777" w:rsidR="005C7698" w:rsidRPr="009E1FE1" w:rsidRDefault="005C7698" w:rsidP="005C7698">
      <w:pPr>
        <w:pStyle w:val="Els-reference"/>
        <w:ind w:left="240" w:hanging="240"/>
        <w:jc w:val="both"/>
        <w:rPr>
          <w:color w:val="000000" w:themeColor="text1"/>
        </w:rPr>
      </w:pPr>
      <w:r w:rsidRPr="009E1FE1">
        <w:rPr>
          <w:color w:val="000000" w:themeColor="text1"/>
        </w:rPr>
        <w:t>[14] Leake JM, Borgerson JL. Engineering design graphics: Sketching, modeling, and visualization. 2nd ed. New Jersey: John Wiley &amp; Sons; 2013.</w:t>
      </w:r>
    </w:p>
    <w:p w14:paraId="0BD979D2" w14:textId="77777777" w:rsidR="005C7698" w:rsidRPr="009E1FE1" w:rsidRDefault="005C7698" w:rsidP="005C7698">
      <w:pPr>
        <w:pStyle w:val="Els-reference"/>
        <w:ind w:left="240" w:hanging="240"/>
        <w:jc w:val="both"/>
        <w:rPr>
          <w:color w:val="000000" w:themeColor="text1"/>
          <w:szCs w:val="16"/>
          <w:lang w:val="en-IN" w:eastAsia="en-IN"/>
        </w:rPr>
      </w:pPr>
      <w:r w:rsidRPr="009E1FE1">
        <w:rPr>
          <w:color w:val="000000" w:themeColor="text1"/>
        </w:rPr>
        <w:t>[15] Gregory R. Familiarity with the Engineering Design Process. American Society for Engineering Education 2019.</w:t>
      </w:r>
    </w:p>
    <w:p w14:paraId="312331B3" w14:textId="77777777" w:rsidR="005C7698" w:rsidRPr="009E1FE1" w:rsidRDefault="005C7698" w:rsidP="005C7698">
      <w:pPr>
        <w:pStyle w:val="Els-reference"/>
        <w:ind w:left="240" w:hanging="240"/>
        <w:jc w:val="both"/>
        <w:rPr>
          <w:color w:val="000000" w:themeColor="text1"/>
          <w:szCs w:val="16"/>
          <w:lang w:val="en-IN" w:eastAsia="en-IN"/>
        </w:rPr>
      </w:pPr>
      <w:r w:rsidRPr="009E1FE1">
        <w:rPr>
          <w:color w:val="000000" w:themeColor="text1"/>
        </w:rPr>
        <w:t>[16] Lueptow RM. Graphics concepts for computer aided design. Harlow: Prentice Hall; 2008.</w:t>
      </w:r>
    </w:p>
    <w:p w14:paraId="2E3673A6" w14:textId="207E27A1" w:rsidR="005C7698" w:rsidRPr="009E1FE1" w:rsidRDefault="005C7698" w:rsidP="005C7698">
      <w:pPr>
        <w:pStyle w:val="Els-reference"/>
        <w:ind w:left="240" w:hanging="240"/>
        <w:jc w:val="both"/>
        <w:rPr>
          <w:color w:val="000000" w:themeColor="text1"/>
          <w:szCs w:val="16"/>
          <w:lang w:val="en-IN" w:eastAsia="en-IN"/>
        </w:rPr>
      </w:pPr>
      <w:r w:rsidRPr="009E1FE1">
        <w:rPr>
          <w:color w:val="000000" w:themeColor="text1"/>
        </w:rPr>
        <w:t>[17] Howard T, Culley SJ, Dekoninck E. Creativity in the engineering design process. InDS 42: Proceedings of ICED 2007.p.</w:t>
      </w:r>
      <w:r w:rsidR="00E15B41" w:rsidRPr="009E1FE1">
        <w:rPr>
          <w:color w:val="000000" w:themeColor="text1"/>
        </w:rPr>
        <w:t xml:space="preserve"> </w:t>
      </w:r>
      <w:r w:rsidRPr="009E1FE1">
        <w:rPr>
          <w:color w:val="000000" w:themeColor="text1"/>
        </w:rPr>
        <w:t>329-330.</w:t>
      </w:r>
    </w:p>
    <w:p w14:paraId="79FF760D" w14:textId="4DB5E915" w:rsidR="005C7698" w:rsidRPr="009E1FE1" w:rsidRDefault="005C7698" w:rsidP="005C7698">
      <w:pPr>
        <w:pStyle w:val="Els-reference"/>
        <w:ind w:left="240" w:hanging="240"/>
        <w:jc w:val="both"/>
        <w:rPr>
          <w:color w:val="000000" w:themeColor="text1"/>
        </w:rPr>
      </w:pPr>
      <w:r w:rsidRPr="009E1FE1">
        <w:rPr>
          <w:color w:val="000000" w:themeColor="text1"/>
        </w:rPr>
        <w:t>[18] Han J, Park D, Shi F, Chen L, Hua M, Childs PR. Three driven approaches to combinational creativity: Problem-, similarity-and inspiration-driven. Proceedings of the Institution of Mechanical Engineers, Part C: Journal of Mechanical Engineering Science 2019</w:t>
      </w:r>
      <w:r w:rsidR="008578F5" w:rsidRPr="009E1FE1">
        <w:rPr>
          <w:color w:val="000000" w:themeColor="text1"/>
        </w:rPr>
        <w:t>;</w:t>
      </w:r>
      <w:r w:rsidRPr="009E1FE1">
        <w:rPr>
          <w:color w:val="000000" w:themeColor="text1"/>
        </w:rPr>
        <w:t>233(2):373-84.</w:t>
      </w:r>
    </w:p>
    <w:p w14:paraId="5860CD41" w14:textId="77777777" w:rsidR="005C7698" w:rsidRPr="009E1FE1" w:rsidRDefault="005C7698" w:rsidP="005C7698">
      <w:pPr>
        <w:pStyle w:val="Els-reference"/>
        <w:ind w:left="240" w:hanging="240"/>
        <w:jc w:val="both"/>
        <w:rPr>
          <w:color w:val="000000" w:themeColor="text1"/>
        </w:rPr>
      </w:pPr>
      <w:r w:rsidRPr="009E1FE1">
        <w:rPr>
          <w:color w:val="000000" w:themeColor="text1"/>
        </w:rPr>
        <w:t>[19] Bonnardel N, Wojtczuk A, Gilles PY, Mazon S. The creative process in design. In The Creative Process. London: Palgrave Macmillan; 2018. p. 229-254.</w:t>
      </w:r>
    </w:p>
    <w:p w14:paraId="14AF0C42" w14:textId="360AC00C" w:rsidR="005C7698" w:rsidRPr="009E1FE1" w:rsidRDefault="005C7698" w:rsidP="005C7698">
      <w:pPr>
        <w:pStyle w:val="Els-reference"/>
        <w:ind w:left="240" w:hanging="240"/>
        <w:jc w:val="both"/>
        <w:rPr>
          <w:color w:val="000000" w:themeColor="text1"/>
        </w:rPr>
      </w:pPr>
      <w:r w:rsidRPr="009E1FE1">
        <w:rPr>
          <w:color w:val="000000" w:themeColor="text1"/>
        </w:rPr>
        <w:t>[20] Jordanous A. A standardised procedure for evaluating creative systems: Computational creativity evaluation based on what it is to be creative. Cognitive Computation 2012;4(3):246-79.</w:t>
      </w:r>
    </w:p>
    <w:p w14:paraId="1A760B0F" w14:textId="77777777" w:rsidR="005C7698" w:rsidRPr="009E1FE1" w:rsidRDefault="005C7698" w:rsidP="005C7698">
      <w:pPr>
        <w:pStyle w:val="Els-reference"/>
        <w:ind w:left="240" w:hanging="240"/>
        <w:jc w:val="both"/>
        <w:rPr>
          <w:color w:val="000000" w:themeColor="text1"/>
          <w:szCs w:val="16"/>
          <w:lang w:val="en-IN" w:eastAsia="en-IN"/>
        </w:rPr>
      </w:pPr>
      <w:r w:rsidRPr="009E1FE1">
        <w:rPr>
          <w:color w:val="000000" w:themeColor="text1"/>
        </w:rPr>
        <w:t>[21] Runco MA, Beghetto RA. Primary and secondary creativity. Current Opinion in Behavioral Sciences 2019;27:7-10.</w:t>
      </w:r>
    </w:p>
    <w:p w14:paraId="3D92F213" w14:textId="77777777" w:rsidR="005C7698" w:rsidRPr="009E1FE1" w:rsidRDefault="005C7698" w:rsidP="005C7698">
      <w:pPr>
        <w:pStyle w:val="Els-reference"/>
        <w:ind w:left="240" w:hanging="240"/>
        <w:jc w:val="both"/>
        <w:rPr>
          <w:color w:val="000000" w:themeColor="text1"/>
        </w:rPr>
      </w:pPr>
      <w:r w:rsidRPr="009E1FE1">
        <w:rPr>
          <w:color w:val="000000" w:themeColor="text1"/>
        </w:rPr>
        <w:t xml:space="preserve">[22] </w:t>
      </w:r>
      <w:r w:rsidRPr="009E1FE1">
        <w:rPr>
          <w:rFonts w:hint="eastAsia"/>
          <w:color w:val="000000" w:themeColor="text1"/>
        </w:rPr>
        <w:t>Glaveanu VP, Hanchett Hanson M, Baer J, Barbot B, Clapp EP, Corazza GE, Hennessey B, Kaufman JC, Lebuda I, Lubart T, Montuori A, Ness IJ, Plucker J, Reiter</w:t>
      </w:r>
      <w:r w:rsidRPr="009E1FE1">
        <w:rPr>
          <w:rFonts w:hint="eastAsia"/>
          <w:color w:val="000000" w:themeColor="text1"/>
        </w:rPr>
        <w:t>‐</w:t>
      </w:r>
      <w:r w:rsidRPr="009E1FE1">
        <w:rPr>
          <w:rFonts w:hint="eastAsia"/>
          <w:color w:val="000000" w:themeColor="text1"/>
        </w:rPr>
        <w:t>Palmon R, Sierra Z, Simonton DK, Neves</w:t>
      </w:r>
      <w:r w:rsidRPr="009E1FE1">
        <w:rPr>
          <w:rFonts w:hint="eastAsia"/>
          <w:color w:val="000000" w:themeColor="text1"/>
        </w:rPr>
        <w:t>‐</w:t>
      </w:r>
      <w:r w:rsidRPr="009E1FE1">
        <w:rPr>
          <w:rFonts w:hint="eastAsia"/>
          <w:color w:val="000000" w:themeColor="text1"/>
        </w:rPr>
        <w:t>Pereira MS</w:t>
      </w:r>
      <w:r w:rsidRPr="009E1FE1">
        <w:rPr>
          <w:color w:val="000000" w:themeColor="text1"/>
        </w:rPr>
        <w:t>,</w:t>
      </w:r>
      <w:r w:rsidRPr="009E1FE1">
        <w:rPr>
          <w:rFonts w:hint="eastAsia"/>
          <w:color w:val="000000" w:themeColor="text1"/>
        </w:rPr>
        <w:t xml:space="preserve"> Sternberg RJ. Advancing Creativity Theory and Research: A Socio</w:t>
      </w:r>
      <w:r w:rsidRPr="009E1FE1">
        <w:rPr>
          <w:rFonts w:hint="eastAsia"/>
          <w:color w:val="000000" w:themeColor="text1"/>
        </w:rPr>
        <w:t>‐</w:t>
      </w:r>
      <w:r w:rsidRPr="009E1FE1">
        <w:rPr>
          <w:rFonts w:hint="eastAsia"/>
          <w:color w:val="000000" w:themeColor="text1"/>
        </w:rPr>
        <w:t>cultural Manifesto</w:t>
      </w:r>
      <w:r w:rsidRPr="009E1FE1">
        <w:rPr>
          <w:color w:val="000000" w:themeColor="text1"/>
        </w:rPr>
        <w:t>.</w:t>
      </w:r>
      <w:r w:rsidRPr="009E1FE1">
        <w:rPr>
          <w:rFonts w:hint="eastAsia"/>
          <w:color w:val="000000" w:themeColor="text1"/>
        </w:rPr>
        <w:t xml:space="preserve"> The Journal of Creative Behavior 2019.</w:t>
      </w:r>
    </w:p>
    <w:p w14:paraId="495DA283" w14:textId="77777777" w:rsidR="005C7698" w:rsidRPr="009E1FE1" w:rsidRDefault="005C7698" w:rsidP="005C7698">
      <w:pPr>
        <w:pStyle w:val="Els-reference"/>
        <w:ind w:left="240" w:hanging="240"/>
        <w:jc w:val="both"/>
        <w:rPr>
          <w:color w:val="000000" w:themeColor="text1"/>
        </w:rPr>
      </w:pPr>
      <w:r w:rsidRPr="009E1FE1">
        <w:rPr>
          <w:color w:val="000000" w:themeColor="text1"/>
        </w:rPr>
        <w:t>[23] Simonton DK. Defining Creativity: Don't We Also Need to Define What Is Not Creative?. Journal of Creative Behavior 2018; 52(1):p. 80-90.</w:t>
      </w:r>
    </w:p>
    <w:p w14:paraId="28304CBD" w14:textId="77777777" w:rsidR="005C7698" w:rsidRPr="009E1FE1" w:rsidRDefault="005C7698" w:rsidP="005C7698">
      <w:pPr>
        <w:pStyle w:val="Els-reference"/>
        <w:ind w:left="240" w:hanging="240"/>
        <w:jc w:val="both"/>
        <w:rPr>
          <w:color w:val="000000" w:themeColor="text1"/>
        </w:rPr>
      </w:pPr>
      <w:r w:rsidRPr="009E1FE1">
        <w:rPr>
          <w:color w:val="000000" w:themeColor="text1"/>
        </w:rPr>
        <w:t>[24] Ding R, Han Q, Li R, Li T, Cui Y, Wu P. Unconscious versus conscious thought in creative science problem finding: Unconscious thought showed no advantage!. Consciousness and cognition 2019;71:109-13.</w:t>
      </w:r>
    </w:p>
    <w:p w14:paraId="5FFCBDA2" w14:textId="77777777" w:rsidR="005C7698" w:rsidRPr="009E1FE1" w:rsidRDefault="005C7698" w:rsidP="005C7698">
      <w:pPr>
        <w:pStyle w:val="Els-reference"/>
        <w:ind w:left="240" w:hanging="240"/>
        <w:jc w:val="both"/>
        <w:rPr>
          <w:color w:val="000000" w:themeColor="text1"/>
        </w:rPr>
      </w:pPr>
      <w:r w:rsidRPr="009E1FE1">
        <w:rPr>
          <w:color w:val="000000" w:themeColor="text1"/>
        </w:rPr>
        <w:t>[25] Getzels JW. Problem finding: A theoretical note. Cognitive Science - A Multidisciplinary Journal 1979; 3(2): 167-72.</w:t>
      </w:r>
    </w:p>
    <w:p w14:paraId="7E03DAEC" w14:textId="77777777" w:rsidR="005C7698" w:rsidRPr="009E1FE1" w:rsidRDefault="005C7698" w:rsidP="005C7698">
      <w:pPr>
        <w:pStyle w:val="Els-reference"/>
        <w:ind w:left="240" w:hanging="240"/>
        <w:jc w:val="both"/>
        <w:rPr>
          <w:color w:val="000000" w:themeColor="text1"/>
        </w:rPr>
      </w:pPr>
      <w:r w:rsidRPr="009E1FE1">
        <w:rPr>
          <w:color w:val="000000" w:themeColor="text1"/>
        </w:rPr>
        <w:t>[26] Einstein A, Infeld L. The evolution of  physics. New York: Simon &amp; Schuster;1938.</w:t>
      </w:r>
    </w:p>
    <w:p w14:paraId="74F27F3A" w14:textId="77777777" w:rsidR="005C7698" w:rsidRPr="009E1FE1" w:rsidRDefault="005C7698" w:rsidP="005C7698">
      <w:pPr>
        <w:pStyle w:val="Els-reference"/>
        <w:ind w:left="240" w:hanging="240"/>
        <w:jc w:val="both"/>
        <w:rPr>
          <w:color w:val="000000" w:themeColor="text1"/>
        </w:rPr>
      </w:pPr>
      <w:r w:rsidRPr="009E1FE1">
        <w:rPr>
          <w:color w:val="000000" w:themeColor="text1"/>
        </w:rPr>
        <w:t>[27] Plucker JA, Beghetto RA, Dow GT. Why isn't creativity more important to educational psychologists? Potentials, pitfalls, and future directions in creativity research. Educational psychologist 2004;39(2):83-96.</w:t>
      </w:r>
    </w:p>
    <w:p w14:paraId="1607B8B4" w14:textId="77777777" w:rsidR="005C7698" w:rsidRPr="009E1FE1" w:rsidRDefault="005C7698" w:rsidP="005C7698">
      <w:pPr>
        <w:pStyle w:val="Els-reference"/>
        <w:ind w:left="240" w:hanging="240"/>
        <w:jc w:val="both"/>
        <w:rPr>
          <w:color w:val="000000" w:themeColor="text1"/>
        </w:rPr>
      </w:pPr>
      <w:r w:rsidRPr="009E1FE1">
        <w:rPr>
          <w:color w:val="000000" w:themeColor="text1"/>
        </w:rPr>
        <w:t xml:space="preserve">[28] Fisher R, Williams M. Unlocking creativity: Teaching across the curriculum. New York: David Fulton Publishers; 2004. </w:t>
      </w:r>
    </w:p>
    <w:p w14:paraId="2226B66F" w14:textId="414582C5" w:rsidR="00FC2FAC" w:rsidRPr="009E1FE1" w:rsidRDefault="005C7698" w:rsidP="005C7698">
      <w:pPr>
        <w:pStyle w:val="Els-reference"/>
        <w:ind w:left="240" w:hanging="240"/>
        <w:jc w:val="both"/>
        <w:rPr>
          <w:color w:val="000000" w:themeColor="text1"/>
        </w:rPr>
      </w:pPr>
      <w:r w:rsidRPr="009E1FE1">
        <w:rPr>
          <w:color w:val="000000" w:themeColor="text1"/>
        </w:rPr>
        <w:t>[29] Wilson EO. The origins of creativity. London: Penguin; 2017</w:t>
      </w:r>
      <w:r w:rsidR="00FC2FAC" w:rsidRPr="009E1FE1">
        <w:rPr>
          <w:color w:val="000000" w:themeColor="text1"/>
        </w:rPr>
        <w:t>.</w:t>
      </w:r>
    </w:p>
    <w:p w14:paraId="556499AD" w14:textId="77777777" w:rsidR="00F2069D" w:rsidRPr="009E1FE1" w:rsidRDefault="00F2069D" w:rsidP="00F2069D">
      <w:pPr>
        <w:pStyle w:val="Els-reference"/>
        <w:ind w:left="240" w:hanging="240"/>
        <w:jc w:val="both"/>
        <w:rPr>
          <w:color w:val="000000" w:themeColor="text1"/>
          <w:szCs w:val="16"/>
          <w:lang w:val="en-IN" w:eastAsia="en-IN"/>
        </w:rPr>
      </w:pPr>
      <w:r w:rsidRPr="009E1FE1">
        <w:rPr>
          <w:color w:val="000000" w:themeColor="text1"/>
        </w:rPr>
        <w:t>[30] Wyse D, Dowson P. The Really Useful Creativity Book. New York: Routledge; 2009.</w:t>
      </w:r>
    </w:p>
    <w:p w14:paraId="0F6865E1" w14:textId="77777777" w:rsidR="00F2069D" w:rsidRPr="009E1FE1" w:rsidRDefault="00F2069D" w:rsidP="00F2069D">
      <w:pPr>
        <w:pStyle w:val="Els-reference"/>
        <w:ind w:left="240" w:hanging="240"/>
        <w:jc w:val="both"/>
        <w:rPr>
          <w:color w:val="000000" w:themeColor="text1"/>
          <w:szCs w:val="16"/>
          <w:lang w:val="en-IN" w:eastAsia="en-IN"/>
        </w:rPr>
      </w:pPr>
      <w:r w:rsidRPr="009E1FE1">
        <w:rPr>
          <w:color w:val="000000" w:themeColor="text1"/>
          <w:szCs w:val="16"/>
          <w:lang w:val="en-IN" w:eastAsia="en-IN"/>
        </w:rPr>
        <w:t>[31] Lau JY. An introduction to critical thinking and creativity: Think more, think better. New Jersey: John Wiley &amp; Sons; 2011.</w:t>
      </w:r>
    </w:p>
    <w:p w14:paraId="33192F06" w14:textId="77777777" w:rsidR="00F2069D" w:rsidRPr="009E1FE1" w:rsidRDefault="00F2069D" w:rsidP="00F2069D">
      <w:pPr>
        <w:pStyle w:val="Els-reference"/>
        <w:ind w:left="240" w:hanging="240"/>
        <w:jc w:val="both"/>
        <w:rPr>
          <w:color w:val="000000" w:themeColor="text1"/>
        </w:rPr>
      </w:pPr>
      <w:r w:rsidRPr="009E1FE1">
        <w:rPr>
          <w:color w:val="000000" w:themeColor="text1"/>
        </w:rPr>
        <w:t>[32] Runco MA. Creativity: Theories and Themes: Research, Development, and Practice. 2nd ed. London: Elsevier Science; 2014.</w:t>
      </w:r>
    </w:p>
    <w:p w14:paraId="682DBB30" w14:textId="77777777" w:rsidR="00F2069D" w:rsidRPr="009E1FE1" w:rsidRDefault="00F2069D" w:rsidP="00F2069D">
      <w:pPr>
        <w:pStyle w:val="Els-reference"/>
        <w:ind w:left="240" w:hanging="240"/>
        <w:jc w:val="both"/>
        <w:rPr>
          <w:color w:val="000000" w:themeColor="text1"/>
        </w:rPr>
      </w:pPr>
      <w:r w:rsidRPr="009E1FE1">
        <w:rPr>
          <w:color w:val="000000" w:themeColor="text1"/>
        </w:rPr>
        <w:t>[33] Robertson SI. Problem solving: perspectives from cognition and neuroscience. London: Psychology Press; 2016.</w:t>
      </w:r>
    </w:p>
    <w:p w14:paraId="3D73219D" w14:textId="77777777" w:rsidR="00F2069D" w:rsidRPr="009E1FE1" w:rsidRDefault="00F2069D" w:rsidP="00F2069D">
      <w:pPr>
        <w:pStyle w:val="Els-reference"/>
        <w:ind w:left="240" w:hanging="240"/>
        <w:jc w:val="both"/>
        <w:rPr>
          <w:color w:val="000000" w:themeColor="text1"/>
        </w:rPr>
      </w:pPr>
      <w:r w:rsidRPr="009E1FE1">
        <w:rPr>
          <w:color w:val="000000" w:themeColor="text1"/>
        </w:rPr>
        <w:t>[34] Eilders T. Problem-solving stages. Salem Press Encyclopedia of Health 2018.</w:t>
      </w:r>
    </w:p>
    <w:p w14:paraId="04DD6393" w14:textId="77777777" w:rsidR="00F2069D" w:rsidRPr="009E1FE1" w:rsidRDefault="00F2069D" w:rsidP="00F2069D">
      <w:pPr>
        <w:pStyle w:val="Els-reference"/>
        <w:ind w:left="240" w:hanging="240"/>
        <w:jc w:val="both"/>
        <w:rPr>
          <w:color w:val="000000" w:themeColor="text1"/>
        </w:rPr>
      </w:pPr>
      <w:r w:rsidRPr="009E1FE1">
        <w:rPr>
          <w:color w:val="000000" w:themeColor="text1"/>
        </w:rPr>
        <w:lastRenderedPageBreak/>
        <w:t>[35] Isaksen SG, Treffinger DJ. Creative problem solving: The basic course. New York: Bearly Limited; 1985.</w:t>
      </w:r>
    </w:p>
    <w:p w14:paraId="3C41A238" w14:textId="77777777" w:rsidR="00F2069D" w:rsidRPr="009E1FE1" w:rsidRDefault="00F2069D" w:rsidP="00F2069D">
      <w:pPr>
        <w:pStyle w:val="Els-reference"/>
        <w:ind w:left="240" w:hanging="240"/>
        <w:jc w:val="both"/>
        <w:rPr>
          <w:color w:val="000000" w:themeColor="text1"/>
        </w:rPr>
      </w:pPr>
      <w:r w:rsidRPr="009E1FE1">
        <w:rPr>
          <w:color w:val="000000" w:themeColor="text1"/>
        </w:rPr>
        <w:t>[36] Treffinger DJ. Creative problem solving: Overview and educational implications. Educational Psychology Review 1995;7(3):301-12.</w:t>
      </w:r>
    </w:p>
    <w:p w14:paraId="3CF91171" w14:textId="59C1CF04" w:rsidR="00F2069D" w:rsidRPr="009E1FE1" w:rsidRDefault="00F2069D" w:rsidP="00F2069D">
      <w:pPr>
        <w:pStyle w:val="Els-reference"/>
        <w:ind w:left="240" w:hanging="240"/>
        <w:jc w:val="both"/>
        <w:rPr>
          <w:color w:val="000000" w:themeColor="text1"/>
        </w:rPr>
      </w:pPr>
      <w:r w:rsidRPr="009E1FE1">
        <w:rPr>
          <w:color w:val="000000" w:themeColor="text1"/>
        </w:rPr>
        <w:t>[37] Duncker K. On problem-solving. Psychological Monographs 1945; No. 270.</w:t>
      </w:r>
    </w:p>
    <w:p w14:paraId="7B2FC4DC" w14:textId="3FF178DF" w:rsidR="00B45216" w:rsidRPr="009E1FE1" w:rsidRDefault="009211CB" w:rsidP="00F2069D">
      <w:pPr>
        <w:pStyle w:val="Els-reference"/>
        <w:ind w:left="240" w:hanging="240"/>
        <w:jc w:val="both"/>
        <w:rPr>
          <w:color w:val="000000" w:themeColor="text1"/>
        </w:rPr>
      </w:pPr>
      <w:r w:rsidRPr="009E1FE1">
        <w:rPr>
          <w:color w:val="000000" w:themeColor="text1"/>
        </w:rPr>
        <w:t>[38] Einstein A, Infeld L. The evolution of  physics. New York: Simon &amp; Schuster; 1938. p. 92</w:t>
      </w:r>
      <w:r w:rsidR="00584EFF" w:rsidRPr="009E1FE1">
        <w:rPr>
          <w:color w:val="000000" w:themeColor="text1"/>
        </w:rPr>
        <w:t>.</w:t>
      </w:r>
    </w:p>
    <w:p w14:paraId="6243EAA7" w14:textId="729AAE85" w:rsidR="00FD40A7" w:rsidRPr="009E1FE1" w:rsidRDefault="00FD40A7" w:rsidP="00FD40A7">
      <w:pPr>
        <w:pStyle w:val="Els-reference"/>
        <w:ind w:left="240" w:hanging="240"/>
        <w:jc w:val="both"/>
        <w:rPr>
          <w:color w:val="000000" w:themeColor="text1"/>
        </w:rPr>
      </w:pPr>
      <w:r w:rsidRPr="009E1FE1">
        <w:rPr>
          <w:color w:val="000000" w:themeColor="text1"/>
        </w:rPr>
        <w:t>[39] Heskett J. Creating economic value by design. International Journal of Design 2009; 3(1).</w:t>
      </w:r>
    </w:p>
    <w:p w14:paraId="0531404E" w14:textId="73E0F639" w:rsidR="00B45216" w:rsidRPr="009E1FE1" w:rsidRDefault="00FD40A7" w:rsidP="00FD40A7">
      <w:pPr>
        <w:pStyle w:val="Els-reference"/>
        <w:ind w:left="240" w:hanging="240"/>
        <w:jc w:val="both"/>
        <w:rPr>
          <w:color w:val="000000" w:themeColor="text1"/>
        </w:rPr>
      </w:pPr>
      <w:r w:rsidRPr="009E1FE1">
        <w:rPr>
          <w:color w:val="000000" w:themeColor="text1"/>
        </w:rPr>
        <w:t>[40] Han J, Shi F, Chen L, Childs PR. The Combinator–a computer-based tool for creative idea generation based on a simulation approach. Design Science 2018;4.</w:t>
      </w:r>
    </w:p>
    <w:p w14:paraId="41EA3121" w14:textId="44679500" w:rsidR="00B45216" w:rsidRPr="009E1FE1" w:rsidRDefault="00FD40A7" w:rsidP="00F2069D">
      <w:pPr>
        <w:pStyle w:val="Els-reference"/>
        <w:ind w:left="240" w:hanging="240"/>
        <w:jc w:val="both"/>
        <w:rPr>
          <w:color w:val="000000" w:themeColor="text1"/>
        </w:rPr>
      </w:pPr>
      <w:r w:rsidRPr="009E1FE1">
        <w:rPr>
          <w:color w:val="000000" w:themeColor="text1"/>
        </w:rPr>
        <w:t>[41] Design Council UK. The Design Economy 2018: The State of design in the UK. London: Design Council 2018.</w:t>
      </w:r>
    </w:p>
    <w:p w14:paraId="78A9A34A" w14:textId="2B6979AD" w:rsidR="0015163B" w:rsidRPr="009E1FE1" w:rsidRDefault="0015163B" w:rsidP="0015163B">
      <w:pPr>
        <w:pStyle w:val="Els-reference"/>
        <w:ind w:left="240" w:hanging="240"/>
        <w:jc w:val="both"/>
        <w:rPr>
          <w:color w:val="000000" w:themeColor="text1"/>
        </w:rPr>
      </w:pPr>
      <w:r w:rsidRPr="009E1FE1">
        <w:rPr>
          <w:color w:val="000000" w:themeColor="text1"/>
        </w:rPr>
        <w:t>[42] Boothroyd G, Dewhurst P, Knight WA. Product Design for Manufacture and Assembly. Boca Raton: Taylor and Francis Group; 2011.</w:t>
      </w:r>
    </w:p>
    <w:p w14:paraId="1EEA4A31" w14:textId="6F24D958" w:rsidR="0015163B" w:rsidRPr="009E1FE1" w:rsidRDefault="00A01F9E" w:rsidP="0015163B">
      <w:pPr>
        <w:pStyle w:val="Els-reference"/>
        <w:ind w:left="240" w:hanging="240"/>
        <w:jc w:val="both"/>
        <w:rPr>
          <w:color w:val="000000" w:themeColor="text1"/>
        </w:rPr>
      </w:pPr>
      <w:r w:rsidRPr="009E1FE1">
        <w:rPr>
          <w:color w:val="000000" w:themeColor="text1"/>
        </w:rPr>
        <w:t xml:space="preserve">[43] </w:t>
      </w:r>
      <w:r w:rsidR="0015163B" w:rsidRPr="009E1FE1">
        <w:rPr>
          <w:color w:val="000000" w:themeColor="text1"/>
        </w:rPr>
        <w:t>Pugh S. Total design: integrated methods for successful product engineering. London: Addison-Wesley; 1991.</w:t>
      </w:r>
    </w:p>
    <w:p w14:paraId="1D2CFA77" w14:textId="391F6FC6" w:rsidR="0015163B" w:rsidRPr="009E1FE1" w:rsidRDefault="0015163B" w:rsidP="0015163B">
      <w:pPr>
        <w:pStyle w:val="Els-reference"/>
        <w:ind w:left="240" w:hanging="240"/>
        <w:jc w:val="both"/>
        <w:rPr>
          <w:color w:val="000000" w:themeColor="text1"/>
        </w:rPr>
      </w:pPr>
      <w:r w:rsidRPr="009E1FE1">
        <w:rPr>
          <w:color w:val="000000" w:themeColor="text1"/>
        </w:rPr>
        <w:t>[44] Kruger C, Cross N. Solution driven versus problem driven design: strategies and outcomes. Design Studies 2006;27(5):527-48.</w:t>
      </w:r>
    </w:p>
    <w:p w14:paraId="4D2E7387" w14:textId="25A335C7" w:rsidR="00B45216" w:rsidRPr="009E1FE1" w:rsidRDefault="0015163B" w:rsidP="0015163B">
      <w:pPr>
        <w:pStyle w:val="Els-reference"/>
        <w:ind w:left="240" w:hanging="240"/>
        <w:jc w:val="both"/>
        <w:rPr>
          <w:color w:val="000000" w:themeColor="text1"/>
        </w:rPr>
      </w:pPr>
      <w:r w:rsidRPr="009E1FE1">
        <w:rPr>
          <w:color w:val="000000" w:themeColor="text1"/>
        </w:rPr>
        <w:t>[45] Pahl G, Beitz W. Engineering design: a systematic approach. London: Springer Science &amp; Business Media; 2013.</w:t>
      </w:r>
    </w:p>
    <w:p w14:paraId="1302A253" w14:textId="14B93E38" w:rsidR="00B45216" w:rsidRPr="009E1FE1" w:rsidRDefault="00A101EB" w:rsidP="00F2069D">
      <w:pPr>
        <w:pStyle w:val="Els-reference"/>
        <w:ind w:left="240" w:hanging="240"/>
        <w:jc w:val="both"/>
        <w:rPr>
          <w:color w:val="000000" w:themeColor="text1"/>
        </w:rPr>
      </w:pPr>
      <w:r w:rsidRPr="009E1FE1">
        <w:rPr>
          <w:color w:val="000000" w:themeColor="text1"/>
        </w:rPr>
        <w:t>[</w:t>
      </w:r>
      <w:r w:rsidR="00F17198" w:rsidRPr="009E1FE1">
        <w:rPr>
          <w:color w:val="000000" w:themeColor="text1"/>
        </w:rPr>
        <w:t>46</w:t>
      </w:r>
      <w:r w:rsidRPr="009E1FE1">
        <w:rPr>
          <w:color w:val="000000" w:themeColor="text1"/>
        </w:rPr>
        <w:t>] Smith WF, Milisavljevic J, Sabeghi M, Allen JK, Mistree F. The realization of engineered systems with considerations of complexity. In ASME 2015 International Design Engineering Technical Conferences and Computers and Information in Engineering Conference 2015. American Society of Mechanical Engineers; 2015. p. V007T06A019-V007T06A019.</w:t>
      </w:r>
    </w:p>
    <w:p w14:paraId="6D2F039F" w14:textId="06498B4F" w:rsidR="00B45216" w:rsidRPr="009E1FE1" w:rsidRDefault="003341FE" w:rsidP="00F2069D">
      <w:pPr>
        <w:pStyle w:val="Els-reference"/>
        <w:ind w:left="240" w:hanging="240"/>
        <w:jc w:val="both"/>
        <w:rPr>
          <w:color w:val="000000" w:themeColor="text1"/>
        </w:rPr>
      </w:pPr>
      <w:r w:rsidRPr="009E1FE1">
        <w:rPr>
          <w:color w:val="000000" w:themeColor="text1"/>
        </w:rPr>
        <w:t>[</w:t>
      </w:r>
      <w:r w:rsidR="007024B4" w:rsidRPr="009E1FE1">
        <w:rPr>
          <w:color w:val="000000" w:themeColor="text1"/>
        </w:rPr>
        <w:t>47</w:t>
      </w:r>
      <w:r w:rsidRPr="009E1FE1">
        <w:rPr>
          <w:color w:val="000000" w:themeColor="text1"/>
        </w:rPr>
        <w:t>] Prasad B. Concurrent engineering fundamentals. New Jersey: Prentice Hall; 1996.</w:t>
      </w:r>
    </w:p>
    <w:p w14:paraId="74071068" w14:textId="77777777" w:rsidR="00EB1185" w:rsidRPr="009E1FE1" w:rsidRDefault="00EB1185" w:rsidP="00EB1185">
      <w:pPr>
        <w:pStyle w:val="Els-reference"/>
        <w:ind w:left="240" w:hanging="240"/>
        <w:jc w:val="both"/>
        <w:rPr>
          <w:color w:val="000000" w:themeColor="text1"/>
        </w:rPr>
      </w:pPr>
      <w:r w:rsidRPr="009E1FE1">
        <w:rPr>
          <w:color w:val="000000" w:themeColor="text1"/>
        </w:rPr>
        <w:t>[48] Pipes A. Drawing for designers. London: Laurence King Publishing; 2007.</w:t>
      </w:r>
    </w:p>
    <w:p w14:paraId="17C8FCBA" w14:textId="14ADC255" w:rsidR="00B45216" w:rsidRPr="009E1FE1" w:rsidRDefault="00EB1185" w:rsidP="00EB1185">
      <w:pPr>
        <w:pStyle w:val="Els-reference"/>
        <w:ind w:left="240" w:hanging="240"/>
        <w:jc w:val="both"/>
        <w:rPr>
          <w:color w:val="000000" w:themeColor="text1"/>
        </w:rPr>
      </w:pPr>
      <w:r w:rsidRPr="009E1FE1">
        <w:rPr>
          <w:color w:val="000000" w:themeColor="text1"/>
        </w:rPr>
        <w:t>[49]</w:t>
      </w:r>
      <w:r w:rsidR="00EA06FF" w:rsidRPr="009E1FE1">
        <w:rPr>
          <w:color w:val="000000" w:themeColor="text1"/>
        </w:rPr>
        <w:t xml:space="preserve"> </w:t>
      </w:r>
      <w:r w:rsidRPr="009E1FE1">
        <w:rPr>
          <w:color w:val="000000" w:themeColor="text1"/>
        </w:rPr>
        <w:t>Childs PRN. Mechanical Design Engineering Handbook. Oxford: Butterworth-Heinemann; 2014.</w:t>
      </w:r>
    </w:p>
    <w:p w14:paraId="1215F9EC" w14:textId="3BBDF280" w:rsidR="00B45216" w:rsidRPr="009E1FE1" w:rsidRDefault="007265A3" w:rsidP="00F2069D">
      <w:pPr>
        <w:pStyle w:val="Els-reference"/>
        <w:ind w:left="240" w:hanging="240"/>
        <w:jc w:val="both"/>
        <w:rPr>
          <w:color w:val="000000" w:themeColor="text1"/>
        </w:rPr>
      </w:pPr>
      <w:r w:rsidRPr="009E1FE1">
        <w:rPr>
          <w:color w:val="000000" w:themeColor="text1"/>
        </w:rPr>
        <w:t>[50] Walton JW. Engineering design: From art to practice. Minnesota: West Publishing Company; 1991.</w:t>
      </w:r>
    </w:p>
    <w:p w14:paraId="1DBDA0CB" w14:textId="72DB093C" w:rsidR="00E467B3" w:rsidRPr="009E1FE1" w:rsidRDefault="00E467B3" w:rsidP="00E467B3">
      <w:pPr>
        <w:pStyle w:val="Els-reference"/>
        <w:ind w:left="240" w:hanging="240"/>
        <w:jc w:val="both"/>
        <w:rPr>
          <w:color w:val="000000" w:themeColor="text1"/>
        </w:rPr>
      </w:pPr>
      <w:r w:rsidRPr="009E1FE1">
        <w:rPr>
          <w:color w:val="000000" w:themeColor="text1"/>
        </w:rPr>
        <w:t>[51] Enos JR. Using Systems Engineering Ilities to Better Understand Resiliency. InSystems Engineering in Context 2019 (pp. 25-36). Springer, Cham.</w:t>
      </w:r>
    </w:p>
    <w:p w14:paraId="0ECE606B" w14:textId="504798A1" w:rsidR="00E467B3" w:rsidRPr="009E1FE1" w:rsidRDefault="00E467B3" w:rsidP="00E467B3">
      <w:pPr>
        <w:pStyle w:val="Els-reference"/>
        <w:ind w:left="240" w:hanging="240"/>
        <w:jc w:val="both"/>
        <w:rPr>
          <w:color w:val="000000" w:themeColor="text1"/>
        </w:rPr>
      </w:pPr>
      <w:r w:rsidRPr="009E1FE1">
        <w:rPr>
          <w:color w:val="000000" w:themeColor="text1"/>
        </w:rPr>
        <w:t>[52] Rehn CF, Pettersen SS, Garcia JJ, Brett PO, Erikstad SO, Asbjørnslett BE, Ross AM, Rhodes DH. Quantification of changeability level for engineering systems. Systems Engineering 2019;22(1):80-94.</w:t>
      </w:r>
    </w:p>
    <w:p w14:paraId="1E55A617" w14:textId="7913DC78" w:rsidR="00E467B3" w:rsidRPr="009E1FE1" w:rsidRDefault="00E467B3" w:rsidP="00E467B3">
      <w:pPr>
        <w:pStyle w:val="Els-reference"/>
        <w:ind w:left="240" w:hanging="240"/>
        <w:jc w:val="both"/>
        <w:rPr>
          <w:color w:val="000000" w:themeColor="text1"/>
        </w:rPr>
      </w:pPr>
      <w:r w:rsidRPr="009E1FE1">
        <w:rPr>
          <w:color w:val="000000" w:themeColor="text1"/>
        </w:rPr>
        <w:t>[53] Stone SM. Hearing Aids. InDigitally Deaf</w:t>
      </w:r>
      <w:r w:rsidR="000D09FA" w:rsidRPr="009E1FE1">
        <w:t xml:space="preserve">: </w:t>
      </w:r>
      <w:r w:rsidR="000D09FA" w:rsidRPr="009E1FE1">
        <w:rPr>
          <w:color w:val="000000" w:themeColor="text1"/>
        </w:rPr>
        <w:t>Why Organizations Struggle with Digital Transformation</w:t>
      </w:r>
      <w:r w:rsidR="00CD55C9" w:rsidRPr="009E1FE1">
        <w:rPr>
          <w:color w:val="000000" w:themeColor="text1"/>
        </w:rPr>
        <w:t>.</w:t>
      </w:r>
      <w:r w:rsidRPr="009E1FE1">
        <w:rPr>
          <w:color w:val="000000" w:themeColor="text1"/>
        </w:rPr>
        <w:t xml:space="preserve"> </w:t>
      </w:r>
      <w:r w:rsidR="00CD55C9" w:rsidRPr="009E1FE1">
        <w:rPr>
          <w:color w:val="000000" w:themeColor="text1"/>
        </w:rPr>
        <w:t xml:space="preserve">Cham: Springer; </w:t>
      </w:r>
      <w:r w:rsidRPr="009E1FE1">
        <w:rPr>
          <w:color w:val="000000" w:themeColor="text1"/>
        </w:rPr>
        <w:t>2019</w:t>
      </w:r>
      <w:r w:rsidR="00CD55C9" w:rsidRPr="009E1FE1">
        <w:rPr>
          <w:color w:val="000000" w:themeColor="text1"/>
        </w:rPr>
        <w:t>.</w:t>
      </w:r>
      <w:r w:rsidRPr="009E1FE1">
        <w:rPr>
          <w:color w:val="000000" w:themeColor="text1"/>
        </w:rPr>
        <w:t xml:space="preserve">p. 117-125. </w:t>
      </w:r>
    </w:p>
    <w:p w14:paraId="519C71FC" w14:textId="1742CB00" w:rsidR="00B45216" w:rsidRPr="009E1FE1" w:rsidRDefault="00E467B3" w:rsidP="00E467B3">
      <w:pPr>
        <w:pStyle w:val="Els-reference"/>
        <w:ind w:left="240" w:hanging="240"/>
        <w:jc w:val="both"/>
        <w:rPr>
          <w:color w:val="000000" w:themeColor="text1"/>
        </w:rPr>
      </w:pPr>
      <w:r w:rsidRPr="009E1FE1">
        <w:rPr>
          <w:rFonts w:hint="eastAsia"/>
          <w:color w:val="000000" w:themeColor="text1"/>
        </w:rPr>
        <w:t>[</w:t>
      </w:r>
      <w:r w:rsidRPr="009E1FE1">
        <w:rPr>
          <w:color w:val="000000" w:themeColor="text1"/>
        </w:rPr>
        <w:t>54</w:t>
      </w:r>
      <w:r w:rsidRPr="009E1FE1">
        <w:rPr>
          <w:rFonts w:hint="eastAsia"/>
          <w:color w:val="000000" w:themeColor="text1"/>
        </w:rPr>
        <w:t>] Sinha K, Han SY, Suh ES. Design structure matrix</w:t>
      </w:r>
      <w:r w:rsidR="005F55A4" w:rsidRPr="009E1FE1">
        <w:rPr>
          <w:rFonts w:hint="eastAsia"/>
          <w:color w:val="000000" w:themeColor="text1"/>
        </w:rPr>
        <w:t>-</w:t>
      </w:r>
      <w:r w:rsidRPr="009E1FE1">
        <w:rPr>
          <w:rFonts w:hint="eastAsia"/>
          <w:color w:val="000000" w:themeColor="text1"/>
        </w:rPr>
        <w:t>based modularization approach for complex systems with multiple design constraints. Systems Engineering</w:t>
      </w:r>
      <w:r w:rsidR="005F55A4" w:rsidRPr="009E1FE1">
        <w:rPr>
          <w:color w:val="000000" w:themeColor="text1"/>
        </w:rPr>
        <w:t xml:space="preserve"> </w:t>
      </w:r>
      <w:r w:rsidRPr="009E1FE1">
        <w:rPr>
          <w:rFonts w:hint="eastAsia"/>
          <w:color w:val="000000" w:themeColor="text1"/>
        </w:rPr>
        <w:t>2019.</w:t>
      </w:r>
      <w:r w:rsidR="00130AA8" w:rsidRPr="009E1FE1">
        <w:rPr>
          <w:color w:val="000000" w:themeColor="text1"/>
        </w:rPr>
        <w:t>1-10.</w:t>
      </w:r>
    </w:p>
    <w:p w14:paraId="6D59E2F8" w14:textId="5299EA17" w:rsidR="000A0229" w:rsidRPr="009E1FE1" w:rsidRDefault="00EF6177" w:rsidP="00F2069D">
      <w:pPr>
        <w:pStyle w:val="Els-reference"/>
        <w:ind w:left="240" w:hanging="240"/>
        <w:jc w:val="both"/>
        <w:rPr>
          <w:color w:val="000000" w:themeColor="text1"/>
        </w:rPr>
      </w:pPr>
      <w:r w:rsidRPr="009E1FE1">
        <w:rPr>
          <w:color w:val="000000" w:themeColor="text1"/>
        </w:rPr>
        <w:t>[55] Dym CL, Little P, Orwin EJ. Engineering design: a project-based introduction. Hoboken, NJ: John Wiley &amp; Sons; 2014.</w:t>
      </w:r>
    </w:p>
    <w:p w14:paraId="40005723" w14:textId="78D3A2C9" w:rsidR="000A0229" w:rsidRPr="009E1FE1" w:rsidRDefault="008F6084" w:rsidP="00F2069D">
      <w:pPr>
        <w:pStyle w:val="Els-reference"/>
        <w:ind w:left="240" w:hanging="240"/>
        <w:jc w:val="both"/>
        <w:rPr>
          <w:color w:val="000000" w:themeColor="text1"/>
        </w:rPr>
      </w:pPr>
      <w:r w:rsidRPr="009E1FE1">
        <w:rPr>
          <w:color w:val="000000" w:themeColor="text1"/>
        </w:rPr>
        <w:t>[56] Aranda ML, Lie R, Guzey SS. Productive thinking in middle school science students’ design conversations in a design-based engineering challenge. International Journal of Technology and Design Education 2019:1-5.</w:t>
      </w:r>
    </w:p>
    <w:p w14:paraId="0AE67333" w14:textId="26672598" w:rsidR="000A0229" w:rsidRPr="009E1FE1" w:rsidRDefault="00E73AF4" w:rsidP="00F2069D">
      <w:pPr>
        <w:pStyle w:val="Els-reference"/>
        <w:ind w:left="240" w:hanging="240"/>
        <w:jc w:val="both"/>
        <w:rPr>
          <w:color w:val="000000" w:themeColor="text1"/>
        </w:rPr>
      </w:pPr>
      <w:r w:rsidRPr="009E1FE1">
        <w:rPr>
          <w:color w:val="000000" w:themeColor="text1"/>
        </w:rPr>
        <w:t>[57] Haik Y, Sivaloganathan S, Shahin TMM. 3rd ed. Engineering design process. Boston: Cengage Learning; 2018.</w:t>
      </w:r>
    </w:p>
    <w:p w14:paraId="762451DA" w14:textId="2C81EBD5" w:rsidR="000A0229" w:rsidRPr="009E1FE1" w:rsidRDefault="00635C74" w:rsidP="00F2069D">
      <w:pPr>
        <w:pStyle w:val="Els-reference"/>
        <w:ind w:left="240" w:hanging="240"/>
        <w:jc w:val="both"/>
        <w:rPr>
          <w:color w:val="000000" w:themeColor="text1"/>
        </w:rPr>
      </w:pPr>
      <w:r w:rsidRPr="009E1FE1">
        <w:rPr>
          <w:color w:val="000000" w:themeColor="text1"/>
        </w:rPr>
        <w:t>[58] Bardach E, Patashnik EM. A practical guide for policy analysis: The eightfold path to more effective problem solving. Washington DC: CQ press; 2019.</w:t>
      </w:r>
    </w:p>
    <w:p w14:paraId="3FB9DD04" w14:textId="3BEF1228" w:rsidR="000A0229" w:rsidRPr="009E1FE1" w:rsidRDefault="005E6811" w:rsidP="00F2069D">
      <w:pPr>
        <w:pStyle w:val="Els-reference"/>
        <w:ind w:left="240" w:hanging="240"/>
        <w:jc w:val="both"/>
        <w:rPr>
          <w:color w:val="000000" w:themeColor="text1"/>
        </w:rPr>
      </w:pPr>
      <w:r w:rsidRPr="009E1FE1">
        <w:rPr>
          <w:color w:val="000000" w:themeColor="text1"/>
        </w:rPr>
        <w:t>[59] Li Y, Zhao W, Zhang J. Resource-constrained scheduling of design changes based on simulation of change propagation process in the complex engineering design. Research in Engineering Design. 2019;30(1):21-40.</w:t>
      </w:r>
    </w:p>
    <w:p w14:paraId="12CDF34A" w14:textId="45EBC55D" w:rsidR="000A0229" w:rsidRPr="009E1FE1" w:rsidRDefault="004B6EAF" w:rsidP="00F2069D">
      <w:pPr>
        <w:pStyle w:val="Els-reference"/>
        <w:ind w:left="240" w:hanging="240"/>
        <w:jc w:val="both"/>
        <w:rPr>
          <w:color w:val="000000" w:themeColor="text1"/>
        </w:rPr>
      </w:pPr>
      <w:r w:rsidRPr="009E1FE1">
        <w:rPr>
          <w:color w:val="000000" w:themeColor="text1"/>
        </w:rPr>
        <w:t>[60] Woodbury RF. Elements of parametric design. London: Routledge; 2010.</w:t>
      </w:r>
    </w:p>
    <w:p w14:paraId="1B92FD08" w14:textId="02B2C04F" w:rsidR="000A0229" w:rsidRPr="009E1FE1" w:rsidRDefault="00792A11" w:rsidP="00F2069D">
      <w:pPr>
        <w:pStyle w:val="Els-reference"/>
        <w:ind w:left="240" w:hanging="240"/>
        <w:jc w:val="both"/>
        <w:rPr>
          <w:color w:val="000000" w:themeColor="text1"/>
        </w:rPr>
      </w:pPr>
      <w:r w:rsidRPr="009E1FE1">
        <w:rPr>
          <w:color w:val="000000" w:themeColor="text1"/>
        </w:rPr>
        <w:t>[61] Abdulla AM, Paek SH, Cramond B, Runco MA. Problem finding and creativity: A meta-analytic review. Psychology of Aesthetics, Creativity, and the Arts 2018.</w:t>
      </w:r>
    </w:p>
    <w:p w14:paraId="595F481D" w14:textId="3D497AAC" w:rsidR="00E5649E" w:rsidRPr="009E1FE1" w:rsidRDefault="00E5649E" w:rsidP="00E5649E">
      <w:pPr>
        <w:pStyle w:val="Els-reference"/>
        <w:ind w:left="240" w:hanging="240"/>
        <w:jc w:val="both"/>
        <w:rPr>
          <w:color w:val="000000" w:themeColor="text1"/>
        </w:rPr>
      </w:pPr>
      <w:r w:rsidRPr="009E1FE1">
        <w:rPr>
          <w:color w:val="000000" w:themeColor="text1"/>
        </w:rPr>
        <w:t>[62] Tonya H. Anatomy of the Brain. Mayfield Clinic. Ohio: 2018.</w:t>
      </w:r>
    </w:p>
    <w:p w14:paraId="6EBCDCEB" w14:textId="18C39EE5" w:rsidR="000A0229" w:rsidRPr="009E1FE1" w:rsidRDefault="00E5649E" w:rsidP="00E5649E">
      <w:pPr>
        <w:pStyle w:val="Els-reference"/>
        <w:ind w:left="240" w:hanging="240"/>
        <w:jc w:val="both"/>
        <w:rPr>
          <w:color w:val="000000" w:themeColor="text1"/>
        </w:rPr>
      </w:pPr>
      <w:r w:rsidRPr="009E1FE1">
        <w:rPr>
          <w:color w:val="000000" w:themeColor="text1"/>
        </w:rPr>
        <w:t>[63] Ramachandran VS. Encyclopedia of the human brain. Academic Press 2002.</w:t>
      </w:r>
    </w:p>
    <w:p w14:paraId="3AC607E7" w14:textId="09004C65" w:rsidR="00AB0F10" w:rsidRPr="009E1FE1" w:rsidRDefault="00AB0F10" w:rsidP="00AB0F10">
      <w:pPr>
        <w:pStyle w:val="Els-reference"/>
        <w:ind w:left="240" w:hanging="240"/>
        <w:jc w:val="both"/>
        <w:rPr>
          <w:color w:val="000000" w:themeColor="text1"/>
        </w:rPr>
      </w:pPr>
      <w:r w:rsidRPr="009E1FE1">
        <w:rPr>
          <w:color w:val="000000" w:themeColor="text1"/>
        </w:rPr>
        <w:t>[64] Vasconcelos LA, Crilly N. Inspiration and fixation: Questions, methods, findings, and challenges. Design Studies 2016;42:1-32.</w:t>
      </w:r>
    </w:p>
    <w:p w14:paraId="27889B88" w14:textId="6059F391" w:rsidR="000A0229" w:rsidRPr="009E1FE1" w:rsidRDefault="00AB0F10" w:rsidP="00AB0F10">
      <w:pPr>
        <w:pStyle w:val="Els-reference"/>
        <w:ind w:left="240" w:hanging="240"/>
        <w:jc w:val="both"/>
        <w:rPr>
          <w:color w:val="000000" w:themeColor="text1"/>
        </w:rPr>
      </w:pPr>
      <w:r w:rsidRPr="009E1FE1">
        <w:rPr>
          <w:color w:val="000000" w:themeColor="text1"/>
        </w:rPr>
        <w:t>[65] Perttula MK, Liikkanen LA. Exposure effects in design idea generation: Unconscious conformity or a product of sampling probability?. Development Process: From Idea to the World's First Bionic Prosthetic Foot. 2006.</w:t>
      </w:r>
    </w:p>
    <w:p w14:paraId="6C709D84" w14:textId="3EDD538D" w:rsidR="000A0229" w:rsidRPr="009E1FE1" w:rsidRDefault="001857FF" w:rsidP="00F2069D">
      <w:pPr>
        <w:pStyle w:val="Els-reference"/>
        <w:ind w:left="240" w:hanging="240"/>
        <w:jc w:val="both"/>
        <w:rPr>
          <w:color w:val="000000" w:themeColor="text1"/>
        </w:rPr>
      </w:pPr>
      <w:r w:rsidRPr="009E1FE1">
        <w:rPr>
          <w:color w:val="000000" w:themeColor="text1"/>
        </w:rPr>
        <w:t>[66] British Library (BL) UK. What is a patent?. British Library, 2019. https://www.bl.uk/business-and-ip-centre/articles/what-is-a-patent (accessed 29.09.2019).</w:t>
      </w:r>
    </w:p>
    <w:p w14:paraId="7A0203A5" w14:textId="77111388" w:rsidR="00DC2FB3" w:rsidRPr="009E1FE1" w:rsidRDefault="00A7304E" w:rsidP="00F2069D">
      <w:pPr>
        <w:pStyle w:val="Els-reference"/>
        <w:ind w:left="240" w:hanging="240"/>
        <w:jc w:val="both"/>
        <w:rPr>
          <w:color w:val="000000" w:themeColor="text1"/>
        </w:rPr>
      </w:pPr>
      <w:r w:rsidRPr="009E1FE1">
        <w:rPr>
          <w:color w:val="000000" w:themeColor="text1"/>
        </w:rPr>
        <w:t>[67] Ravankar AA, Imai S, Ravankar A, Kato T, Takasuka T, Tsuji T, Shigetomi KK, Saito K. Towards Better Problem Finding and Creativity in Graduate School Education. arXiv preprint arXiv:1807.02249. 2018.</w:t>
      </w:r>
    </w:p>
    <w:p w14:paraId="170E801B" w14:textId="07A084F6" w:rsidR="00DC2FB3" w:rsidRPr="009E1FE1" w:rsidRDefault="00B47A5F" w:rsidP="00F2069D">
      <w:pPr>
        <w:pStyle w:val="Els-reference"/>
        <w:ind w:left="240" w:hanging="240"/>
        <w:jc w:val="both"/>
        <w:rPr>
          <w:color w:val="000000" w:themeColor="text1"/>
        </w:rPr>
      </w:pPr>
      <w:r w:rsidRPr="009E1FE1">
        <w:rPr>
          <w:color w:val="000000" w:themeColor="text1"/>
        </w:rPr>
        <w:t>[68] Rhodes M. An analysis of creativity. The Phi Delta Kappan 1961;42(7):305-10.</w:t>
      </w:r>
    </w:p>
    <w:p w14:paraId="3A361308" w14:textId="05DFDC02" w:rsidR="00DC2FB3" w:rsidRPr="009E1FE1" w:rsidRDefault="006B6199" w:rsidP="00F2069D">
      <w:pPr>
        <w:pStyle w:val="Els-reference"/>
        <w:ind w:left="240" w:hanging="240"/>
        <w:jc w:val="both"/>
        <w:rPr>
          <w:color w:val="000000" w:themeColor="text1"/>
        </w:rPr>
      </w:pPr>
      <w:r w:rsidRPr="009E1FE1">
        <w:rPr>
          <w:color w:val="000000" w:themeColor="text1"/>
        </w:rPr>
        <w:t>[69] Nicholl B, Mclellan R. The contribution of product analysis to fixation in students' design and technology work. In: Norman EWL, Spendlove D, editors. The Design and Technology Association International Research Conference 2007. p. 71-76.</w:t>
      </w:r>
    </w:p>
    <w:p w14:paraId="4F8DFA54" w14:textId="6F95776D" w:rsidR="00DC2FB3" w:rsidRPr="009E1FE1" w:rsidRDefault="00AF10B3" w:rsidP="00F2069D">
      <w:pPr>
        <w:pStyle w:val="Els-reference"/>
        <w:ind w:left="240" w:hanging="240"/>
        <w:jc w:val="both"/>
        <w:rPr>
          <w:color w:val="000000" w:themeColor="text1"/>
        </w:rPr>
      </w:pPr>
      <w:r w:rsidRPr="009E1FE1">
        <w:rPr>
          <w:color w:val="000000" w:themeColor="text1"/>
        </w:rPr>
        <w:t>[70] Jansson DG, Smith SM. Design fixation. Design studies 1991;12(1):3-11.</w:t>
      </w:r>
    </w:p>
    <w:p w14:paraId="698492BF" w14:textId="74AEC44F" w:rsidR="00197759" w:rsidRPr="009E1FE1" w:rsidRDefault="000A7926" w:rsidP="00197759">
      <w:pPr>
        <w:pStyle w:val="Els-reference"/>
        <w:ind w:left="240" w:hanging="240"/>
        <w:jc w:val="both"/>
        <w:rPr>
          <w:color w:val="000000" w:themeColor="text1"/>
        </w:rPr>
      </w:pPr>
      <w:r w:rsidRPr="009E1FE1">
        <w:rPr>
          <w:color w:val="000000" w:themeColor="text1"/>
        </w:rPr>
        <w:t>[71] Boden MA. The creative mind: Myths and mechanisms. London: Routledge; 2004.</w:t>
      </w:r>
    </w:p>
    <w:p w14:paraId="4C3E88BA" w14:textId="387BE597" w:rsidR="00197759" w:rsidRPr="009E1FE1" w:rsidRDefault="00197759" w:rsidP="00F2069D">
      <w:pPr>
        <w:pStyle w:val="Els-reference"/>
        <w:ind w:left="240" w:hanging="240"/>
        <w:jc w:val="both"/>
        <w:rPr>
          <w:color w:val="000000" w:themeColor="text1"/>
        </w:rPr>
      </w:pPr>
      <w:r w:rsidRPr="009E1FE1">
        <w:rPr>
          <w:color w:val="000000" w:themeColor="text1"/>
        </w:rPr>
        <w:t>[72] Lin KS. A case-based reasoning system for interior design using a new cosine similarity retrieval algorithm. Journal of Information and Telecommunication 2019:1-4.</w:t>
      </w:r>
    </w:p>
    <w:p w14:paraId="0573D896" w14:textId="06AB0B4F" w:rsidR="00197759" w:rsidRPr="009E1FE1" w:rsidRDefault="00197759" w:rsidP="00F2069D">
      <w:pPr>
        <w:pStyle w:val="Els-reference"/>
        <w:ind w:left="240" w:hanging="240"/>
        <w:jc w:val="both"/>
        <w:rPr>
          <w:color w:val="000000" w:themeColor="text1"/>
        </w:rPr>
      </w:pPr>
      <w:r w:rsidRPr="009E1FE1">
        <w:rPr>
          <w:color w:val="000000" w:themeColor="text1"/>
        </w:rPr>
        <w:t>[73] Jung J, Kleinsmann M, Snelders D. Reviewing Design Movement Towards the Collective Computing Era: How will Future Design Activities Differ from Those in Current and Past Eras of Modern Computing? International Association of Societies of Design Research Conference 2019.</w:t>
      </w:r>
    </w:p>
    <w:p w14:paraId="67069D8E" w14:textId="34AA3145" w:rsidR="00197759" w:rsidRPr="009E1FE1" w:rsidRDefault="00197759" w:rsidP="00197759">
      <w:pPr>
        <w:pStyle w:val="Els-reference"/>
        <w:ind w:left="240" w:hanging="240"/>
        <w:jc w:val="both"/>
        <w:rPr>
          <w:color w:val="000000" w:themeColor="text1"/>
        </w:rPr>
      </w:pPr>
      <w:r w:rsidRPr="009E1FE1">
        <w:rPr>
          <w:color w:val="000000" w:themeColor="text1"/>
        </w:rPr>
        <w:t>[74] Innovate Product Design. Case Study: Back Box Saver 1 (BBS1). https://www.innovate-design.co.uk/innovate-reviews/case-studies/innovate-case-studies-back-box-saver/ (Accessed: Wednesday 11 December 2019).</w:t>
      </w:r>
    </w:p>
    <w:p w14:paraId="252B173E" w14:textId="7391F30D" w:rsidR="00197759" w:rsidRPr="009E1FE1" w:rsidRDefault="00197759" w:rsidP="00197759">
      <w:pPr>
        <w:pStyle w:val="Els-reference"/>
        <w:ind w:left="240" w:hanging="240"/>
        <w:jc w:val="both"/>
        <w:rPr>
          <w:color w:val="000000" w:themeColor="text1"/>
        </w:rPr>
      </w:pPr>
      <w:r w:rsidRPr="009E1FE1">
        <w:rPr>
          <w:color w:val="000000" w:themeColor="text1"/>
        </w:rPr>
        <w:t>[75] Insley J. A working life: the inventor. The Guardian June 11, 2012. https://www.theguardian.com/money/2012/jun/08/a-working-life-the-inventor (Accessed: Friday 12 July 2019).</w:t>
      </w:r>
    </w:p>
    <w:p w14:paraId="2A3B2028" w14:textId="010D0544" w:rsidR="003C5B97" w:rsidRPr="009E1FE1" w:rsidRDefault="003C5B97" w:rsidP="003C5B97">
      <w:pPr>
        <w:pStyle w:val="Els-reference"/>
        <w:ind w:left="240" w:hanging="240"/>
        <w:jc w:val="both"/>
        <w:rPr>
          <w:color w:val="000000" w:themeColor="text1"/>
        </w:rPr>
      </w:pPr>
      <w:r w:rsidRPr="009E1FE1">
        <w:rPr>
          <w:color w:val="000000" w:themeColor="text1"/>
        </w:rPr>
        <w:t>[76] Carter R. The Human Brain Book. London: Dorling Kindersley (DK) Limited; 2009.</w:t>
      </w:r>
    </w:p>
    <w:p w14:paraId="394D668A" w14:textId="02322261" w:rsidR="003C5B97" w:rsidRPr="009E1FE1" w:rsidRDefault="003C5B97" w:rsidP="003C5B97">
      <w:pPr>
        <w:pStyle w:val="Els-reference"/>
        <w:ind w:left="240" w:hanging="240"/>
        <w:jc w:val="both"/>
        <w:rPr>
          <w:color w:val="000000" w:themeColor="text1"/>
        </w:rPr>
      </w:pPr>
      <w:r w:rsidRPr="009E1FE1">
        <w:rPr>
          <w:color w:val="000000" w:themeColor="text1"/>
        </w:rPr>
        <w:t>[77] Polanyi M. Personal Knowledge: Towards a Post-Critical Philosophy. London: Routledge &amp; Kegan Paul Plc; 1958. p.120.</w:t>
      </w:r>
    </w:p>
    <w:p w14:paraId="696384F6" w14:textId="1BD8A039" w:rsidR="003C5B97" w:rsidRPr="009E1FE1" w:rsidRDefault="003C5B97" w:rsidP="003C5B97">
      <w:pPr>
        <w:pStyle w:val="Els-reference"/>
        <w:ind w:left="240" w:hanging="240"/>
        <w:jc w:val="both"/>
        <w:rPr>
          <w:color w:val="000000" w:themeColor="text1"/>
        </w:rPr>
      </w:pPr>
      <w:r w:rsidRPr="009E1FE1">
        <w:rPr>
          <w:color w:val="000000" w:themeColor="text1"/>
        </w:rPr>
        <w:t>[78] Dostál J. Theory of problem solving. Procedia-Social and Behavioral Sciences 2015;174(1):2798-805.</w:t>
      </w:r>
    </w:p>
    <w:p w14:paraId="29F0C07D" w14:textId="466B4945" w:rsidR="003C5B97" w:rsidRPr="009E1FE1" w:rsidRDefault="003C5B97" w:rsidP="003C5B97">
      <w:pPr>
        <w:pStyle w:val="Els-reference"/>
        <w:ind w:left="240" w:hanging="240"/>
        <w:jc w:val="both"/>
        <w:rPr>
          <w:color w:val="000000" w:themeColor="text1"/>
        </w:rPr>
      </w:pPr>
      <w:r w:rsidRPr="009E1FE1">
        <w:rPr>
          <w:color w:val="000000" w:themeColor="text1"/>
        </w:rPr>
        <w:t>[79] Simon HA. Problem forming, problem finding and problem solving in design. In Collen A, Gasparski WW, editors. Design &amp; systems. New Jersey: Transaction Publishers; 1995. p. 245-57.</w:t>
      </w:r>
    </w:p>
    <w:p w14:paraId="00B49BA5" w14:textId="4D7C2716" w:rsidR="00197759" w:rsidRPr="009E1FE1" w:rsidRDefault="003C5B97" w:rsidP="003C5B97">
      <w:pPr>
        <w:pStyle w:val="Els-reference"/>
        <w:ind w:left="240" w:hanging="240"/>
        <w:jc w:val="both"/>
        <w:rPr>
          <w:color w:val="000000" w:themeColor="text1"/>
        </w:rPr>
      </w:pPr>
      <w:r w:rsidRPr="009E1FE1">
        <w:rPr>
          <w:color w:val="000000" w:themeColor="text1"/>
        </w:rPr>
        <w:t>[80] Tobias C, Herrmann JW, Gralla E. Exploring problem decomposition in design team discussions. In DS 80-11 Proceedings of the 20th International Conference on Engineering Design (ICED 15). Milan: Human Behaviour in Design, Design Education; 2015. p. 111-120.</w:t>
      </w:r>
    </w:p>
    <w:p w14:paraId="5E72261D" w14:textId="6F4BA890" w:rsidR="005B1FDF" w:rsidRPr="009E1FE1" w:rsidRDefault="005B1FDF" w:rsidP="005B1FDF">
      <w:pPr>
        <w:pStyle w:val="Els-reference"/>
        <w:ind w:left="240" w:hanging="240"/>
        <w:jc w:val="both"/>
        <w:rPr>
          <w:color w:val="000000" w:themeColor="text1"/>
        </w:rPr>
      </w:pPr>
      <w:r w:rsidRPr="009E1FE1">
        <w:rPr>
          <w:color w:val="000000" w:themeColor="text1"/>
        </w:rPr>
        <w:t>[81] Wanigarathna N, Sherratt F, Price A, Austin S. Design re-use: critical application of healthcare building design evidence. Engineering, Construction and Architectural Management. 2019 Apr 15;26(3):350-66.</w:t>
      </w:r>
    </w:p>
    <w:p w14:paraId="5C2D0D1D" w14:textId="37436827" w:rsidR="005B1FDF" w:rsidRPr="009E1FE1" w:rsidRDefault="005B1FDF" w:rsidP="005B1FDF">
      <w:pPr>
        <w:pStyle w:val="Els-reference"/>
        <w:ind w:left="240" w:hanging="240"/>
        <w:jc w:val="both"/>
        <w:rPr>
          <w:color w:val="000000" w:themeColor="text1"/>
        </w:rPr>
      </w:pPr>
      <w:r w:rsidRPr="009E1FE1">
        <w:rPr>
          <w:color w:val="000000" w:themeColor="text1"/>
        </w:rPr>
        <w:t>[82] d’Ingénieurs EM, R</w:t>
      </w:r>
      <w:r w:rsidR="00326B51" w:rsidRPr="009E1FE1">
        <w:rPr>
          <w:color w:val="000000" w:themeColor="text1"/>
        </w:rPr>
        <w:t>abat</w:t>
      </w:r>
      <w:r w:rsidRPr="009E1FE1">
        <w:rPr>
          <w:color w:val="000000" w:themeColor="text1"/>
        </w:rPr>
        <w:t xml:space="preserve"> I. T</w:t>
      </w:r>
      <w:r w:rsidR="00326B51" w:rsidRPr="009E1FE1">
        <w:rPr>
          <w:color w:val="000000" w:themeColor="text1"/>
        </w:rPr>
        <w:t>heory</w:t>
      </w:r>
      <w:r w:rsidRPr="009E1FE1">
        <w:rPr>
          <w:color w:val="000000" w:themeColor="text1"/>
        </w:rPr>
        <w:t xml:space="preserve"> </w:t>
      </w:r>
      <w:r w:rsidR="00326B51" w:rsidRPr="009E1FE1">
        <w:rPr>
          <w:color w:val="000000" w:themeColor="text1"/>
        </w:rPr>
        <w:t xml:space="preserve">of </w:t>
      </w:r>
      <w:r w:rsidRPr="009E1FE1">
        <w:rPr>
          <w:color w:val="000000" w:themeColor="text1"/>
        </w:rPr>
        <w:t>I</w:t>
      </w:r>
      <w:r w:rsidR="00326B51" w:rsidRPr="009E1FE1">
        <w:rPr>
          <w:color w:val="000000" w:themeColor="text1"/>
        </w:rPr>
        <w:t>nventive</w:t>
      </w:r>
      <w:r w:rsidRPr="009E1FE1">
        <w:rPr>
          <w:color w:val="000000" w:themeColor="text1"/>
        </w:rPr>
        <w:t xml:space="preserve"> P</w:t>
      </w:r>
      <w:r w:rsidR="00326B51" w:rsidRPr="009E1FE1">
        <w:rPr>
          <w:color w:val="000000" w:themeColor="text1"/>
        </w:rPr>
        <w:t>roblem</w:t>
      </w:r>
      <w:r w:rsidRPr="009E1FE1">
        <w:rPr>
          <w:color w:val="000000" w:themeColor="text1"/>
        </w:rPr>
        <w:t xml:space="preserve"> S</w:t>
      </w:r>
      <w:r w:rsidR="00326B51" w:rsidRPr="009E1FE1">
        <w:rPr>
          <w:color w:val="000000" w:themeColor="text1"/>
        </w:rPr>
        <w:t>olving</w:t>
      </w:r>
      <w:r w:rsidRPr="009E1FE1">
        <w:rPr>
          <w:color w:val="000000" w:themeColor="text1"/>
        </w:rPr>
        <w:t xml:space="preserve"> (TRIZ) C</w:t>
      </w:r>
      <w:r w:rsidR="00326B51" w:rsidRPr="009E1FE1">
        <w:rPr>
          <w:color w:val="000000" w:themeColor="text1"/>
        </w:rPr>
        <w:t xml:space="preserve">ase </w:t>
      </w:r>
      <w:r w:rsidRPr="009E1FE1">
        <w:rPr>
          <w:color w:val="000000" w:themeColor="text1"/>
        </w:rPr>
        <w:t>S</w:t>
      </w:r>
      <w:r w:rsidR="00326B51" w:rsidRPr="009E1FE1">
        <w:rPr>
          <w:color w:val="000000" w:themeColor="text1"/>
        </w:rPr>
        <w:t>tudy</w:t>
      </w:r>
      <w:r w:rsidRPr="009E1FE1">
        <w:rPr>
          <w:color w:val="000000" w:themeColor="text1"/>
        </w:rPr>
        <w:t>:</w:t>
      </w:r>
      <w:r w:rsidR="00326B51" w:rsidRPr="009E1FE1">
        <w:rPr>
          <w:color w:val="000000" w:themeColor="text1"/>
        </w:rPr>
        <w:t xml:space="preserve"> </w:t>
      </w:r>
      <w:r w:rsidRPr="009E1FE1">
        <w:rPr>
          <w:color w:val="000000" w:themeColor="text1"/>
        </w:rPr>
        <w:t>D</w:t>
      </w:r>
      <w:r w:rsidR="00326B51" w:rsidRPr="009E1FE1">
        <w:rPr>
          <w:color w:val="000000" w:themeColor="text1"/>
        </w:rPr>
        <w:t>evelopment of</w:t>
      </w:r>
      <w:r w:rsidRPr="009E1FE1">
        <w:rPr>
          <w:color w:val="000000" w:themeColor="text1"/>
        </w:rPr>
        <w:t xml:space="preserve"> </w:t>
      </w:r>
      <w:r w:rsidR="00326B51" w:rsidRPr="009E1FE1">
        <w:rPr>
          <w:color w:val="000000" w:themeColor="text1"/>
        </w:rPr>
        <w:t>a</w:t>
      </w:r>
      <w:r w:rsidRPr="009E1FE1">
        <w:rPr>
          <w:color w:val="000000" w:themeColor="text1"/>
        </w:rPr>
        <w:t xml:space="preserve"> H</w:t>
      </w:r>
      <w:r w:rsidR="00326B51" w:rsidRPr="009E1FE1">
        <w:rPr>
          <w:color w:val="000000" w:themeColor="text1"/>
        </w:rPr>
        <w:t>ybrid</w:t>
      </w:r>
      <w:r w:rsidRPr="009E1FE1">
        <w:rPr>
          <w:color w:val="000000" w:themeColor="text1"/>
        </w:rPr>
        <w:t xml:space="preserve"> S</w:t>
      </w:r>
      <w:r w:rsidR="00326B51" w:rsidRPr="009E1FE1">
        <w:rPr>
          <w:color w:val="000000" w:themeColor="text1"/>
        </w:rPr>
        <w:t>eawater</w:t>
      </w:r>
      <w:r w:rsidRPr="009E1FE1">
        <w:rPr>
          <w:color w:val="000000" w:themeColor="text1"/>
        </w:rPr>
        <w:t xml:space="preserve"> D</w:t>
      </w:r>
      <w:r w:rsidR="00326B51" w:rsidRPr="009E1FE1">
        <w:rPr>
          <w:color w:val="000000" w:themeColor="text1"/>
        </w:rPr>
        <w:t>esalination</w:t>
      </w:r>
      <w:r w:rsidRPr="009E1FE1">
        <w:rPr>
          <w:color w:val="000000" w:themeColor="text1"/>
        </w:rPr>
        <w:t xml:space="preserve"> P</w:t>
      </w:r>
      <w:r w:rsidR="00326B51" w:rsidRPr="009E1FE1">
        <w:rPr>
          <w:color w:val="000000" w:themeColor="text1"/>
        </w:rPr>
        <w:t>rocess</w:t>
      </w:r>
      <w:r w:rsidRPr="009E1FE1">
        <w:rPr>
          <w:color w:val="000000" w:themeColor="text1"/>
        </w:rPr>
        <w:t>. Technology. 2018;9(4):809-18.</w:t>
      </w:r>
    </w:p>
    <w:p w14:paraId="7F9985FA" w14:textId="6EC40051" w:rsidR="00EA7CEC" w:rsidRPr="009E1FE1" w:rsidRDefault="00EA7CEC" w:rsidP="002E3F52">
      <w:pPr>
        <w:pStyle w:val="Els-reference"/>
        <w:ind w:left="240" w:hanging="240"/>
        <w:rPr>
          <w:color w:val="000000" w:themeColor="text1"/>
        </w:rPr>
      </w:pPr>
      <w:r w:rsidRPr="009E1FE1">
        <w:rPr>
          <w:color w:val="000000" w:themeColor="text1"/>
        </w:rPr>
        <w:t>[83] United Nations (UN). Sustainable Development Goals, 2019. https://www.un.org/sustainabledevelopment/sustainable-development-goals/ (accessed 10.12.2019).</w:t>
      </w:r>
    </w:p>
    <w:p w14:paraId="0F3CE541" w14:textId="5C834C13" w:rsidR="00197759" w:rsidRPr="009E1FE1" w:rsidRDefault="0085543D" w:rsidP="00F2069D">
      <w:pPr>
        <w:pStyle w:val="Els-reference"/>
        <w:ind w:left="240" w:hanging="240"/>
        <w:jc w:val="both"/>
        <w:rPr>
          <w:color w:val="000000" w:themeColor="text1"/>
        </w:rPr>
      </w:pPr>
      <w:r w:rsidRPr="009E1FE1">
        <w:rPr>
          <w:color w:val="000000" w:themeColor="text1"/>
        </w:rPr>
        <w:t>[8</w:t>
      </w:r>
      <w:r w:rsidR="006827CC" w:rsidRPr="009E1FE1">
        <w:rPr>
          <w:color w:val="000000" w:themeColor="text1"/>
        </w:rPr>
        <w:t>4</w:t>
      </w:r>
      <w:r w:rsidRPr="009E1FE1">
        <w:rPr>
          <w:color w:val="000000" w:themeColor="text1"/>
        </w:rPr>
        <w:t>] Milisavljevic-Syed J, Allen JK, Commuri S, Mistree F. Design of networked manufacturing systems for Industry 4.0. Procedia CIRP 2019;81:1016-21.</w:t>
      </w:r>
    </w:p>
    <w:p w14:paraId="0F18DFDF" w14:textId="6A62F815" w:rsidR="00197759" w:rsidRPr="009E1FE1" w:rsidRDefault="00AB1982" w:rsidP="00F2069D">
      <w:pPr>
        <w:pStyle w:val="Els-reference"/>
        <w:ind w:left="240" w:hanging="240"/>
        <w:jc w:val="both"/>
        <w:rPr>
          <w:color w:val="000000" w:themeColor="text1"/>
        </w:rPr>
      </w:pPr>
      <w:r w:rsidRPr="009E1FE1">
        <w:rPr>
          <w:color w:val="000000" w:themeColor="text1"/>
        </w:rPr>
        <w:t>[8</w:t>
      </w:r>
      <w:r w:rsidR="006827CC" w:rsidRPr="009E1FE1">
        <w:rPr>
          <w:color w:val="000000" w:themeColor="text1"/>
        </w:rPr>
        <w:t>5</w:t>
      </w:r>
      <w:r w:rsidRPr="009E1FE1">
        <w:rPr>
          <w:color w:val="000000" w:themeColor="text1"/>
        </w:rPr>
        <w:t>] Whitworth B, Ryu H. A comparison of human and computer information processing. InMachine Learning: Concepts, Methodologies, Tools and Applications IGI Global 2012. p. 1-12.</w:t>
      </w:r>
    </w:p>
    <w:p w14:paraId="69EAAC40" w14:textId="7180DDA8" w:rsidR="00197759" w:rsidRPr="009E1FE1" w:rsidRDefault="00EB40B1" w:rsidP="00F2069D">
      <w:pPr>
        <w:pStyle w:val="Els-reference"/>
        <w:ind w:left="240" w:hanging="240"/>
        <w:jc w:val="both"/>
        <w:rPr>
          <w:color w:val="000000" w:themeColor="text1"/>
        </w:rPr>
      </w:pPr>
      <w:r w:rsidRPr="009E1FE1">
        <w:rPr>
          <w:color w:val="000000" w:themeColor="text1"/>
        </w:rPr>
        <w:t>[8</w:t>
      </w:r>
      <w:r w:rsidR="006827CC" w:rsidRPr="009E1FE1">
        <w:rPr>
          <w:color w:val="000000" w:themeColor="text1"/>
        </w:rPr>
        <w:t>6</w:t>
      </w:r>
      <w:r w:rsidRPr="009E1FE1">
        <w:rPr>
          <w:color w:val="000000" w:themeColor="text1"/>
        </w:rPr>
        <w:t>]Sommerville, I. (2011) Software engineering. Boston: Pearson.</w:t>
      </w:r>
    </w:p>
    <w:p w14:paraId="0890169F" w14:textId="480121A5" w:rsidR="00197759" w:rsidRPr="009E1FE1" w:rsidRDefault="006D1392" w:rsidP="00F2069D">
      <w:pPr>
        <w:pStyle w:val="Els-reference"/>
        <w:ind w:left="240" w:hanging="240"/>
        <w:jc w:val="both"/>
        <w:rPr>
          <w:color w:val="000000" w:themeColor="text1"/>
        </w:rPr>
      </w:pPr>
      <w:r w:rsidRPr="009E1FE1">
        <w:rPr>
          <w:color w:val="000000" w:themeColor="text1"/>
        </w:rPr>
        <w:t>[8</w:t>
      </w:r>
      <w:r w:rsidR="006827CC" w:rsidRPr="009E1FE1">
        <w:rPr>
          <w:color w:val="000000" w:themeColor="text1"/>
        </w:rPr>
        <w:t>7</w:t>
      </w:r>
      <w:r w:rsidRPr="009E1FE1">
        <w:rPr>
          <w:color w:val="000000" w:themeColor="text1"/>
        </w:rPr>
        <w:t>] Colton S, Wiggins GA. Computational creativity: The final frontier?. InEcai 2012;12:21-26.</w:t>
      </w:r>
    </w:p>
    <w:p w14:paraId="7172AEBC" w14:textId="0A8C8731" w:rsidR="005B4EE4" w:rsidRPr="009E1FE1" w:rsidRDefault="005B4EE4" w:rsidP="005B4EE4">
      <w:pPr>
        <w:pStyle w:val="Els-reference"/>
        <w:ind w:left="240" w:hanging="240"/>
        <w:jc w:val="both"/>
        <w:rPr>
          <w:color w:val="000000" w:themeColor="text1"/>
        </w:rPr>
      </w:pPr>
      <w:r w:rsidRPr="009E1FE1">
        <w:rPr>
          <w:color w:val="000000" w:themeColor="text1"/>
        </w:rPr>
        <w:t>[8</w:t>
      </w:r>
      <w:r w:rsidR="006827CC" w:rsidRPr="009E1FE1">
        <w:rPr>
          <w:color w:val="000000" w:themeColor="text1"/>
        </w:rPr>
        <w:t>8</w:t>
      </w:r>
      <w:r w:rsidRPr="009E1FE1">
        <w:rPr>
          <w:color w:val="000000" w:themeColor="text1"/>
        </w:rPr>
        <w:t>] Prasad YL. Big data analytics made easy. Chennai: Notion Press; 2016.</w:t>
      </w:r>
    </w:p>
    <w:p w14:paraId="57A65DB4" w14:textId="73ADB1AD" w:rsidR="005B4EE4" w:rsidRPr="009E1FE1" w:rsidRDefault="005B4EE4" w:rsidP="005B4EE4">
      <w:pPr>
        <w:pStyle w:val="Els-reference"/>
        <w:ind w:left="240" w:hanging="240"/>
        <w:jc w:val="both"/>
        <w:rPr>
          <w:color w:val="000000" w:themeColor="text1"/>
        </w:rPr>
      </w:pPr>
      <w:r w:rsidRPr="009E1FE1">
        <w:rPr>
          <w:color w:val="000000" w:themeColor="text1"/>
        </w:rPr>
        <w:t>[8</w:t>
      </w:r>
      <w:r w:rsidR="006827CC" w:rsidRPr="009E1FE1">
        <w:rPr>
          <w:color w:val="000000" w:themeColor="text1"/>
        </w:rPr>
        <w:t>9</w:t>
      </w:r>
      <w:r w:rsidRPr="009E1FE1">
        <w:rPr>
          <w:color w:val="000000" w:themeColor="text1"/>
        </w:rPr>
        <w:t>] Raheem N. Big Data: A Tutorial-based Approach. Chapman and Hall/CRC; 2019.</w:t>
      </w:r>
    </w:p>
    <w:p w14:paraId="2465A287" w14:textId="064A33CF" w:rsidR="005B4EE4" w:rsidRPr="009E1FE1" w:rsidRDefault="005B4EE4" w:rsidP="005B4EE4">
      <w:pPr>
        <w:pStyle w:val="Els-reference"/>
        <w:ind w:left="240" w:hanging="240"/>
        <w:jc w:val="both"/>
        <w:rPr>
          <w:color w:val="000000" w:themeColor="text1"/>
        </w:rPr>
      </w:pPr>
      <w:r w:rsidRPr="009E1FE1">
        <w:rPr>
          <w:color w:val="000000" w:themeColor="text1"/>
        </w:rPr>
        <w:t>[</w:t>
      </w:r>
      <w:r w:rsidR="006827CC" w:rsidRPr="009E1FE1">
        <w:rPr>
          <w:color w:val="000000" w:themeColor="text1"/>
        </w:rPr>
        <w:t>90</w:t>
      </w:r>
      <w:r w:rsidRPr="009E1FE1">
        <w:rPr>
          <w:color w:val="000000" w:themeColor="text1"/>
        </w:rPr>
        <w:t xml:space="preserve">] Buyya R, Calheiros RN, Dastjerdi AV. Big data: </w:t>
      </w:r>
      <w:r w:rsidR="002F0F8C" w:rsidRPr="009E1FE1">
        <w:rPr>
          <w:color w:val="000000" w:themeColor="text1"/>
        </w:rPr>
        <w:t>P</w:t>
      </w:r>
      <w:r w:rsidRPr="009E1FE1">
        <w:rPr>
          <w:color w:val="000000" w:themeColor="text1"/>
        </w:rPr>
        <w:t xml:space="preserve">rinciples and </w:t>
      </w:r>
      <w:r w:rsidR="002F0F8C" w:rsidRPr="009E1FE1">
        <w:rPr>
          <w:color w:val="000000" w:themeColor="text1"/>
        </w:rPr>
        <w:t>P</w:t>
      </w:r>
      <w:r w:rsidRPr="009E1FE1">
        <w:rPr>
          <w:color w:val="000000" w:themeColor="text1"/>
        </w:rPr>
        <w:t xml:space="preserve">aradigms. </w:t>
      </w:r>
      <w:r w:rsidR="002A3540" w:rsidRPr="009E1FE1">
        <w:rPr>
          <w:color w:val="000000" w:themeColor="text1"/>
        </w:rPr>
        <w:t xml:space="preserve">Cambridge: </w:t>
      </w:r>
      <w:r w:rsidRPr="009E1FE1">
        <w:rPr>
          <w:color w:val="000000" w:themeColor="text1"/>
        </w:rPr>
        <w:t>Morgan Kaufmann; 2016.</w:t>
      </w:r>
    </w:p>
    <w:p w14:paraId="77529769" w14:textId="123CFBEA" w:rsidR="000A0229" w:rsidRPr="009E1FE1" w:rsidRDefault="005B4EE4" w:rsidP="00286CD3">
      <w:pPr>
        <w:pStyle w:val="Els-reference"/>
        <w:ind w:left="240" w:hanging="240"/>
        <w:jc w:val="both"/>
        <w:rPr>
          <w:color w:val="000000" w:themeColor="text1"/>
        </w:rPr>
      </w:pPr>
      <w:r w:rsidRPr="009E1FE1">
        <w:rPr>
          <w:color w:val="000000" w:themeColor="text1"/>
        </w:rPr>
        <w:t>[9</w:t>
      </w:r>
      <w:r w:rsidR="006827CC" w:rsidRPr="009E1FE1">
        <w:rPr>
          <w:color w:val="000000" w:themeColor="text1"/>
        </w:rPr>
        <w:t>1</w:t>
      </w:r>
      <w:r w:rsidRPr="009E1FE1">
        <w:rPr>
          <w:color w:val="000000" w:themeColor="text1"/>
        </w:rPr>
        <w:t>] Anandakumar H, Arulmurugan R, Onn CC. Big Data Analytics for Sustainable Computing. Mobile Networks and Applications 2019</w:t>
      </w:r>
      <w:r w:rsidR="00A4373E" w:rsidRPr="009E1FE1">
        <w:rPr>
          <w:color w:val="000000" w:themeColor="text1"/>
        </w:rPr>
        <w:t>;</w:t>
      </w:r>
      <w:r w:rsidRPr="009E1FE1">
        <w:rPr>
          <w:color w:val="000000" w:themeColor="text1"/>
        </w:rPr>
        <w:t>1-4.</w:t>
      </w:r>
    </w:p>
    <w:p w14:paraId="1CF46914" w14:textId="2D7E54A5" w:rsidR="00C71B7C" w:rsidRPr="009E1FE1" w:rsidRDefault="00C71B7C" w:rsidP="00F2069D">
      <w:pPr>
        <w:pStyle w:val="Els-reference"/>
        <w:ind w:left="240" w:hanging="240"/>
        <w:jc w:val="both"/>
        <w:rPr>
          <w:color w:val="000000" w:themeColor="text1"/>
        </w:rPr>
      </w:pPr>
      <w:r w:rsidRPr="009E1FE1">
        <w:rPr>
          <w:color w:val="000000" w:themeColor="text1"/>
        </w:rPr>
        <w:t>[</w:t>
      </w:r>
      <w:r w:rsidR="00286CD3" w:rsidRPr="009E1FE1">
        <w:rPr>
          <w:color w:val="000000" w:themeColor="text1"/>
        </w:rPr>
        <w:t>9</w:t>
      </w:r>
      <w:r w:rsidR="006827CC" w:rsidRPr="009E1FE1">
        <w:rPr>
          <w:color w:val="000000" w:themeColor="text1"/>
        </w:rPr>
        <w:t>2</w:t>
      </w:r>
      <w:r w:rsidRPr="009E1FE1">
        <w:rPr>
          <w:color w:val="000000" w:themeColor="text1"/>
        </w:rPr>
        <w:t>] Lu L, Wang P. Duplication Detection in News Articles Based on Big Data. In 2019 IEEE 4th International Conference on Cloud Computing and Big Data Analysis (ICCCBDA); 2019. p. 15-19.</w:t>
      </w:r>
    </w:p>
    <w:p w14:paraId="52922A56" w14:textId="32F6EF6B" w:rsidR="00570DF6" w:rsidRPr="009E1FE1" w:rsidRDefault="00570DF6" w:rsidP="00570DF6">
      <w:pPr>
        <w:pStyle w:val="Els-reference"/>
        <w:ind w:left="240" w:hanging="240"/>
        <w:jc w:val="both"/>
        <w:rPr>
          <w:color w:val="000000" w:themeColor="text1"/>
        </w:rPr>
      </w:pPr>
      <w:r w:rsidRPr="009E1FE1">
        <w:rPr>
          <w:color w:val="000000" w:themeColor="text1"/>
        </w:rPr>
        <w:t>[</w:t>
      </w:r>
      <w:r w:rsidR="00286CD3" w:rsidRPr="009E1FE1">
        <w:rPr>
          <w:color w:val="000000" w:themeColor="text1"/>
        </w:rPr>
        <w:t>9</w:t>
      </w:r>
      <w:r w:rsidR="006827CC" w:rsidRPr="009E1FE1">
        <w:rPr>
          <w:color w:val="000000" w:themeColor="text1"/>
        </w:rPr>
        <w:t>3</w:t>
      </w:r>
      <w:r w:rsidRPr="009E1FE1">
        <w:rPr>
          <w:color w:val="000000" w:themeColor="text1"/>
        </w:rPr>
        <w:t xml:space="preserve">] Glicksberg BS, Li L, Chen R, Dudley J, Chen B. Leveraging Big Data to Transform Drug Discovery. In: Larson RS, Oprea TI, editors. </w:t>
      </w:r>
      <w:r w:rsidRPr="009E1FE1">
        <w:rPr>
          <w:color w:val="000000" w:themeColor="text1"/>
        </w:rPr>
        <w:lastRenderedPageBreak/>
        <w:t>Bioinformatics and Drug Discovery. New York: Humana Press; 2019. p. 91-118.</w:t>
      </w:r>
    </w:p>
    <w:p w14:paraId="6ED192F3" w14:textId="5DE382B0" w:rsidR="000A0229" w:rsidRPr="009E1FE1" w:rsidRDefault="00570DF6" w:rsidP="00570DF6">
      <w:pPr>
        <w:pStyle w:val="Els-reference"/>
        <w:ind w:left="240" w:hanging="240"/>
        <w:jc w:val="both"/>
        <w:rPr>
          <w:color w:val="000000" w:themeColor="text1"/>
        </w:rPr>
      </w:pPr>
      <w:r w:rsidRPr="009E1FE1">
        <w:rPr>
          <w:color w:val="000000" w:themeColor="text1"/>
        </w:rPr>
        <w:t>[</w:t>
      </w:r>
      <w:r w:rsidR="00286CD3" w:rsidRPr="009E1FE1">
        <w:rPr>
          <w:color w:val="000000" w:themeColor="text1"/>
        </w:rPr>
        <w:t>9</w:t>
      </w:r>
      <w:r w:rsidR="006827CC" w:rsidRPr="009E1FE1">
        <w:rPr>
          <w:color w:val="000000" w:themeColor="text1"/>
        </w:rPr>
        <w:t>4</w:t>
      </w:r>
      <w:r w:rsidRPr="009E1FE1">
        <w:rPr>
          <w:color w:val="000000" w:themeColor="text1"/>
        </w:rPr>
        <w:t>] Prakash N, Devangi P. Drug Discovery. Journal of Antivirals &amp; Antiretrovirals 2010;2(4):63-8.</w:t>
      </w:r>
    </w:p>
    <w:p w14:paraId="572E47C1" w14:textId="5633004E" w:rsidR="00286CD3" w:rsidRPr="009E1FE1" w:rsidRDefault="00EE6D37" w:rsidP="00E87D5D">
      <w:pPr>
        <w:pStyle w:val="Els-reference"/>
        <w:ind w:left="240" w:hanging="240"/>
        <w:jc w:val="both"/>
        <w:rPr>
          <w:color w:val="000000" w:themeColor="text1"/>
        </w:rPr>
      </w:pPr>
      <w:r w:rsidRPr="009E1FE1">
        <w:rPr>
          <w:color w:val="000000" w:themeColor="text1"/>
        </w:rPr>
        <w:t>[</w:t>
      </w:r>
      <w:r w:rsidR="00286CD3" w:rsidRPr="009E1FE1">
        <w:rPr>
          <w:color w:val="000000" w:themeColor="text1"/>
        </w:rPr>
        <w:t>9</w:t>
      </w:r>
      <w:r w:rsidR="006827CC" w:rsidRPr="009E1FE1">
        <w:rPr>
          <w:color w:val="000000" w:themeColor="text1"/>
        </w:rPr>
        <w:t>5</w:t>
      </w:r>
      <w:r w:rsidRPr="009E1FE1">
        <w:rPr>
          <w:color w:val="000000" w:themeColor="text1"/>
        </w:rPr>
        <w:t xml:space="preserve">] Marr B. Big data in practice: </w:t>
      </w:r>
      <w:r w:rsidR="0099244E" w:rsidRPr="009E1FE1">
        <w:rPr>
          <w:color w:val="000000" w:themeColor="text1"/>
        </w:rPr>
        <w:t>H</w:t>
      </w:r>
      <w:r w:rsidRPr="009E1FE1">
        <w:rPr>
          <w:color w:val="000000" w:themeColor="text1"/>
        </w:rPr>
        <w:t>ow 45 successful companies used big data analytics to deliver extraordinary results. John Wiley &amp; Sons; 2016.</w:t>
      </w:r>
    </w:p>
    <w:p w14:paraId="555BA41B" w14:textId="212C28E3" w:rsidR="00B45216" w:rsidRPr="009E1FE1" w:rsidRDefault="00FC337E" w:rsidP="00F2069D">
      <w:pPr>
        <w:pStyle w:val="Els-reference"/>
        <w:ind w:left="240" w:hanging="240"/>
        <w:jc w:val="both"/>
        <w:rPr>
          <w:color w:val="000000" w:themeColor="text1"/>
        </w:rPr>
      </w:pPr>
      <w:r w:rsidRPr="009E1FE1">
        <w:rPr>
          <w:color w:val="000000" w:themeColor="text1"/>
        </w:rPr>
        <w:t>[9</w:t>
      </w:r>
      <w:r w:rsidR="006827CC" w:rsidRPr="009E1FE1">
        <w:rPr>
          <w:color w:val="000000" w:themeColor="text1"/>
        </w:rPr>
        <w:t>6</w:t>
      </w:r>
      <w:r w:rsidRPr="009E1FE1">
        <w:rPr>
          <w:color w:val="000000" w:themeColor="text1"/>
        </w:rPr>
        <w:t>] Witten IH, Frank E, Hall MA, Pal CJ. Data Mining: Practical machine learning tools and techniques. Cambridge: Morgan Kaufmann; 2016.</w:t>
      </w:r>
    </w:p>
    <w:p w14:paraId="7A9C6EFE" w14:textId="1C267A17" w:rsidR="00B45216" w:rsidRPr="009E1FE1" w:rsidRDefault="008A2A70" w:rsidP="00F2069D">
      <w:pPr>
        <w:pStyle w:val="Els-reference"/>
        <w:ind w:left="240" w:hanging="240"/>
        <w:jc w:val="both"/>
        <w:rPr>
          <w:color w:val="000000" w:themeColor="text1"/>
        </w:rPr>
      </w:pPr>
      <w:r w:rsidRPr="009E1FE1">
        <w:rPr>
          <w:color w:val="000000" w:themeColor="text1"/>
        </w:rPr>
        <w:t>[9</w:t>
      </w:r>
      <w:r w:rsidR="006827CC" w:rsidRPr="009E1FE1">
        <w:rPr>
          <w:color w:val="000000" w:themeColor="text1"/>
        </w:rPr>
        <w:t>7</w:t>
      </w:r>
      <w:r w:rsidRPr="009E1FE1">
        <w:rPr>
          <w:color w:val="000000" w:themeColor="text1"/>
        </w:rPr>
        <w:t>] Li Q, Hassan S. Text mining techniques to capture facts for cloud computing adoption and big data processing. IEEE Access 2019.</w:t>
      </w:r>
      <w:r w:rsidR="00A41C5C" w:rsidRPr="009E1FE1">
        <w:rPr>
          <w:color w:val="000000" w:themeColor="text1"/>
        </w:rPr>
        <w:t>p.162254-162267</w:t>
      </w:r>
    </w:p>
    <w:p w14:paraId="630EDF58" w14:textId="1BE0F655" w:rsidR="00B45216" w:rsidRPr="009E1FE1" w:rsidRDefault="00E62181" w:rsidP="00F2069D">
      <w:pPr>
        <w:pStyle w:val="Els-reference"/>
        <w:ind w:left="240" w:hanging="240"/>
        <w:jc w:val="both"/>
        <w:rPr>
          <w:color w:val="000000" w:themeColor="text1"/>
        </w:rPr>
      </w:pPr>
      <w:r w:rsidRPr="009E1FE1">
        <w:rPr>
          <w:color w:val="000000" w:themeColor="text1"/>
        </w:rPr>
        <w:t>[9</w:t>
      </w:r>
      <w:r w:rsidR="006827CC" w:rsidRPr="009E1FE1">
        <w:rPr>
          <w:color w:val="000000" w:themeColor="text1"/>
        </w:rPr>
        <w:t>8</w:t>
      </w:r>
      <w:r w:rsidRPr="009E1FE1">
        <w:rPr>
          <w:color w:val="000000" w:themeColor="text1"/>
        </w:rPr>
        <w:t>] Dörre J, Gerstl P, Seiffert R. Text mining: finding nuggets in mountains of textual data. InProceedings of the fifth ACM SIGKDD international conference on Knowledge discovery and data mining 1999</w:t>
      </w:r>
      <w:r w:rsidR="000A5CFD" w:rsidRPr="009E1FE1">
        <w:rPr>
          <w:color w:val="000000" w:themeColor="text1"/>
        </w:rPr>
        <w:t>.</w:t>
      </w:r>
      <w:r w:rsidRPr="009E1FE1">
        <w:rPr>
          <w:color w:val="000000" w:themeColor="text1"/>
        </w:rPr>
        <w:t>p. 398-401.</w:t>
      </w:r>
    </w:p>
    <w:p w14:paraId="1E90CAEC" w14:textId="5AC20E03" w:rsidR="00323C55" w:rsidRPr="009E1FE1" w:rsidRDefault="00C15B5B" w:rsidP="00F2069D">
      <w:pPr>
        <w:pStyle w:val="Els-reference"/>
        <w:ind w:left="240" w:hanging="240"/>
        <w:jc w:val="both"/>
        <w:rPr>
          <w:color w:val="000000" w:themeColor="text1"/>
        </w:rPr>
      </w:pPr>
      <w:r w:rsidRPr="009E1FE1">
        <w:rPr>
          <w:color w:val="000000" w:themeColor="text1"/>
        </w:rPr>
        <w:t>[9</w:t>
      </w:r>
      <w:r w:rsidR="006827CC" w:rsidRPr="009E1FE1">
        <w:rPr>
          <w:color w:val="000000" w:themeColor="text1"/>
        </w:rPr>
        <w:t>9</w:t>
      </w:r>
      <w:r w:rsidRPr="009E1FE1">
        <w:rPr>
          <w:color w:val="000000" w:themeColor="text1"/>
        </w:rPr>
        <w:t>] Jin H, Miao Y, Jung JR, Li D. Construction of information search behavior based on data mining. Personal and Ubiquitous Computing 2019:1-13.</w:t>
      </w:r>
    </w:p>
    <w:p w14:paraId="39FA365B" w14:textId="324E4866" w:rsidR="00D275F0" w:rsidRPr="009E1FE1" w:rsidRDefault="00D275F0" w:rsidP="00D275F0">
      <w:pPr>
        <w:pStyle w:val="Els-reference"/>
        <w:ind w:left="240" w:hanging="240"/>
        <w:jc w:val="both"/>
        <w:rPr>
          <w:color w:val="000000" w:themeColor="text1"/>
        </w:rPr>
      </w:pPr>
      <w:r w:rsidRPr="009E1FE1">
        <w:rPr>
          <w:color w:val="000000" w:themeColor="text1"/>
        </w:rPr>
        <w:t>[</w:t>
      </w:r>
      <w:r w:rsidR="006827CC" w:rsidRPr="009E1FE1">
        <w:rPr>
          <w:color w:val="000000" w:themeColor="text1"/>
        </w:rPr>
        <w:t>100</w:t>
      </w:r>
      <w:r w:rsidRPr="009E1FE1">
        <w:rPr>
          <w:color w:val="000000" w:themeColor="text1"/>
        </w:rPr>
        <w:t>] Seah JH, Shim KJ. Data Mining Approach to the Detection of Suicide in Social Media: A Case Study of Singapore. In2018 IEEE International Conference on Big Data (Big Data) 2018. p. 5442-5444.</w:t>
      </w:r>
    </w:p>
    <w:p w14:paraId="4F040EC2" w14:textId="22FE1148" w:rsidR="00D275F0" w:rsidRPr="009E1FE1" w:rsidRDefault="00D275F0" w:rsidP="00D275F0">
      <w:pPr>
        <w:pStyle w:val="Els-reference"/>
        <w:ind w:left="240" w:hanging="240"/>
        <w:jc w:val="both"/>
        <w:rPr>
          <w:color w:val="000000" w:themeColor="text1"/>
        </w:rPr>
      </w:pPr>
      <w:r w:rsidRPr="009E1FE1">
        <w:rPr>
          <w:color w:val="000000" w:themeColor="text1"/>
        </w:rPr>
        <w:t>[</w:t>
      </w:r>
      <w:r w:rsidR="00E87D5D" w:rsidRPr="009E1FE1">
        <w:rPr>
          <w:color w:val="000000" w:themeColor="text1"/>
        </w:rPr>
        <w:t>10</w:t>
      </w:r>
      <w:r w:rsidR="006827CC" w:rsidRPr="009E1FE1">
        <w:rPr>
          <w:color w:val="000000" w:themeColor="text1"/>
        </w:rPr>
        <w:t>1</w:t>
      </w:r>
      <w:r w:rsidRPr="009E1FE1">
        <w:rPr>
          <w:color w:val="000000" w:themeColor="text1"/>
        </w:rPr>
        <w:t>] Wang Z, Childs P, Jiang P. Using web crawler technology to support design-related web information collection in idea generation. InDS 75-6: Proceedings of the 19th International Conference on Engineering Design (ICED13), Design for Harmonies, Vol. 6: Design Information and Knowledge, Seoul, Korea; 2013. p. 229-238.</w:t>
      </w:r>
    </w:p>
    <w:p w14:paraId="3D25FF25" w14:textId="2BFE94FF" w:rsidR="00323C55" w:rsidRPr="009E1FE1" w:rsidRDefault="00D275F0" w:rsidP="00D275F0">
      <w:pPr>
        <w:pStyle w:val="Els-reference"/>
        <w:ind w:left="240" w:hanging="240"/>
        <w:jc w:val="both"/>
        <w:rPr>
          <w:color w:val="000000" w:themeColor="text1"/>
        </w:rPr>
      </w:pPr>
      <w:r w:rsidRPr="009E1FE1">
        <w:rPr>
          <w:color w:val="000000" w:themeColor="text1"/>
        </w:rPr>
        <w:t>[</w:t>
      </w:r>
      <w:r w:rsidR="00E87D5D" w:rsidRPr="009E1FE1">
        <w:rPr>
          <w:color w:val="000000" w:themeColor="text1"/>
        </w:rPr>
        <w:t>10</w:t>
      </w:r>
      <w:r w:rsidR="006827CC" w:rsidRPr="009E1FE1">
        <w:rPr>
          <w:color w:val="000000" w:themeColor="text1"/>
        </w:rPr>
        <w:t>2</w:t>
      </w:r>
      <w:r w:rsidRPr="009E1FE1">
        <w:rPr>
          <w:color w:val="000000" w:themeColor="text1"/>
        </w:rPr>
        <w:t>] Patil S, Bhattacharjee S, Ghosh SK. A spatial web crawler for discovering geo-servers and semantic referencing with spatial features. InInternational Conference on Distributed Computing and Internet Technology; 2014: p. 68-78.</w:t>
      </w:r>
    </w:p>
    <w:p w14:paraId="0F944943" w14:textId="072FAAD0" w:rsidR="00223191" w:rsidRPr="009E1FE1" w:rsidRDefault="00223191" w:rsidP="00223191">
      <w:pPr>
        <w:pStyle w:val="Els-reference"/>
        <w:ind w:left="240" w:hanging="240"/>
        <w:jc w:val="both"/>
        <w:rPr>
          <w:color w:val="000000" w:themeColor="text1"/>
        </w:rPr>
      </w:pPr>
      <w:r w:rsidRPr="009E1FE1">
        <w:rPr>
          <w:color w:val="000000" w:themeColor="text1"/>
        </w:rPr>
        <w:t>[</w:t>
      </w:r>
      <w:r w:rsidR="00391A0D" w:rsidRPr="009E1FE1">
        <w:rPr>
          <w:color w:val="000000" w:themeColor="text1"/>
        </w:rPr>
        <w:t>10</w:t>
      </w:r>
      <w:r w:rsidR="006827CC" w:rsidRPr="009E1FE1">
        <w:rPr>
          <w:color w:val="000000" w:themeColor="text1"/>
        </w:rPr>
        <w:t>3</w:t>
      </w:r>
      <w:r w:rsidRPr="009E1FE1">
        <w:rPr>
          <w:color w:val="000000" w:themeColor="text1"/>
        </w:rPr>
        <w:t>] Arora Y, Goyal D. Review of data analysis framework for variety of big data. InEmerging Trends in Expert Applications and Security</w:t>
      </w:r>
      <w:r w:rsidR="00891543" w:rsidRPr="009E1FE1">
        <w:rPr>
          <w:color w:val="000000" w:themeColor="text1"/>
        </w:rPr>
        <w:t>. Singapore:</w:t>
      </w:r>
      <w:r w:rsidRPr="009E1FE1">
        <w:rPr>
          <w:color w:val="000000" w:themeColor="text1"/>
        </w:rPr>
        <w:t xml:space="preserve"> </w:t>
      </w:r>
      <w:r w:rsidR="00891543" w:rsidRPr="009E1FE1">
        <w:rPr>
          <w:color w:val="000000" w:themeColor="text1"/>
        </w:rPr>
        <w:t xml:space="preserve">Springer; </w:t>
      </w:r>
      <w:r w:rsidRPr="009E1FE1">
        <w:rPr>
          <w:color w:val="000000" w:themeColor="text1"/>
        </w:rPr>
        <w:t>2019</w:t>
      </w:r>
      <w:r w:rsidR="00891543" w:rsidRPr="009E1FE1">
        <w:rPr>
          <w:color w:val="000000" w:themeColor="text1"/>
        </w:rPr>
        <w:t>.</w:t>
      </w:r>
      <w:r w:rsidRPr="009E1FE1">
        <w:rPr>
          <w:color w:val="000000" w:themeColor="text1"/>
        </w:rPr>
        <w:t>p. 55-62.</w:t>
      </w:r>
    </w:p>
    <w:p w14:paraId="43C04911" w14:textId="1EF45F45" w:rsidR="00E87D5D" w:rsidRPr="009E1FE1" w:rsidRDefault="00223191" w:rsidP="007A4DC7">
      <w:pPr>
        <w:pStyle w:val="Els-reference"/>
        <w:ind w:left="240" w:hanging="240"/>
        <w:jc w:val="both"/>
        <w:rPr>
          <w:color w:val="000000" w:themeColor="text1"/>
        </w:rPr>
      </w:pPr>
      <w:r w:rsidRPr="009E1FE1">
        <w:rPr>
          <w:color w:val="000000" w:themeColor="text1"/>
        </w:rPr>
        <w:t>[</w:t>
      </w:r>
      <w:r w:rsidR="00391A0D" w:rsidRPr="009E1FE1">
        <w:rPr>
          <w:color w:val="000000" w:themeColor="text1"/>
        </w:rPr>
        <w:t>10</w:t>
      </w:r>
      <w:r w:rsidR="006827CC" w:rsidRPr="009E1FE1">
        <w:rPr>
          <w:color w:val="000000" w:themeColor="text1"/>
        </w:rPr>
        <w:t>4</w:t>
      </w:r>
      <w:r w:rsidRPr="009E1FE1">
        <w:rPr>
          <w:color w:val="000000" w:themeColor="text1"/>
        </w:rPr>
        <w:t>] Chaix E, Deléger L, Bossy R, Nédellec C. Text mining tools for extracting information about microbial biodiversity in food. Food microbiology 2019;81:63-75.</w:t>
      </w:r>
    </w:p>
    <w:p w14:paraId="48429685" w14:textId="4407B866" w:rsidR="00323C55" w:rsidRPr="009E1FE1" w:rsidRDefault="008C2970" w:rsidP="00F2069D">
      <w:pPr>
        <w:pStyle w:val="Els-reference"/>
        <w:ind w:left="240" w:hanging="240"/>
        <w:jc w:val="both"/>
        <w:rPr>
          <w:color w:val="000000" w:themeColor="text1"/>
        </w:rPr>
      </w:pPr>
      <w:r w:rsidRPr="009E1FE1">
        <w:rPr>
          <w:color w:val="000000" w:themeColor="text1"/>
        </w:rPr>
        <w:t>[</w:t>
      </w:r>
      <w:r w:rsidR="007A4DC7" w:rsidRPr="009E1FE1">
        <w:rPr>
          <w:color w:val="000000" w:themeColor="text1"/>
        </w:rPr>
        <w:t>10</w:t>
      </w:r>
      <w:r w:rsidR="006827CC" w:rsidRPr="009E1FE1">
        <w:rPr>
          <w:color w:val="000000" w:themeColor="text1"/>
        </w:rPr>
        <w:t>5</w:t>
      </w:r>
      <w:r w:rsidRPr="009E1FE1">
        <w:rPr>
          <w:color w:val="000000" w:themeColor="text1"/>
        </w:rPr>
        <w:t>] Getzels JW, Smilansky J. Individual differences in pupil perceptions of school problems. British Journal of Educational Psychology 1983;53(3):307-16.</w:t>
      </w:r>
    </w:p>
    <w:p w14:paraId="2BC650DF" w14:textId="0783078C" w:rsidR="00A9171F" w:rsidRPr="009E1FE1" w:rsidRDefault="00A9171F" w:rsidP="00A9171F">
      <w:pPr>
        <w:pStyle w:val="Els-reference"/>
        <w:ind w:left="240" w:hanging="240"/>
        <w:jc w:val="both"/>
        <w:rPr>
          <w:color w:val="000000" w:themeColor="text1"/>
        </w:rPr>
      </w:pPr>
      <w:r w:rsidRPr="009E1FE1">
        <w:rPr>
          <w:color w:val="000000" w:themeColor="text1"/>
        </w:rPr>
        <w:t>[10</w:t>
      </w:r>
      <w:r w:rsidR="006827CC" w:rsidRPr="009E1FE1">
        <w:rPr>
          <w:color w:val="000000" w:themeColor="text1"/>
        </w:rPr>
        <w:t>6</w:t>
      </w:r>
      <w:r w:rsidRPr="009E1FE1">
        <w:rPr>
          <w:color w:val="000000" w:themeColor="text1"/>
        </w:rPr>
        <w:t>] Feng J, Barbosa LD, Torres V, inventors; AT&amp;T Intellectual Property I LP, assignee. Systems and methods for social media data mining. United States patent US 9,262,517. 2016.</w:t>
      </w:r>
    </w:p>
    <w:p w14:paraId="76A179B0" w14:textId="50C82ED4" w:rsidR="00A9171F" w:rsidRPr="009E1FE1" w:rsidRDefault="00A9171F" w:rsidP="00A9171F">
      <w:pPr>
        <w:pStyle w:val="Els-reference"/>
        <w:ind w:left="245" w:hanging="245"/>
        <w:jc w:val="both"/>
        <w:rPr>
          <w:color w:val="000000" w:themeColor="text1"/>
        </w:rPr>
      </w:pPr>
      <w:r w:rsidRPr="009E1FE1">
        <w:rPr>
          <w:color w:val="000000" w:themeColor="text1"/>
        </w:rPr>
        <w:t>[10</w:t>
      </w:r>
      <w:r w:rsidR="006827CC" w:rsidRPr="009E1FE1">
        <w:rPr>
          <w:color w:val="000000" w:themeColor="text1"/>
        </w:rPr>
        <w:t>7</w:t>
      </w:r>
      <w:r w:rsidRPr="009E1FE1">
        <w:rPr>
          <w:color w:val="000000" w:themeColor="text1"/>
        </w:rPr>
        <w:t>] He W, Yan G, Shen J, Tian X. Developing a workflow approach for mining online social media data. In2017 IEEE SmartWorld, Ubiquitous Intelligence &amp; Computing, Advanced &amp; Trusted Computed, Scalable Computing &amp; Communications, Cloud &amp; Big Data Computing, Internet of People and Smart City Innovation; 2017. p. 1-6.</w:t>
      </w:r>
    </w:p>
    <w:p w14:paraId="0D85AE7F" w14:textId="62F4CCF7" w:rsidR="007A4DC7" w:rsidRPr="009E1FE1" w:rsidRDefault="00CF157C" w:rsidP="00D52D18">
      <w:pPr>
        <w:pStyle w:val="Els-reference"/>
        <w:ind w:left="240" w:hanging="240"/>
        <w:jc w:val="both"/>
        <w:rPr>
          <w:color w:val="000000" w:themeColor="text1"/>
        </w:rPr>
      </w:pPr>
      <w:r w:rsidRPr="009E1FE1">
        <w:rPr>
          <w:color w:val="000000" w:themeColor="text1"/>
        </w:rPr>
        <w:t>[10</w:t>
      </w:r>
      <w:r w:rsidR="006827CC" w:rsidRPr="009E1FE1">
        <w:rPr>
          <w:color w:val="000000" w:themeColor="text1"/>
        </w:rPr>
        <w:t>8</w:t>
      </w:r>
      <w:r w:rsidRPr="009E1FE1">
        <w:rPr>
          <w:color w:val="000000" w:themeColor="text1"/>
        </w:rPr>
        <w:t>] Chen H, Fuller SS, Friedman C, Hersh W. Knowledge management, data mining, and text mining in medical informatics. InMedical Informatics</w:t>
      </w:r>
      <w:r w:rsidR="00B37992" w:rsidRPr="009E1FE1">
        <w:rPr>
          <w:color w:val="000000" w:themeColor="text1"/>
        </w:rPr>
        <w:t>. Boston:</w:t>
      </w:r>
      <w:r w:rsidRPr="009E1FE1">
        <w:rPr>
          <w:color w:val="000000" w:themeColor="text1"/>
        </w:rPr>
        <w:t xml:space="preserve"> </w:t>
      </w:r>
      <w:r w:rsidR="00B37992" w:rsidRPr="009E1FE1">
        <w:rPr>
          <w:color w:val="000000" w:themeColor="text1"/>
        </w:rPr>
        <w:t xml:space="preserve">Springer; </w:t>
      </w:r>
      <w:r w:rsidRPr="009E1FE1">
        <w:rPr>
          <w:color w:val="000000" w:themeColor="text1"/>
        </w:rPr>
        <w:t>2005</w:t>
      </w:r>
      <w:r w:rsidR="00B37992" w:rsidRPr="009E1FE1">
        <w:rPr>
          <w:color w:val="000000" w:themeColor="text1"/>
        </w:rPr>
        <w:t>.</w:t>
      </w:r>
      <w:r w:rsidRPr="009E1FE1">
        <w:rPr>
          <w:color w:val="000000" w:themeColor="text1"/>
        </w:rPr>
        <w:t>p. 3-33.</w:t>
      </w:r>
    </w:p>
    <w:p w14:paraId="54A60211" w14:textId="2153432E" w:rsidR="00323C55" w:rsidRPr="009E1FE1" w:rsidRDefault="0004669E" w:rsidP="00F2069D">
      <w:pPr>
        <w:pStyle w:val="Els-reference"/>
        <w:ind w:left="240" w:hanging="240"/>
        <w:jc w:val="both"/>
        <w:rPr>
          <w:color w:val="000000" w:themeColor="text1"/>
        </w:rPr>
      </w:pPr>
      <w:r w:rsidRPr="009E1FE1">
        <w:rPr>
          <w:color w:val="000000" w:themeColor="text1"/>
        </w:rPr>
        <w:t>[10</w:t>
      </w:r>
      <w:r w:rsidR="006827CC" w:rsidRPr="009E1FE1">
        <w:rPr>
          <w:color w:val="000000" w:themeColor="text1"/>
        </w:rPr>
        <w:t>9</w:t>
      </w:r>
      <w:r w:rsidRPr="009E1FE1">
        <w:rPr>
          <w:color w:val="000000" w:themeColor="text1"/>
        </w:rPr>
        <w:t>] Hardeniya N, Perkins J, Chopra D, Joshi N, Mathur I. Natural Language Processing: Python and NLTK. Birmingham: Packt Publishing Ltd; 2016.</w:t>
      </w:r>
    </w:p>
    <w:p w14:paraId="3EE290DF" w14:textId="6FFDD46B" w:rsidR="00323C55" w:rsidRPr="009E1FE1" w:rsidRDefault="0052107B" w:rsidP="00F2069D">
      <w:pPr>
        <w:pStyle w:val="Els-reference"/>
        <w:ind w:left="240" w:hanging="240"/>
        <w:jc w:val="both"/>
        <w:rPr>
          <w:color w:val="000000" w:themeColor="text1"/>
        </w:rPr>
      </w:pPr>
      <w:r w:rsidRPr="009E1FE1">
        <w:rPr>
          <w:color w:val="000000" w:themeColor="text1"/>
        </w:rPr>
        <w:t>[1</w:t>
      </w:r>
      <w:r w:rsidR="006827CC" w:rsidRPr="009E1FE1">
        <w:rPr>
          <w:color w:val="000000" w:themeColor="text1"/>
        </w:rPr>
        <w:t>10</w:t>
      </w:r>
      <w:r w:rsidRPr="009E1FE1">
        <w:rPr>
          <w:color w:val="000000" w:themeColor="text1"/>
        </w:rPr>
        <w:t>] Farzindar A, Inkpen D. Natural Language Processing for Social Media. 2nd ed. Williston: Morgan &amp; Claypool Publishers; 2018</w:t>
      </w:r>
      <w:r w:rsidR="002007C3" w:rsidRPr="009E1FE1">
        <w:rPr>
          <w:color w:val="000000" w:themeColor="text1"/>
        </w:rPr>
        <w:t>.</w:t>
      </w:r>
    </w:p>
    <w:p w14:paraId="6E5574B5" w14:textId="1AD6F69E" w:rsidR="00323C55" w:rsidRPr="009E1FE1" w:rsidRDefault="005B74DC" w:rsidP="00F2069D">
      <w:pPr>
        <w:pStyle w:val="Els-reference"/>
        <w:ind w:left="240" w:hanging="240"/>
        <w:jc w:val="both"/>
        <w:rPr>
          <w:color w:val="000000" w:themeColor="text1"/>
        </w:rPr>
      </w:pPr>
      <w:r w:rsidRPr="009E1FE1">
        <w:rPr>
          <w:color w:val="000000" w:themeColor="text1"/>
        </w:rPr>
        <w:t>[1</w:t>
      </w:r>
      <w:r w:rsidR="00D52D18" w:rsidRPr="009E1FE1">
        <w:rPr>
          <w:color w:val="000000" w:themeColor="text1"/>
        </w:rPr>
        <w:t>1</w:t>
      </w:r>
      <w:r w:rsidR="006827CC" w:rsidRPr="009E1FE1">
        <w:rPr>
          <w:color w:val="000000" w:themeColor="text1"/>
        </w:rPr>
        <w:t>1</w:t>
      </w:r>
      <w:r w:rsidRPr="009E1FE1">
        <w:rPr>
          <w:color w:val="000000" w:themeColor="text1"/>
        </w:rPr>
        <w:t>] Melville P, Sindhwani V, Lawrence R. Social media analytics: Channeling the power of the blogosphere for marketing insight. Proc. of the WIN 2009;1(1):1-5.</w:t>
      </w:r>
    </w:p>
    <w:p w14:paraId="488F8F9B" w14:textId="3051EECC" w:rsidR="00323C55" w:rsidRPr="009E1FE1" w:rsidRDefault="009230ED" w:rsidP="00607BAE">
      <w:pPr>
        <w:pStyle w:val="Els-reference"/>
        <w:ind w:left="0" w:firstLine="0"/>
        <w:jc w:val="both"/>
        <w:rPr>
          <w:color w:val="000000" w:themeColor="text1"/>
        </w:rPr>
      </w:pPr>
      <w:r w:rsidRPr="009E1FE1">
        <w:rPr>
          <w:color w:val="000000" w:themeColor="text1"/>
        </w:rPr>
        <w:t>[1</w:t>
      </w:r>
      <w:r w:rsidR="00D52D18" w:rsidRPr="009E1FE1">
        <w:rPr>
          <w:color w:val="000000" w:themeColor="text1"/>
        </w:rPr>
        <w:t>1</w:t>
      </w:r>
      <w:r w:rsidR="006827CC" w:rsidRPr="009E1FE1">
        <w:rPr>
          <w:color w:val="000000" w:themeColor="text1"/>
        </w:rPr>
        <w:t>2</w:t>
      </w:r>
      <w:r w:rsidRPr="009E1FE1">
        <w:rPr>
          <w:color w:val="000000" w:themeColor="text1"/>
        </w:rPr>
        <w:t>] de Mello RF, Ponti MA. Machine Learning: A Practical Approach on the Statistical Learning Theory. Switzerland: Springer; 2018.</w:t>
      </w:r>
    </w:p>
    <w:p w14:paraId="2D410443" w14:textId="463A40F2" w:rsidR="00D52D18" w:rsidRPr="009E1FE1" w:rsidRDefault="00B75131" w:rsidP="00CE49EE">
      <w:pPr>
        <w:pStyle w:val="Els-reference"/>
        <w:ind w:left="240" w:hanging="240"/>
        <w:jc w:val="both"/>
        <w:rPr>
          <w:color w:val="000000" w:themeColor="text1"/>
        </w:rPr>
      </w:pPr>
      <w:r w:rsidRPr="009E1FE1">
        <w:rPr>
          <w:color w:val="000000" w:themeColor="text1"/>
        </w:rPr>
        <w:t>[1</w:t>
      </w:r>
      <w:r w:rsidR="00D52D18" w:rsidRPr="009E1FE1">
        <w:rPr>
          <w:color w:val="000000" w:themeColor="text1"/>
        </w:rPr>
        <w:t>1</w:t>
      </w:r>
      <w:r w:rsidR="006827CC" w:rsidRPr="009E1FE1">
        <w:rPr>
          <w:color w:val="000000" w:themeColor="text1"/>
        </w:rPr>
        <w:t>3</w:t>
      </w:r>
      <w:r w:rsidRPr="009E1FE1">
        <w:rPr>
          <w:color w:val="000000" w:themeColor="text1"/>
        </w:rPr>
        <w:t>] Nadkarni PM, Ohno-Machado L, Chapman WW. Natural language processing: an introduction. Journal of the American Medical Informatics Association 2011;18(5):544-51.</w:t>
      </w:r>
    </w:p>
    <w:p w14:paraId="6D32E7CA" w14:textId="6B633863" w:rsidR="00353441" w:rsidRPr="009E1FE1" w:rsidRDefault="00353441" w:rsidP="00353441">
      <w:pPr>
        <w:pStyle w:val="Els-reference"/>
        <w:ind w:left="245" w:hanging="245"/>
        <w:rPr>
          <w:color w:val="000000" w:themeColor="text1"/>
        </w:rPr>
      </w:pPr>
      <w:bookmarkStart w:id="7" w:name="_Hlk26923362"/>
      <w:r w:rsidRPr="009E1FE1">
        <w:rPr>
          <w:color w:val="000000" w:themeColor="text1"/>
        </w:rPr>
        <w:t>[1</w:t>
      </w:r>
      <w:r w:rsidR="00CE49EE" w:rsidRPr="009E1FE1">
        <w:rPr>
          <w:color w:val="000000" w:themeColor="text1"/>
        </w:rPr>
        <w:t>1</w:t>
      </w:r>
      <w:r w:rsidR="006827CC" w:rsidRPr="009E1FE1">
        <w:rPr>
          <w:color w:val="000000" w:themeColor="text1"/>
        </w:rPr>
        <w:t>4</w:t>
      </w:r>
      <w:r w:rsidRPr="009E1FE1">
        <w:rPr>
          <w:color w:val="000000" w:themeColor="text1"/>
        </w:rPr>
        <w:t xml:space="preserve">] Cagle K. The Danger of Over-Valuing Machine Learning. AI &amp; Big Data. Forbes Media LLC August 14, 2019. </w:t>
      </w:r>
      <w:hyperlink r:id="rId16" w:anchor="3ededabf1a00" w:history="1">
        <w:r w:rsidRPr="009E1FE1">
          <w:rPr>
            <w:rStyle w:val="Hyperlink"/>
            <w:color w:val="000000" w:themeColor="text1"/>
          </w:rPr>
          <w:t>https://www.forbes.com/sites/cognitiveworld/2019/08/14/the-danger-of-over-valuing-machine-learning/#3ededabf1a00</w:t>
        </w:r>
      </w:hyperlink>
      <w:r w:rsidRPr="009E1FE1">
        <w:rPr>
          <w:color w:val="000000" w:themeColor="text1"/>
        </w:rPr>
        <w:t xml:space="preserve"> (Accessed: Monday 26 August 2019).</w:t>
      </w:r>
      <w:bookmarkEnd w:id="7"/>
    </w:p>
    <w:p w14:paraId="762FB15F" w14:textId="35B0D36D" w:rsidR="00B45216" w:rsidRPr="009E1FE1" w:rsidRDefault="00594A14" w:rsidP="00F2069D">
      <w:pPr>
        <w:pStyle w:val="Els-reference"/>
        <w:ind w:left="240" w:hanging="240"/>
        <w:jc w:val="both"/>
        <w:rPr>
          <w:color w:val="000000" w:themeColor="text1"/>
        </w:rPr>
      </w:pPr>
      <w:r w:rsidRPr="009E1FE1">
        <w:rPr>
          <w:color w:val="000000" w:themeColor="text1"/>
        </w:rPr>
        <w:t>[1</w:t>
      </w:r>
      <w:r w:rsidR="00CE49EE" w:rsidRPr="009E1FE1">
        <w:rPr>
          <w:color w:val="000000" w:themeColor="text1"/>
        </w:rPr>
        <w:t>1</w:t>
      </w:r>
      <w:r w:rsidR="006827CC" w:rsidRPr="009E1FE1">
        <w:rPr>
          <w:color w:val="000000" w:themeColor="text1"/>
        </w:rPr>
        <w:t>5</w:t>
      </w:r>
      <w:r w:rsidRPr="009E1FE1">
        <w:rPr>
          <w:color w:val="000000" w:themeColor="text1"/>
        </w:rPr>
        <w:t>] Calvo RA, Milne DN, Hussain MS, Christensen H. Natural language processing in mental health applications using non-clinical texts. Natural Language Engineering 2017;23(5):649-85.</w:t>
      </w:r>
    </w:p>
    <w:p w14:paraId="7D2B718C" w14:textId="46FEAC8F" w:rsidR="00C72286" w:rsidRPr="009E1FE1" w:rsidRDefault="00180D00" w:rsidP="00C72286">
      <w:pPr>
        <w:pStyle w:val="Els-reference"/>
        <w:ind w:left="240" w:hanging="240"/>
        <w:jc w:val="both"/>
        <w:rPr>
          <w:color w:val="000000" w:themeColor="text1"/>
        </w:rPr>
      </w:pPr>
      <w:r w:rsidRPr="009E1FE1">
        <w:rPr>
          <w:color w:val="000000" w:themeColor="text1"/>
        </w:rPr>
        <w:t>[11</w:t>
      </w:r>
      <w:r w:rsidR="006827CC" w:rsidRPr="009E1FE1">
        <w:rPr>
          <w:color w:val="000000" w:themeColor="text1"/>
        </w:rPr>
        <w:t>6</w:t>
      </w:r>
      <w:r w:rsidRPr="009E1FE1">
        <w:rPr>
          <w:color w:val="000000" w:themeColor="text1"/>
        </w:rPr>
        <w:t>] Liberatore F, Quijano-Sanchez L, Camacho-Collados M. Applications of Data Science in Policing. European Law Enforcement Research Bulletin. 2019(4 SCE):89-96.</w:t>
      </w:r>
    </w:p>
    <w:p w14:paraId="582611BB" w14:textId="22D361AB" w:rsidR="0038684E" w:rsidRPr="00196107" w:rsidRDefault="00583E6D" w:rsidP="00EA7CEC">
      <w:pPr>
        <w:pStyle w:val="Els-reference"/>
        <w:jc w:val="both"/>
        <w:rPr>
          <w:color w:val="000000" w:themeColor="text1"/>
        </w:rPr>
      </w:pPr>
      <w:r w:rsidRPr="009E1FE1">
        <w:rPr>
          <w:color w:val="000000" w:themeColor="text1"/>
        </w:rPr>
        <w:t>[11</w:t>
      </w:r>
      <w:r w:rsidR="006827CC" w:rsidRPr="009E1FE1">
        <w:rPr>
          <w:color w:val="000000" w:themeColor="text1"/>
        </w:rPr>
        <w:t>7</w:t>
      </w:r>
      <w:r w:rsidRPr="009E1FE1">
        <w:rPr>
          <w:color w:val="000000" w:themeColor="text1"/>
        </w:rPr>
        <w:t>] Graham B. Using Natural Language Processing to Search for Textual References. InAncient Manuscripts in Digital Culture 2019</w:t>
      </w:r>
      <w:r w:rsidR="003E67ED" w:rsidRPr="009E1FE1">
        <w:rPr>
          <w:color w:val="000000" w:themeColor="text1"/>
        </w:rPr>
        <w:t>.</w:t>
      </w:r>
      <w:r w:rsidRPr="009E1FE1">
        <w:rPr>
          <w:color w:val="000000" w:themeColor="text1"/>
        </w:rPr>
        <w:t>p. 115-132.</w:t>
      </w:r>
    </w:p>
    <w:p w14:paraId="340F5144" w14:textId="791F5FB1" w:rsidR="009C6DD2" w:rsidRPr="00196107" w:rsidRDefault="009C6DD2" w:rsidP="009C6DD2">
      <w:pPr>
        <w:pStyle w:val="Els-reference"/>
        <w:ind w:left="245" w:hanging="245"/>
        <w:rPr>
          <w:color w:val="000000" w:themeColor="text1"/>
        </w:rPr>
      </w:pPr>
    </w:p>
    <w:p w14:paraId="26E6F242" w14:textId="558F99D3" w:rsidR="00706EAB" w:rsidRPr="00196107" w:rsidRDefault="00706EAB" w:rsidP="00DA2DAF">
      <w:pPr>
        <w:pStyle w:val="Els-reference"/>
        <w:ind w:left="245" w:hanging="245"/>
        <w:rPr>
          <w:color w:val="000000" w:themeColor="text1"/>
        </w:rPr>
      </w:pPr>
    </w:p>
    <w:p w14:paraId="5504166B" w14:textId="77777777" w:rsidR="00AE2474" w:rsidRPr="00196107" w:rsidRDefault="00AE2474" w:rsidP="00020958">
      <w:pPr>
        <w:pStyle w:val="Els-reference"/>
        <w:rPr>
          <w:color w:val="000000" w:themeColor="text1"/>
        </w:rPr>
      </w:pPr>
    </w:p>
    <w:sectPr w:rsidR="00AE2474" w:rsidRPr="00196107" w:rsidSect="004048A7">
      <w:type w:val="continuous"/>
      <w:pgSz w:w="11907" w:h="16840" w:code="161"/>
      <w:pgMar w:top="737" w:right="680" w:bottom="1134" w:left="851" w:header="907" w:footer="1253" w:gutter="0"/>
      <w:cols w:num="2"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7DFBB" w14:textId="77777777" w:rsidR="00276AF9" w:rsidRDefault="00276AF9">
      <w:r>
        <w:separator/>
      </w:r>
    </w:p>
    <w:p w14:paraId="1F0F0B29" w14:textId="77777777" w:rsidR="00276AF9" w:rsidRDefault="00276AF9"/>
  </w:endnote>
  <w:endnote w:type="continuationSeparator" w:id="0">
    <w:p w14:paraId="73F17B24" w14:textId="77777777" w:rsidR="00276AF9" w:rsidRDefault="00276AF9">
      <w:r>
        <w:continuationSeparator/>
      </w:r>
    </w:p>
    <w:p w14:paraId="120E0A8B" w14:textId="77777777" w:rsidR="00276AF9" w:rsidRDefault="00276A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fontKey="{BF981DA6-C3A4-4863-BD92-EE574EC40143}"/>
    <w:embedBold r:id="rId2" w:fontKey="{F4C4925B-08F7-4E0A-AFF4-8BACF74DE543}"/>
    <w:embedItalic r:id="rId3" w:fontKey="{527742C4-9D49-445C-ADEA-9E6672EF560A}"/>
    <w:embedBoldItalic r:id="rId4" w:fontKey="{D178D74B-C465-4550-AB2C-CC3724942A63}"/>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5" w:subsetted="1" w:fontKey="{C09850C3-3403-470F-A02C-7D0EAB47D548}"/>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auto"/>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552EB" w14:textId="091E4D2B" w:rsidR="009F19CE" w:rsidRDefault="009F19CE" w:rsidP="00253274">
    <w:pPr>
      <w:pStyle w:val="Footer"/>
    </w:pPr>
  </w:p>
  <w:p w14:paraId="4CD086D8" w14:textId="3E7F9843" w:rsidR="00236E9F" w:rsidRPr="009F19CE" w:rsidRDefault="00236E9F" w:rsidP="009F1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8C1A6" w14:textId="77777777" w:rsidR="00276AF9" w:rsidRDefault="00276AF9">
      <w:pPr>
        <w:pStyle w:val="Footer"/>
        <w:rPr>
          <w:lang w:val="en-GB"/>
        </w:rPr>
      </w:pPr>
      <w:r w:rsidRPr="002D42E7">
        <w:rPr>
          <w:lang w:val="en-GB" w:eastAsia="en-GB"/>
        </w:rPr>
        <w:drawing>
          <wp:inline distT="0" distB="0" distL="0" distR="0" wp14:anchorId="318AF358" wp14:editId="3AA65800">
            <wp:extent cx="560705" cy="19050"/>
            <wp:effectExtent l="0" t="0" r="0" b="0"/>
            <wp:docPr id="4"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19050"/>
                    </a:xfrm>
                    <a:prstGeom prst="rect">
                      <a:avLst/>
                    </a:prstGeom>
                    <a:noFill/>
                    <a:ln>
                      <a:noFill/>
                    </a:ln>
                  </pic:spPr>
                </pic:pic>
              </a:graphicData>
            </a:graphic>
          </wp:inline>
        </w:drawing>
      </w:r>
    </w:p>
    <w:p w14:paraId="48A9B4D4" w14:textId="77777777" w:rsidR="00276AF9" w:rsidRDefault="00276AF9"/>
  </w:footnote>
  <w:footnote w:type="continuationSeparator" w:id="0">
    <w:p w14:paraId="5BEB87E7" w14:textId="77777777" w:rsidR="00276AF9" w:rsidRDefault="00276AF9">
      <w:r>
        <w:continuationSeparator/>
      </w:r>
    </w:p>
    <w:p w14:paraId="75C99B1B" w14:textId="77777777" w:rsidR="00276AF9" w:rsidRDefault="00276A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E7FD" w14:textId="77777777" w:rsidR="00236E9F" w:rsidRDefault="00236E9F">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1"/>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embedSystemFonts/>
  <w:saveSubsetFonts/>
  <w:mirrorMargins/>
  <w:bordersDoNotSurroundHeader/>
  <w:bordersDoNotSurroundFooter/>
  <w:activeWritingStyle w:appName="MSWord" w:lang="de-CH" w:vendorID="64" w:dllVersion="6"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05C2"/>
    <w:rsid w:val="00000ED7"/>
    <w:rsid w:val="000013E1"/>
    <w:rsid w:val="000018C5"/>
    <w:rsid w:val="000019B6"/>
    <w:rsid w:val="00001EC1"/>
    <w:rsid w:val="000023DA"/>
    <w:rsid w:val="00002610"/>
    <w:rsid w:val="000028F5"/>
    <w:rsid w:val="00002A2A"/>
    <w:rsid w:val="00002DD5"/>
    <w:rsid w:val="000030BB"/>
    <w:rsid w:val="00003A34"/>
    <w:rsid w:val="00004269"/>
    <w:rsid w:val="000052B3"/>
    <w:rsid w:val="000059A4"/>
    <w:rsid w:val="000069E6"/>
    <w:rsid w:val="00007266"/>
    <w:rsid w:val="00007384"/>
    <w:rsid w:val="000075A1"/>
    <w:rsid w:val="000077B2"/>
    <w:rsid w:val="00007C34"/>
    <w:rsid w:val="0001058A"/>
    <w:rsid w:val="00010F83"/>
    <w:rsid w:val="000114E0"/>
    <w:rsid w:val="00011F9F"/>
    <w:rsid w:val="00013674"/>
    <w:rsid w:val="00013B8B"/>
    <w:rsid w:val="00013DDD"/>
    <w:rsid w:val="00013E0F"/>
    <w:rsid w:val="00013F70"/>
    <w:rsid w:val="000148D1"/>
    <w:rsid w:val="00016133"/>
    <w:rsid w:val="00016D1C"/>
    <w:rsid w:val="00016D85"/>
    <w:rsid w:val="00017B85"/>
    <w:rsid w:val="00017DCC"/>
    <w:rsid w:val="00017E36"/>
    <w:rsid w:val="00020486"/>
    <w:rsid w:val="000204CF"/>
    <w:rsid w:val="0002052E"/>
    <w:rsid w:val="00020958"/>
    <w:rsid w:val="00020D16"/>
    <w:rsid w:val="000217FB"/>
    <w:rsid w:val="00021A7A"/>
    <w:rsid w:val="00021C3E"/>
    <w:rsid w:val="00021D03"/>
    <w:rsid w:val="000222DC"/>
    <w:rsid w:val="000224F1"/>
    <w:rsid w:val="00023888"/>
    <w:rsid w:val="00023D7E"/>
    <w:rsid w:val="0002408C"/>
    <w:rsid w:val="0002422E"/>
    <w:rsid w:val="0002456D"/>
    <w:rsid w:val="00025492"/>
    <w:rsid w:val="00025507"/>
    <w:rsid w:val="000261C3"/>
    <w:rsid w:val="00026599"/>
    <w:rsid w:val="00026A94"/>
    <w:rsid w:val="000273D4"/>
    <w:rsid w:val="000274CF"/>
    <w:rsid w:val="00027838"/>
    <w:rsid w:val="00027D17"/>
    <w:rsid w:val="00030870"/>
    <w:rsid w:val="00030A9E"/>
    <w:rsid w:val="000311BA"/>
    <w:rsid w:val="00031C42"/>
    <w:rsid w:val="00031F74"/>
    <w:rsid w:val="00032032"/>
    <w:rsid w:val="00032325"/>
    <w:rsid w:val="00032FB2"/>
    <w:rsid w:val="00033202"/>
    <w:rsid w:val="00033240"/>
    <w:rsid w:val="00033A84"/>
    <w:rsid w:val="00033CC0"/>
    <w:rsid w:val="00033D73"/>
    <w:rsid w:val="000341EE"/>
    <w:rsid w:val="00034D4B"/>
    <w:rsid w:val="00034EA4"/>
    <w:rsid w:val="00034F5F"/>
    <w:rsid w:val="000351BB"/>
    <w:rsid w:val="00035A98"/>
    <w:rsid w:val="00035DB0"/>
    <w:rsid w:val="00036563"/>
    <w:rsid w:val="00036984"/>
    <w:rsid w:val="0003789A"/>
    <w:rsid w:val="00037F85"/>
    <w:rsid w:val="0004134E"/>
    <w:rsid w:val="00041C6F"/>
    <w:rsid w:val="00042B45"/>
    <w:rsid w:val="0004402C"/>
    <w:rsid w:val="0004404E"/>
    <w:rsid w:val="000446E3"/>
    <w:rsid w:val="000448B1"/>
    <w:rsid w:val="00044D5A"/>
    <w:rsid w:val="000450BC"/>
    <w:rsid w:val="00045B75"/>
    <w:rsid w:val="00046133"/>
    <w:rsid w:val="0004669E"/>
    <w:rsid w:val="000476DF"/>
    <w:rsid w:val="00047A86"/>
    <w:rsid w:val="00047F06"/>
    <w:rsid w:val="00050256"/>
    <w:rsid w:val="000509D8"/>
    <w:rsid w:val="00051601"/>
    <w:rsid w:val="0005166D"/>
    <w:rsid w:val="000517A3"/>
    <w:rsid w:val="00051A22"/>
    <w:rsid w:val="00051CE0"/>
    <w:rsid w:val="00052553"/>
    <w:rsid w:val="000538B3"/>
    <w:rsid w:val="0005497D"/>
    <w:rsid w:val="00054987"/>
    <w:rsid w:val="00054BCA"/>
    <w:rsid w:val="00055A1B"/>
    <w:rsid w:val="00055BD3"/>
    <w:rsid w:val="00056757"/>
    <w:rsid w:val="00056AA6"/>
    <w:rsid w:val="000575DC"/>
    <w:rsid w:val="00057786"/>
    <w:rsid w:val="00060275"/>
    <w:rsid w:val="00060F91"/>
    <w:rsid w:val="00061C1F"/>
    <w:rsid w:val="00061F75"/>
    <w:rsid w:val="0006212D"/>
    <w:rsid w:val="000639B5"/>
    <w:rsid w:val="000639C6"/>
    <w:rsid w:val="00063E1D"/>
    <w:rsid w:val="0006467A"/>
    <w:rsid w:val="00064DD7"/>
    <w:rsid w:val="0006556F"/>
    <w:rsid w:val="00065C6F"/>
    <w:rsid w:val="00065CA2"/>
    <w:rsid w:val="00065CD5"/>
    <w:rsid w:val="00066666"/>
    <w:rsid w:val="000673F9"/>
    <w:rsid w:val="00067D37"/>
    <w:rsid w:val="00070003"/>
    <w:rsid w:val="000705C3"/>
    <w:rsid w:val="000711DE"/>
    <w:rsid w:val="000713D8"/>
    <w:rsid w:val="000717A8"/>
    <w:rsid w:val="00071D17"/>
    <w:rsid w:val="0007203C"/>
    <w:rsid w:val="00072596"/>
    <w:rsid w:val="00072AAA"/>
    <w:rsid w:val="00073583"/>
    <w:rsid w:val="0007438A"/>
    <w:rsid w:val="000745E1"/>
    <w:rsid w:val="000755A2"/>
    <w:rsid w:val="000756CD"/>
    <w:rsid w:val="0007625F"/>
    <w:rsid w:val="00076332"/>
    <w:rsid w:val="00076715"/>
    <w:rsid w:val="00076728"/>
    <w:rsid w:val="00076B32"/>
    <w:rsid w:val="00077CBB"/>
    <w:rsid w:val="00077FE3"/>
    <w:rsid w:val="00080537"/>
    <w:rsid w:val="00080C5D"/>
    <w:rsid w:val="000811D0"/>
    <w:rsid w:val="00082B1A"/>
    <w:rsid w:val="00082F81"/>
    <w:rsid w:val="0008358F"/>
    <w:rsid w:val="0008360B"/>
    <w:rsid w:val="000839D4"/>
    <w:rsid w:val="00083CB3"/>
    <w:rsid w:val="00084BB3"/>
    <w:rsid w:val="00085AB5"/>
    <w:rsid w:val="00085F7E"/>
    <w:rsid w:val="0008608A"/>
    <w:rsid w:val="00086458"/>
    <w:rsid w:val="00086E6A"/>
    <w:rsid w:val="00086E75"/>
    <w:rsid w:val="000874B0"/>
    <w:rsid w:val="00087CE5"/>
    <w:rsid w:val="00087DF1"/>
    <w:rsid w:val="00087EF4"/>
    <w:rsid w:val="00090C8B"/>
    <w:rsid w:val="00090CA6"/>
    <w:rsid w:val="00090D3E"/>
    <w:rsid w:val="00091023"/>
    <w:rsid w:val="0009177F"/>
    <w:rsid w:val="00091F24"/>
    <w:rsid w:val="00092FC0"/>
    <w:rsid w:val="00093F5F"/>
    <w:rsid w:val="00094EA1"/>
    <w:rsid w:val="00095CE8"/>
    <w:rsid w:val="00095E48"/>
    <w:rsid w:val="00096770"/>
    <w:rsid w:val="00096BFC"/>
    <w:rsid w:val="00096BFD"/>
    <w:rsid w:val="00097E9A"/>
    <w:rsid w:val="000A0229"/>
    <w:rsid w:val="000A02C5"/>
    <w:rsid w:val="000A160A"/>
    <w:rsid w:val="000A304D"/>
    <w:rsid w:val="000A32B3"/>
    <w:rsid w:val="000A32C0"/>
    <w:rsid w:val="000A32C8"/>
    <w:rsid w:val="000A4559"/>
    <w:rsid w:val="000A4C23"/>
    <w:rsid w:val="000A5CFD"/>
    <w:rsid w:val="000A6263"/>
    <w:rsid w:val="000A6E07"/>
    <w:rsid w:val="000A6F66"/>
    <w:rsid w:val="000A7715"/>
    <w:rsid w:val="000A7926"/>
    <w:rsid w:val="000A7AAA"/>
    <w:rsid w:val="000B0280"/>
    <w:rsid w:val="000B042C"/>
    <w:rsid w:val="000B0910"/>
    <w:rsid w:val="000B09CD"/>
    <w:rsid w:val="000B09EB"/>
    <w:rsid w:val="000B137C"/>
    <w:rsid w:val="000B1E2A"/>
    <w:rsid w:val="000B228B"/>
    <w:rsid w:val="000B2310"/>
    <w:rsid w:val="000B3036"/>
    <w:rsid w:val="000B3C02"/>
    <w:rsid w:val="000B4487"/>
    <w:rsid w:val="000B5211"/>
    <w:rsid w:val="000B5D9C"/>
    <w:rsid w:val="000B5DBE"/>
    <w:rsid w:val="000B6262"/>
    <w:rsid w:val="000B7FD6"/>
    <w:rsid w:val="000C09DF"/>
    <w:rsid w:val="000C0A0E"/>
    <w:rsid w:val="000C1236"/>
    <w:rsid w:val="000C1409"/>
    <w:rsid w:val="000C1E5F"/>
    <w:rsid w:val="000C203A"/>
    <w:rsid w:val="000C222C"/>
    <w:rsid w:val="000C3466"/>
    <w:rsid w:val="000C3D7C"/>
    <w:rsid w:val="000C3ECF"/>
    <w:rsid w:val="000C45BC"/>
    <w:rsid w:val="000C4916"/>
    <w:rsid w:val="000C5040"/>
    <w:rsid w:val="000C51C2"/>
    <w:rsid w:val="000C5C76"/>
    <w:rsid w:val="000C7008"/>
    <w:rsid w:val="000C751E"/>
    <w:rsid w:val="000C7B90"/>
    <w:rsid w:val="000D09EB"/>
    <w:rsid w:val="000D09FA"/>
    <w:rsid w:val="000D100C"/>
    <w:rsid w:val="000D1FB2"/>
    <w:rsid w:val="000D2311"/>
    <w:rsid w:val="000D26C8"/>
    <w:rsid w:val="000D2F6A"/>
    <w:rsid w:val="000D33B8"/>
    <w:rsid w:val="000D36FB"/>
    <w:rsid w:val="000D3B81"/>
    <w:rsid w:val="000D4251"/>
    <w:rsid w:val="000D4333"/>
    <w:rsid w:val="000D4465"/>
    <w:rsid w:val="000D4805"/>
    <w:rsid w:val="000D48CA"/>
    <w:rsid w:val="000D59AB"/>
    <w:rsid w:val="000D5C20"/>
    <w:rsid w:val="000D60D6"/>
    <w:rsid w:val="000D6728"/>
    <w:rsid w:val="000D696D"/>
    <w:rsid w:val="000D6DBD"/>
    <w:rsid w:val="000D6F26"/>
    <w:rsid w:val="000D7BBB"/>
    <w:rsid w:val="000D7E11"/>
    <w:rsid w:val="000E02A1"/>
    <w:rsid w:val="000E06F7"/>
    <w:rsid w:val="000E0850"/>
    <w:rsid w:val="000E0B38"/>
    <w:rsid w:val="000E13D3"/>
    <w:rsid w:val="000E1885"/>
    <w:rsid w:val="000E2240"/>
    <w:rsid w:val="000E31A4"/>
    <w:rsid w:val="000E3253"/>
    <w:rsid w:val="000E38B1"/>
    <w:rsid w:val="000E3CBF"/>
    <w:rsid w:val="000E3F70"/>
    <w:rsid w:val="000E5F64"/>
    <w:rsid w:val="000E629C"/>
    <w:rsid w:val="000E7094"/>
    <w:rsid w:val="000E7719"/>
    <w:rsid w:val="000E796B"/>
    <w:rsid w:val="000F0EDC"/>
    <w:rsid w:val="000F107F"/>
    <w:rsid w:val="000F1C18"/>
    <w:rsid w:val="000F2110"/>
    <w:rsid w:val="000F23AB"/>
    <w:rsid w:val="000F276C"/>
    <w:rsid w:val="000F311C"/>
    <w:rsid w:val="000F354D"/>
    <w:rsid w:val="000F3560"/>
    <w:rsid w:val="000F479B"/>
    <w:rsid w:val="000F5C85"/>
    <w:rsid w:val="000F678C"/>
    <w:rsid w:val="000F6AF4"/>
    <w:rsid w:val="000F7A6B"/>
    <w:rsid w:val="000F7E55"/>
    <w:rsid w:val="000F7E70"/>
    <w:rsid w:val="001001AE"/>
    <w:rsid w:val="0010027F"/>
    <w:rsid w:val="00100BD0"/>
    <w:rsid w:val="0010114C"/>
    <w:rsid w:val="00101770"/>
    <w:rsid w:val="00101DD0"/>
    <w:rsid w:val="001022A5"/>
    <w:rsid w:val="0010276A"/>
    <w:rsid w:val="00102B0E"/>
    <w:rsid w:val="00102B2B"/>
    <w:rsid w:val="00103D26"/>
    <w:rsid w:val="001043D8"/>
    <w:rsid w:val="00104C92"/>
    <w:rsid w:val="00105015"/>
    <w:rsid w:val="001052E2"/>
    <w:rsid w:val="001062B9"/>
    <w:rsid w:val="00106432"/>
    <w:rsid w:val="00107AE9"/>
    <w:rsid w:val="00107F13"/>
    <w:rsid w:val="00110824"/>
    <w:rsid w:val="00110C98"/>
    <w:rsid w:val="00111699"/>
    <w:rsid w:val="00111ED3"/>
    <w:rsid w:val="0011215D"/>
    <w:rsid w:val="00112382"/>
    <w:rsid w:val="00112D1E"/>
    <w:rsid w:val="00112D57"/>
    <w:rsid w:val="0011326C"/>
    <w:rsid w:val="00113489"/>
    <w:rsid w:val="0011360E"/>
    <w:rsid w:val="001146A0"/>
    <w:rsid w:val="00114E76"/>
    <w:rsid w:val="0011503C"/>
    <w:rsid w:val="001152D6"/>
    <w:rsid w:val="001157B3"/>
    <w:rsid w:val="00116101"/>
    <w:rsid w:val="00116313"/>
    <w:rsid w:val="00117791"/>
    <w:rsid w:val="00117AD5"/>
    <w:rsid w:val="00117FA7"/>
    <w:rsid w:val="00117FE2"/>
    <w:rsid w:val="001204B8"/>
    <w:rsid w:val="00120996"/>
    <w:rsid w:val="00121DEA"/>
    <w:rsid w:val="001220E4"/>
    <w:rsid w:val="001232D1"/>
    <w:rsid w:val="001248D6"/>
    <w:rsid w:val="00124EFC"/>
    <w:rsid w:val="00125800"/>
    <w:rsid w:val="00126B6C"/>
    <w:rsid w:val="001273E5"/>
    <w:rsid w:val="00130019"/>
    <w:rsid w:val="00130A71"/>
    <w:rsid w:val="00130AA8"/>
    <w:rsid w:val="0013179A"/>
    <w:rsid w:val="00132289"/>
    <w:rsid w:val="0013244C"/>
    <w:rsid w:val="00132CEE"/>
    <w:rsid w:val="00132E95"/>
    <w:rsid w:val="00132FF3"/>
    <w:rsid w:val="00133349"/>
    <w:rsid w:val="001335EE"/>
    <w:rsid w:val="00133CA8"/>
    <w:rsid w:val="00133DD8"/>
    <w:rsid w:val="00134216"/>
    <w:rsid w:val="00134AD0"/>
    <w:rsid w:val="0013504C"/>
    <w:rsid w:val="0013509F"/>
    <w:rsid w:val="00135693"/>
    <w:rsid w:val="00136690"/>
    <w:rsid w:val="00136C90"/>
    <w:rsid w:val="00136E37"/>
    <w:rsid w:val="00137209"/>
    <w:rsid w:val="001376D3"/>
    <w:rsid w:val="001406F7"/>
    <w:rsid w:val="00140ABB"/>
    <w:rsid w:val="00140C9F"/>
    <w:rsid w:val="00140E3C"/>
    <w:rsid w:val="001410FC"/>
    <w:rsid w:val="001414D0"/>
    <w:rsid w:val="00141C9B"/>
    <w:rsid w:val="001428EE"/>
    <w:rsid w:val="00143942"/>
    <w:rsid w:val="001446AE"/>
    <w:rsid w:val="00144BEE"/>
    <w:rsid w:val="00145BFD"/>
    <w:rsid w:val="00145EDD"/>
    <w:rsid w:val="00146B25"/>
    <w:rsid w:val="001474F9"/>
    <w:rsid w:val="0015074C"/>
    <w:rsid w:val="00151094"/>
    <w:rsid w:val="0015163B"/>
    <w:rsid w:val="001519B4"/>
    <w:rsid w:val="001523C6"/>
    <w:rsid w:val="00153186"/>
    <w:rsid w:val="00153578"/>
    <w:rsid w:val="00153E39"/>
    <w:rsid w:val="00154C15"/>
    <w:rsid w:val="001558C3"/>
    <w:rsid w:val="00155BAC"/>
    <w:rsid w:val="00155E0B"/>
    <w:rsid w:val="0015619A"/>
    <w:rsid w:val="001566BC"/>
    <w:rsid w:val="00157F46"/>
    <w:rsid w:val="00160D4B"/>
    <w:rsid w:val="00161612"/>
    <w:rsid w:val="001623DC"/>
    <w:rsid w:val="0016279C"/>
    <w:rsid w:val="00162A70"/>
    <w:rsid w:val="00164152"/>
    <w:rsid w:val="001641DE"/>
    <w:rsid w:val="001643F9"/>
    <w:rsid w:val="00164523"/>
    <w:rsid w:val="00164B3B"/>
    <w:rsid w:val="00164EBA"/>
    <w:rsid w:val="001656CC"/>
    <w:rsid w:val="00165C69"/>
    <w:rsid w:val="001661D6"/>
    <w:rsid w:val="00166D1A"/>
    <w:rsid w:val="00166F46"/>
    <w:rsid w:val="00167DFB"/>
    <w:rsid w:val="0017076D"/>
    <w:rsid w:val="00170B79"/>
    <w:rsid w:val="001715CD"/>
    <w:rsid w:val="00171647"/>
    <w:rsid w:val="00171CEE"/>
    <w:rsid w:val="00171E97"/>
    <w:rsid w:val="001721BA"/>
    <w:rsid w:val="0017229B"/>
    <w:rsid w:val="00172404"/>
    <w:rsid w:val="00172967"/>
    <w:rsid w:val="00173018"/>
    <w:rsid w:val="001731AB"/>
    <w:rsid w:val="00173C3C"/>
    <w:rsid w:val="0017435C"/>
    <w:rsid w:val="0017474C"/>
    <w:rsid w:val="00174812"/>
    <w:rsid w:val="00174C38"/>
    <w:rsid w:val="00175C75"/>
    <w:rsid w:val="0017653D"/>
    <w:rsid w:val="001765A3"/>
    <w:rsid w:val="00176ADE"/>
    <w:rsid w:val="00176E69"/>
    <w:rsid w:val="001774B6"/>
    <w:rsid w:val="00177F91"/>
    <w:rsid w:val="00177FC7"/>
    <w:rsid w:val="00180220"/>
    <w:rsid w:val="001805ED"/>
    <w:rsid w:val="00180D00"/>
    <w:rsid w:val="001814E0"/>
    <w:rsid w:val="0018172A"/>
    <w:rsid w:val="00181A64"/>
    <w:rsid w:val="001832AD"/>
    <w:rsid w:val="001834E7"/>
    <w:rsid w:val="00184147"/>
    <w:rsid w:val="00184304"/>
    <w:rsid w:val="00184564"/>
    <w:rsid w:val="00185355"/>
    <w:rsid w:val="001857FF"/>
    <w:rsid w:val="0018586B"/>
    <w:rsid w:val="0018621B"/>
    <w:rsid w:val="0018647C"/>
    <w:rsid w:val="00186545"/>
    <w:rsid w:val="00186B35"/>
    <w:rsid w:val="00186D4C"/>
    <w:rsid w:val="00186EB8"/>
    <w:rsid w:val="00187963"/>
    <w:rsid w:val="00187FCE"/>
    <w:rsid w:val="001902C6"/>
    <w:rsid w:val="001909FB"/>
    <w:rsid w:val="001910BA"/>
    <w:rsid w:val="00191A3E"/>
    <w:rsid w:val="00191EC0"/>
    <w:rsid w:val="00192444"/>
    <w:rsid w:val="00192C63"/>
    <w:rsid w:val="00193086"/>
    <w:rsid w:val="001930E1"/>
    <w:rsid w:val="00193456"/>
    <w:rsid w:val="00193D59"/>
    <w:rsid w:val="00193D78"/>
    <w:rsid w:val="00193FAE"/>
    <w:rsid w:val="0019457A"/>
    <w:rsid w:val="00195350"/>
    <w:rsid w:val="001956E2"/>
    <w:rsid w:val="00195F3A"/>
    <w:rsid w:val="00196107"/>
    <w:rsid w:val="001961A3"/>
    <w:rsid w:val="00196433"/>
    <w:rsid w:val="00196743"/>
    <w:rsid w:val="00197759"/>
    <w:rsid w:val="00197788"/>
    <w:rsid w:val="00197D53"/>
    <w:rsid w:val="001A0478"/>
    <w:rsid w:val="001A05F2"/>
    <w:rsid w:val="001A0C79"/>
    <w:rsid w:val="001A0C7C"/>
    <w:rsid w:val="001A100A"/>
    <w:rsid w:val="001A12EF"/>
    <w:rsid w:val="001A2340"/>
    <w:rsid w:val="001A24DF"/>
    <w:rsid w:val="001A2818"/>
    <w:rsid w:val="001A3A4A"/>
    <w:rsid w:val="001A3D1A"/>
    <w:rsid w:val="001A3DE1"/>
    <w:rsid w:val="001A4437"/>
    <w:rsid w:val="001A45CE"/>
    <w:rsid w:val="001A4B82"/>
    <w:rsid w:val="001A52AC"/>
    <w:rsid w:val="001A5848"/>
    <w:rsid w:val="001A5926"/>
    <w:rsid w:val="001A5C84"/>
    <w:rsid w:val="001A62D0"/>
    <w:rsid w:val="001A6DE6"/>
    <w:rsid w:val="001A7460"/>
    <w:rsid w:val="001A7A0B"/>
    <w:rsid w:val="001A7FC0"/>
    <w:rsid w:val="001B0C89"/>
    <w:rsid w:val="001B1B50"/>
    <w:rsid w:val="001B1D11"/>
    <w:rsid w:val="001B2097"/>
    <w:rsid w:val="001B262A"/>
    <w:rsid w:val="001B2BDD"/>
    <w:rsid w:val="001B36AE"/>
    <w:rsid w:val="001B3E41"/>
    <w:rsid w:val="001B3FB4"/>
    <w:rsid w:val="001B5897"/>
    <w:rsid w:val="001B5C6D"/>
    <w:rsid w:val="001B5F6C"/>
    <w:rsid w:val="001B63A7"/>
    <w:rsid w:val="001B69CC"/>
    <w:rsid w:val="001B6E7B"/>
    <w:rsid w:val="001B72B5"/>
    <w:rsid w:val="001C018A"/>
    <w:rsid w:val="001C0B4F"/>
    <w:rsid w:val="001C0EC0"/>
    <w:rsid w:val="001C16C6"/>
    <w:rsid w:val="001C1795"/>
    <w:rsid w:val="001C1C7B"/>
    <w:rsid w:val="001C1D07"/>
    <w:rsid w:val="001C2ECF"/>
    <w:rsid w:val="001C31A2"/>
    <w:rsid w:val="001C5076"/>
    <w:rsid w:val="001C578C"/>
    <w:rsid w:val="001C5804"/>
    <w:rsid w:val="001C5B96"/>
    <w:rsid w:val="001C644D"/>
    <w:rsid w:val="001C6D37"/>
    <w:rsid w:val="001C7B1A"/>
    <w:rsid w:val="001D05AA"/>
    <w:rsid w:val="001D08D2"/>
    <w:rsid w:val="001D15B6"/>
    <w:rsid w:val="001D1CA0"/>
    <w:rsid w:val="001D324D"/>
    <w:rsid w:val="001D3A5E"/>
    <w:rsid w:val="001D4891"/>
    <w:rsid w:val="001D49F7"/>
    <w:rsid w:val="001D4EEC"/>
    <w:rsid w:val="001D6151"/>
    <w:rsid w:val="001D65D1"/>
    <w:rsid w:val="001D6ABE"/>
    <w:rsid w:val="001D73AE"/>
    <w:rsid w:val="001D7FBE"/>
    <w:rsid w:val="001E0063"/>
    <w:rsid w:val="001E0FB4"/>
    <w:rsid w:val="001E1534"/>
    <w:rsid w:val="001E15B1"/>
    <w:rsid w:val="001E249E"/>
    <w:rsid w:val="001E2BCE"/>
    <w:rsid w:val="001E3405"/>
    <w:rsid w:val="001E37E3"/>
    <w:rsid w:val="001E43D9"/>
    <w:rsid w:val="001E4426"/>
    <w:rsid w:val="001E4BA0"/>
    <w:rsid w:val="001E4CC2"/>
    <w:rsid w:val="001E50D4"/>
    <w:rsid w:val="001E5EB8"/>
    <w:rsid w:val="001E75F5"/>
    <w:rsid w:val="001E7ECD"/>
    <w:rsid w:val="001F0FA5"/>
    <w:rsid w:val="001F119A"/>
    <w:rsid w:val="001F168C"/>
    <w:rsid w:val="001F2F1F"/>
    <w:rsid w:val="001F3565"/>
    <w:rsid w:val="001F454B"/>
    <w:rsid w:val="001F47E7"/>
    <w:rsid w:val="001F4A03"/>
    <w:rsid w:val="001F4E91"/>
    <w:rsid w:val="001F5DD2"/>
    <w:rsid w:val="001F62FC"/>
    <w:rsid w:val="001F642B"/>
    <w:rsid w:val="001F69C8"/>
    <w:rsid w:val="001F6E3F"/>
    <w:rsid w:val="001F7C3D"/>
    <w:rsid w:val="001F7D91"/>
    <w:rsid w:val="002007C3"/>
    <w:rsid w:val="00201A5F"/>
    <w:rsid w:val="00202557"/>
    <w:rsid w:val="002032CE"/>
    <w:rsid w:val="0020385F"/>
    <w:rsid w:val="00204099"/>
    <w:rsid w:val="002044A8"/>
    <w:rsid w:val="00204723"/>
    <w:rsid w:val="002047CB"/>
    <w:rsid w:val="00205D48"/>
    <w:rsid w:val="00206C23"/>
    <w:rsid w:val="00207AA7"/>
    <w:rsid w:val="00207FA5"/>
    <w:rsid w:val="0021006F"/>
    <w:rsid w:val="002101EA"/>
    <w:rsid w:val="00210254"/>
    <w:rsid w:val="002107DC"/>
    <w:rsid w:val="00210AAC"/>
    <w:rsid w:val="002112EB"/>
    <w:rsid w:val="00211BDC"/>
    <w:rsid w:val="00211C19"/>
    <w:rsid w:val="00212E30"/>
    <w:rsid w:val="00213294"/>
    <w:rsid w:val="0021339C"/>
    <w:rsid w:val="00213746"/>
    <w:rsid w:val="00213AD5"/>
    <w:rsid w:val="0021466E"/>
    <w:rsid w:val="00214DA8"/>
    <w:rsid w:val="00215526"/>
    <w:rsid w:val="00216A3B"/>
    <w:rsid w:val="0022020F"/>
    <w:rsid w:val="00220329"/>
    <w:rsid w:val="002215B6"/>
    <w:rsid w:val="002217FB"/>
    <w:rsid w:val="00221F5E"/>
    <w:rsid w:val="0022244E"/>
    <w:rsid w:val="00223191"/>
    <w:rsid w:val="0022375C"/>
    <w:rsid w:val="002238A3"/>
    <w:rsid w:val="002238D8"/>
    <w:rsid w:val="00223BA8"/>
    <w:rsid w:val="00223E72"/>
    <w:rsid w:val="0022485D"/>
    <w:rsid w:val="00224AAA"/>
    <w:rsid w:val="0022526E"/>
    <w:rsid w:val="0022561A"/>
    <w:rsid w:val="002257E2"/>
    <w:rsid w:val="00225EAA"/>
    <w:rsid w:val="0022604B"/>
    <w:rsid w:val="00226259"/>
    <w:rsid w:val="00226265"/>
    <w:rsid w:val="0022627E"/>
    <w:rsid w:val="00227D22"/>
    <w:rsid w:val="002302A1"/>
    <w:rsid w:val="00230385"/>
    <w:rsid w:val="0023061F"/>
    <w:rsid w:val="00230D0A"/>
    <w:rsid w:val="00231D90"/>
    <w:rsid w:val="00232D58"/>
    <w:rsid w:val="00234053"/>
    <w:rsid w:val="002343D6"/>
    <w:rsid w:val="00234803"/>
    <w:rsid w:val="002351F8"/>
    <w:rsid w:val="0023539F"/>
    <w:rsid w:val="0023562E"/>
    <w:rsid w:val="002356A2"/>
    <w:rsid w:val="00236B09"/>
    <w:rsid w:val="00236C78"/>
    <w:rsid w:val="00236E9F"/>
    <w:rsid w:val="00237648"/>
    <w:rsid w:val="0023791D"/>
    <w:rsid w:val="00237BE5"/>
    <w:rsid w:val="00240133"/>
    <w:rsid w:val="002405E1"/>
    <w:rsid w:val="00240653"/>
    <w:rsid w:val="0024076E"/>
    <w:rsid w:val="00240CE2"/>
    <w:rsid w:val="0024104E"/>
    <w:rsid w:val="002412E8"/>
    <w:rsid w:val="002426A8"/>
    <w:rsid w:val="00242843"/>
    <w:rsid w:val="00242BBA"/>
    <w:rsid w:val="00242FA9"/>
    <w:rsid w:val="0024317F"/>
    <w:rsid w:val="00243671"/>
    <w:rsid w:val="00243AD8"/>
    <w:rsid w:val="002448D8"/>
    <w:rsid w:val="00246F8B"/>
    <w:rsid w:val="002472BE"/>
    <w:rsid w:val="0024748F"/>
    <w:rsid w:val="002476FB"/>
    <w:rsid w:val="00247962"/>
    <w:rsid w:val="00247A8D"/>
    <w:rsid w:val="00247B92"/>
    <w:rsid w:val="002505A6"/>
    <w:rsid w:val="002512FE"/>
    <w:rsid w:val="0025152F"/>
    <w:rsid w:val="00251C86"/>
    <w:rsid w:val="00251EE3"/>
    <w:rsid w:val="00252547"/>
    <w:rsid w:val="00252D81"/>
    <w:rsid w:val="00253274"/>
    <w:rsid w:val="00253D0C"/>
    <w:rsid w:val="00254098"/>
    <w:rsid w:val="00255698"/>
    <w:rsid w:val="00255AF6"/>
    <w:rsid w:val="00257548"/>
    <w:rsid w:val="0025790D"/>
    <w:rsid w:val="002579BD"/>
    <w:rsid w:val="00257B08"/>
    <w:rsid w:val="00257E5C"/>
    <w:rsid w:val="00257F2B"/>
    <w:rsid w:val="002608C8"/>
    <w:rsid w:val="00260B61"/>
    <w:rsid w:val="00260B9F"/>
    <w:rsid w:val="002614C9"/>
    <w:rsid w:val="00261A3B"/>
    <w:rsid w:val="00261EE4"/>
    <w:rsid w:val="0026234A"/>
    <w:rsid w:val="00262BC5"/>
    <w:rsid w:val="00262F6A"/>
    <w:rsid w:val="00263CF3"/>
    <w:rsid w:val="002644FB"/>
    <w:rsid w:val="002646C7"/>
    <w:rsid w:val="00264DC2"/>
    <w:rsid w:val="00264DD5"/>
    <w:rsid w:val="00266194"/>
    <w:rsid w:val="00266224"/>
    <w:rsid w:val="00266C8D"/>
    <w:rsid w:val="00266F04"/>
    <w:rsid w:val="00267DE5"/>
    <w:rsid w:val="00272561"/>
    <w:rsid w:val="002731A5"/>
    <w:rsid w:val="00273E2A"/>
    <w:rsid w:val="0027577E"/>
    <w:rsid w:val="00275E15"/>
    <w:rsid w:val="00275FC1"/>
    <w:rsid w:val="002763C4"/>
    <w:rsid w:val="0027656D"/>
    <w:rsid w:val="00276A61"/>
    <w:rsid w:val="00276AF9"/>
    <w:rsid w:val="00276B8E"/>
    <w:rsid w:val="0027709E"/>
    <w:rsid w:val="002773C4"/>
    <w:rsid w:val="002775C7"/>
    <w:rsid w:val="0027782C"/>
    <w:rsid w:val="00281064"/>
    <w:rsid w:val="00283571"/>
    <w:rsid w:val="00283D7F"/>
    <w:rsid w:val="00284415"/>
    <w:rsid w:val="00285236"/>
    <w:rsid w:val="00285655"/>
    <w:rsid w:val="00285A3B"/>
    <w:rsid w:val="00286CD3"/>
    <w:rsid w:val="002871A3"/>
    <w:rsid w:val="00287B33"/>
    <w:rsid w:val="00290F54"/>
    <w:rsid w:val="00290F9F"/>
    <w:rsid w:val="002912CC"/>
    <w:rsid w:val="0029250D"/>
    <w:rsid w:val="00292C41"/>
    <w:rsid w:val="00292C4C"/>
    <w:rsid w:val="0029337B"/>
    <w:rsid w:val="00293929"/>
    <w:rsid w:val="00294009"/>
    <w:rsid w:val="00294CC8"/>
    <w:rsid w:val="00295A46"/>
    <w:rsid w:val="00295B95"/>
    <w:rsid w:val="002970C6"/>
    <w:rsid w:val="00297EB5"/>
    <w:rsid w:val="002A062C"/>
    <w:rsid w:val="002A07E8"/>
    <w:rsid w:val="002A0C1F"/>
    <w:rsid w:val="002A1184"/>
    <w:rsid w:val="002A197D"/>
    <w:rsid w:val="002A1C1C"/>
    <w:rsid w:val="002A3424"/>
    <w:rsid w:val="002A34BC"/>
    <w:rsid w:val="002A3540"/>
    <w:rsid w:val="002A383F"/>
    <w:rsid w:val="002A388D"/>
    <w:rsid w:val="002A3C47"/>
    <w:rsid w:val="002A405F"/>
    <w:rsid w:val="002A5455"/>
    <w:rsid w:val="002A54EA"/>
    <w:rsid w:val="002A629B"/>
    <w:rsid w:val="002A6657"/>
    <w:rsid w:val="002B17BF"/>
    <w:rsid w:val="002B2ADA"/>
    <w:rsid w:val="002B37F4"/>
    <w:rsid w:val="002B384C"/>
    <w:rsid w:val="002B45BA"/>
    <w:rsid w:val="002B5552"/>
    <w:rsid w:val="002B589A"/>
    <w:rsid w:val="002B5DCD"/>
    <w:rsid w:val="002B687A"/>
    <w:rsid w:val="002B6E37"/>
    <w:rsid w:val="002B78C1"/>
    <w:rsid w:val="002B7CCE"/>
    <w:rsid w:val="002C0EAB"/>
    <w:rsid w:val="002C2045"/>
    <w:rsid w:val="002C319C"/>
    <w:rsid w:val="002C3BF6"/>
    <w:rsid w:val="002C47E8"/>
    <w:rsid w:val="002C4AA7"/>
    <w:rsid w:val="002C4F83"/>
    <w:rsid w:val="002C506E"/>
    <w:rsid w:val="002C558A"/>
    <w:rsid w:val="002C5E2B"/>
    <w:rsid w:val="002C5E4B"/>
    <w:rsid w:val="002C6587"/>
    <w:rsid w:val="002C6622"/>
    <w:rsid w:val="002C700B"/>
    <w:rsid w:val="002C77B0"/>
    <w:rsid w:val="002C7A28"/>
    <w:rsid w:val="002C7AC0"/>
    <w:rsid w:val="002C7D1A"/>
    <w:rsid w:val="002D0786"/>
    <w:rsid w:val="002D188E"/>
    <w:rsid w:val="002D1898"/>
    <w:rsid w:val="002D197F"/>
    <w:rsid w:val="002D22EB"/>
    <w:rsid w:val="002D2667"/>
    <w:rsid w:val="002D2B3C"/>
    <w:rsid w:val="002D2D37"/>
    <w:rsid w:val="002D31EE"/>
    <w:rsid w:val="002D3398"/>
    <w:rsid w:val="002D3E48"/>
    <w:rsid w:val="002D4177"/>
    <w:rsid w:val="002D4194"/>
    <w:rsid w:val="002D42E7"/>
    <w:rsid w:val="002D4EC1"/>
    <w:rsid w:val="002D52BE"/>
    <w:rsid w:val="002D6C12"/>
    <w:rsid w:val="002D6F4E"/>
    <w:rsid w:val="002D740D"/>
    <w:rsid w:val="002D7A74"/>
    <w:rsid w:val="002E06FE"/>
    <w:rsid w:val="002E1B85"/>
    <w:rsid w:val="002E293A"/>
    <w:rsid w:val="002E2ACF"/>
    <w:rsid w:val="002E3413"/>
    <w:rsid w:val="002E346F"/>
    <w:rsid w:val="002E3723"/>
    <w:rsid w:val="002E3D7E"/>
    <w:rsid w:val="002E3EE6"/>
    <w:rsid w:val="002E3F52"/>
    <w:rsid w:val="002E4F4F"/>
    <w:rsid w:val="002E5DC0"/>
    <w:rsid w:val="002E6DC6"/>
    <w:rsid w:val="002E760E"/>
    <w:rsid w:val="002F0292"/>
    <w:rsid w:val="002F0881"/>
    <w:rsid w:val="002F0E0F"/>
    <w:rsid w:val="002F0F8C"/>
    <w:rsid w:val="002F107D"/>
    <w:rsid w:val="002F1CE6"/>
    <w:rsid w:val="002F31B4"/>
    <w:rsid w:val="002F419D"/>
    <w:rsid w:val="002F4525"/>
    <w:rsid w:val="002F4E9E"/>
    <w:rsid w:val="002F4FC5"/>
    <w:rsid w:val="002F5326"/>
    <w:rsid w:val="002F60B0"/>
    <w:rsid w:val="002F650A"/>
    <w:rsid w:val="002F681F"/>
    <w:rsid w:val="002F70D5"/>
    <w:rsid w:val="002F7202"/>
    <w:rsid w:val="002F7684"/>
    <w:rsid w:val="002F7D1D"/>
    <w:rsid w:val="00300412"/>
    <w:rsid w:val="00300683"/>
    <w:rsid w:val="00300F1B"/>
    <w:rsid w:val="003015EC"/>
    <w:rsid w:val="00302264"/>
    <w:rsid w:val="003037B9"/>
    <w:rsid w:val="00303CB6"/>
    <w:rsid w:val="003041BF"/>
    <w:rsid w:val="00304C86"/>
    <w:rsid w:val="00305169"/>
    <w:rsid w:val="003054A2"/>
    <w:rsid w:val="00305591"/>
    <w:rsid w:val="00305C47"/>
    <w:rsid w:val="00306272"/>
    <w:rsid w:val="00306C17"/>
    <w:rsid w:val="003102FB"/>
    <w:rsid w:val="0031081C"/>
    <w:rsid w:val="00310B17"/>
    <w:rsid w:val="00312522"/>
    <w:rsid w:val="00312C25"/>
    <w:rsid w:val="00312DC5"/>
    <w:rsid w:val="00312FFE"/>
    <w:rsid w:val="0031368E"/>
    <w:rsid w:val="00313E15"/>
    <w:rsid w:val="003143B0"/>
    <w:rsid w:val="00314F0D"/>
    <w:rsid w:val="003150EB"/>
    <w:rsid w:val="00315330"/>
    <w:rsid w:val="00317218"/>
    <w:rsid w:val="00317343"/>
    <w:rsid w:val="00317776"/>
    <w:rsid w:val="00317FE0"/>
    <w:rsid w:val="003204F7"/>
    <w:rsid w:val="003219B9"/>
    <w:rsid w:val="00323259"/>
    <w:rsid w:val="00323C55"/>
    <w:rsid w:val="00323C71"/>
    <w:rsid w:val="003240EB"/>
    <w:rsid w:val="003243A6"/>
    <w:rsid w:val="003259DE"/>
    <w:rsid w:val="00326B51"/>
    <w:rsid w:val="0032742C"/>
    <w:rsid w:val="0032773C"/>
    <w:rsid w:val="003278BE"/>
    <w:rsid w:val="00327B3B"/>
    <w:rsid w:val="00327F53"/>
    <w:rsid w:val="0033061E"/>
    <w:rsid w:val="00331349"/>
    <w:rsid w:val="003314CF"/>
    <w:rsid w:val="003318CD"/>
    <w:rsid w:val="00331C4D"/>
    <w:rsid w:val="00331D86"/>
    <w:rsid w:val="003321F9"/>
    <w:rsid w:val="00332585"/>
    <w:rsid w:val="00332872"/>
    <w:rsid w:val="00332B36"/>
    <w:rsid w:val="00333CDF"/>
    <w:rsid w:val="00333DF0"/>
    <w:rsid w:val="00333EBB"/>
    <w:rsid w:val="0033419D"/>
    <w:rsid w:val="003341FE"/>
    <w:rsid w:val="0033433D"/>
    <w:rsid w:val="00334AC9"/>
    <w:rsid w:val="00335E8A"/>
    <w:rsid w:val="00336280"/>
    <w:rsid w:val="003362F0"/>
    <w:rsid w:val="00336398"/>
    <w:rsid w:val="00336663"/>
    <w:rsid w:val="003369D4"/>
    <w:rsid w:val="00337004"/>
    <w:rsid w:val="00341305"/>
    <w:rsid w:val="00341D9E"/>
    <w:rsid w:val="00342634"/>
    <w:rsid w:val="003426F3"/>
    <w:rsid w:val="00342E18"/>
    <w:rsid w:val="0034346A"/>
    <w:rsid w:val="003442D4"/>
    <w:rsid w:val="0034479B"/>
    <w:rsid w:val="00345385"/>
    <w:rsid w:val="003462DB"/>
    <w:rsid w:val="003469E5"/>
    <w:rsid w:val="00346DDB"/>
    <w:rsid w:val="0034754B"/>
    <w:rsid w:val="003477D9"/>
    <w:rsid w:val="00350BD4"/>
    <w:rsid w:val="00350D66"/>
    <w:rsid w:val="0035129D"/>
    <w:rsid w:val="003517D1"/>
    <w:rsid w:val="00351BA0"/>
    <w:rsid w:val="00351EBE"/>
    <w:rsid w:val="003524E9"/>
    <w:rsid w:val="003525EF"/>
    <w:rsid w:val="00353441"/>
    <w:rsid w:val="00353A85"/>
    <w:rsid w:val="00354BA8"/>
    <w:rsid w:val="00355674"/>
    <w:rsid w:val="0035573E"/>
    <w:rsid w:val="00355AFF"/>
    <w:rsid w:val="0035613C"/>
    <w:rsid w:val="003565D5"/>
    <w:rsid w:val="00356B99"/>
    <w:rsid w:val="00356EDE"/>
    <w:rsid w:val="00356F4A"/>
    <w:rsid w:val="0036058D"/>
    <w:rsid w:val="00361CB7"/>
    <w:rsid w:val="00361DAA"/>
    <w:rsid w:val="00361E1D"/>
    <w:rsid w:val="0036241B"/>
    <w:rsid w:val="00362B3B"/>
    <w:rsid w:val="00363952"/>
    <w:rsid w:val="00363B58"/>
    <w:rsid w:val="00363F64"/>
    <w:rsid w:val="00364D3A"/>
    <w:rsid w:val="0036544C"/>
    <w:rsid w:val="0036549D"/>
    <w:rsid w:val="003656BC"/>
    <w:rsid w:val="0036583B"/>
    <w:rsid w:val="00366592"/>
    <w:rsid w:val="00367B57"/>
    <w:rsid w:val="0037096D"/>
    <w:rsid w:val="00370DC5"/>
    <w:rsid w:val="00371615"/>
    <w:rsid w:val="0037198F"/>
    <w:rsid w:val="00371CAD"/>
    <w:rsid w:val="00371E09"/>
    <w:rsid w:val="0037217A"/>
    <w:rsid w:val="00372548"/>
    <w:rsid w:val="00372B0C"/>
    <w:rsid w:val="00372F8A"/>
    <w:rsid w:val="00373309"/>
    <w:rsid w:val="00373A2B"/>
    <w:rsid w:val="00375964"/>
    <w:rsid w:val="00375C80"/>
    <w:rsid w:val="00377C31"/>
    <w:rsid w:val="003806AC"/>
    <w:rsid w:val="0038126E"/>
    <w:rsid w:val="0038190A"/>
    <w:rsid w:val="003821B4"/>
    <w:rsid w:val="00382E07"/>
    <w:rsid w:val="00382EF1"/>
    <w:rsid w:val="00383821"/>
    <w:rsid w:val="003838DD"/>
    <w:rsid w:val="00384A30"/>
    <w:rsid w:val="00384F8C"/>
    <w:rsid w:val="00385157"/>
    <w:rsid w:val="00385744"/>
    <w:rsid w:val="00385CCE"/>
    <w:rsid w:val="00385D80"/>
    <w:rsid w:val="00385FDE"/>
    <w:rsid w:val="00386519"/>
    <w:rsid w:val="0038684E"/>
    <w:rsid w:val="00386A5B"/>
    <w:rsid w:val="00387B33"/>
    <w:rsid w:val="00387D15"/>
    <w:rsid w:val="00387E49"/>
    <w:rsid w:val="00391169"/>
    <w:rsid w:val="0039150F"/>
    <w:rsid w:val="00391519"/>
    <w:rsid w:val="00391A0D"/>
    <w:rsid w:val="00391BCE"/>
    <w:rsid w:val="0039262F"/>
    <w:rsid w:val="00394639"/>
    <w:rsid w:val="00395AA6"/>
    <w:rsid w:val="003961C3"/>
    <w:rsid w:val="00396557"/>
    <w:rsid w:val="00396567"/>
    <w:rsid w:val="003975AD"/>
    <w:rsid w:val="00397921"/>
    <w:rsid w:val="003A00C7"/>
    <w:rsid w:val="003A0C36"/>
    <w:rsid w:val="003A14BF"/>
    <w:rsid w:val="003A18C0"/>
    <w:rsid w:val="003A1930"/>
    <w:rsid w:val="003A2206"/>
    <w:rsid w:val="003A283E"/>
    <w:rsid w:val="003A2DC0"/>
    <w:rsid w:val="003A3434"/>
    <w:rsid w:val="003A346F"/>
    <w:rsid w:val="003A37AE"/>
    <w:rsid w:val="003A386A"/>
    <w:rsid w:val="003A4078"/>
    <w:rsid w:val="003A4EE7"/>
    <w:rsid w:val="003A5713"/>
    <w:rsid w:val="003A6373"/>
    <w:rsid w:val="003A6674"/>
    <w:rsid w:val="003A71A4"/>
    <w:rsid w:val="003A7DA0"/>
    <w:rsid w:val="003B0317"/>
    <w:rsid w:val="003B052E"/>
    <w:rsid w:val="003B0785"/>
    <w:rsid w:val="003B1E6E"/>
    <w:rsid w:val="003B1F0C"/>
    <w:rsid w:val="003B25D4"/>
    <w:rsid w:val="003B2CEA"/>
    <w:rsid w:val="003B2E12"/>
    <w:rsid w:val="003B3E90"/>
    <w:rsid w:val="003B4EDC"/>
    <w:rsid w:val="003B559F"/>
    <w:rsid w:val="003B5B99"/>
    <w:rsid w:val="003B730C"/>
    <w:rsid w:val="003B758C"/>
    <w:rsid w:val="003B79B3"/>
    <w:rsid w:val="003B7A9C"/>
    <w:rsid w:val="003B7D9C"/>
    <w:rsid w:val="003C00BA"/>
    <w:rsid w:val="003C0C7F"/>
    <w:rsid w:val="003C0F57"/>
    <w:rsid w:val="003C155B"/>
    <w:rsid w:val="003C2F3B"/>
    <w:rsid w:val="003C3A1C"/>
    <w:rsid w:val="003C5590"/>
    <w:rsid w:val="003C5B97"/>
    <w:rsid w:val="003D00F9"/>
    <w:rsid w:val="003D0398"/>
    <w:rsid w:val="003D03B2"/>
    <w:rsid w:val="003D0EE3"/>
    <w:rsid w:val="003D13D6"/>
    <w:rsid w:val="003D1822"/>
    <w:rsid w:val="003D241C"/>
    <w:rsid w:val="003D256F"/>
    <w:rsid w:val="003D31BE"/>
    <w:rsid w:val="003D36F8"/>
    <w:rsid w:val="003D3AF3"/>
    <w:rsid w:val="003D4CBA"/>
    <w:rsid w:val="003D4D07"/>
    <w:rsid w:val="003D56BC"/>
    <w:rsid w:val="003D6283"/>
    <w:rsid w:val="003D6519"/>
    <w:rsid w:val="003D74C0"/>
    <w:rsid w:val="003D7ABF"/>
    <w:rsid w:val="003E041D"/>
    <w:rsid w:val="003E090D"/>
    <w:rsid w:val="003E0A0F"/>
    <w:rsid w:val="003E0A27"/>
    <w:rsid w:val="003E23F6"/>
    <w:rsid w:val="003E348E"/>
    <w:rsid w:val="003E3DB6"/>
    <w:rsid w:val="003E3E74"/>
    <w:rsid w:val="003E3FBB"/>
    <w:rsid w:val="003E4611"/>
    <w:rsid w:val="003E4D3F"/>
    <w:rsid w:val="003E4F97"/>
    <w:rsid w:val="003E4FE0"/>
    <w:rsid w:val="003E563B"/>
    <w:rsid w:val="003E5A6B"/>
    <w:rsid w:val="003E5DA6"/>
    <w:rsid w:val="003E5ECE"/>
    <w:rsid w:val="003E67ED"/>
    <w:rsid w:val="003E6CCB"/>
    <w:rsid w:val="003E702F"/>
    <w:rsid w:val="003E729A"/>
    <w:rsid w:val="003E72C4"/>
    <w:rsid w:val="003E7324"/>
    <w:rsid w:val="003E7746"/>
    <w:rsid w:val="003E7C4C"/>
    <w:rsid w:val="003F02ED"/>
    <w:rsid w:val="003F09D0"/>
    <w:rsid w:val="003F147F"/>
    <w:rsid w:val="003F18AE"/>
    <w:rsid w:val="003F1BF5"/>
    <w:rsid w:val="003F219C"/>
    <w:rsid w:val="003F29BD"/>
    <w:rsid w:val="003F2FEA"/>
    <w:rsid w:val="003F3008"/>
    <w:rsid w:val="003F3BA3"/>
    <w:rsid w:val="003F4B55"/>
    <w:rsid w:val="003F4F6D"/>
    <w:rsid w:val="003F56B3"/>
    <w:rsid w:val="003F59E7"/>
    <w:rsid w:val="003F724B"/>
    <w:rsid w:val="003F7E18"/>
    <w:rsid w:val="00400683"/>
    <w:rsid w:val="004010B5"/>
    <w:rsid w:val="0040115A"/>
    <w:rsid w:val="00401802"/>
    <w:rsid w:val="00401C8C"/>
    <w:rsid w:val="004024AB"/>
    <w:rsid w:val="00403FCA"/>
    <w:rsid w:val="00404296"/>
    <w:rsid w:val="004048A7"/>
    <w:rsid w:val="00404D64"/>
    <w:rsid w:val="00404E03"/>
    <w:rsid w:val="00404F09"/>
    <w:rsid w:val="00406580"/>
    <w:rsid w:val="0040697B"/>
    <w:rsid w:val="004073BF"/>
    <w:rsid w:val="00407669"/>
    <w:rsid w:val="00407BCA"/>
    <w:rsid w:val="00407CAD"/>
    <w:rsid w:val="004102C8"/>
    <w:rsid w:val="00410524"/>
    <w:rsid w:val="004109CE"/>
    <w:rsid w:val="004113F3"/>
    <w:rsid w:val="00411599"/>
    <w:rsid w:val="004115C3"/>
    <w:rsid w:val="0041324F"/>
    <w:rsid w:val="004135A5"/>
    <w:rsid w:val="00413692"/>
    <w:rsid w:val="00413B8B"/>
    <w:rsid w:val="00413D16"/>
    <w:rsid w:val="00414C0D"/>
    <w:rsid w:val="0041504A"/>
    <w:rsid w:val="0041549B"/>
    <w:rsid w:val="00415978"/>
    <w:rsid w:val="00415EF1"/>
    <w:rsid w:val="00416DCB"/>
    <w:rsid w:val="00417E14"/>
    <w:rsid w:val="00417FF0"/>
    <w:rsid w:val="004201A6"/>
    <w:rsid w:val="0042071F"/>
    <w:rsid w:val="00420DC7"/>
    <w:rsid w:val="00421320"/>
    <w:rsid w:val="00422082"/>
    <w:rsid w:val="00422A64"/>
    <w:rsid w:val="004239D8"/>
    <w:rsid w:val="00423C0F"/>
    <w:rsid w:val="004240D1"/>
    <w:rsid w:val="00424720"/>
    <w:rsid w:val="00424E14"/>
    <w:rsid w:val="00425135"/>
    <w:rsid w:val="004257E6"/>
    <w:rsid w:val="00426240"/>
    <w:rsid w:val="00426DEC"/>
    <w:rsid w:val="00427F04"/>
    <w:rsid w:val="00430989"/>
    <w:rsid w:val="00430ABA"/>
    <w:rsid w:val="00430AEA"/>
    <w:rsid w:val="00430D2A"/>
    <w:rsid w:val="00431B11"/>
    <w:rsid w:val="00432066"/>
    <w:rsid w:val="00432AB1"/>
    <w:rsid w:val="00432B12"/>
    <w:rsid w:val="00432E7A"/>
    <w:rsid w:val="00433488"/>
    <w:rsid w:val="00433736"/>
    <w:rsid w:val="00434049"/>
    <w:rsid w:val="00434662"/>
    <w:rsid w:val="004347AC"/>
    <w:rsid w:val="00434F16"/>
    <w:rsid w:val="00435070"/>
    <w:rsid w:val="004351AB"/>
    <w:rsid w:val="00435542"/>
    <w:rsid w:val="00435F23"/>
    <w:rsid w:val="00436B89"/>
    <w:rsid w:val="00436CB2"/>
    <w:rsid w:val="004371C7"/>
    <w:rsid w:val="004372D4"/>
    <w:rsid w:val="00441005"/>
    <w:rsid w:val="00441825"/>
    <w:rsid w:val="00441F81"/>
    <w:rsid w:val="00442132"/>
    <w:rsid w:val="00443366"/>
    <w:rsid w:val="0044347D"/>
    <w:rsid w:val="00443506"/>
    <w:rsid w:val="004436B7"/>
    <w:rsid w:val="00443717"/>
    <w:rsid w:val="00443757"/>
    <w:rsid w:val="00444E0B"/>
    <w:rsid w:val="004453A0"/>
    <w:rsid w:val="00445944"/>
    <w:rsid w:val="00446334"/>
    <w:rsid w:val="00447600"/>
    <w:rsid w:val="0044761E"/>
    <w:rsid w:val="00447D2F"/>
    <w:rsid w:val="00450CB1"/>
    <w:rsid w:val="00450E52"/>
    <w:rsid w:val="00451CEA"/>
    <w:rsid w:val="00452025"/>
    <w:rsid w:val="004525F1"/>
    <w:rsid w:val="0045281A"/>
    <w:rsid w:val="004528A7"/>
    <w:rsid w:val="00452CAD"/>
    <w:rsid w:val="00452E99"/>
    <w:rsid w:val="00453157"/>
    <w:rsid w:val="0045353F"/>
    <w:rsid w:val="00453564"/>
    <w:rsid w:val="00453A6C"/>
    <w:rsid w:val="00454ECA"/>
    <w:rsid w:val="004555AD"/>
    <w:rsid w:val="00455AF6"/>
    <w:rsid w:val="00455AF7"/>
    <w:rsid w:val="00457119"/>
    <w:rsid w:val="00457362"/>
    <w:rsid w:val="00457730"/>
    <w:rsid w:val="00457948"/>
    <w:rsid w:val="00457A35"/>
    <w:rsid w:val="00460943"/>
    <w:rsid w:val="00460A2C"/>
    <w:rsid w:val="0046129D"/>
    <w:rsid w:val="00461C58"/>
    <w:rsid w:val="00461D5C"/>
    <w:rsid w:val="00461FA5"/>
    <w:rsid w:val="0046241D"/>
    <w:rsid w:val="00463610"/>
    <w:rsid w:val="00464010"/>
    <w:rsid w:val="00464432"/>
    <w:rsid w:val="0046494F"/>
    <w:rsid w:val="004655B4"/>
    <w:rsid w:val="00465CFB"/>
    <w:rsid w:val="0046721A"/>
    <w:rsid w:val="004709A5"/>
    <w:rsid w:val="00470A16"/>
    <w:rsid w:val="00470FC2"/>
    <w:rsid w:val="00471182"/>
    <w:rsid w:val="00471673"/>
    <w:rsid w:val="00471A68"/>
    <w:rsid w:val="00472202"/>
    <w:rsid w:val="0047336A"/>
    <w:rsid w:val="00473DF4"/>
    <w:rsid w:val="004748F2"/>
    <w:rsid w:val="0047553D"/>
    <w:rsid w:val="004761BA"/>
    <w:rsid w:val="004762F8"/>
    <w:rsid w:val="0047632A"/>
    <w:rsid w:val="00476CEC"/>
    <w:rsid w:val="004770FB"/>
    <w:rsid w:val="004771BD"/>
    <w:rsid w:val="0047739E"/>
    <w:rsid w:val="004775FD"/>
    <w:rsid w:val="004778A4"/>
    <w:rsid w:val="00480066"/>
    <w:rsid w:val="004803F1"/>
    <w:rsid w:val="004807D3"/>
    <w:rsid w:val="00480AFF"/>
    <w:rsid w:val="00480D7A"/>
    <w:rsid w:val="00480EEA"/>
    <w:rsid w:val="00481883"/>
    <w:rsid w:val="00482460"/>
    <w:rsid w:val="004828E9"/>
    <w:rsid w:val="00482ADC"/>
    <w:rsid w:val="00482ED5"/>
    <w:rsid w:val="00483876"/>
    <w:rsid w:val="00484750"/>
    <w:rsid w:val="0048480E"/>
    <w:rsid w:val="00485A86"/>
    <w:rsid w:val="00485B4F"/>
    <w:rsid w:val="00486D53"/>
    <w:rsid w:val="00486EFC"/>
    <w:rsid w:val="00487116"/>
    <w:rsid w:val="00487332"/>
    <w:rsid w:val="004874A5"/>
    <w:rsid w:val="0049013C"/>
    <w:rsid w:val="004901A6"/>
    <w:rsid w:val="00491589"/>
    <w:rsid w:val="00491713"/>
    <w:rsid w:val="00491D43"/>
    <w:rsid w:val="00491E11"/>
    <w:rsid w:val="00492273"/>
    <w:rsid w:val="0049257D"/>
    <w:rsid w:val="00494DC6"/>
    <w:rsid w:val="00495808"/>
    <w:rsid w:val="00496529"/>
    <w:rsid w:val="00496680"/>
    <w:rsid w:val="00496A72"/>
    <w:rsid w:val="00496BFF"/>
    <w:rsid w:val="004A0594"/>
    <w:rsid w:val="004A0A4E"/>
    <w:rsid w:val="004A0C5F"/>
    <w:rsid w:val="004A1464"/>
    <w:rsid w:val="004A1514"/>
    <w:rsid w:val="004A1C83"/>
    <w:rsid w:val="004A2371"/>
    <w:rsid w:val="004A3F05"/>
    <w:rsid w:val="004A3FEE"/>
    <w:rsid w:val="004A4765"/>
    <w:rsid w:val="004A4A32"/>
    <w:rsid w:val="004A4E87"/>
    <w:rsid w:val="004A52CA"/>
    <w:rsid w:val="004A55E6"/>
    <w:rsid w:val="004A56D9"/>
    <w:rsid w:val="004A642C"/>
    <w:rsid w:val="004B01D9"/>
    <w:rsid w:val="004B0EFF"/>
    <w:rsid w:val="004B0FFA"/>
    <w:rsid w:val="004B1891"/>
    <w:rsid w:val="004B1D6B"/>
    <w:rsid w:val="004B25C4"/>
    <w:rsid w:val="004B2E63"/>
    <w:rsid w:val="004B3187"/>
    <w:rsid w:val="004B3EC5"/>
    <w:rsid w:val="004B41AB"/>
    <w:rsid w:val="004B41CF"/>
    <w:rsid w:val="004B42CA"/>
    <w:rsid w:val="004B43A8"/>
    <w:rsid w:val="004B49C1"/>
    <w:rsid w:val="004B49C2"/>
    <w:rsid w:val="004B4B19"/>
    <w:rsid w:val="004B5C42"/>
    <w:rsid w:val="004B6EAF"/>
    <w:rsid w:val="004B7480"/>
    <w:rsid w:val="004B7AAD"/>
    <w:rsid w:val="004C0F15"/>
    <w:rsid w:val="004C10B6"/>
    <w:rsid w:val="004C10CE"/>
    <w:rsid w:val="004C1C9C"/>
    <w:rsid w:val="004C2828"/>
    <w:rsid w:val="004C2C42"/>
    <w:rsid w:val="004C2F8F"/>
    <w:rsid w:val="004C316E"/>
    <w:rsid w:val="004C4D8C"/>
    <w:rsid w:val="004C4FBA"/>
    <w:rsid w:val="004C52CE"/>
    <w:rsid w:val="004C577E"/>
    <w:rsid w:val="004C6288"/>
    <w:rsid w:val="004C63DA"/>
    <w:rsid w:val="004C6CAA"/>
    <w:rsid w:val="004C6E27"/>
    <w:rsid w:val="004C72A0"/>
    <w:rsid w:val="004C7E1C"/>
    <w:rsid w:val="004D0100"/>
    <w:rsid w:val="004D01CE"/>
    <w:rsid w:val="004D0364"/>
    <w:rsid w:val="004D0DD5"/>
    <w:rsid w:val="004D1A14"/>
    <w:rsid w:val="004D1BA6"/>
    <w:rsid w:val="004D1F84"/>
    <w:rsid w:val="004D2094"/>
    <w:rsid w:val="004D20AF"/>
    <w:rsid w:val="004D30C6"/>
    <w:rsid w:val="004D3163"/>
    <w:rsid w:val="004D44DB"/>
    <w:rsid w:val="004D480F"/>
    <w:rsid w:val="004D4B0D"/>
    <w:rsid w:val="004D556C"/>
    <w:rsid w:val="004D56DB"/>
    <w:rsid w:val="004D5AA9"/>
    <w:rsid w:val="004D61F4"/>
    <w:rsid w:val="004D6515"/>
    <w:rsid w:val="004D6B9A"/>
    <w:rsid w:val="004D7324"/>
    <w:rsid w:val="004D763E"/>
    <w:rsid w:val="004D7A92"/>
    <w:rsid w:val="004E046B"/>
    <w:rsid w:val="004E0831"/>
    <w:rsid w:val="004E25D5"/>
    <w:rsid w:val="004E2A0A"/>
    <w:rsid w:val="004E3CEF"/>
    <w:rsid w:val="004E4349"/>
    <w:rsid w:val="004E471A"/>
    <w:rsid w:val="004E47D5"/>
    <w:rsid w:val="004E5088"/>
    <w:rsid w:val="004E5622"/>
    <w:rsid w:val="004E586C"/>
    <w:rsid w:val="004E58B2"/>
    <w:rsid w:val="004E5915"/>
    <w:rsid w:val="004E6522"/>
    <w:rsid w:val="004E65B6"/>
    <w:rsid w:val="004E6712"/>
    <w:rsid w:val="004E6BE1"/>
    <w:rsid w:val="004E6DA8"/>
    <w:rsid w:val="004E75E6"/>
    <w:rsid w:val="004E7825"/>
    <w:rsid w:val="004E79C1"/>
    <w:rsid w:val="004F0992"/>
    <w:rsid w:val="004F0CAC"/>
    <w:rsid w:val="004F0F89"/>
    <w:rsid w:val="004F169F"/>
    <w:rsid w:val="004F196C"/>
    <w:rsid w:val="004F1994"/>
    <w:rsid w:val="004F1D8C"/>
    <w:rsid w:val="004F44EB"/>
    <w:rsid w:val="004F57B4"/>
    <w:rsid w:val="004F586D"/>
    <w:rsid w:val="004F58A0"/>
    <w:rsid w:val="004F6778"/>
    <w:rsid w:val="004F6A10"/>
    <w:rsid w:val="004F6CE3"/>
    <w:rsid w:val="004F6FFE"/>
    <w:rsid w:val="004F72CE"/>
    <w:rsid w:val="00500CDE"/>
    <w:rsid w:val="005010E8"/>
    <w:rsid w:val="0050137B"/>
    <w:rsid w:val="00501845"/>
    <w:rsid w:val="00502B7A"/>
    <w:rsid w:val="00502F26"/>
    <w:rsid w:val="00503585"/>
    <w:rsid w:val="00503901"/>
    <w:rsid w:val="00504741"/>
    <w:rsid w:val="00504CFD"/>
    <w:rsid w:val="0050563A"/>
    <w:rsid w:val="00505B3D"/>
    <w:rsid w:val="00505C6B"/>
    <w:rsid w:val="00507858"/>
    <w:rsid w:val="00507B3A"/>
    <w:rsid w:val="00510221"/>
    <w:rsid w:val="00510334"/>
    <w:rsid w:val="00510B73"/>
    <w:rsid w:val="00511720"/>
    <w:rsid w:val="005120D5"/>
    <w:rsid w:val="0051297F"/>
    <w:rsid w:val="00512FDA"/>
    <w:rsid w:val="0051412F"/>
    <w:rsid w:val="0051446B"/>
    <w:rsid w:val="005150EC"/>
    <w:rsid w:val="0051567D"/>
    <w:rsid w:val="00515979"/>
    <w:rsid w:val="00515C97"/>
    <w:rsid w:val="00515F6A"/>
    <w:rsid w:val="0052078B"/>
    <w:rsid w:val="00520D53"/>
    <w:rsid w:val="0052107B"/>
    <w:rsid w:val="005210F4"/>
    <w:rsid w:val="00521880"/>
    <w:rsid w:val="00521D2A"/>
    <w:rsid w:val="00521D96"/>
    <w:rsid w:val="00521EEF"/>
    <w:rsid w:val="005224A7"/>
    <w:rsid w:val="005224BF"/>
    <w:rsid w:val="00522576"/>
    <w:rsid w:val="00522EDA"/>
    <w:rsid w:val="00522FEC"/>
    <w:rsid w:val="005230BC"/>
    <w:rsid w:val="00523116"/>
    <w:rsid w:val="005239AF"/>
    <w:rsid w:val="00523C4F"/>
    <w:rsid w:val="00524505"/>
    <w:rsid w:val="005247A8"/>
    <w:rsid w:val="00524B70"/>
    <w:rsid w:val="00525B44"/>
    <w:rsid w:val="005260B5"/>
    <w:rsid w:val="00526354"/>
    <w:rsid w:val="00526D14"/>
    <w:rsid w:val="00527108"/>
    <w:rsid w:val="005273BA"/>
    <w:rsid w:val="00527536"/>
    <w:rsid w:val="00527BEB"/>
    <w:rsid w:val="00527DD9"/>
    <w:rsid w:val="00530205"/>
    <w:rsid w:val="00530734"/>
    <w:rsid w:val="005314CE"/>
    <w:rsid w:val="0053181E"/>
    <w:rsid w:val="00532A69"/>
    <w:rsid w:val="00534180"/>
    <w:rsid w:val="00534774"/>
    <w:rsid w:val="0053499B"/>
    <w:rsid w:val="00534AF5"/>
    <w:rsid w:val="00534DDB"/>
    <w:rsid w:val="005353CB"/>
    <w:rsid w:val="005357DC"/>
    <w:rsid w:val="00535A80"/>
    <w:rsid w:val="00535B15"/>
    <w:rsid w:val="00536512"/>
    <w:rsid w:val="00536CA7"/>
    <w:rsid w:val="00536FC1"/>
    <w:rsid w:val="00537C8F"/>
    <w:rsid w:val="005407E3"/>
    <w:rsid w:val="00540C69"/>
    <w:rsid w:val="00541C67"/>
    <w:rsid w:val="00542043"/>
    <w:rsid w:val="00542437"/>
    <w:rsid w:val="00542CBC"/>
    <w:rsid w:val="00542E90"/>
    <w:rsid w:val="0054465B"/>
    <w:rsid w:val="0054537F"/>
    <w:rsid w:val="00546284"/>
    <w:rsid w:val="005465FC"/>
    <w:rsid w:val="005467C0"/>
    <w:rsid w:val="00547249"/>
    <w:rsid w:val="00547875"/>
    <w:rsid w:val="00550D7F"/>
    <w:rsid w:val="00551C54"/>
    <w:rsid w:val="00552209"/>
    <w:rsid w:val="005524A5"/>
    <w:rsid w:val="005527F9"/>
    <w:rsid w:val="005528CC"/>
    <w:rsid w:val="00552DB0"/>
    <w:rsid w:val="00553202"/>
    <w:rsid w:val="00553337"/>
    <w:rsid w:val="00553927"/>
    <w:rsid w:val="00553A8C"/>
    <w:rsid w:val="00553C5C"/>
    <w:rsid w:val="00554311"/>
    <w:rsid w:val="00555B24"/>
    <w:rsid w:val="00556519"/>
    <w:rsid w:val="005568A3"/>
    <w:rsid w:val="00556DB2"/>
    <w:rsid w:val="005570E8"/>
    <w:rsid w:val="00557447"/>
    <w:rsid w:val="005578B0"/>
    <w:rsid w:val="0055796F"/>
    <w:rsid w:val="00557AF8"/>
    <w:rsid w:val="00560411"/>
    <w:rsid w:val="00560557"/>
    <w:rsid w:val="00560859"/>
    <w:rsid w:val="00561371"/>
    <w:rsid w:val="005614C7"/>
    <w:rsid w:val="00561507"/>
    <w:rsid w:val="00562362"/>
    <w:rsid w:val="00562BDA"/>
    <w:rsid w:val="00563CEA"/>
    <w:rsid w:val="00563EB4"/>
    <w:rsid w:val="00564738"/>
    <w:rsid w:val="0056549C"/>
    <w:rsid w:val="00565FBD"/>
    <w:rsid w:val="00567E87"/>
    <w:rsid w:val="00567EF9"/>
    <w:rsid w:val="00570B59"/>
    <w:rsid w:val="00570DF6"/>
    <w:rsid w:val="00570FB7"/>
    <w:rsid w:val="0057266A"/>
    <w:rsid w:val="00572B4D"/>
    <w:rsid w:val="00572F6C"/>
    <w:rsid w:val="0057382D"/>
    <w:rsid w:val="00573874"/>
    <w:rsid w:val="0057448F"/>
    <w:rsid w:val="00574905"/>
    <w:rsid w:val="00574EFA"/>
    <w:rsid w:val="00575FF8"/>
    <w:rsid w:val="005769BC"/>
    <w:rsid w:val="00577B3A"/>
    <w:rsid w:val="005801FF"/>
    <w:rsid w:val="00580F83"/>
    <w:rsid w:val="005817E0"/>
    <w:rsid w:val="00581DBA"/>
    <w:rsid w:val="00581FF2"/>
    <w:rsid w:val="0058234A"/>
    <w:rsid w:val="005823BF"/>
    <w:rsid w:val="005827F7"/>
    <w:rsid w:val="00582EA7"/>
    <w:rsid w:val="00582FB6"/>
    <w:rsid w:val="00583101"/>
    <w:rsid w:val="005834A1"/>
    <w:rsid w:val="00583AD9"/>
    <w:rsid w:val="00583B48"/>
    <w:rsid w:val="00583BE3"/>
    <w:rsid w:val="00583E6D"/>
    <w:rsid w:val="00584674"/>
    <w:rsid w:val="005847C9"/>
    <w:rsid w:val="00584CAE"/>
    <w:rsid w:val="00584EFF"/>
    <w:rsid w:val="00586082"/>
    <w:rsid w:val="00586A06"/>
    <w:rsid w:val="00587163"/>
    <w:rsid w:val="00587BA9"/>
    <w:rsid w:val="00587F88"/>
    <w:rsid w:val="0059004C"/>
    <w:rsid w:val="00590F6A"/>
    <w:rsid w:val="00591198"/>
    <w:rsid w:val="005913FE"/>
    <w:rsid w:val="00591585"/>
    <w:rsid w:val="0059191C"/>
    <w:rsid w:val="00591DCE"/>
    <w:rsid w:val="00592559"/>
    <w:rsid w:val="005925D1"/>
    <w:rsid w:val="00592984"/>
    <w:rsid w:val="00592C71"/>
    <w:rsid w:val="00593325"/>
    <w:rsid w:val="00593435"/>
    <w:rsid w:val="00593EAE"/>
    <w:rsid w:val="0059408F"/>
    <w:rsid w:val="00594A14"/>
    <w:rsid w:val="005953D1"/>
    <w:rsid w:val="005953EC"/>
    <w:rsid w:val="00595CF5"/>
    <w:rsid w:val="005968EA"/>
    <w:rsid w:val="005970CE"/>
    <w:rsid w:val="005974E5"/>
    <w:rsid w:val="00597A36"/>
    <w:rsid w:val="005A01CE"/>
    <w:rsid w:val="005A13A2"/>
    <w:rsid w:val="005A2138"/>
    <w:rsid w:val="005A25DB"/>
    <w:rsid w:val="005A2647"/>
    <w:rsid w:val="005A2C42"/>
    <w:rsid w:val="005A2F92"/>
    <w:rsid w:val="005A3065"/>
    <w:rsid w:val="005A316B"/>
    <w:rsid w:val="005A4F79"/>
    <w:rsid w:val="005A6021"/>
    <w:rsid w:val="005A6F28"/>
    <w:rsid w:val="005A7232"/>
    <w:rsid w:val="005B0B8C"/>
    <w:rsid w:val="005B1045"/>
    <w:rsid w:val="005B14C7"/>
    <w:rsid w:val="005B1FDF"/>
    <w:rsid w:val="005B2825"/>
    <w:rsid w:val="005B2917"/>
    <w:rsid w:val="005B339B"/>
    <w:rsid w:val="005B4352"/>
    <w:rsid w:val="005B4DFC"/>
    <w:rsid w:val="005B4EE4"/>
    <w:rsid w:val="005B5681"/>
    <w:rsid w:val="005B571D"/>
    <w:rsid w:val="005B5803"/>
    <w:rsid w:val="005B58AC"/>
    <w:rsid w:val="005B5EB4"/>
    <w:rsid w:val="005B5F9F"/>
    <w:rsid w:val="005B68ED"/>
    <w:rsid w:val="005B6A67"/>
    <w:rsid w:val="005B74DC"/>
    <w:rsid w:val="005B7D04"/>
    <w:rsid w:val="005C0181"/>
    <w:rsid w:val="005C0A16"/>
    <w:rsid w:val="005C1129"/>
    <w:rsid w:val="005C20C1"/>
    <w:rsid w:val="005C2A81"/>
    <w:rsid w:val="005C2D0D"/>
    <w:rsid w:val="005C390C"/>
    <w:rsid w:val="005C3E60"/>
    <w:rsid w:val="005C4215"/>
    <w:rsid w:val="005C44FF"/>
    <w:rsid w:val="005C50C8"/>
    <w:rsid w:val="005C5D18"/>
    <w:rsid w:val="005C5E6D"/>
    <w:rsid w:val="005C64CE"/>
    <w:rsid w:val="005C70FD"/>
    <w:rsid w:val="005C7268"/>
    <w:rsid w:val="005C7698"/>
    <w:rsid w:val="005D03C2"/>
    <w:rsid w:val="005D0A6F"/>
    <w:rsid w:val="005D0B05"/>
    <w:rsid w:val="005D0C8C"/>
    <w:rsid w:val="005D0FCB"/>
    <w:rsid w:val="005D1A22"/>
    <w:rsid w:val="005D1DD9"/>
    <w:rsid w:val="005D27BC"/>
    <w:rsid w:val="005D33F4"/>
    <w:rsid w:val="005D35FF"/>
    <w:rsid w:val="005D4090"/>
    <w:rsid w:val="005D4117"/>
    <w:rsid w:val="005D50F5"/>
    <w:rsid w:val="005D5166"/>
    <w:rsid w:val="005D5238"/>
    <w:rsid w:val="005D6493"/>
    <w:rsid w:val="005D6961"/>
    <w:rsid w:val="005D73D5"/>
    <w:rsid w:val="005D7683"/>
    <w:rsid w:val="005D78EF"/>
    <w:rsid w:val="005E03F6"/>
    <w:rsid w:val="005E0E25"/>
    <w:rsid w:val="005E1012"/>
    <w:rsid w:val="005E103B"/>
    <w:rsid w:val="005E1843"/>
    <w:rsid w:val="005E258B"/>
    <w:rsid w:val="005E2846"/>
    <w:rsid w:val="005E3473"/>
    <w:rsid w:val="005E3999"/>
    <w:rsid w:val="005E3E32"/>
    <w:rsid w:val="005E3EF1"/>
    <w:rsid w:val="005E3F60"/>
    <w:rsid w:val="005E4861"/>
    <w:rsid w:val="005E4D6C"/>
    <w:rsid w:val="005E4F6F"/>
    <w:rsid w:val="005E5039"/>
    <w:rsid w:val="005E571B"/>
    <w:rsid w:val="005E57FC"/>
    <w:rsid w:val="005E622E"/>
    <w:rsid w:val="005E65A4"/>
    <w:rsid w:val="005E6811"/>
    <w:rsid w:val="005E74DA"/>
    <w:rsid w:val="005E7CE3"/>
    <w:rsid w:val="005F085B"/>
    <w:rsid w:val="005F29DC"/>
    <w:rsid w:val="005F2CF5"/>
    <w:rsid w:val="005F337E"/>
    <w:rsid w:val="005F4C61"/>
    <w:rsid w:val="005F55A4"/>
    <w:rsid w:val="005F6097"/>
    <w:rsid w:val="005F6807"/>
    <w:rsid w:val="005F6E4B"/>
    <w:rsid w:val="005F6ED0"/>
    <w:rsid w:val="005F784A"/>
    <w:rsid w:val="005F7C10"/>
    <w:rsid w:val="00600864"/>
    <w:rsid w:val="00601013"/>
    <w:rsid w:val="00601FEE"/>
    <w:rsid w:val="006023F9"/>
    <w:rsid w:val="006026F2"/>
    <w:rsid w:val="00602F47"/>
    <w:rsid w:val="00602F9E"/>
    <w:rsid w:val="0060345F"/>
    <w:rsid w:val="00604271"/>
    <w:rsid w:val="0060499F"/>
    <w:rsid w:val="006054CE"/>
    <w:rsid w:val="00605C4C"/>
    <w:rsid w:val="00606191"/>
    <w:rsid w:val="00606680"/>
    <w:rsid w:val="00606D7D"/>
    <w:rsid w:val="006074F9"/>
    <w:rsid w:val="0060780C"/>
    <w:rsid w:val="0060798D"/>
    <w:rsid w:val="00607BAE"/>
    <w:rsid w:val="00607CE1"/>
    <w:rsid w:val="0061018C"/>
    <w:rsid w:val="0061073E"/>
    <w:rsid w:val="00610B67"/>
    <w:rsid w:val="00610DC7"/>
    <w:rsid w:val="00611208"/>
    <w:rsid w:val="0061266B"/>
    <w:rsid w:val="00612AB4"/>
    <w:rsid w:val="00612D32"/>
    <w:rsid w:val="00613FF3"/>
    <w:rsid w:val="00616E42"/>
    <w:rsid w:val="006171BA"/>
    <w:rsid w:val="0061794C"/>
    <w:rsid w:val="00620847"/>
    <w:rsid w:val="006215D8"/>
    <w:rsid w:val="00621C94"/>
    <w:rsid w:val="00622099"/>
    <w:rsid w:val="006237FB"/>
    <w:rsid w:val="00624210"/>
    <w:rsid w:val="00626236"/>
    <w:rsid w:val="006262D1"/>
    <w:rsid w:val="00626725"/>
    <w:rsid w:val="006305E3"/>
    <w:rsid w:val="00630763"/>
    <w:rsid w:val="00630DA9"/>
    <w:rsid w:val="00631731"/>
    <w:rsid w:val="00631AB0"/>
    <w:rsid w:val="00631D08"/>
    <w:rsid w:val="0063388A"/>
    <w:rsid w:val="00633BD7"/>
    <w:rsid w:val="00634AE3"/>
    <w:rsid w:val="00634E7E"/>
    <w:rsid w:val="00635654"/>
    <w:rsid w:val="00635C74"/>
    <w:rsid w:val="00636F42"/>
    <w:rsid w:val="00637742"/>
    <w:rsid w:val="00637818"/>
    <w:rsid w:val="00637BF4"/>
    <w:rsid w:val="0064045D"/>
    <w:rsid w:val="00640B7D"/>
    <w:rsid w:val="00640C34"/>
    <w:rsid w:val="006414DA"/>
    <w:rsid w:val="0064193B"/>
    <w:rsid w:val="00641D94"/>
    <w:rsid w:val="006420EE"/>
    <w:rsid w:val="006429A5"/>
    <w:rsid w:val="00642F22"/>
    <w:rsid w:val="00642F8A"/>
    <w:rsid w:val="006430CA"/>
    <w:rsid w:val="00643A6C"/>
    <w:rsid w:val="00643AD4"/>
    <w:rsid w:val="006440ED"/>
    <w:rsid w:val="00644ECA"/>
    <w:rsid w:val="00645EF9"/>
    <w:rsid w:val="0064673B"/>
    <w:rsid w:val="006476CC"/>
    <w:rsid w:val="00650167"/>
    <w:rsid w:val="006511E9"/>
    <w:rsid w:val="00651536"/>
    <w:rsid w:val="0065271E"/>
    <w:rsid w:val="006528C7"/>
    <w:rsid w:val="00652B40"/>
    <w:rsid w:val="00652DF6"/>
    <w:rsid w:val="006542D5"/>
    <w:rsid w:val="006546F4"/>
    <w:rsid w:val="00654AE0"/>
    <w:rsid w:val="0065579A"/>
    <w:rsid w:val="006566BA"/>
    <w:rsid w:val="00657CCD"/>
    <w:rsid w:val="0066054A"/>
    <w:rsid w:val="00660638"/>
    <w:rsid w:val="00660D51"/>
    <w:rsid w:val="00661596"/>
    <w:rsid w:val="00661A5E"/>
    <w:rsid w:val="00661BFB"/>
    <w:rsid w:val="00661D3E"/>
    <w:rsid w:val="0066201C"/>
    <w:rsid w:val="00662B30"/>
    <w:rsid w:val="00662D1A"/>
    <w:rsid w:val="00663279"/>
    <w:rsid w:val="00663CD9"/>
    <w:rsid w:val="00663DFC"/>
    <w:rsid w:val="006653A2"/>
    <w:rsid w:val="006663EE"/>
    <w:rsid w:val="0066647B"/>
    <w:rsid w:val="006674FD"/>
    <w:rsid w:val="00667901"/>
    <w:rsid w:val="00670D4D"/>
    <w:rsid w:val="006714AA"/>
    <w:rsid w:val="0067167F"/>
    <w:rsid w:val="00671DB6"/>
    <w:rsid w:val="00673B93"/>
    <w:rsid w:val="00673E30"/>
    <w:rsid w:val="0067485D"/>
    <w:rsid w:val="00675090"/>
    <w:rsid w:val="006753E5"/>
    <w:rsid w:val="0067622C"/>
    <w:rsid w:val="00676693"/>
    <w:rsid w:val="00676744"/>
    <w:rsid w:val="00676A75"/>
    <w:rsid w:val="00677115"/>
    <w:rsid w:val="0068064A"/>
    <w:rsid w:val="00680B80"/>
    <w:rsid w:val="006816B7"/>
    <w:rsid w:val="006827CC"/>
    <w:rsid w:val="00682BFD"/>
    <w:rsid w:val="006848EC"/>
    <w:rsid w:val="00684AF5"/>
    <w:rsid w:val="0068531A"/>
    <w:rsid w:val="006854B7"/>
    <w:rsid w:val="00686D34"/>
    <w:rsid w:val="00687949"/>
    <w:rsid w:val="0069034E"/>
    <w:rsid w:val="006905D0"/>
    <w:rsid w:val="006908E4"/>
    <w:rsid w:val="00690A0D"/>
    <w:rsid w:val="00690C3B"/>
    <w:rsid w:val="00690CD2"/>
    <w:rsid w:val="00690D18"/>
    <w:rsid w:val="00690DCD"/>
    <w:rsid w:val="00691659"/>
    <w:rsid w:val="00691CED"/>
    <w:rsid w:val="00691DBD"/>
    <w:rsid w:val="006931A1"/>
    <w:rsid w:val="0069344D"/>
    <w:rsid w:val="00693520"/>
    <w:rsid w:val="0069403A"/>
    <w:rsid w:val="00694252"/>
    <w:rsid w:val="00694887"/>
    <w:rsid w:val="006959E9"/>
    <w:rsid w:val="006967AE"/>
    <w:rsid w:val="006969B6"/>
    <w:rsid w:val="00697001"/>
    <w:rsid w:val="0069737D"/>
    <w:rsid w:val="00697AA7"/>
    <w:rsid w:val="00697CD3"/>
    <w:rsid w:val="006A07D3"/>
    <w:rsid w:val="006A0923"/>
    <w:rsid w:val="006A14E0"/>
    <w:rsid w:val="006A1602"/>
    <w:rsid w:val="006A1A54"/>
    <w:rsid w:val="006A2465"/>
    <w:rsid w:val="006A3533"/>
    <w:rsid w:val="006A521F"/>
    <w:rsid w:val="006A54A8"/>
    <w:rsid w:val="006A57B0"/>
    <w:rsid w:val="006A6544"/>
    <w:rsid w:val="006A6B4E"/>
    <w:rsid w:val="006A70F4"/>
    <w:rsid w:val="006B091A"/>
    <w:rsid w:val="006B0B4E"/>
    <w:rsid w:val="006B0BEB"/>
    <w:rsid w:val="006B10B8"/>
    <w:rsid w:val="006B1BBB"/>
    <w:rsid w:val="006B1C32"/>
    <w:rsid w:val="006B287D"/>
    <w:rsid w:val="006B29DB"/>
    <w:rsid w:val="006B2B85"/>
    <w:rsid w:val="006B333B"/>
    <w:rsid w:val="006B37C2"/>
    <w:rsid w:val="006B3921"/>
    <w:rsid w:val="006B3D14"/>
    <w:rsid w:val="006B4296"/>
    <w:rsid w:val="006B4C46"/>
    <w:rsid w:val="006B4C61"/>
    <w:rsid w:val="006B6199"/>
    <w:rsid w:val="006B6542"/>
    <w:rsid w:val="006B6824"/>
    <w:rsid w:val="006B6925"/>
    <w:rsid w:val="006B71B4"/>
    <w:rsid w:val="006B75A8"/>
    <w:rsid w:val="006B7A58"/>
    <w:rsid w:val="006B7C2C"/>
    <w:rsid w:val="006B7F7A"/>
    <w:rsid w:val="006C0A1A"/>
    <w:rsid w:val="006C1548"/>
    <w:rsid w:val="006C19F2"/>
    <w:rsid w:val="006C1F76"/>
    <w:rsid w:val="006C209C"/>
    <w:rsid w:val="006C20C8"/>
    <w:rsid w:val="006C2F33"/>
    <w:rsid w:val="006C3442"/>
    <w:rsid w:val="006C360F"/>
    <w:rsid w:val="006C36F5"/>
    <w:rsid w:val="006C4D80"/>
    <w:rsid w:val="006C67AF"/>
    <w:rsid w:val="006C7060"/>
    <w:rsid w:val="006C714A"/>
    <w:rsid w:val="006D12BC"/>
    <w:rsid w:val="006D1392"/>
    <w:rsid w:val="006D14B1"/>
    <w:rsid w:val="006D182E"/>
    <w:rsid w:val="006D1CC4"/>
    <w:rsid w:val="006D38F9"/>
    <w:rsid w:val="006D3EE5"/>
    <w:rsid w:val="006D40E8"/>
    <w:rsid w:val="006D4EBC"/>
    <w:rsid w:val="006D4F63"/>
    <w:rsid w:val="006D58AE"/>
    <w:rsid w:val="006D5A3F"/>
    <w:rsid w:val="006D74E8"/>
    <w:rsid w:val="006D7DB7"/>
    <w:rsid w:val="006E0828"/>
    <w:rsid w:val="006E08BC"/>
    <w:rsid w:val="006E0D9F"/>
    <w:rsid w:val="006E1C7C"/>
    <w:rsid w:val="006E2EBD"/>
    <w:rsid w:val="006E4C1D"/>
    <w:rsid w:val="006E4C6C"/>
    <w:rsid w:val="006E5703"/>
    <w:rsid w:val="006E5793"/>
    <w:rsid w:val="006E5DCC"/>
    <w:rsid w:val="006E6495"/>
    <w:rsid w:val="006E64BA"/>
    <w:rsid w:val="006E7B32"/>
    <w:rsid w:val="006F0A50"/>
    <w:rsid w:val="006F1D5D"/>
    <w:rsid w:val="006F2F41"/>
    <w:rsid w:val="006F3256"/>
    <w:rsid w:val="006F3286"/>
    <w:rsid w:val="006F34C8"/>
    <w:rsid w:val="006F422A"/>
    <w:rsid w:val="006F42F9"/>
    <w:rsid w:val="006F5674"/>
    <w:rsid w:val="006F5ADE"/>
    <w:rsid w:val="006F5E4F"/>
    <w:rsid w:val="006F6C76"/>
    <w:rsid w:val="006F7788"/>
    <w:rsid w:val="006F78EB"/>
    <w:rsid w:val="006F7EB3"/>
    <w:rsid w:val="0070020B"/>
    <w:rsid w:val="00700910"/>
    <w:rsid w:val="00700C7B"/>
    <w:rsid w:val="00700ED7"/>
    <w:rsid w:val="0070104B"/>
    <w:rsid w:val="00702034"/>
    <w:rsid w:val="00702334"/>
    <w:rsid w:val="007024B4"/>
    <w:rsid w:val="007027C6"/>
    <w:rsid w:val="00704538"/>
    <w:rsid w:val="0070460E"/>
    <w:rsid w:val="007055D4"/>
    <w:rsid w:val="00705612"/>
    <w:rsid w:val="00706A3D"/>
    <w:rsid w:val="00706EAB"/>
    <w:rsid w:val="00707D00"/>
    <w:rsid w:val="007100A4"/>
    <w:rsid w:val="007102B8"/>
    <w:rsid w:val="0071039C"/>
    <w:rsid w:val="0071055A"/>
    <w:rsid w:val="00710CBC"/>
    <w:rsid w:val="00711C10"/>
    <w:rsid w:val="00711E81"/>
    <w:rsid w:val="0071212B"/>
    <w:rsid w:val="00713DFE"/>
    <w:rsid w:val="007140F1"/>
    <w:rsid w:val="00714AD1"/>
    <w:rsid w:val="00716266"/>
    <w:rsid w:val="00716793"/>
    <w:rsid w:val="00716EB6"/>
    <w:rsid w:val="00720169"/>
    <w:rsid w:val="00720445"/>
    <w:rsid w:val="0072073A"/>
    <w:rsid w:val="007219D2"/>
    <w:rsid w:val="00722FA9"/>
    <w:rsid w:val="00722FE8"/>
    <w:rsid w:val="00723227"/>
    <w:rsid w:val="0072368E"/>
    <w:rsid w:val="00723E49"/>
    <w:rsid w:val="0072419B"/>
    <w:rsid w:val="0072523E"/>
    <w:rsid w:val="00725F79"/>
    <w:rsid w:val="00725FCC"/>
    <w:rsid w:val="00726369"/>
    <w:rsid w:val="007265A3"/>
    <w:rsid w:val="00726896"/>
    <w:rsid w:val="007269F9"/>
    <w:rsid w:val="007273AA"/>
    <w:rsid w:val="00727989"/>
    <w:rsid w:val="00730115"/>
    <w:rsid w:val="00730B46"/>
    <w:rsid w:val="007311FC"/>
    <w:rsid w:val="0073155B"/>
    <w:rsid w:val="00731BD8"/>
    <w:rsid w:val="00732169"/>
    <w:rsid w:val="00732C85"/>
    <w:rsid w:val="00732CB6"/>
    <w:rsid w:val="00732E00"/>
    <w:rsid w:val="0073307C"/>
    <w:rsid w:val="007330DE"/>
    <w:rsid w:val="0073314D"/>
    <w:rsid w:val="00733178"/>
    <w:rsid w:val="007333E5"/>
    <w:rsid w:val="00734634"/>
    <w:rsid w:val="00735711"/>
    <w:rsid w:val="00735AE8"/>
    <w:rsid w:val="00735FDE"/>
    <w:rsid w:val="0073723F"/>
    <w:rsid w:val="00737E9F"/>
    <w:rsid w:val="00737FA5"/>
    <w:rsid w:val="0074002F"/>
    <w:rsid w:val="007400BA"/>
    <w:rsid w:val="0074025E"/>
    <w:rsid w:val="00740D53"/>
    <w:rsid w:val="00741438"/>
    <w:rsid w:val="00742151"/>
    <w:rsid w:val="00742A5A"/>
    <w:rsid w:val="00742C64"/>
    <w:rsid w:val="00742F6B"/>
    <w:rsid w:val="00742FD1"/>
    <w:rsid w:val="007435CE"/>
    <w:rsid w:val="00743B1B"/>
    <w:rsid w:val="0074497A"/>
    <w:rsid w:val="00744E02"/>
    <w:rsid w:val="007450BC"/>
    <w:rsid w:val="007452D1"/>
    <w:rsid w:val="007453C5"/>
    <w:rsid w:val="007454FD"/>
    <w:rsid w:val="0074606C"/>
    <w:rsid w:val="00746F5E"/>
    <w:rsid w:val="00747252"/>
    <w:rsid w:val="007479E3"/>
    <w:rsid w:val="00750226"/>
    <w:rsid w:val="00750EE2"/>
    <w:rsid w:val="00751DD9"/>
    <w:rsid w:val="007526C6"/>
    <w:rsid w:val="0075423A"/>
    <w:rsid w:val="00755D5D"/>
    <w:rsid w:val="00757053"/>
    <w:rsid w:val="00757123"/>
    <w:rsid w:val="00757D4F"/>
    <w:rsid w:val="00757FBB"/>
    <w:rsid w:val="00760AE9"/>
    <w:rsid w:val="00760D5B"/>
    <w:rsid w:val="00760F64"/>
    <w:rsid w:val="0076103E"/>
    <w:rsid w:val="00761814"/>
    <w:rsid w:val="00761821"/>
    <w:rsid w:val="00761E05"/>
    <w:rsid w:val="00761E7E"/>
    <w:rsid w:val="00762074"/>
    <w:rsid w:val="0076228E"/>
    <w:rsid w:val="00763C20"/>
    <w:rsid w:val="0076485D"/>
    <w:rsid w:val="00764CFA"/>
    <w:rsid w:val="007650E1"/>
    <w:rsid w:val="00765C76"/>
    <w:rsid w:val="007669FD"/>
    <w:rsid w:val="00766B56"/>
    <w:rsid w:val="00767804"/>
    <w:rsid w:val="007709DF"/>
    <w:rsid w:val="00770C02"/>
    <w:rsid w:val="00770C7D"/>
    <w:rsid w:val="00771284"/>
    <w:rsid w:val="0077169B"/>
    <w:rsid w:val="00771831"/>
    <w:rsid w:val="00771838"/>
    <w:rsid w:val="00772695"/>
    <w:rsid w:val="00773090"/>
    <w:rsid w:val="00774262"/>
    <w:rsid w:val="0077496B"/>
    <w:rsid w:val="0077526E"/>
    <w:rsid w:val="00776314"/>
    <w:rsid w:val="00776352"/>
    <w:rsid w:val="007766B0"/>
    <w:rsid w:val="0077795D"/>
    <w:rsid w:val="007801D5"/>
    <w:rsid w:val="007812CB"/>
    <w:rsid w:val="00781837"/>
    <w:rsid w:val="00781883"/>
    <w:rsid w:val="00781926"/>
    <w:rsid w:val="00781B1B"/>
    <w:rsid w:val="00782843"/>
    <w:rsid w:val="00782D2E"/>
    <w:rsid w:val="00783ADE"/>
    <w:rsid w:val="00785407"/>
    <w:rsid w:val="00785988"/>
    <w:rsid w:val="0078738A"/>
    <w:rsid w:val="00787409"/>
    <w:rsid w:val="0078796F"/>
    <w:rsid w:val="00787C1F"/>
    <w:rsid w:val="00790052"/>
    <w:rsid w:val="007901DD"/>
    <w:rsid w:val="00790FCC"/>
    <w:rsid w:val="00791592"/>
    <w:rsid w:val="00791870"/>
    <w:rsid w:val="00791BCD"/>
    <w:rsid w:val="0079226B"/>
    <w:rsid w:val="007925ED"/>
    <w:rsid w:val="00792607"/>
    <w:rsid w:val="00792A11"/>
    <w:rsid w:val="00792B70"/>
    <w:rsid w:val="007930DC"/>
    <w:rsid w:val="00793227"/>
    <w:rsid w:val="00793E1A"/>
    <w:rsid w:val="00794822"/>
    <w:rsid w:val="00794F7B"/>
    <w:rsid w:val="00794FC1"/>
    <w:rsid w:val="007955B1"/>
    <w:rsid w:val="007956A4"/>
    <w:rsid w:val="00795ECA"/>
    <w:rsid w:val="007965AF"/>
    <w:rsid w:val="007969A6"/>
    <w:rsid w:val="00796C8A"/>
    <w:rsid w:val="00796F7D"/>
    <w:rsid w:val="0079701A"/>
    <w:rsid w:val="007975C8"/>
    <w:rsid w:val="00797815"/>
    <w:rsid w:val="00797D58"/>
    <w:rsid w:val="007A01A5"/>
    <w:rsid w:val="007A047F"/>
    <w:rsid w:val="007A0BF7"/>
    <w:rsid w:val="007A0EDF"/>
    <w:rsid w:val="007A1405"/>
    <w:rsid w:val="007A1679"/>
    <w:rsid w:val="007A2748"/>
    <w:rsid w:val="007A280D"/>
    <w:rsid w:val="007A2B15"/>
    <w:rsid w:val="007A30B4"/>
    <w:rsid w:val="007A3B48"/>
    <w:rsid w:val="007A445F"/>
    <w:rsid w:val="007A4487"/>
    <w:rsid w:val="007A4DC7"/>
    <w:rsid w:val="007A4DD5"/>
    <w:rsid w:val="007A55E2"/>
    <w:rsid w:val="007A675B"/>
    <w:rsid w:val="007A6DBC"/>
    <w:rsid w:val="007A6F4A"/>
    <w:rsid w:val="007A7371"/>
    <w:rsid w:val="007A777F"/>
    <w:rsid w:val="007A7A69"/>
    <w:rsid w:val="007A7B41"/>
    <w:rsid w:val="007A7C31"/>
    <w:rsid w:val="007A7C5A"/>
    <w:rsid w:val="007A7E38"/>
    <w:rsid w:val="007B022A"/>
    <w:rsid w:val="007B1015"/>
    <w:rsid w:val="007B18B6"/>
    <w:rsid w:val="007B1B42"/>
    <w:rsid w:val="007B2C54"/>
    <w:rsid w:val="007B2E74"/>
    <w:rsid w:val="007B38B6"/>
    <w:rsid w:val="007B3CAD"/>
    <w:rsid w:val="007B3F34"/>
    <w:rsid w:val="007B4254"/>
    <w:rsid w:val="007B4437"/>
    <w:rsid w:val="007B4855"/>
    <w:rsid w:val="007B4A2E"/>
    <w:rsid w:val="007B5335"/>
    <w:rsid w:val="007B6365"/>
    <w:rsid w:val="007B66B2"/>
    <w:rsid w:val="007B71FC"/>
    <w:rsid w:val="007B754F"/>
    <w:rsid w:val="007B758C"/>
    <w:rsid w:val="007B7873"/>
    <w:rsid w:val="007C01D7"/>
    <w:rsid w:val="007C0AD7"/>
    <w:rsid w:val="007C1278"/>
    <w:rsid w:val="007C1B9A"/>
    <w:rsid w:val="007C242D"/>
    <w:rsid w:val="007C2A54"/>
    <w:rsid w:val="007C36DB"/>
    <w:rsid w:val="007C470E"/>
    <w:rsid w:val="007C4E6C"/>
    <w:rsid w:val="007C4E85"/>
    <w:rsid w:val="007C64D9"/>
    <w:rsid w:val="007C6538"/>
    <w:rsid w:val="007C76AC"/>
    <w:rsid w:val="007C788D"/>
    <w:rsid w:val="007D03FF"/>
    <w:rsid w:val="007D08F1"/>
    <w:rsid w:val="007D0D02"/>
    <w:rsid w:val="007D0DC7"/>
    <w:rsid w:val="007D1263"/>
    <w:rsid w:val="007D140B"/>
    <w:rsid w:val="007D1E61"/>
    <w:rsid w:val="007D20CB"/>
    <w:rsid w:val="007D2354"/>
    <w:rsid w:val="007D291A"/>
    <w:rsid w:val="007D36AE"/>
    <w:rsid w:val="007D3879"/>
    <w:rsid w:val="007D4145"/>
    <w:rsid w:val="007D427C"/>
    <w:rsid w:val="007D4DE3"/>
    <w:rsid w:val="007D5C7C"/>
    <w:rsid w:val="007D64C5"/>
    <w:rsid w:val="007D6551"/>
    <w:rsid w:val="007D6984"/>
    <w:rsid w:val="007D7A1A"/>
    <w:rsid w:val="007E02E0"/>
    <w:rsid w:val="007E0F3F"/>
    <w:rsid w:val="007E173D"/>
    <w:rsid w:val="007E1976"/>
    <w:rsid w:val="007E1FC7"/>
    <w:rsid w:val="007E356E"/>
    <w:rsid w:val="007E435C"/>
    <w:rsid w:val="007E4630"/>
    <w:rsid w:val="007E6A72"/>
    <w:rsid w:val="007E77F7"/>
    <w:rsid w:val="007E7E87"/>
    <w:rsid w:val="007F008E"/>
    <w:rsid w:val="007F1A2A"/>
    <w:rsid w:val="007F1BC3"/>
    <w:rsid w:val="007F224F"/>
    <w:rsid w:val="007F2A7B"/>
    <w:rsid w:val="007F3844"/>
    <w:rsid w:val="007F467E"/>
    <w:rsid w:val="007F4B7B"/>
    <w:rsid w:val="007F5025"/>
    <w:rsid w:val="007F5431"/>
    <w:rsid w:val="007F778A"/>
    <w:rsid w:val="007F7E2A"/>
    <w:rsid w:val="008001FF"/>
    <w:rsid w:val="008009BE"/>
    <w:rsid w:val="00800E9B"/>
    <w:rsid w:val="00800FFD"/>
    <w:rsid w:val="008016A9"/>
    <w:rsid w:val="008019BE"/>
    <w:rsid w:val="00801E09"/>
    <w:rsid w:val="00801F87"/>
    <w:rsid w:val="00802087"/>
    <w:rsid w:val="00803398"/>
    <w:rsid w:val="00804231"/>
    <w:rsid w:val="008042AE"/>
    <w:rsid w:val="00804A46"/>
    <w:rsid w:val="00804AB5"/>
    <w:rsid w:val="00804B41"/>
    <w:rsid w:val="00805AE6"/>
    <w:rsid w:val="008061D8"/>
    <w:rsid w:val="00806270"/>
    <w:rsid w:val="0080635F"/>
    <w:rsid w:val="00806C78"/>
    <w:rsid w:val="00806F86"/>
    <w:rsid w:val="00810B49"/>
    <w:rsid w:val="00810C86"/>
    <w:rsid w:val="008125F2"/>
    <w:rsid w:val="0081316B"/>
    <w:rsid w:val="00813392"/>
    <w:rsid w:val="0081381A"/>
    <w:rsid w:val="0081398B"/>
    <w:rsid w:val="00813B10"/>
    <w:rsid w:val="00814171"/>
    <w:rsid w:val="00814FAE"/>
    <w:rsid w:val="0081682A"/>
    <w:rsid w:val="0081696F"/>
    <w:rsid w:val="00816AD2"/>
    <w:rsid w:val="00816FDC"/>
    <w:rsid w:val="008172DA"/>
    <w:rsid w:val="00817D6D"/>
    <w:rsid w:val="00817E90"/>
    <w:rsid w:val="00820116"/>
    <w:rsid w:val="00820A7A"/>
    <w:rsid w:val="00820AB4"/>
    <w:rsid w:val="00820D5E"/>
    <w:rsid w:val="00820E17"/>
    <w:rsid w:val="00821323"/>
    <w:rsid w:val="00821845"/>
    <w:rsid w:val="00821C28"/>
    <w:rsid w:val="00821C47"/>
    <w:rsid w:val="0082265C"/>
    <w:rsid w:val="00822982"/>
    <w:rsid w:val="008245E3"/>
    <w:rsid w:val="00824BA4"/>
    <w:rsid w:val="00824EEB"/>
    <w:rsid w:val="00825236"/>
    <w:rsid w:val="008256AF"/>
    <w:rsid w:val="00825D17"/>
    <w:rsid w:val="0082627E"/>
    <w:rsid w:val="00826399"/>
    <w:rsid w:val="008266AA"/>
    <w:rsid w:val="00826765"/>
    <w:rsid w:val="00826890"/>
    <w:rsid w:val="00826A35"/>
    <w:rsid w:val="008272B3"/>
    <w:rsid w:val="008305FE"/>
    <w:rsid w:val="0083099A"/>
    <w:rsid w:val="00830B74"/>
    <w:rsid w:val="008312B0"/>
    <w:rsid w:val="008315A5"/>
    <w:rsid w:val="00831709"/>
    <w:rsid w:val="00831D72"/>
    <w:rsid w:val="008321D3"/>
    <w:rsid w:val="00832D31"/>
    <w:rsid w:val="008346AE"/>
    <w:rsid w:val="00834A0A"/>
    <w:rsid w:val="00834C68"/>
    <w:rsid w:val="008352B6"/>
    <w:rsid w:val="00835336"/>
    <w:rsid w:val="008354FC"/>
    <w:rsid w:val="00836608"/>
    <w:rsid w:val="0083666B"/>
    <w:rsid w:val="0083669A"/>
    <w:rsid w:val="00836742"/>
    <w:rsid w:val="00836C61"/>
    <w:rsid w:val="0083710D"/>
    <w:rsid w:val="008376BE"/>
    <w:rsid w:val="00840653"/>
    <w:rsid w:val="00841014"/>
    <w:rsid w:val="008410C1"/>
    <w:rsid w:val="00841A5F"/>
    <w:rsid w:val="00841C8C"/>
    <w:rsid w:val="00841DDA"/>
    <w:rsid w:val="00842011"/>
    <w:rsid w:val="0084221C"/>
    <w:rsid w:val="00842425"/>
    <w:rsid w:val="00843D49"/>
    <w:rsid w:val="00844E2E"/>
    <w:rsid w:val="00844E7D"/>
    <w:rsid w:val="00844EAF"/>
    <w:rsid w:val="00844ED8"/>
    <w:rsid w:val="00845CB9"/>
    <w:rsid w:val="00845F5D"/>
    <w:rsid w:val="0084636D"/>
    <w:rsid w:val="008473D6"/>
    <w:rsid w:val="00847609"/>
    <w:rsid w:val="00850ED4"/>
    <w:rsid w:val="00851A4F"/>
    <w:rsid w:val="00851B76"/>
    <w:rsid w:val="00851CED"/>
    <w:rsid w:val="00852BFF"/>
    <w:rsid w:val="008533B7"/>
    <w:rsid w:val="00853C0D"/>
    <w:rsid w:val="0085543D"/>
    <w:rsid w:val="0085612E"/>
    <w:rsid w:val="00856459"/>
    <w:rsid w:val="008568E5"/>
    <w:rsid w:val="00856B99"/>
    <w:rsid w:val="00856D1B"/>
    <w:rsid w:val="00856EF7"/>
    <w:rsid w:val="0085776C"/>
    <w:rsid w:val="0085788E"/>
    <w:rsid w:val="008578F5"/>
    <w:rsid w:val="00857E89"/>
    <w:rsid w:val="008606EC"/>
    <w:rsid w:val="00860E13"/>
    <w:rsid w:val="00860FCE"/>
    <w:rsid w:val="00861306"/>
    <w:rsid w:val="008617EC"/>
    <w:rsid w:val="00861B21"/>
    <w:rsid w:val="00862948"/>
    <w:rsid w:val="00862D70"/>
    <w:rsid w:val="008651DF"/>
    <w:rsid w:val="0086529D"/>
    <w:rsid w:val="00865654"/>
    <w:rsid w:val="00865B2A"/>
    <w:rsid w:val="00866A3C"/>
    <w:rsid w:val="008675D1"/>
    <w:rsid w:val="00867B5E"/>
    <w:rsid w:val="00867B99"/>
    <w:rsid w:val="00867C0E"/>
    <w:rsid w:val="00870378"/>
    <w:rsid w:val="00870AA6"/>
    <w:rsid w:val="00870FEF"/>
    <w:rsid w:val="00871B7F"/>
    <w:rsid w:val="00872590"/>
    <w:rsid w:val="008746E9"/>
    <w:rsid w:val="00874C10"/>
    <w:rsid w:val="00874D77"/>
    <w:rsid w:val="00875878"/>
    <w:rsid w:val="00876E03"/>
    <w:rsid w:val="00877C6E"/>
    <w:rsid w:val="0088023F"/>
    <w:rsid w:val="00880298"/>
    <w:rsid w:val="008807B2"/>
    <w:rsid w:val="00880A6B"/>
    <w:rsid w:val="00880A9F"/>
    <w:rsid w:val="00880C28"/>
    <w:rsid w:val="008812A6"/>
    <w:rsid w:val="00881E32"/>
    <w:rsid w:val="008821E1"/>
    <w:rsid w:val="008821F6"/>
    <w:rsid w:val="00882941"/>
    <w:rsid w:val="0088349F"/>
    <w:rsid w:val="00883A0C"/>
    <w:rsid w:val="00885286"/>
    <w:rsid w:val="008857DE"/>
    <w:rsid w:val="0088691B"/>
    <w:rsid w:val="00886FCC"/>
    <w:rsid w:val="00886FDA"/>
    <w:rsid w:val="00887AF8"/>
    <w:rsid w:val="0089011B"/>
    <w:rsid w:val="00890380"/>
    <w:rsid w:val="008909B0"/>
    <w:rsid w:val="00890ED5"/>
    <w:rsid w:val="00890F0D"/>
    <w:rsid w:val="00891543"/>
    <w:rsid w:val="00891857"/>
    <w:rsid w:val="008936BA"/>
    <w:rsid w:val="00893E5A"/>
    <w:rsid w:val="00893F64"/>
    <w:rsid w:val="0089434E"/>
    <w:rsid w:val="008945FC"/>
    <w:rsid w:val="00894984"/>
    <w:rsid w:val="00894D9B"/>
    <w:rsid w:val="0089557F"/>
    <w:rsid w:val="00895C9D"/>
    <w:rsid w:val="00895F7A"/>
    <w:rsid w:val="0089646D"/>
    <w:rsid w:val="00897A7E"/>
    <w:rsid w:val="00897EB8"/>
    <w:rsid w:val="008A0764"/>
    <w:rsid w:val="008A0979"/>
    <w:rsid w:val="008A15C6"/>
    <w:rsid w:val="008A1772"/>
    <w:rsid w:val="008A192D"/>
    <w:rsid w:val="008A24BC"/>
    <w:rsid w:val="008A2646"/>
    <w:rsid w:val="008A26AB"/>
    <w:rsid w:val="008A2A70"/>
    <w:rsid w:val="008A3067"/>
    <w:rsid w:val="008A36DF"/>
    <w:rsid w:val="008A3E9D"/>
    <w:rsid w:val="008A4E9E"/>
    <w:rsid w:val="008A5A2C"/>
    <w:rsid w:val="008A748C"/>
    <w:rsid w:val="008A7C54"/>
    <w:rsid w:val="008A7F69"/>
    <w:rsid w:val="008B0837"/>
    <w:rsid w:val="008B144C"/>
    <w:rsid w:val="008B2024"/>
    <w:rsid w:val="008B2067"/>
    <w:rsid w:val="008B2428"/>
    <w:rsid w:val="008B2783"/>
    <w:rsid w:val="008B2D82"/>
    <w:rsid w:val="008B33A1"/>
    <w:rsid w:val="008B38B8"/>
    <w:rsid w:val="008B3AF2"/>
    <w:rsid w:val="008B4C82"/>
    <w:rsid w:val="008B55EC"/>
    <w:rsid w:val="008B569B"/>
    <w:rsid w:val="008B68A5"/>
    <w:rsid w:val="008B69B8"/>
    <w:rsid w:val="008B72A6"/>
    <w:rsid w:val="008B744B"/>
    <w:rsid w:val="008B7C98"/>
    <w:rsid w:val="008C15AC"/>
    <w:rsid w:val="008C17EF"/>
    <w:rsid w:val="008C2285"/>
    <w:rsid w:val="008C2970"/>
    <w:rsid w:val="008C2DDD"/>
    <w:rsid w:val="008C45A0"/>
    <w:rsid w:val="008C4D3A"/>
    <w:rsid w:val="008C5902"/>
    <w:rsid w:val="008C5FAC"/>
    <w:rsid w:val="008C6104"/>
    <w:rsid w:val="008C66CD"/>
    <w:rsid w:val="008C6BB8"/>
    <w:rsid w:val="008C7479"/>
    <w:rsid w:val="008C7B35"/>
    <w:rsid w:val="008C7BA6"/>
    <w:rsid w:val="008D1392"/>
    <w:rsid w:val="008D1A95"/>
    <w:rsid w:val="008D21E1"/>
    <w:rsid w:val="008D2CA7"/>
    <w:rsid w:val="008D345D"/>
    <w:rsid w:val="008D3D49"/>
    <w:rsid w:val="008D4152"/>
    <w:rsid w:val="008D5296"/>
    <w:rsid w:val="008D5A96"/>
    <w:rsid w:val="008D6423"/>
    <w:rsid w:val="008D66AA"/>
    <w:rsid w:val="008D68C9"/>
    <w:rsid w:val="008D68CF"/>
    <w:rsid w:val="008D7862"/>
    <w:rsid w:val="008E0728"/>
    <w:rsid w:val="008E13D1"/>
    <w:rsid w:val="008E1548"/>
    <w:rsid w:val="008E1E16"/>
    <w:rsid w:val="008E26B9"/>
    <w:rsid w:val="008E347A"/>
    <w:rsid w:val="008E3AF1"/>
    <w:rsid w:val="008E4968"/>
    <w:rsid w:val="008E4E93"/>
    <w:rsid w:val="008E5405"/>
    <w:rsid w:val="008E569B"/>
    <w:rsid w:val="008E5F49"/>
    <w:rsid w:val="008E636D"/>
    <w:rsid w:val="008E6AF3"/>
    <w:rsid w:val="008E6F9C"/>
    <w:rsid w:val="008E7969"/>
    <w:rsid w:val="008E7F2C"/>
    <w:rsid w:val="008F0A47"/>
    <w:rsid w:val="008F0D01"/>
    <w:rsid w:val="008F12A8"/>
    <w:rsid w:val="008F1B33"/>
    <w:rsid w:val="008F2EFE"/>
    <w:rsid w:val="008F350E"/>
    <w:rsid w:val="008F36DD"/>
    <w:rsid w:val="008F3A3F"/>
    <w:rsid w:val="008F433C"/>
    <w:rsid w:val="008F473E"/>
    <w:rsid w:val="008F54F4"/>
    <w:rsid w:val="008F6084"/>
    <w:rsid w:val="008F641C"/>
    <w:rsid w:val="008F6E1E"/>
    <w:rsid w:val="008F702B"/>
    <w:rsid w:val="008F7D11"/>
    <w:rsid w:val="00900406"/>
    <w:rsid w:val="00900846"/>
    <w:rsid w:val="00900DFE"/>
    <w:rsid w:val="00900ED7"/>
    <w:rsid w:val="00901453"/>
    <w:rsid w:val="0090189E"/>
    <w:rsid w:val="009018CB"/>
    <w:rsid w:val="00901D38"/>
    <w:rsid w:val="00901D61"/>
    <w:rsid w:val="00901FF6"/>
    <w:rsid w:val="009022B7"/>
    <w:rsid w:val="009024C2"/>
    <w:rsid w:val="00902534"/>
    <w:rsid w:val="00903249"/>
    <w:rsid w:val="00903862"/>
    <w:rsid w:val="0090388F"/>
    <w:rsid w:val="00904365"/>
    <w:rsid w:val="00904702"/>
    <w:rsid w:val="00904974"/>
    <w:rsid w:val="009049CD"/>
    <w:rsid w:val="00904A09"/>
    <w:rsid w:val="00904B8B"/>
    <w:rsid w:val="00905837"/>
    <w:rsid w:val="00905F0B"/>
    <w:rsid w:val="0090618B"/>
    <w:rsid w:val="009065AF"/>
    <w:rsid w:val="00906D84"/>
    <w:rsid w:val="00907059"/>
    <w:rsid w:val="00907237"/>
    <w:rsid w:val="00907695"/>
    <w:rsid w:val="00910336"/>
    <w:rsid w:val="00910912"/>
    <w:rsid w:val="00910E5A"/>
    <w:rsid w:val="00911A74"/>
    <w:rsid w:val="009120A4"/>
    <w:rsid w:val="009128DF"/>
    <w:rsid w:val="0091298E"/>
    <w:rsid w:val="00913371"/>
    <w:rsid w:val="00913BDF"/>
    <w:rsid w:val="00914A75"/>
    <w:rsid w:val="00915487"/>
    <w:rsid w:val="00915D1D"/>
    <w:rsid w:val="00915DD4"/>
    <w:rsid w:val="00916291"/>
    <w:rsid w:val="0091671E"/>
    <w:rsid w:val="00917031"/>
    <w:rsid w:val="0091767E"/>
    <w:rsid w:val="00917F39"/>
    <w:rsid w:val="009200B3"/>
    <w:rsid w:val="009203C5"/>
    <w:rsid w:val="00920BDB"/>
    <w:rsid w:val="009211CB"/>
    <w:rsid w:val="0092271E"/>
    <w:rsid w:val="009228F8"/>
    <w:rsid w:val="009230ED"/>
    <w:rsid w:val="0092316E"/>
    <w:rsid w:val="00923219"/>
    <w:rsid w:val="00923650"/>
    <w:rsid w:val="00923792"/>
    <w:rsid w:val="00923E45"/>
    <w:rsid w:val="00924966"/>
    <w:rsid w:val="00924FE9"/>
    <w:rsid w:val="009259B2"/>
    <w:rsid w:val="00925A11"/>
    <w:rsid w:val="00927175"/>
    <w:rsid w:val="009271E7"/>
    <w:rsid w:val="00927350"/>
    <w:rsid w:val="009277BC"/>
    <w:rsid w:val="00927A96"/>
    <w:rsid w:val="00930104"/>
    <w:rsid w:val="00930849"/>
    <w:rsid w:val="00931D6C"/>
    <w:rsid w:val="00931FCD"/>
    <w:rsid w:val="009326B1"/>
    <w:rsid w:val="00933750"/>
    <w:rsid w:val="009343A7"/>
    <w:rsid w:val="009344DF"/>
    <w:rsid w:val="00934BC1"/>
    <w:rsid w:val="009360EA"/>
    <w:rsid w:val="00936E02"/>
    <w:rsid w:val="0093714D"/>
    <w:rsid w:val="00937611"/>
    <w:rsid w:val="00937617"/>
    <w:rsid w:val="00937CC4"/>
    <w:rsid w:val="00940B30"/>
    <w:rsid w:val="00940B38"/>
    <w:rsid w:val="009411E1"/>
    <w:rsid w:val="00941734"/>
    <w:rsid w:val="00941B1E"/>
    <w:rsid w:val="00941E11"/>
    <w:rsid w:val="009423C3"/>
    <w:rsid w:val="009428E2"/>
    <w:rsid w:val="00942BFA"/>
    <w:rsid w:val="00943189"/>
    <w:rsid w:val="009435BC"/>
    <w:rsid w:val="0094360B"/>
    <w:rsid w:val="00943D3A"/>
    <w:rsid w:val="00945E44"/>
    <w:rsid w:val="00945F50"/>
    <w:rsid w:val="009463D5"/>
    <w:rsid w:val="0094685A"/>
    <w:rsid w:val="00946D47"/>
    <w:rsid w:val="009470CB"/>
    <w:rsid w:val="0094718B"/>
    <w:rsid w:val="00947CE9"/>
    <w:rsid w:val="009512CC"/>
    <w:rsid w:val="0095152D"/>
    <w:rsid w:val="00951544"/>
    <w:rsid w:val="0095165B"/>
    <w:rsid w:val="009518F0"/>
    <w:rsid w:val="00951BC9"/>
    <w:rsid w:val="00951DCE"/>
    <w:rsid w:val="009539EC"/>
    <w:rsid w:val="00954AC2"/>
    <w:rsid w:val="00954CB9"/>
    <w:rsid w:val="00955154"/>
    <w:rsid w:val="009552D3"/>
    <w:rsid w:val="00955561"/>
    <w:rsid w:val="00955893"/>
    <w:rsid w:val="009565D0"/>
    <w:rsid w:val="00956600"/>
    <w:rsid w:val="00956798"/>
    <w:rsid w:val="00957542"/>
    <w:rsid w:val="009576A2"/>
    <w:rsid w:val="00957AF0"/>
    <w:rsid w:val="00960732"/>
    <w:rsid w:val="00960DCB"/>
    <w:rsid w:val="00960F8E"/>
    <w:rsid w:val="00961454"/>
    <w:rsid w:val="00961C00"/>
    <w:rsid w:val="00962042"/>
    <w:rsid w:val="009622E6"/>
    <w:rsid w:val="009624B8"/>
    <w:rsid w:val="00962995"/>
    <w:rsid w:val="00962A12"/>
    <w:rsid w:val="009636AD"/>
    <w:rsid w:val="00964E05"/>
    <w:rsid w:val="00965818"/>
    <w:rsid w:val="00965897"/>
    <w:rsid w:val="00965987"/>
    <w:rsid w:val="00965D07"/>
    <w:rsid w:val="00965DC5"/>
    <w:rsid w:val="0096605A"/>
    <w:rsid w:val="009671CF"/>
    <w:rsid w:val="00967545"/>
    <w:rsid w:val="009704A0"/>
    <w:rsid w:val="0097073F"/>
    <w:rsid w:val="00970986"/>
    <w:rsid w:val="00970C37"/>
    <w:rsid w:val="00970CE3"/>
    <w:rsid w:val="00971CB1"/>
    <w:rsid w:val="00971E63"/>
    <w:rsid w:val="00971F15"/>
    <w:rsid w:val="0097239B"/>
    <w:rsid w:val="009729C9"/>
    <w:rsid w:val="00972C4F"/>
    <w:rsid w:val="00973494"/>
    <w:rsid w:val="00973B83"/>
    <w:rsid w:val="00973F85"/>
    <w:rsid w:val="009743B1"/>
    <w:rsid w:val="00974F32"/>
    <w:rsid w:val="00975D7B"/>
    <w:rsid w:val="00975FE1"/>
    <w:rsid w:val="00976372"/>
    <w:rsid w:val="00976628"/>
    <w:rsid w:val="00976767"/>
    <w:rsid w:val="009777C1"/>
    <w:rsid w:val="00977D93"/>
    <w:rsid w:val="0098039F"/>
    <w:rsid w:val="009807CE"/>
    <w:rsid w:val="00981687"/>
    <w:rsid w:val="009823F7"/>
    <w:rsid w:val="00982F75"/>
    <w:rsid w:val="009835C1"/>
    <w:rsid w:val="00983BCF"/>
    <w:rsid w:val="00983E63"/>
    <w:rsid w:val="0098403F"/>
    <w:rsid w:val="00984A27"/>
    <w:rsid w:val="0098586F"/>
    <w:rsid w:val="00985E8F"/>
    <w:rsid w:val="00986053"/>
    <w:rsid w:val="00986241"/>
    <w:rsid w:val="00986A3B"/>
    <w:rsid w:val="00990828"/>
    <w:rsid w:val="00990C36"/>
    <w:rsid w:val="009913A5"/>
    <w:rsid w:val="00991502"/>
    <w:rsid w:val="0099244E"/>
    <w:rsid w:val="0099248D"/>
    <w:rsid w:val="00993032"/>
    <w:rsid w:val="009935D3"/>
    <w:rsid w:val="009955F2"/>
    <w:rsid w:val="009968F9"/>
    <w:rsid w:val="009977FA"/>
    <w:rsid w:val="009A0C62"/>
    <w:rsid w:val="009A0C64"/>
    <w:rsid w:val="009A10EA"/>
    <w:rsid w:val="009A13F5"/>
    <w:rsid w:val="009A1AC3"/>
    <w:rsid w:val="009A2D0C"/>
    <w:rsid w:val="009A3309"/>
    <w:rsid w:val="009A336F"/>
    <w:rsid w:val="009A3D98"/>
    <w:rsid w:val="009A4267"/>
    <w:rsid w:val="009A437D"/>
    <w:rsid w:val="009A459E"/>
    <w:rsid w:val="009A4A54"/>
    <w:rsid w:val="009A4BE2"/>
    <w:rsid w:val="009A51F6"/>
    <w:rsid w:val="009A5AE8"/>
    <w:rsid w:val="009A6508"/>
    <w:rsid w:val="009A6ED1"/>
    <w:rsid w:val="009A6FC7"/>
    <w:rsid w:val="009A742F"/>
    <w:rsid w:val="009A78B5"/>
    <w:rsid w:val="009A798C"/>
    <w:rsid w:val="009A7CA7"/>
    <w:rsid w:val="009A7F11"/>
    <w:rsid w:val="009B0AB9"/>
    <w:rsid w:val="009B1CCA"/>
    <w:rsid w:val="009B1E84"/>
    <w:rsid w:val="009B2190"/>
    <w:rsid w:val="009B2F4C"/>
    <w:rsid w:val="009B3409"/>
    <w:rsid w:val="009B3538"/>
    <w:rsid w:val="009B3B4B"/>
    <w:rsid w:val="009B3D1A"/>
    <w:rsid w:val="009B41F0"/>
    <w:rsid w:val="009B597B"/>
    <w:rsid w:val="009B612E"/>
    <w:rsid w:val="009B6287"/>
    <w:rsid w:val="009B63AC"/>
    <w:rsid w:val="009B6749"/>
    <w:rsid w:val="009B67AC"/>
    <w:rsid w:val="009B7361"/>
    <w:rsid w:val="009B73DB"/>
    <w:rsid w:val="009B78CE"/>
    <w:rsid w:val="009B7B29"/>
    <w:rsid w:val="009B7BE5"/>
    <w:rsid w:val="009B7CF7"/>
    <w:rsid w:val="009B7F9B"/>
    <w:rsid w:val="009B7FA8"/>
    <w:rsid w:val="009C00BE"/>
    <w:rsid w:val="009C0DC9"/>
    <w:rsid w:val="009C0F94"/>
    <w:rsid w:val="009C13FD"/>
    <w:rsid w:val="009C197E"/>
    <w:rsid w:val="009C263B"/>
    <w:rsid w:val="009C2DFD"/>
    <w:rsid w:val="009C3270"/>
    <w:rsid w:val="009C436D"/>
    <w:rsid w:val="009C5001"/>
    <w:rsid w:val="009C6A7E"/>
    <w:rsid w:val="009C6DD2"/>
    <w:rsid w:val="009C72B0"/>
    <w:rsid w:val="009C7343"/>
    <w:rsid w:val="009D0A55"/>
    <w:rsid w:val="009D0CA6"/>
    <w:rsid w:val="009D109A"/>
    <w:rsid w:val="009D1E20"/>
    <w:rsid w:val="009D3BE1"/>
    <w:rsid w:val="009D4D25"/>
    <w:rsid w:val="009D4E79"/>
    <w:rsid w:val="009D7619"/>
    <w:rsid w:val="009D79E4"/>
    <w:rsid w:val="009D7C2F"/>
    <w:rsid w:val="009D7E31"/>
    <w:rsid w:val="009E040A"/>
    <w:rsid w:val="009E0B94"/>
    <w:rsid w:val="009E1B0B"/>
    <w:rsid w:val="009E1B15"/>
    <w:rsid w:val="009E1E00"/>
    <w:rsid w:val="009E1E95"/>
    <w:rsid w:val="009E1FE1"/>
    <w:rsid w:val="009E2B38"/>
    <w:rsid w:val="009E2EF7"/>
    <w:rsid w:val="009E3D96"/>
    <w:rsid w:val="009E4E46"/>
    <w:rsid w:val="009E55C0"/>
    <w:rsid w:val="009E56A6"/>
    <w:rsid w:val="009E62CE"/>
    <w:rsid w:val="009E74DD"/>
    <w:rsid w:val="009E7561"/>
    <w:rsid w:val="009E76AC"/>
    <w:rsid w:val="009F019D"/>
    <w:rsid w:val="009F0448"/>
    <w:rsid w:val="009F0E20"/>
    <w:rsid w:val="009F0F25"/>
    <w:rsid w:val="009F1193"/>
    <w:rsid w:val="009F1366"/>
    <w:rsid w:val="009F155E"/>
    <w:rsid w:val="009F17CD"/>
    <w:rsid w:val="009F19CE"/>
    <w:rsid w:val="009F1CEE"/>
    <w:rsid w:val="009F2450"/>
    <w:rsid w:val="009F2C0C"/>
    <w:rsid w:val="009F2DB0"/>
    <w:rsid w:val="009F2E7B"/>
    <w:rsid w:val="009F303B"/>
    <w:rsid w:val="009F31B8"/>
    <w:rsid w:val="009F387E"/>
    <w:rsid w:val="009F3D5F"/>
    <w:rsid w:val="009F3ECC"/>
    <w:rsid w:val="009F42FF"/>
    <w:rsid w:val="009F483D"/>
    <w:rsid w:val="009F51C9"/>
    <w:rsid w:val="009F52BF"/>
    <w:rsid w:val="009F537D"/>
    <w:rsid w:val="009F5E5C"/>
    <w:rsid w:val="009F61CF"/>
    <w:rsid w:val="009F6671"/>
    <w:rsid w:val="009F704E"/>
    <w:rsid w:val="009F708F"/>
    <w:rsid w:val="009F789A"/>
    <w:rsid w:val="009F7C0F"/>
    <w:rsid w:val="00A003DF"/>
    <w:rsid w:val="00A00CB0"/>
    <w:rsid w:val="00A00EE4"/>
    <w:rsid w:val="00A0140C"/>
    <w:rsid w:val="00A0196C"/>
    <w:rsid w:val="00A01C99"/>
    <w:rsid w:val="00A01F63"/>
    <w:rsid w:val="00A01F9E"/>
    <w:rsid w:val="00A02DA6"/>
    <w:rsid w:val="00A030B8"/>
    <w:rsid w:val="00A03461"/>
    <w:rsid w:val="00A0426A"/>
    <w:rsid w:val="00A04580"/>
    <w:rsid w:val="00A04AB0"/>
    <w:rsid w:val="00A065D9"/>
    <w:rsid w:val="00A06D48"/>
    <w:rsid w:val="00A0744C"/>
    <w:rsid w:val="00A07B6C"/>
    <w:rsid w:val="00A101EB"/>
    <w:rsid w:val="00A125C3"/>
    <w:rsid w:val="00A1265A"/>
    <w:rsid w:val="00A12F0D"/>
    <w:rsid w:val="00A13929"/>
    <w:rsid w:val="00A1448B"/>
    <w:rsid w:val="00A145F8"/>
    <w:rsid w:val="00A1478E"/>
    <w:rsid w:val="00A14D10"/>
    <w:rsid w:val="00A14DF6"/>
    <w:rsid w:val="00A15050"/>
    <w:rsid w:val="00A15DAC"/>
    <w:rsid w:val="00A164DD"/>
    <w:rsid w:val="00A164E8"/>
    <w:rsid w:val="00A16A75"/>
    <w:rsid w:val="00A16DA5"/>
    <w:rsid w:val="00A17712"/>
    <w:rsid w:val="00A17FD6"/>
    <w:rsid w:val="00A2007A"/>
    <w:rsid w:val="00A20287"/>
    <w:rsid w:val="00A21397"/>
    <w:rsid w:val="00A21478"/>
    <w:rsid w:val="00A22446"/>
    <w:rsid w:val="00A231FD"/>
    <w:rsid w:val="00A24C52"/>
    <w:rsid w:val="00A24D05"/>
    <w:rsid w:val="00A2515F"/>
    <w:rsid w:val="00A25198"/>
    <w:rsid w:val="00A25B8D"/>
    <w:rsid w:val="00A274DF"/>
    <w:rsid w:val="00A27684"/>
    <w:rsid w:val="00A3127D"/>
    <w:rsid w:val="00A318BF"/>
    <w:rsid w:val="00A32555"/>
    <w:rsid w:val="00A34079"/>
    <w:rsid w:val="00A34259"/>
    <w:rsid w:val="00A353C6"/>
    <w:rsid w:val="00A35A42"/>
    <w:rsid w:val="00A35C63"/>
    <w:rsid w:val="00A35E3A"/>
    <w:rsid w:val="00A35EAB"/>
    <w:rsid w:val="00A36563"/>
    <w:rsid w:val="00A36695"/>
    <w:rsid w:val="00A37430"/>
    <w:rsid w:val="00A37C76"/>
    <w:rsid w:val="00A37F6C"/>
    <w:rsid w:val="00A40212"/>
    <w:rsid w:val="00A40536"/>
    <w:rsid w:val="00A407C8"/>
    <w:rsid w:val="00A41C5C"/>
    <w:rsid w:val="00A41CD1"/>
    <w:rsid w:val="00A41FDC"/>
    <w:rsid w:val="00A425BC"/>
    <w:rsid w:val="00A42A55"/>
    <w:rsid w:val="00A436F9"/>
    <w:rsid w:val="00A4373E"/>
    <w:rsid w:val="00A4463B"/>
    <w:rsid w:val="00A44AFE"/>
    <w:rsid w:val="00A45A74"/>
    <w:rsid w:val="00A46084"/>
    <w:rsid w:val="00A46E43"/>
    <w:rsid w:val="00A47374"/>
    <w:rsid w:val="00A474F4"/>
    <w:rsid w:val="00A4756B"/>
    <w:rsid w:val="00A509E2"/>
    <w:rsid w:val="00A510A8"/>
    <w:rsid w:val="00A51EA8"/>
    <w:rsid w:val="00A52085"/>
    <w:rsid w:val="00A522C5"/>
    <w:rsid w:val="00A52996"/>
    <w:rsid w:val="00A52D0C"/>
    <w:rsid w:val="00A53426"/>
    <w:rsid w:val="00A5431D"/>
    <w:rsid w:val="00A545F5"/>
    <w:rsid w:val="00A54936"/>
    <w:rsid w:val="00A5495F"/>
    <w:rsid w:val="00A5637C"/>
    <w:rsid w:val="00A563A7"/>
    <w:rsid w:val="00A56697"/>
    <w:rsid w:val="00A569AA"/>
    <w:rsid w:val="00A56AB4"/>
    <w:rsid w:val="00A579DC"/>
    <w:rsid w:val="00A57D1D"/>
    <w:rsid w:val="00A60273"/>
    <w:rsid w:val="00A60CA0"/>
    <w:rsid w:val="00A61402"/>
    <w:rsid w:val="00A624E5"/>
    <w:rsid w:val="00A62A6C"/>
    <w:rsid w:val="00A62AB3"/>
    <w:rsid w:val="00A62BF5"/>
    <w:rsid w:val="00A63A0C"/>
    <w:rsid w:val="00A640A2"/>
    <w:rsid w:val="00A64174"/>
    <w:rsid w:val="00A64AFF"/>
    <w:rsid w:val="00A65168"/>
    <w:rsid w:val="00A6593A"/>
    <w:rsid w:val="00A65FA1"/>
    <w:rsid w:val="00A66786"/>
    <w:rsid w:val="00A67072"/>
    <w:rsid w:val="00A671B5"/>
    <w:rsid w:val="00A67539"/>
    <w:rsid w:val="00A70164"/>
    <w:rsid w:val="00A71A74"/>
    <w:rsid w:val="00A728F8"/>
    <w:rsid w:val="00A72AE9"/>
    <w:rsid w:val="00A72DBD"/>
    <w:rsid w:val="00A7304E"/>
    <w:rsid w:val="00A732D8"/>
    <w:rsid w:val="00A73AFE"/>
    <w:rsid w:val="00A73E76"/>
    <w:rsid w:val="00A746AE"/>
    <w:rsid w:val="00A74A4E"/>
    <w:rsid w:val="00A7527B"/>
    <w:rsid w:val="00A75614"/>
    <w:rsid w:val="00A75B9D"/>
    <w:rsid w:val="00A75D81"/>
    <w:rsid w:val="00A75F64"/>
    <w:rsid w:val="00A80BB2"/>
    <w:rsid w:val="00A816F8"/>
    <w:rsid w:val="00A81729"/>
    <w:rsid w:val="00A8241F"/>
    <w:rsid w:val="00A8259F"/>
    <w:rsid w:val="00A82AA6"/>
    <w:rsid w:val="00A82D69"/>
    <w:rsid w:val="00A833B2"/>
    <w:rsid w:val="00A83707"/>
    <w:rsid w:val="00A83B77"/>
    <w:rsid w:val="00A84262"/>
    <w:rsid w:val="00A843E7"/>
    <w:rsid w:val="00A844EC"/>
    <w:rsid w:val="00A846ED"/>
    <w:rsid w:val="00A84822"/>
    <w:rsid w:val="00A84D63"/>
    <w:rsid w:val="00A85C2C"/>
    <w:rsid w:val="00A85F1B"/>
    <w:rsid w:val="00A869E4"/>
    <w:rsid w:val="00A86A8F"/>
    <w:rsid w:val="00A87A2A"/>
    <w:rsid w:val="00A87D0C"/>
    <w:rsid w:val="00A87F0C"/>
    <w:rsid w:val="00A90DC9"/>
    <w:rsid w:val="00A91220"/>
    <w:rsid w:val="00A9171F"/>
    <w:rsid w:val="00A917E2"/>
    <w:rsid w:val="00A91F5E"/>
    <w:rsid w:val="00A92714"/>
    <w:rsid w:val="00A928DF"/>
    <w:rsid w:val="00A92DCE"/>
    <w:rsid w:val="00A934D1"/>
    <w:rsid w:val="00A94953"/>
    <w:rsid w:val="00A95821"/>
    <w:rsid w:val="00A965AA"/>
    <w:rsid w:val="00A97146"/>
    <w:rsid w:val="00A97226"/>
    <w:rsid w:val="00A978B2"/>
    <w:rsid w:val="00A978DC"/>
    <w:rsid w:val="00A97B10"/>
    <w:rsid w:val="00AA01BC"/>
    <w:rsid w:val="00AA1D44"/>
    <w:rsid w:val="00AA33B6"/>
    <w:rsid w:val="00AA37BB"/>
    <w:rsid w:val="00AA44DC"/>
    <w:rsid w:val="00AA4516"/>
    <w:rsid w:val="00AA54C9"/>
    <w:rsid w:val="00AA560D"/>
    <w:rsid w:val="00AA5958"/>
    <w:rsid w:val="00AA6591"/>
    <w:rsid w:val="00AA729E"/>
    <w:rsid w:val="00AA76D9"/>
    <w:rsid w:val="00AA7F25"/>
    <w:rsid w:val="00AB0388"/>
    <w:rsid w:val="00AB0C84"/>
    <w:rsid w:val="00AB0F10"/>
    <w:rsid w:val="00AB0F26"/>
    <w:rsid w:val="00AB15D6"/>
    <w:rsid w:val="00AB1982"/>
    <w:rsid w:val="00AB2D4B"/>
    <w:rsid w:val="00AB3CC4"/>
    <w:rsid w:val="00AB3E68"/>
    <w:rsid w:val="00AB511C"/>
    <w:rsid w:val="00AB5AC7"/>
    <w:rsid w:val="00AB5BB0"/>
    <w:rsid w:val="00AB5E79"/>
    <w:rsid w:val="00AB5F54"/>
    <w:rsid w:val="00AB6A5D"/>
    <w:rsid w:val="00AB6F8C"/>
    <w:rsid w:val="00AB7B23"/>
    <w:rsid w:val="00AB7E0B"/>
    <w:rsid w:val="00AB7FEF"/>
    <w:rsid w:val="00AC00AE"/>
    <w:rsid w:val="00AC0185"/>
    <w:rsid w:val="00AC040A"/>
    <w:rsid w:val="00AC0629"/>
    <w:rsid w:val="00AC0738"/>
    <w:rsid w:val="00AC1AD6"/>
    <w:rsid w:val="00AC1BDA"/>
    <w:rsid w:val="00AC21C4"/>
    <w:rsid w:val="00AC26D2"/>
    <w:rsid w:val="00AC28DB"/>
    <w:rsid w:val="00AC28FD"/>
    <w:rsid w:val="00AC2A08"/>
    <w:rsid w:val="00AC2BC1"/>
    <w:rsid w:val="00AC3947"/>
    <w:rsid w:val="00AC49D8"/>
    <w:rsid w:val="00AC49EB"/>
    <w:rsid w:val="00AC5E81"/>
    <w:rsid w:val="00AC699E"/>
    <w:rsid w:val="00AC6BB4"/>
    <w:rsid w:val="00AC7754"/>
    <w:rsid w:val="00AD056A"/>
    <w:rsid w:val="00AD061C"/>
    <w:rsid w:val="00AD09B0"/>
    <w:rsid w:val="00AD125C"/>
    <w:rsid w:val="00AD15AE"/>
    <w:rsid w:val="00AD1688"/>
    <w:rsid w:val="00AD1EA2"/>
    <w:rsid w:val="00AD2189"/>
    <w:rsid w:val="00AD3771"/>
    <w:rsid w:val="00AD3815"/>
    <w:rsid w:val="00AD42EC"/>
    <w:rsid w:val="00AD4906"/>
    <w:rsid w:val="00AD4A27"/>
    <w:rsid w:val="00AD50F2"/>
    <w:rsid w:val="00AD53DC"/>
    <w:rsid w:val="00AD583E"/>
    <w:rsid w:val="00AD5901"/>
    <w:rsid w:val="00AD5B62"/>
    <w:rsid w:val="00AD5FC5"/>
    <w:rsid w:val="00AD6281"/>
    <w:rsid w:val="00AD685D"/>
    <w:rsid w:val="00AD6AB0"/>
    <w:rsid w:val="00AD6ADC"/>
    <w:rsid w:val="00AD6F25"/>
    <w:rsid w:val="00AD77D1"/>
    <w:rsid w:val="00AD79F3"/>
    <w:rsid w:val="00AE02DB"/>
    <w:rsid w:val="00AE0ADB"/>
    <w:rsid w:val="00AE0E9D"/>
    <w:rsid w:val="00AE1B6E"/>
    <w:rsid w:val="00AE2474"/>
    <w:rsid w:val="00AE250A"/>
    <w:rsid w:val="00AE2591"/>
    <w:rsid w:val="00AE2B8E"/>
    <w:rsid w:val="00AE3013"/>
    <w:rsid w:val="00AE30E1"/>
    <w:rsid w:val="00AE339C"/>
    <w:rsid w:val="00AE3814"/>
    <w:rsid w:val="00AE3FB1"/>
    <w:rsid w:val="00AE4165"/>
    <w:rsid w:val="00AE4E57"/>
    <w:rsid w:val="00AE550C"/>
    <w:rsid w:val="00AE55FA"/>
    <w:rsid w:val="00AF0FA7"/>
    <w:rsid w:val="00AF0FBF"/>
    <w:rsid w:val="00AF10B3"/>
    <w:rsid w:val="00AF1E37"/>
    <w:rsid w:val="00AF1F19"/>
    <w:rsid w:val="00AF25C4"/>
    <w:rsid w:val="00AF3913"/>
    <w:rsid w:val="00AF4472"/>
    <w:rsid w:val="00AF4B02"/>
    <w:rsid w:val="00AF4E93"/>
    <w:rsid w:val="00AF5001"/>
    <w:rsid w:val="00AF64C2"/>
    <w:rsid w:val="00AF6945"/>
    <w:rsid w:val="00AF7753"/>
    <w:rsid w:val="00AF7B49"/>
    <w:rsid w:val="00B0091B"/>
    <w:rsid w:val="00B00C42"/>
    <w:rsid w:val="00B014B8"/>
    <w:rsid w:val="00B014CC"/>
    <w:rsid w:val="00B01C93"/>
    <w:rsid w:val="00B02C93"/>
    <w:rsid w:val="00B03D1F"/>
    <w:rsid w:val="00B040AA"/>
    <w:rsid w:val="00B04902"/>
    <w:rsid w:val="00B04C1A"/>
    <w:rsid w:val="00B04F85"/>
    <w:rsid w:val="00B05154"/>
    <w:rsid w:val="00B05316"/>
    <w:rsid w:val="00B05749"/>
    <w:rsid w:val="00B05B85"/>
    <w:rsid w:val="00B06095"/>
    <w:rsid w:val="00B06556"/>
    <w:rsid w:val="00B072F9"/>
    <w:rsid w:val="00B1010A"/>
    <w:rsid w:val="00B105EB"/>
    <w:rsid w:val="00B10CC9"/>
    <w:rsid w:val="00B12310"/>
    <w:rsid w:val="00B13118"/>
    <w:rsid w:val="00B134A0"/>
    <w:rsid w:val="00B13B10"/>
    <w:rsid w:val="00B148B7"/>
    <w:rsid w:val="00B14C30"/>
    <w:rsid w:val="00B14F85"/>
    <w:rsid w:val="00B15E6A"/>
    <w:rsid w:val="00B161AF"/>
    <w:rsid w:val="00B16FA2"/>
    <w:rsid w:val="00B1798D"/>
    <w:rsid w:val="00B17DCE"/>
    <w:rsid w:val="00B204E4"/>
    <w:rsid w:val="00B210B4"/>
    <w:rsid w:val="00B211BF"/>
    <w:rsid w:val="00B2132A"/>
    <w:rsid w:val="00B22484"/>
    <w:rsid w:val="00B2257C"/>
    <w:rsid w:val="00B2285D"/>
    <w:rsid w:val="00B230C3"/>
    <w:rsid w:val="00B23116"/>
    <w:rsid w:val="00B24218"/>
    <w:rsid w:val="00B242C4"/>
    <w:rsid w:val="00B25B2F"/>
    <w:rsid w:val="00B25E68"/>
    <w:rsid w:val="00B264E6"/>
    <w:rsid w:val="00B26F86"/>
    <w:rsid w:val="00B27164"/>
    <w:rsid w:val="00B27ABB"/>
    <w:rsid w:val="00B27C64"/>
    <w:rsid w:val="00B27F89"/>
    <w:rsid w:val="00B301AC"/>
    <w:rsid w:val="00B30419"/>
    <w:rsid w:val="00B31D83"/>
    <w:rsid w:val="00B31DD1"/>
    <w:rsid w:val="00B3263F"/>
    <w:rsid w:val="00B32AFA"/>
    <w:rsid w:val="00B32FE8"/>
    <w:rsid w:val="00B33674"/>
    <w:rsid w:val="00B34403"/>
    <w:rsid w:val="00B35970"/>
    <w:rsid w:val="00B3653A"/>
    <w:rsid w:val="00B36C7E"/>
    <w:rsid w:val="00B36C8C"/>
    <w:rsid w:val="00B37679"/>
    <w:rsid w:val="00B37992"/>
    <w:rsid w:val="00B4040C"/>
    <w:rsid w:val="00B40898"/>
    <w:rsid w:val="00B40C72"/>
    <w:rsid w:val="00B42414"/>
    <w:rsid w:val="00B42A8E"/>
    <w:rsid w:val="00B42FFC"/>
    <w:rsid w:val="00B4388F"/>
    <w:rsid w:val="00B4393F"/>
    <w:rsid w:val="00B44384"/>
    <w:rsid w:val="00B451B3"/>
    <w:rsid w:val="00B45216"/>
    <w:rsid w:val="00B456E8"/>
    <w:rsid w:val="00B46E86"/>
    <w:rsid w:val="00B47197"/>
    <w:rsid w:val="00B4727C"/>
    <w:rsid w:val="00B4743A"/>
    <w:rsid w:val="00B477A6"/>
    <w:rsid w:val="00B47A5F"/>
    <w:rsid w:val="00B47BDF"/>
    <w:rsid w:val="00B47E16"/>
    <w:rsid w:val="00B508E1"/>
    <w:rsid w:val="00B51EAF"/>
    <w:rsid w:val="00B5287E"/>
    <w:rsid w:val="00B52BFB"/>
    <w:rsid w:val="00B5309B"/>
    <w:rsid w:val="00B534EC"/>
    <w:rsid w:val="00B53C84"/>
    <w:rsid w:val="00B53E11"/>
    <w:rsid w:val="00B548AC"/>
    <w:rsid w:val="00B549D7"/>
    <w:rsid w:val="00B5548C"/>
    <w:rsid w:val="00B55A9F"/>
    <w:rsid w:val="00B55B93"/>
    <w:rsid w:val="00B55BDA"/>
    <w:rsid w:val="00B5623D"/>
    <w:rsid w:val="00B5624F"/>
    <w:rsid w:val="00B56963"/>
    <w:rsid w:val="00B574D6"/>
    <w:rsid w:val="00B57F6C"/>
    <w:rsid w:val="00B6039B"/>
    <w:rsid w:val="00B60A48"/>
    <w:rsid w:val="00B61A4F"/>
    <w:rsid w:val="00B61BF2"/>
    <w:rsid w:val="00B622D9"/>
    <w:rsid w:val="00B6502E"/>
    <w:rsid w:val="00B651CD"/>
    <w:rsid w:val="00B651EA"/>
    <w:rsid w:val="00B65A07"/>
    <w:rsid w:val="00B6727B"/>
    <w:rsid w:val="00B70111"/>
    <w:rsid w:val="00B702E0"/>
    <w:rsid w:val="00B70EDA"/>
    <w:rsid w:val="00B71373"/>
    <w:rsid w:val="00B717E6"/>
    <w:rsid w:val="00B729C4"/>
    <w:rsid w:val="00B73141"/>
    <w:rsid w:val="00B7384E"/>
    <w:rsid w:val="00B73D8E"/>
    <w:rsid w:val="00B74176"/>
    <w:rsid w:val="00B743BD"/>
    <w:rsid w:val="00B74633"/>
    <w:rsid w:val="00B74689"/>
    <w:rsid w:val="00B746B2"/>
    <w:rsid w:val="00B748A6"/>
    <w:rsid w:val="00B748CE"/>
    <w:rsid w:val="00B74B3E"/>
    <w:rsid w:val="00B75131"/>
    <w:rsid w:val="00B75213"/>
    <w:rsid w:val="00B753CD"/>
    <w:rsid w:val="00B75BFF"/>
    <w:rsid w:val="00B7627C"/>
    <w:rsid w:val="00B77058"/>
    <w:rsid w:val="00B77D53"/>
    <w:rsid w:val="00B8034D"/>
    <w:rsid w:val="00B803D7"/>
    <w:rsid w:val="00B81412"/>
    <w:rsid w:val="00B8184D"/>
    <w:rsid w:val="00B81DE6"/>
    <w:rsid w:val="00B82366"/>
    <w:rsid w:val="00B831C1"/>
    <w:rsid w:val="00B843FC"/>
    <w:rsid w:val="00B84CA0"/>
    <w:rsid w:val="00B866DE"/>
    <w:rsid w:val="00B8699A"/>
    <w:rsid w:val="00B86CE3"/>
    <w:rsid w:val="00B87218"/>
    <w:rsid w:val="00B878CC"/>
    <w:rsid w:val="00B905BE"/>
    <w:rsid w:val="00B90C69"/>
    <w:rsid w:val="00B91291"/>
    <w:rsid w:val="00B91418"/>
    <w:rsid w:val="00B91863"/>
    <w:rsid w:val="00B91E33"/>
    <w:rsid w:val="00B93269"/>
    <w:rsid w:val="00B932E8"/>
    <w:rsid w:val="00B938A0"/>
    <w:rsid w:val="00B93A52"/>
    <w:rsid w:val="00B93D24"/>
    <w:rsid w:val="00B9493F"/>
    <w:rsid w:val="00B94981"/>
    <w:rsid w:val="00B951E3"/>
    <w:rsid w:val="00B95257"/>
    <w:rsid w:val="00B95678"/>
    <w:rsid w:val="00B95A29"/>
    <w:rsid w:val="00B95B3E"/>
    <w:rsid w:val="00B95EDB"/>
    <w:rsid w:val="00B95FA7"/>
    <w:rsid w:val="00B95FAE"/>
    <w:rsid w:val="00B963E4"/>
    <w:rsid w:val="00B9644C"/>
    <w:rsid w:val="00B977A2"/>
    <w:rsid w:val="00BA0048"/>
    <w:rsid w:val="00BA0554"/>
    <w:rsid w:val="00BA061A"/>
    <w:rsid w:val="00BA1C47"/>
    <w:rsid w:val="00BA1E98"/>
    <w:rsid w:val="00BA24F7"/>
    <w:rsid w:val="00BA2584"/>
    <w:rsid w:val="00BA292A"/>
    <w:rsid w:val="00BA3239"/>
    <w:rsid w:val="00BA3938"/>
    <w:rsid w:val="00BA42C2"/>
    <w:rsid w:val="00BA590C"/>
    <w:rsid w:val="00BA5A38"/>
    <w:rsid w:val="00BA602C"/>
    <w:rsid w:val="00BA61A0"/>
    <w:rsid w:val="00BA62F2"/>
    <w:rsid w:val="00BA715F"/>
    <w:rsid w:val="00BA7C91"/>
    <w:rsid w:val="00BA7D92"/>
    <w:rsid w:val="00BB03D0"/>
    <w:rsid w:val="00BB0AEE"/>
    <w:rsid w:val="00BB1865"/>
    <w:rsid w:val="00BB207F"/>
    <w:rsid w:val="00BB247A"/>
    <w:rsid w:val="00BB2689"/>
    <w:rsid w:val="00BB3147"/>
    <w:rsid w:val="00BB38D2"/>
    <w:rsid w:val="00BB3B98"/>
    <w:rsid w:val="00BB4582"/>
    <w:rsid w:val="00BB4E6F"/>
    <w:rsid w:val="00BB5962"/>
    <w:rsid w:val="00BB6A5D"/>
    <w:rsid w:val="00BB6DF7"/>
    <w:rsid w:val="00BB747B"/>
    <w:rsid w:val="00BB75B0"/>
    <w:rsid w:val="00BB7C42"/>
    <w:rsid w:val="00BC02AE"/>
    <w:rsid w:val="00BC069B"/>
    <w:rsid w:val="00BC138B"/>
    <w:rsid w:val="00BC1776"/>
    <w:rsid w:val="00BC1B58"/>
    <w:rsid w:val="00BC1BBD"/>
    <w:rsid w:val="00BC2D69"/>
    <w:rsid w:val="00BC338D"/>
    <w:rsid w:val="00BC3815"/>
    <w:rsid w:val="00BC4774"/>
    <w:rsid w:val="00BC4BEB"/>
    <w:rsid w:val="00BC51BF"/>
    <w:rsid w:val="00BC66A8"/>
    <w:rsid w:val="00BC6E05"/>
    <w:rsid w:val="00BC7003"/>
    <w:rsid w:val="00BC71AB"/>
    <w:rsid w:val="00BC725C"/>
    <w:rsid w:val="00BC745E"/>
    <w:rsid w:val="00BC75EC"/>
    <w:rsid w:val="00BC770B"/>
    <w:rsid w:val="00BD0455"/>
    <w:rsid w:val="00BD1699"/>
    <w:rsid w:val="00BD1DE8"/>
    <w:rsid w:val="00BD1F4A"/>
    <w:rsid w:val="00BD28D1"/>
    <w:rsid w:val="00BD2B4E"/>
    <w:rsid w:val="00BD3AD4"/>
    <w:rsid w:val="00BD43D2"/>
    <w:rsid w:val="00BD4E44"/>
    <w:rsid w:val="00BD514E"/>
    <w:rsid w:val="00BD52F8"/>
    <w:rsid w:val="00BD5B85"/>
    <w:rsid w:val="00BD617B"/>
    <w:rsid w:val="00BD648C"/>
    <w:rsid w:val="00BD7250"/>
    <w:rsid w:val="00BE0916"/>
    <w:rsid w:val="00BE10A6"/>
    <w:rsid w:val="00BE13ED"/>
    <w:rsid w:val="00BE1539"/>
    <w:rsid w:val="00BE1F2F"/>
    <w:rsid w:val="00BE2181"/>
    <w:rsid w:val="00BE249D"/>
    <w:rsid w:val="00BE4205"/>
    <w:rsid w:val="00BE4350"/>
    <w:rsid w:val="00BE4619"/>
    <w:rsid w:val="00BE4D11"/>
    <w:rsid w:val="00BE5766"/>
    <w:rsid w:val="00BE5CE8"/>
    <w:rsid w:val="00BE61C4"/>
    <w:rsid w:val="00BE6546"/>
    <w:rsid w:val="00BE657D"/>
    <w:rsid w:val="00BE70A4"/>
    <w:rsid w:val="00BE70EF"/>
    <w:rsid w:val="00BE7176"/>
    <w:rsid w:val="00BE749F"/>
    <w:rsid w:val="00BF0821"/>
    <w:rsid w:val="00BF1B62"/>
    <w:rsid w:val="00BF1C53"/>
    <w:rsid w:val="00BF1D7A"/>
    <w:rsid w:val="00BF1D9E"/>
    <w:rsid w:val="00BF25CC"/>
    <w:rsid w:val="00BF289E"/>
    <w:rsid w:val="00BF34EF"/>
    <w:rsid w:val="00BF48D3"/>
    <w:rsid w:val="00BF4E59"/>
    <w:rsid w:val="00BF53B9"/>
    <w:rsid w:val="00BF5671"/>
    <w:rsid w:val="00BF594F"/>
    <w:rsid w:val="00BF7004"/>
    <w:rsid w:val="00BF773E"/>
    <w:rsid w:val="00C0023F"/>
    <w:rsid w:val="00C00688"/>
    <w:rsid w:val="00C007E9"/>
    <w:rsid w:val="00C00ABE"/>
    <w:rsid w:val="00C00B28"/>
    <w:rsid w:val="00C00B7F"/>
    <w:rsid w:val="00C02060"/>
    <w:rsid w:val="00C02409"/>
    <w:rsid w:val="00C02A4E"/>
    <w:rsid w:val="00C02B2F"/>
    <w:rsid w:val="00C03163"/>
    <w:rsid w:val="00C03F48"/>
    <w:rsid w:val="00C04A7C"/>
    <w:rsid w:val="00C051AF"/>
    <w:rsid w:val="00C06087"/>
    <w:rsid w:val="00C0685C"/>
    <w:rsid w:val="00C06BB6"/>
    <w:rsid w:val="00C073F4"/>
    <w:rsid w:val="00C0769D"/>
    <w:rsid w:val="00C07C9B"/>
    <w:rsid w:val="00C07D01"/>
    <w:rsid w:val="00C1015E"/>
    <w:rsid w:val="00C10305"/>
    <w:rsid w:val="00C10A04"/>
    <w:rsid w:val="00C11C9F"/>
    <w:rsid w:val="00C11E29"/>
    <w:rsid w:val="00C125AF"/>
    <w:rsid w:val="00C12D56"/>
    <w:rsid w:val="00C12F28"/>
    <w:rsid w:val="00C13046"/>
    <w:rsid w:val="00C13515"/>
    <w:rsid w:val="00C13A11"/>
    <w:rsid w:val="00C13AD2"/>
    <w:rsid w:val="00C1406D"/>
    <w:rsid w:val="00C142CB"/>
    <w:rsid w:val="00C148AB"/>
    <w:rsid w:val="00C158E6"/>
    <w:rsid w:val="00C15B5B"/>
    <w:rsid w:val="00C16A1D"/>
    <w:rsid w:val="00C20220"/>
    <w:rsid w:val="00C2058C"/>
    <w:rsid w:val="00C21CD4"/>
    <w:rsid w:val="00C21DB2"/>
    <w:rsid w:val="00C2294C"/>
    <w:rsid w:val="00C232C0"/>
    <w:rsid w:val="00C23971"/>
    <w:rsid w:val="00C24274"/>
    <w:rsid w:val="00C26DDC"/>
    <w:rsid w:val="00C26EAE"/>
    <w:rsid w:val="00C27B9E"/>
    <w:rsid w:val="00C31374"/>
    <w:rsid w:val="00C31FAE"/>
    <w:rsid w:val="00C32F92"/>
    <w:rsid w:val="00C3397E"/>
    <w:rsid w:val="00C33BDA"/>
    <w:rsid w:val="00C341D6"/>
    <w:rsid w:val="00C343BB"/>
    <w:rsid w:val="00C349C2"/>
    <w:rsid w:val="00C34B4F"/>
    <w:rsid w:val="00C34B80"/>
    <w:rsid w:val="00C35808"/>
    <w:rsid w:val="00C35DBC"/>
    <w:rsid w:val="00C36304"/>
    <w:rsid w:val="00C36335"/>
    <w:rsid w:val="00C37B3F"/>
    <w:rsid w:val="00C400EB"/>
    <w:rsid w:val="00C40892"/>
    <w:rsid w:val="00C40F4E"/>
    <w:rsid w:val="00C41CFC"/>
    <w:rsid w:val="00C41E53"/>
    <w:rsid w:val="00C41F3A"/>
    <w:rsid w:val="00C42203"/>
    <w:rsid w:val="00C423EB"/>
    <w:rsid w:val="00C42560"/>
    <w:rsid w:val="00C42A38"/>
    <w:rsid w:val="00C42C27"/>
    <w:rsid w:val="00C43069"/>
    <w:rsid w:val="00C43320"/>
    <w:rsid w:val="00C43851"/>
    <w:rsid w:val="00C43BC3"/>
    <w:rsid w:val="00C43C35"/>
    <w:rsid w:val="00C44359"/>
    <w:rsid w:val="00C44365"/>
    <w:rsid w:val="00C44E54"/>
    <w:rsid w:val="00C45FBF"/>
    <w:rsid w:val="00C46FF7"/>
    <w:rsid w:val="00C47E00"/>
    <w:rsid w:val="00C500A0"/>
    <w:rsid w:val="00C510CC"/>
    <w:rsid w:val="00C51117"/>
    <w:rsid w:val="00C51784"/>
    <w:rsid w:val="00C52011"/>
    <w:rsid w:val="00C52F2C"/>
    <w:rsid w:val="00C533A4"/>
    <w:rsid w:val="00C53A46"/>
    <w:rsid w:val="00C53C42"/>
    <w:rsid w:val="00C54646"/>
    <w:rsid w:val="00C55114"/>
    <w:rsid w:val="00C556B7"/>
    <w:rsid w:val="00C56676"/>
    <w:rsid w:val="00C56C3D"/>
    <w:rsid w:val="00C56FC8"/>
    <w:rsid w:val="00C571BF"/>
    <w:rsid w:val="00C57FC2"/>
    <w:rsid w:val="00C601B0"/>
    <w:rsid w:val="00C60DBD"/>
    <w:rsid w:val="00C60DDE"/>
    <w:rsid w:val="00C6270A"/>
    <w:rsid w:val="00C62898"/>
    <w:rsid w:val="00C631D1"/>
    <w:rsid w:val="00C63473"/>
    <w:rsid w:val="00C63B76"/>
    <w:rsid w:val="00C6466A"/>
    <w:rsid w:val="00C64CCE"/>
    <w:rsid w:val="00C64DF9"/>
    <w:rsid w:val="00C64FAB"/>
    <w:rsid w:val="00C652A1"/>
    <w:rsid w:val="00C65B43"/>
    <w:rsid w:val="00C65BCD"/>
    <w:rsid w:val="00C65D18"/>
    <w:rsid w:val="00C65F49"/>
    <w:rsid w:val="00C66222"/>
    <w:rsid w:val="00C662B6"/>
    <w:rsid w:val="00C6654F"/>
    <w:rsid w:val="00C66BFF"/>
    <w:rsid w:val="00C66ED6"/>
    <w:rsid w:val="00C6741D"/>
    <w:rsid w:val="00C67476"/>
    <w:rsid w:val="00C7091B"/>
    <w:rsid w:val="00C70A44"/>
    <w:rsid w:val="00C70C02"/>
    <w:rsid w:val="00C7115C"/>
    <w:rsid w:val="00C71509"/>
    <w:rsid w:val="00C71B7C"/>
    <w:rsid w:val="00C71EA3"/>
    <w:rsid w:val="00C72286"/>
    <w:rsid w:val="00C72488"/>
    <w:rsid w:val="00C738BA"/>
    <w:rsid w:val="00C73ED4"/>
    <w:rsid w:val="00C73F6E"/>
    <w:rsid w:val="00C74440"/>
    <w:rsid w:val="00C74BE9"/>
    <w:rsid w:val="00C74F94"/>
    <w:rsid w:val="00C75764"/>
    <w:rsid w:val="00C77ABB"/>
    <w:rsid w:val="00C77C8B"/>
    <w:rsid w:val="00C77CAC"/>
    <w:rsid w:val="00C80229"/>
    <w:rsid w:val="00C80677"/>
    <w:rsid w:val="00C80881"/>
    <w:rsid w:val="00C80A70"/>
    <w:rsid w:val="00C810F5"/>
    <w:rsid w:val="00C811CE"/>
    <w:rsid w:val="00C81989"/>
    <w:rsid w:val="00C81A4A"/>
    <w:rsid w:val="00C81F52"/>
    <w:rsid w:val="00C82333"/>
    <w:rsid w:val="00C83C6B"/>
    <w:rsid w:val="00C84069"/>
    <w:rsid w:val="00C846E1"/>
    <w:rsid w:val="00C847AA"/>
    <w:rsid w:val="00C852B6"/>
    <w:rsid w:val="00C85746"/>
    <w:rsid w:val="00C85B0F"/>
    <w:rsid w:val="00C862BC"/>
    <w:rsid w:val="00C8633D"/>
    <w:rsid w:val="00C865E8"/>
    <w:rsid w:val="00C86FCD"/>
    <w:rsid w:val="00C87651"/>
    <w:rsid w:val="00C90297"/>
    <w:rsid w:val="00C90C44"/>
    <w:rsid w:val="00C90CB4"/>
    <w:rsid w:val="00C925A5"/>
    <w:rsid w:val="00C92E5C"/>
    <w:rsid w:val="00C93129"/>
    <w:rsid w:val="00C9314D"/>
    <w:rsid w:val="00C954BE"/>
    <w:rsid w:val="00C955D8"/>
    <w:rsid w:val="00C95AF6"/>
    <w:rsid w:val="00C962DA"/>
    <w:rsid w:val="00C9684E"/>
    <w:rsid w:val="00C96EB1"/>
    <w:rsid w:val="00C96ED3"/>
    <w:rsid w:val="00C97039"/>
    <w:rsid w:val="00C97095"/>
    <w:rsid w:val="00C97737"/>
    <w:rsid w:val="00C97AF3"/>
    <w:rsid w:val="00C97E81"/>
    <w:rsid w:val="00C97FC3"/>
    <w:rsid w:val="00CA060A"/>
    <w:rsid w:val="00CA0DB4"/>
    <w:rsid w:val="00CA11BC"/>
    <w:rsid w:val="00CA1356"/>
    <w:rsid w:val="00CA16BB"/>
    <w:rsid w:val="00CA1BDC"/>
    <w:rsid w:val="00CA1F20"/>
    <w:rsid w:val="00CA30CF"/>
    <w:rsid w:val="00CA3517"/>
    <w:rsid w:val="00CA3727"/>
    <w:rsid w:val="00CA417F"/>
    <w:rsid w:val="00CA4255"/>
    <w:rsid w:val="00CA4263"/>
    <w:rsid w:val="00CA4727"/>
    <w:rsid w:val="00CA4819"/>
    <w:rsid w:val="00CA4D17"/>
    <w:rsid w:val="00CA4F40"/>
    <w:rsid w:val="00CA52C6"/>
    <w:rsid w:val="00CA58AE"/>
    <w:rsid w:val="00CA680D"/>
    <w:rsid w:val="00CA688F"/>
    <w:rsid w:val="00CA7A14"/>
    <w:rsid w:val="00CB08F0"/>
    <w:rsid w:val="00CB0DD3"/>
    <w:rsid w:val="00CB0FAE"/>
    <w:rsid w:val="00CB1706"/>
    <w:rsid w:val="00CB21FB"/>
    <w:rsid w:val="00CB2B05"/>
    <w:rsid w:val="00CB2D96"/>
    <w:rsid w:val="00CB34D5"/>
    <w:rsid w:val="00CB380E"/>
    <w:rsid w:val="00CB3F81"/>
    <w:rsid w:val="00CB4043"/>
    <w:rsid w:val="00CB46D0"/>
    <w:rsid w:val="00CB49D1"/>
    <w:rsid w:val="00CB5066"/>
    <w:rsid w:val="00CB6CFA"/>
    <w:rsid w:val="00CB6D32"/>
    <w:rsid w:val="00CB773C"/>
    <w:rsid w:val="00CB7978"/>
    <w:rsid w:val="00CC0043"/>
    <w:rsid w:val="00CC03D4"/>
    <w:rsid w:val="00CC1261"/>
    <w:rsid w:val="00CC1C4C"/>
    <w:rsid w:val="00CC24EA"/>
    <w:rsid w:val="00CC282A"/>
    <w:rsid w:val="00CC2835"/>
    <w:rsid w:val="00CC2A18"/>
    <w:rsid w:val="00CC2AAE"/>
    <w:rsid w:val="00CC3C9E"/>
    <w:rsid w:val="00CC3DAF"/>
    <w:rsid w:val="00CC44C9"/>
    <w:rsid w:val="00CC4AD1"/>
    <w:rsid w:val="00CC542B"/>
    <w:rsid w:val="00CC5A6E"/>
    <w:rsid w:val="00CC68C1"/>
    <w:rsid w:val="00CC6E5B"/>
    <w:rsid w:val="00CC7664"/>
    <w:rsid w:val="00CC795E"/>
    <w:rsid w:val="00CD1BE4"/>
    <w:rsid w:val="00CD1ECA"/>
    <w:rsid w:val="00CD2A11"/>
    <w:rsid w:val="00CD2DEC"/>
    <w:rsid w:val="00CD31C6"/>
    <w:rsid w:val="00CD3435"/>
    <w:rsid w:val="00CD46B8"/>
    <w:rsid w:val="00CD4833"/>
    <w:rsid w:val="00CD49C7"/>
    <w:rsid w:val="00CD4B14"/>
    <w:rsid w:val="00CD4B60"/>
    <w:rsid w:val="00CD5047"/>
    <w:rsid w:val="00CD53FC"/>
    <w:rsid w:val="00CD55C9"/>
    <w:rsid w:val="00CD5AA9"/>
    <w:rsid w:val="00CD5AD7"/>
    <w:rsid w:val="00CD787C"/>
    <w:rsid w:val="00CD7DD8"/>
    <w:rsid w:val="00CE029B"/>
    <w:rsid w:val="00CE1203"/>
    <w:rsid w:val="00CE1C1E"/>
    <w:rsid w:val="00CE1E65"/>
    <w:rsid w:val="00CE207E"/>
    <w:rsid w:val="00CE23CF"/>
    <w:rsid w:val="00CE3BD9"/>
    <w:rsid w:val="00CE417A"/>
    <w:rsid w:val="00CE43C8"/>
    <w:rsid w:val="00CE49EE"/>
    <w:rsid w:val="00CE4F6A"/>
    <w:rsid w:val="00CE57D0"/>
    <w:rsid w:val="00CE5D5C"/>
    <w:rsid w:val="00CE6680"/>
    <w:rsid w:val="00CE6FAC"/>
    <w:rsid w:val="00CE704E"/>
    <w:rsid w:val="00CE7186"/>
    <w:rsid w:val="00CE71B2"/>
    <w:rsid w:val="00CE7440"/>
    <w:rsid w:val="00CE7FBA"/>
    <w:rsid w:val="00CF038C"/>
    <w:rsid w:val="00CF09D4"/>
    <w:rsid w:val="00CF1358"/>
    <w:rsid w:val="00CF1514"/>
    <w:rsid w:val="00CF157C"/>
    <w:rsid w:val="00CF1584"/>
    <w:rsid w:val="00CF15F7"/>
    <w:rsid w:val="00CF1DDE"/>
    <w:rsid w:val="00CF22E7"/>
    <w:rsid w:val="00CF2E04"/>
    <w:rsid w:val="00CF36F0"/>
    <w:rsid w:val="00CF3B51"/>
    <w:rsid w:val="00CF3DAC"/>
    <w:rsid w:val="00CF43AA"/>
    <w:rsid w:val="00CF58FD"/>
    <w:rsid w:val="00CF5D66"/>
    <w:rsid w:val="00CF62F8"/>
    <w:rsid w:val="00CF6475"/>
    <w:rsid w:val="00CF7D91"/>
    <w:rsid w:val="00D00E56"/>
    <w:rsid w:val="00D0148C"/>
    <w:rsid w:val="00D01D1A"/>
    <w:rsid w:val="00D03D7A"/>
    <w:rsid w:val="00D04217"/>
    <w:rsid w:val="00D0465B"/>
    <w:rsid w:val="00D057CC"/>
    <w:rsid w:val="00D05A59"/>
    <w:rsid w:val="00D069B0"/>
    <w:rsid w:val="00D07EA7"/>
    <w:rsid w:val="00D10596"/>
    <w:rsid w:val="00D109BC"/>
    <w:rsid w:val="00D10A43"/>
    <w:rsid w:val="00D10A45"/>
    <w:rsid w:val="00D10CE7"/>
    <w:rsid w:val="00D10DE8"/>
    <w:rsid w:val="00D11903"/>
    <w:rsid w:val="00D11E2F"/>
    <w:rsid w:val="00D1252B"/>
    <w:rsid w:val="00D125C6"/>
    <w:rsid w:val="00D126A7"/>
    <w:rsid w:val="00D127BC"/>
    <w:rsid w:val="00D127F4"/>
    <w:rsid w:val="00D12DAF"/>
    <w:rsid w:val="00D1391E"/>
    <w:rsid w:val="00D140C0"/>
    <w:rsid w:val="00D14741"/>
    <w:rsid w:val="00D14E51"/>
    <w:rsid w:val="00D15388"/>
    <w:rsid w:val="00D1540D"/>
    <w:rsid w:val="00D161AB"/>
    <w:rsid w:val="00D16245"/>
    <w:rsid w:val="00D16D90"/>
    <w:rsid w:val="00D17734"/>
    <w:rsid w:val="00D202C0"/>
    <w:rsid w:val="00D20457"/>
    <w:rsid w:val="00D20FE9"/>
    <w:rsid w:val="00D211F3"/>
    <w:rsid w:val="00D219E1"/>
    <w:rsid w:val="00D21A43"/>
    <w:rsid w:val="00D21EB0"/>
    <w:rsid w:val="00D2249A"/>
    <w:rsid w:val="00D225E2"/>
    <w:rsid w:val="00D22C39"/>
    <w:rsid w:val="00D2445A"/>
    <w:rsid w:val="00D24B87"/>
    <w:rsid w:val="00D25387"/>
    <w:rsid w:val="00D25542"/>
    <w:rsid w:val="00D25FED"/>
    <w:rsid w:val="00D26E02"/>
    <w:rsid w:val="00D275F0"/>
    <w:rsid w:val="00D3262E"/>
    <w:rsid w:val="00D326BC"/>
    <w:rsid w:val="00D32AB0"/>
    <w:rsid w:val="00D3317B"/>
    <w:rsid w:val="00D348A0"/>
    <w:rsid w:val="00D34CD3"/>
    <w:rsid w:val="00D360CD"/>
    <w:rsid w:val="00D3647A"/>
    <w:rsid w:val="00D36887"/>
    <w:rsid w:val="00D36D0C"/>
    <w:rsid w:val="00D36D2D"/>
    <w:rsid w:val="00D36F98"/>
    <w:rsid w:val="00D3722F"/>
    <w:rsid w:val="00D40A9A"/>
    <w:rsid w:val="00D415A0"/>
    <w:rsid w:val="00D415DB"/>
    <w:rsid w:val="00D417A2"/>
    <w:rsid w:val="00D41F15"/>
    <w:rsid w:val="00D41F44"/>
    <w:rsid w:val="00D421F9"/>
    <w:rsid w:val="00D42307"/>
    <w:rsid w:val="00D4234E"/>
    <w:rsid w:val="00D42718"/>
    <w:rsid w:val="00D4291D"/>
    <w:rsid w:val="00D43C0F"/>
    <w:rsid w:val="00D43D9E"/>
    <w:rsid w:val="00D447DF"/>
    <w:rsid w:val="00D449B3"/>
    <w:rsid w:val="00D44AA0"/>
    <w:rsid w:val="00D4521E"/>
    <w:rsid w:val="00D4557D"/>
    <w:rsid w:val="00D459EF"/>
    <w:rsid w:val="00D45ADF"/>
    <w:rsid w:val="00D4677C"/>
    <w:rsid w:val="00D46939"/>
    <w:rsid w:val="00D46A8C"/>
    <w:rsid w:val="00D46C67"/>
    <w:rsid w:val="00D46E68"/>
    <w:rsid w:val="00D475C5"/>
    <w:rsid w:val="00D47663"/>
    <w:rsid w:val="00D47AC9"/>
    <w:rsid w:val="00D504DC"/>
    <w:rsid w:val="00D50943"/>
    <w:rsid w:val="00D50D84"/>
    <w:rsid w:val="00D51129"/>
    <w:rsid w:val="00D51359"/>
    <w:rsid w:val="00D51764"/>
    <w:rsid w:val="00D51F9F"/>
    <w:rsid w:val="00D52388"/>
    <w:rsid w:val="00D524BE"/>
    <w:rsid w:val="00D52B4B"/>
    <w:rsid w:val="00D52BBC"/>
    <w:rsid w:val="00D52D18"/>
    <w:rsid w:val="00D54234"/>
    <w:rsid w:val="00D568B8"/>
    <w:rsid w:val="00D57939"/>
    <w:rsid w:val="00D579D4"/>
    <w:rsid w:val="00D60205"/>
    <w:rsid w:val="00D604D9"/>
    <w:rsid w:val="00D60F64"/>
    <w:rsid w:val="00D615FC"/>
    <w:rsid w:val="00D61B7A"/>
    <w:rsid w:val="00D627F4"/>
    <w:rsid w:val="00D629DE"/>
    <w:rsid w:val="00D62D05"/>
    <w:rsid w:val="00D62DD5"/>
    <w:rsid w:val="00D63457"/>
    <w:rsid w:val="00D6480F"/>
    <w:rsid w:val="00D64DF5"/>
    <w:rsid w:val="00D657C6"/>
    <w:rsid w:val="00D65A0C"/>
    <w:rsid w:val="00D65E3F"/>
    <w:rsid w:val="00D663B6"/>
    <w:rsid w:val="00D664AB"/>
    <w:rsid w:val="00D67380"/>
    <w:rsid w:val="00D6744C"/>
    <w:rsid w:val="00D67C90"/>
    <w:rsid w:val="00D7016C"/>
    <w:rsid w:val="00D701AC"/>
    <w:rsid w:val="00D70367"/>
    <w:rsid w:val="00D709CB"/>
    <w:rsid w:val="00D70C04"/>
    <w:rsid w:val="00D70C1A"/>
    <w:rsid w:val="00D70CFF"/>
    <w:rsid w:val="00D70EFC"/>
    <w:rsid w:val="00D7177C"/>
    <w:rsid w:val="00D72005"/>
    <w:rsid w:val="00D72247"/>
    <w:rsid w:val="00D726B2"/>
    <w:rsid w:val="00D72968"/>
    <w:rsid w:val="00D72A45"/>
    <w:rsid w:val="00D737BB"/>
    <w:rsid w:val="00D73EE2"/>
    <w:rsid w:val="00D745D7"/>
    <w:rsid w:val="00D75002"/>
    <w:rsid w:val="00D75216"/>
    <w:rsid w:val="00D761C5"/>
    <w:rsid w:val="00D76F12"/>
    <w:rsid w:val="00D7743E"/>
    <w:rsid w:val="00D801FC"/>
    <w:rsid w:val="00D803A6"/>
    <w:rsid w:val="00D80BA5"/>
    <w:rsid w:val="00D80FAA"/>
    <w:rsid w:val="00D80FE3"/>
    <w:rsid w:val="00D81A8E"/>
    <w:rsid w:val="00D81BF3"/>
    <w:rsid w:val="00D82277"/>
    <w:rsid w:val="00D823EF"/>
    <w:rsid w:val="00D82F6A"/>
    <w:rsid w:val="00D834FB"/>
    <w:rsid w:val="00D83979"/>
    <w:rsid w:val="00D84520"/>
    <w:rsid w:val="00D846AA"/>
    <w:rsid w:val="00D84B8F"/>
    <w:rsid w:val="00D85F93"/>
    <w:rsid w:val="00D863A2"/>
    <w:rsid w:val="00D863E5"/>
    <w:rsid w:val="00D864ED"/>
    <w:rsid w:val="00D86A2E"/>
    <w:rsid w:val="00D86CA3"/>
    <w:rsid w:val="00D87DD4"/>
    <w:rsid w:val="00D900C6"/>
    <w:rsid w:val="00D9103F"/>
    <w:rsid w:val="00D91792"/>
    <w:rsid w:val="00D925F6"/>
    <w:rsid w:val="00D92A77"/>
    <w:rsid w:val="00D92EA4"/>
    <w:rsid w:val="00D936DA"/>
    <w:rsid w:val="00D93778"/>
    <w:rsid w:val="00D93EEE"/>
    <w:rsid w:val="00D95E9B"/>
    <w:rsid w:val="00D9602D"/>
    <w:rsid w:val="00D96250"/>
    <w:rsid w:val="00D963E4"/>
    <w:rsid w:val="00D964C9"/>
    <w:rsid w:val="00D969C3"/>
    <w:rsid w:val="00D972C3"/>
    <w:rsid w:val="00D97C71"/>
    <w:rsid w:val="00DA1411"/>
    <w:rsid w:val="00DA1D37"/>
    <w:rsid w:val="00DA223E"/>
    <w:rsid w:val="00DA2817"/>
    <w:rsid w:val="00DA2A6A"/>
    <w:rsid w:val="00DA2DAF"/>
    <w:rsid w:val="00DA30BE"/>
    <w:rsid w:val="00DA381A"/>
    <w:rsid w:val="00DA39C6"/>
    <w:rsid w:val="00DA3AEF"/>
    <w:rsid w:val="00DA42A4"/>
    <w:rsid w:val="00DA45C9"/>
    <w:rsid w:val="00DA47A8"/>
    <w:rsid w:val="00DA4A56"/>
    <w:rsid w:val="00DA5584"/>
    <w:rsid w:val="00DA653C"/>
    <w:rsid w:val="00DA6E45"/>
    <w:rsid w:val="00DA76AD"/>
    <w:rsid w:val="00DA7791"/>
    <w:rsid w:val="00DB04EC"/>
    <w:rsid w:val="00DB0778"/>
    <w:rsid w:val="00DB08CF"/>
    <w:rsid w:val="00DB0CE4"/>
    <w:rsid w:val="00DB10BD"/>
    <w:rsid w:val="00DB1D80"/>
    <w:rsid w:val="00DB35A8"/>
    <w:rsid w:val="00DB42A2"/>
    <w:rsid w:val="00DB4823"/>
    <w:rsid w:val="00DB5128"/>
    <w:rsid w:val="00DB53E4"/>
    <w:rsid w:val="00DB5B7C"/>
    <w:rsid w:val="00DB634F"/>
    <w:rsid w:val="00DB6442"/>
    <w:rsid w:val="00DB6A83"/>
    <w:rsid w:val="00DB7640"/>
    <w:rsid w:val="00DB778C"/>
    <w:rsid w:val="00DC0373"/>
    <w:rsid w:val="00DC1057"/>
    <w:rsid w:val="00DC13DA"/>
    <w:rsid w:val="00DC1442"/>
    <w:rsid w:val="00DC1942"/>
    <w:rsid w:val="00DC2F93"/>
    <w:rsid w:val="00DC2FB3"/>
    <w:rsid w:val="00DC2FE2"/>
    <w:rsid w:val="00DC3115"/>
    <w:rsid w:val="00DC333B"/>
    <w:rsid w:val="00DC3EC2"/>
    <w:rsid w:val="00DC414C"/>
    <w:rsid w:val="00DC641C"/>
    <w:rsid w:val="00DC6489"/>
    <w:rsid w:val="00DC67FF"/>
    <w:rsid w:val="00DC6C95"/>
    <w:rsid w:val="00DD0C6F"/>
    <w:rsid w:val="00DD1AB8"/>
    <w:rsid w:val="00DD1CBF"/>
    <w:rsid w:val="00DD31BB"/>
    <w:rsid w:val="00DD3F1B"/>
    <w:rsid w:val="00DD4033"/>
    <w:rsid w:val="00DD41B5"/>
    <w:rsid w:val="00DD4B54"/>
    <w:rsid w:val="00DD4BAD"/>
    <w:rsid w:val="00DD6663"/>
    <w:rsid w:val="00DD67D6"/>
    <w:rsid w:val="00DD7DC9"/>
    <w:rsid w:val="00DD7DDB"/>
    <w:rsid w:val="00DE095B"/>
    <w:rsid w:val="00DE0B8D"/>
    <w:rsid w:val="00DE1282"/>
    <w:rsid w:val="00DE13CA"/>
    <w:rsid w:val="00DE2062"/>
    <w:rsid w:val="00DE2830"/>
    <w:rsid w:val="00DE30A9"/>
    <w:rsid w:val="00DE30AA"/>
    <w:rsid w:val="00DE3F6F"/>
    <w:rsid w:val="00DE40F8"/>
    <w:rsid w:val="00DE47FB"/>
    <w:rsid w:val="00DE4D90"/>
    <w:rsid w:val="00DE5257"/>
    <w:rsid w:val="00DE5C12"/>
    <w:rsid w:val="00DE5F31"/>
    <w:rsid w:val="00DE602B"/>
    <w:rsid w:val="00DE6B11"/>
    <w:rsid w:val="00DE6E5E"/>
    <w:rsid w:val="00DE77D9"/>
    <w:rsid w:val="00DF02D3"/>
    <w:rsid w:val="00DF120E"/>
    <w:rsid w:val="00DF1503"/>
    <w:rsid w:val="00DF1667"/>
    <w:rsid w:val="00DF18F8"/>
    <w:rsid w:val="00DF2AF4"/>
    <w:rsid w:val="00DF2E3C"/>
    <w:rsid w:val="00DF37B0"/>
    <w:rsid w:val="00DF37FB"/>
    <w:rsid w:val="00DF3EF7"/>
    <w:rsid w:val="00DF4144"/>
    <w:rsid w:val="00DF42BC"/>
    <w:rsid w:val="00DF470C"/>
    <w:rsid w:val="00DF4980"/>
    <w:rsid w:val="00DF4B94"/>
    <w:rsid w:val="00DF556D"/>
    <w:rsid w:val="00DF6301"/>
    <w:rsid w:val="00DF63E0"/>
    <w:rsid w:val="00DF6A50"/>
    <w:rsid w:val="00DF6B3E"/>
    <w:rsid w:val="00DF718D"/>
    <w:rsid w:val="00DF749C"/>
    <w:rsid w:val="00E00460"/>
    <w:rsid w:val="00E019B6"/>
    <w:rsid w:val="00E01D25"/>
    <w:rsid w:val="00E01D49"/>
    <w:rsid w:val="00E02641"/>
    <w:rsid w:val="00E02852"/>
    <w:rsid w:val="00E03099"/>
    <w:rsid w:val="00E03456"/>
    <w:rsid w:val="00E04313"/>
    <w:rsid w:val="00E04342"/>
    <w:rsid w:val="00E04E05"/>
    <w:rsid w:val="00E054B9"/>
    <w:rsid w:val="00E05DE2"/>
    <w:rsid w:val="00E05F9B"/>
    <w:rsid w:val="00E060A3"/>
    <w:rsid w:val="00E06137"/>
    <w:rsid w:val="00E065B6"/>
    <w:rsid w:val="00E0669B"/>
    <w:rsid w:val="00E06BD1"/>
    <w:rsid w:val="00E074D5"/>
    <w:rsid w:val="00E07634"/>
    <w:rsid w:val="00E076D6"/>
    <w:rsid w:val="00E114D4"/>
    <w:rsid w:val="00E12CFF"/>
    <w:rsid w:val="00E13116"/>
    <w:rsid w:val="00E1329D"/>
    <w:rsid w:val="00E13373"/>
    <w:rsid w:val="00E14099"/>
    <w:rsid w:val="00E14C06"/>
    <w:rsid w:val="00E14C9A"/>
    <w:rsid w:val="00E14D9F"/>
    <w:rsid w:val="00E159CB"/>
    <w:rsid w:val="00E15B41"/>
    <w:rsid w:val="00E15FF3"/>
    <w:rsid w:val="00E161E7"/>
    <w:rsid w:val="00E1659D"/>
    <w:rsid w:val="00E1674F"/>
    <w:rsid w:val="00E17013"/>
    <w:rsid w:val="00E1701B"/>
    <w:rsid w:val="00E17308"/>
    <w:rsid w:val="00E202CD"/>
    <w:rsid w:val="00E20AC7"/>
    <w:rsid w:val="00E21892"/>
    <w:rsid w:val="00E219E0"/>
    <w:rsid w:val="00E22389"/>
    <w:rsid w:val="00E22395"/>
    <w:rsid w:val="00E22719"/>
    <w:rsid w:val="00E22726"/>
    <w:rsid w:val="00E239C4"/>
    <w:rsid w:val="00E23AA4"/>
    <w:rsid w:val="00E23FA9"/>
    <w:rsid w:val="00E24AA0"/>
    <w:rsid w:val="00E24B21"/>
    <w:rsid w:val="00E24D09"/>
    <w:rsid w:val="00E2535D"/>
    <w:rsid w:val="00E25379"/>
    <w:rsid w:val="00E2623E"/>
    <w:rsid w:val="00E2778A"/>
    <w:rsid w:val="00E27F3C"/>
    <w:rsid w:val="00E301C0"/>
    <w:rsid w:val="00E30D40"/>
    <w:rsid w:val="00E31F44"/>
    <w:rsid w:val="00E3290A"/>
    <w:rsid w:val="00E3444D"/>
    <w:rsid w:val="00E34770"/>
    <w:rsid w:val="00E34BF1"/>
    <w:rsid w:val="00E34CEC"/>
    <w:rsid w:val="00E3582C"/>
    <w:rsid w:val="00E35BCD"/>
    <w:rsid w:val="00E36501"/>
    <w:rsid w:val="00E36D54"/>
    <w:rsid w:val="00E36FC3"/>
    <w:rsid w:val="00E37EF4"/>
    <w:rsid w:val="00E40678"/>
    <w:rsid w:val="00E41BD3"/>
    <w:rsid w:val="00E41E38"/>
    <w:rsid w:val="00E4253F"/>
    <w:rsid w:val="00E42698"/>
    <w:rsid w:val="00E42ADD"/>
    <w:rsid w:val="00E434F1"/>
    <w:rsid w:val="00E43548"/>
    <w:rsid w:val="00E435B9"/>
    <w:rsid w:val="00E43901"/>
    <w:rsid w:val="00E43A44"/>
    <w:rsid w:val="00E4460E"/>
    <w:rsid w:val="00E44617"/>
    <w:rsid w:val="00E44A4D"/>
    <w:rsid w:val="00E45445"/>
    <w:rsid w:val="00E455B1"/>
    <w:rsid w:val="00E4589E"/>
    <w:rsid w:val="00E45996"/>
    <w:rsid w:val="00E45F39"/>
    <w:rsid w:val="00E45FDB"/>
    <w:rsid w:val="00E467B3"/>
    <w:rsid w:val="00E468C7"/>
    <w:rsid w:val="00E46DA6"/>
    <w:rsid w:val="00E47635"/>
    <w:rsid w:val="00E479E9"/>
    <w:rsid w:val="00E505A1"/>
    <w:rsid w:val="00E5072F"/>
    <w:rsid w:val="00E507F0"/>
    <w:rsid w:val="00E519B5"/>
    <w:rsid w:val="00E51E6F"/>
    <w:rsid w:val="00E52F16"/>
    <w:rsid w:val="00E532F0"/>
    <w:rsid w:val="00E539C0"/>
    <w:rsid w:val="00E53CF9"/>
    <w:rsid w:val="00E54A35"/>
    <w:rsid w:val="00E54DAF"/>
    <w:rsid w:val="00E54E17"/>
    <w:rsid w:val="00E5505D"/>
    <w:rsid w:val="00E55DBD"/>
    <w:rsid w:val="00E5649E"/>
    <w:rsid w:val="00E56B08"/>
    <w:rsid w:val="00E571A5"/>
    <w:rsid w:val="00E57510"/>
    <w:rsid w:val="00E5752C"/>
    <w:rsid w:val="00E5793F"/>
    <w:rsid w:val="00E57AA1"/>
    <w:rsid w:val="00E57CBC"/>
    <w:rsid w:val="00E57D31"/>
    <w:rsid w:val="00E57EC0"/>
    <w:rsid w:val="00E600F9"/>
    <w:rsid w:val="00E6087A"/>
    <w:rsid w:val="00E6132D"/>
    <w:rsid w:val="00E61D66"/>
    <w:rsid w:val="00E62104"/>
    <w:rsid w:val="00E62181"/>
    <w:rsid w:val="00E63115"/>
    <w:rsid w:val="00E63D71"/>
    <w:rsid w:val="00E63D7E"/>
    <w:rsid w:val="00E642DB"/>
    <w:rsid w:val="00E64BCF"/>
    <w:rsid w:val="00E64C25"/>
    <w:rsid w:val="00E64E02"/>
    <w:rsid w:val="00E64E5E"/>
    <w:rsid w:val="00E64FB5"/>
    <w:rsid w:val="00E65CBA"/>
    <w:rsid w:val="00E65D27"/>
    <w:rsid w:val="00E67864"/>
    <w:rsid w:val="00E67962"/>
    <w:rsid w:val="00E67ACC"/>
    <w:rsid w:val="00E67ECD"/>
    <w:rsid w:val="00E67F70"/>
    <w:rsid w:val="00E70497"/>
    <w:rsid w:val="00E70A3B"/>
    <w:rsid w:val="00E71049"/>
    <w:rsid w:val="00E7127A"/>
    <w:rsid w:val="00E71DCD"/>
    <w:rsid w:val="00E726E3"/>
    <w:rsid w:val="00E72795"/>
    <w:rsid w:val="00E72929"/>
    <w:rsid w:val="00E731E2"/>
    <w:rsid w:val="00E73803"/>
    <w:rsid w:val="00E739A2"/>
    <w:rsid w:val="00E73A92"/>
    <w:rsid w:val="00E73AF4"/>
    <w:rsid w:val="00E73E7E"/>
    <w:rsid w:val="00E73FBE"/>
    <w:rsid w:val="00E76051"/>
    <w:rsid w:val="00E76092"/>
    <w:rsid w:val="00E76BB3"/>
    <w:rsid w:val="00E77062"/>
    <w:rsid w:val="00E774C4"/>
    <w:rsid w:val="00E77E00"/>
    <w:rsid w:val="00E80028"/>
    <w:rsid w:val="00E80248"/>
    <w:rsid w:val="00E803BD"/>
    <w:rsid w:val="00E8046D"/>
    <w:rsid w:val="00E80694"/>
    <w:rsid w:val="00E8140A"/>
    <w:rsid w:val="00E81580"/>
    <w:rsid w:val="00E81D10"/>
    <w:rsid w:val="00E827EF"/>
    <w:rsid w:val="00E82B9C"/>
    <w:rsid w:val="00E83100"/>
    <w:rsid w:val="00E83D05"/>
    <w:rsid w:val="00E84A1B"/>
    <w:rsid w:val="00E84FBB"/>
    <w:rsid w:val="00E85133"/>
    <w:rsid w:val="00E85317"/>
    <w:rsid w:val="00E85A36"/>
    <w:rsid w:val="00E86673"/>
    <w:rsid w:val="00E87265"/>
    <w:rsid w:val="00E87955"/>
    <w:rsid w:val="00E87B14"/>
    <w:rsid w:val="00E87D5D"/>
    <w:rsid w:val="00E90D62"/>
    <w:rsid w:val="00E91580"/>
    <w:rsid w:val="00E926AD"/>
    <w:rsid w:val="00E92CBF"/>
    <w:rsid w:val="00E94441"/>
    <w:rsid w:val="00E95DD8"/>
    <w:rsid w:val="00E95F52"/>
    <w:rsid w:val="00E96151"/>
    <w:rsid w:val="00E97841"/>
    <w:rsid w:val="00EA0042"/>
    <w:rsid w:val="00EA068C"/>
    <w:rsid w:val="00EA06FF"/>
    <w:rsid w:val="00EA0B89"/>
    <w:rsid w:val="00EA297D"/>
    <w:rsid w:val="00EA2BF4"/>
    <w:rsid w:val="00EA31A1"/>
    <w:rsid w:val="00EA4391"/>
    <w:rsid w:val="00EA43B1"/>
    <w:rsid w:val="00EA49DD"/>
    <w:rsid w:val="00EA5579"/>
    <w:rsid w:val="00EA5875"/>
    <w:rsid w:val="00EA6396"/>
    <w:rsid w:val="00EA6CDC"/>
    <w:rsid w:val="00EA70BF"/>
    <w:rsid w:val="00EA720D"/>
    <w:rsid w:val="00EA78AC"/>
    <w:rsid w:val="00EA7C0A"/>
    <w:rsid w:val="00EA7C79"/>
    <w:rsid w:val="00EA7C9C"/>
    <w:rsid w:val="00EA7CEC"/>
    <w:rsid w:val="00EB040C"/>
    <w:rsid w:val="00EB04A0"/>
    <w:rsid w:val="00EB0517"/>
    <w:rsid w:val="00EB1185"/>
    <w:rsid w:val="00EB1704"/>
    <w:rsid w:val="00EB1A3D"/>
    <w:rsid w:val="00EB2217"/>
    <w:rsid w:val="00EB2B15"/>
    <w:rsid w:val="00EB2C6E"/>
    <w:rsid w:val="00EB3080"/>
    <w:rsid w:val="00EB40B1"/>
    <w:rsid w:val="00EB4B15"/>
    <w:rsid w:val="00EB4D92"/>
    <w:rsid w:val="00EB5A82"/>
    <w:rsid w:val="00EB5BA2"/>
    <w:rsid w:val="00EB5F86"/>
    <w:rsid w:val="00EB61D5"/>
    <w:rsid w:val="00EB6647"/>
    <w:rsid w:val="00EB6802"/>
    <w:rsid w:val="00EB6A11"/>
    <w:rsid w:val="00EC1333"/>
    <w:rsid w:val="00EC134A"/>
    <w:rsid w:val="00EC1A2B"/>
    <w:rsid w:val="00EC2BC8"/>
    <w:rsid w:val="00EC3113"/>
    <w:rsid w:val="00EC3EED"/>
    <w:rsid w:val="00EC42FF"/>
    <w:rsid w:val="00EC4409"/>
    <w:rsid w:val="00EC48C9"/>
    <w:rsid w:val="00EC4C50"/>
    <w:rsid w:val="00EC4EF6"/>
    <w:rsid w:val="00EC617E"/>
    <w:rsid w:val="00EC708F"/>
    <w:rsid w:val="00ED0202"/>
    <w:rsid w:val="00ED0E46"/>
    <w:rsid w:val="00ED274D"/>
    <w:rsid w:val="00ED2CDB"/>
    <w:rsid w:val="00ED34CE"/>
    <w:rsid w:val="00ED3A30"/>
    <w:rsid w:val="00ED3C6D"/>
    <w:rsid w:val="00ED439D"/>
    <w:rsid w:val="00ED47D4"/>
    <w:rsid w:val="00ED53F5"/>
    <w:rsid w:val="00ED5772"/>
    <w:rsid w:val="00ED60AA"/>
    <w:rsid w:val="00ED6491"/>
    <w:rsid w:val="00ED6EF7"/>
    <w:rsid w:val="00ED73DF"/>
    <w:rsid w:val="00ED776B"/>
    <w:rsid w:val="00ED787B"/>
    <w:rsid w:val="00ED7B3F"/>
    <w:rsid w:val="00EE0617"/>
    <w:rsid w:val="00EE0619"/>
    <w:rsid w:val="00EE0625"/>
    <w:rsid w:val="00EE0BDD"/>
    <w:rsid w:val="00EE0D43"/>
    <w:rsid w:val="00EE194D"/>
    <w:rsid w:val="00EE1BA6"/>
    <w:rsid w:val="00EE24E6"/>
    <w:rsid w:val="00EE35DD"/>
    <w:rsid w:val="00EE3736"/>
    <w:rsid w:val="00EE38BA"/>
    <w:rsid w:val="00EE4AA8"/>
    <w:rsid w:val="00EE5474"/>
    <w:rsid w:val="00EE5A05"/>
    <w:rsid w:val="00EE5E8F"/>
    <w:rsid w:val="00EE5E95"/>
    <w:rsid w:val="00EE60B2"/>
    <w:rsid w:val="00EE66CD"/>
    <w:rsid w:val="00EE6AE1"/>
    <w:rsid w:val="00EE6D37"/>
    <w:rsid w:val="00EE7505"/>
    <w:rsid w:val="00EF053E"/>
    <w:rsid w:val="00EF0722"/>
    <w:rsid w:val="00EF0BB4"/>
    <w:rsid w:val="00EF12D4"/>
    <w:rsid w:val="00EF12EC"/>
    <w:rsid w:val="00EF1BED"/>
    <w:rsid w:val="00EF1E17"/>
    <w:rsid w:val="00EF2193"/>
    <w:rsid w:val="00EF3585"/>
    <w:rsid w:val="00EF416D"/>
    <w:rsid w:val="00EF424E"/>
    <w:rsid w:val="00EF452A"/>
    <w:rsid w:val="00EF4F49"/>
    <w:rsid w:val="00EF5687"/>
    <w:rsid w:val="00EF6177"/>
    <w:rsid w:val="00EF670D"/>
    <w:rsid w:val="00EF7048"/>
    <w:rsid w:val="00EF70EE"/>
    <w:rsid w:val="00EF716C"/>
    <w:rsid w:val="00EF75D8"/>
    <w:rsid w:val="00EF7A6D"/>
    <w:rsid w:val="00F001C0"/>
    <w:rsid w:val="00F00526"/>
    <w:rsid w:val="00F00E7D"/>
    <w:rsid w:val="00F00F22"/>
    <w:rsid w:val="00F01183"/>
    <w:rsid w:val="00F025B0"/>
    <w:rsid w:val="00F0265F"/>
    <w:rsid w:val="00F03CC1"/>
    <w:rsid w:val="00F04893"/>
    <w:rsid w:val="00F049D5"/>
    <w:rsid w:val="00F05636"/>
    <w:rsid w:val="00F0596F"/>
    <w:rsid w:val="00F0681D"/>
    <w:rsid w:val="00F06FE4"/>
    <w:rsid w:val="00F0700A"/>
    <w:rsid w:val="00F0755A"/>
    <w:rsid w:val="00F079DC"/>
    <w:rsid w:val="00F07A72"/>
    <w:rsid w:val="00F10087"/>
    <w:rsid w:val="00F1028A"/>
    <w:rsid w:val="00F1090F"/>
    <w:rsid w:val="00F117FA"/>
    <w:rsid w:val="00F11D29"/>
    <w:rsid w:val="00F12625"/>
    <w:rsid w:val="00F129B0"/>
    <w:rsid w:val="00F13316"/>
    <w:rsid w:val="00F13616"/>
    <w:rsid w:val="00F13835"/>
    <w:rsid w:val="00F13CE3"/>
    <w:rsid w:val="00F14488"/>
    <w:rsid w:val="00F14B35"/>
    <w:rsid w:val="00F14BC3"/>
    <w:rsid w:val="00F1573D"/>
    <w:rsid w:val="00F1657F"/>
    <w:rsid w:val="00F16798"/>
    <w:rsid w:val="00F16E6A"/>
    <w:rsid w:val="00F17198"/>
    <w:rsid w:val="00F172A5"/>
    <w:rsid w:val="00F17542"/>
    <w:rsid w:val="00F17663"/>
    <w:rsid w:val="00F2069D"/>
    <w:rsid w:val="00F21010"/>
    <w:rsid w:val="00F21244"/>
    <w:rsid w:val="00F21873"/>
    <w:rsid w:val="00F21947"/>
    <w:rsid w:val="00F21E1D"/>
    <w:rsid w:val="00F230DE"/>
    <w:rsid w:val="00F232F9"/>
    <w:rsid w:val="00F2459C"/>
    <w:rsid w:val="00F248A9"/>
    <w:rsid w:val="00F24C3A"/>
    <w:rsid w:val="00F24EB9"/>
    <w:rsid w:val="00F26882"/>
    <w:rsid w:val="00F26B3D"/>
    <w:rsid w:val="00F2743F"/>
    <w:rsid w:val="00F27FA2"/>
    <w:rsid w:val="00F30109"/>
    <w:rsid w:val="00F3169B"/>
    <w:rsid w:val="00F317F3"/>
    <w:rsid w:val="00F32F3E"/>
    <w:rsid w:val="00F33738"/>
    <w:rsid w:val="00F3375E"/>
    <w:rsid w:val="00F348C1"/>
    <w:rsid w:val="00F34A57"/>
    <w:rsid w:val="00F355F3"/>
    <w:rsid w:val="00F35B57"/>
    <w:rsid w:val="00F36951"/>
    <w:rsid w:val="00F374A9"/>
    <w:rsid w:val="00F37D3D"/>
    <w:rsid w:val="00F4039A"/>
    <w:rsid w:val="00F408D0"/>
    <w:rsid w:val="00F410D9"/>
    <w:rsid w:val="00F412D1"/>
    <w:rsid w:val="00F419C6"/>
    <w:rsid w:val="00F42A61"/>
    <w:rsid w:val="00F42AB7"/>
    <w:rsid w:val="00F42B51"/>
    <w:rsid w:val="00F42B78"/>
    <w:rsid w:val="00F42BCC"/>
    <w:rsid w:val="00F43A33"/>
    <w:rsid w:val="00F43A99"/>
    <w:rsid w:val="00F44C83"/>
    <w:rsid w:val="00F45357"/>
    <w:rsid w:val="00F45644"/>
    <w:rsid w:val="00F45AD0"/>
    <w:rsid w:val="00F45EB8"/>
    <w:rsid w:val="00F45FB4"/>
    <w:rsid w:val="00F47323"/>
    <w:rsid w:val="00F477AD"/>
    <w:rsid w:val="00F5059F"/>
    <w:rsid w:val="00F506AD"/>
    <w:rsid w:val="00F515F5"/>
    <w:rsid w:val="00F51C1E"/>
    <w:rsid w:val="00F52267"/>
    <w:rsid w:val="00F5252C"/>
    <w:rsid w:val="00F532B2"/>
    <w:rsid w:val="00F533F7"/>
    <w:rsid w:val="00F5390D"/>
    <w:rsid w:val="00F54ADE"/>
    <w:rsid w:val="00F555F3"/>
    <w:rsid w:val="00F5638A"/>
    <w:rsid w:val="00F60C28"/>
    <w:rsid w:val="00F620E5"/>
    <w:rsid w:val="00F62348"/>
    <w:rsid w:val="00F63598"/>
    <w:rsid w:val="00F6375A"/>
    <w:rsid w:val="00F6422A"/>
    <w:rsid w:val="00F642C3"/>
    <w:rsid w:val="00F64903"/>
    <w:rsid w:val="00F64C4E"/>
    <w:rsid w:val="00F66A8D"/>
    <w:rsid w:val="00F670C9"/>
    <w:rsid w:val="00F672B2"/>
    <w:rsid w:val="00F67DE8"/>
    <w:rsid w:val="00F70204"/>
    <w:rsid w:val="00F706A7"/>
    <w:rsid w:val="00F70FB1"/>
    <w:rsid w:val="00F713DE"/>
    <w:rsid w:val="00F71E51"/>
    <w:rsid w:val="00F72379"/>
    <w:rsid w:val="00F73065"/>
    <w:rsid w:val="00F73928"/>
    <w:rsid w:val="00F7422E"/>
    <w:rsid w:val="00F7429C"/>
    <w:rsid w:val="00F74813"/>
    <w:rsid w:val="00F74916"/>
    <w:rsid w:val="00F74F1B"/>
    <w:rsid w:val="00F75F74"/>
    <w:rsid w:val="00F76025"/>
    <w:rsid w:val="00F76475"/>
    <w:rsid w:val="00F76E2E"/>
    <w:rsid w:val="00F773D5"/>
    <w:rsid w:val="00F77414"/>
    <w:rsid w:val="00F7758B"/>
    <w:rsid w:val="00F805BF"/>
    <w:rsid w:val="00F80898"/>
    <w:rsid w:val="00F815A9"/>
    <w:rsid w:val="00F81649"/>
    <w:rsid w:val="00F81A62"/>
    <w:rsid w:val="00F81C40"/>
    <w:rsid w:val="00F81FBE"/>
    <w:rsid w:val="00F8232C"/>
    <w:rsid w:val="00F829DE"/>
    <w:rsid w:val="00F82C81"/>
    <w:rsid w:val="00F834ED"/>
    <w:rsid w:val="00F83E8F"/>
    <w:rsid w:val="00F83F3F"/>
    <w:rsid w:val="00F8436C"/>
    <w:rsid w:val="00F84549"/>
    <w:rsid w:val="00F8465C"/>
    <w:rsid w:val="00F84C45"/>
    <w:rsid w:val="00F853E0"/>
    <w:rsid w:val="00F860BC"/>
    <w:rsid w:val="00F86519"/>
    <w:rsid w:val="00F872C4"/>
    <w:rsid w:val="00F8778A"/>
    <w:rsid w:val="00F87EE0"/>
    <w:rsid w:val="00F87FE1"/>
    <w:rsid w:val="00F90DA3"/>
    <w:rsid w:val="00F91278"/>
    <w:rsid w:val="00F912FE"/>
    <w:rsid w:val="00F91A9A"/>
    <w:rsid w:val="00F91E06"/>
    <w:rsid w:val="00F9225F"/>
    <w:rsid w:val="00F923E7"/>
    <w:rsid w:val="00F93B43"/>
    <w:rsid w:val="00F94472"/>
    <w:rsid w:val="00F9524E"/>
    <w:rsid w:val="00F95773"/>
    <w:rsid w:val="00F95FC0"/>
    <w:rsid w:val="00F9625B"/>
    <w:rsid w:val="00F96923"/>
    <w:rsid w:val="00F96AB4"/>
    <w:rsid w:val="00F97A6A"/>
    <w:rsid w:val="00F97BFF"/>
    <w:rsid w:val="00FA04AD"/>
    <w:rsid w:val="00FA0692"/>
    <w:rsid w:val="00FA077D"/>
    <w:rsid w:val="00FA0C27"/>
    <w:rsid w:val="00FA2272"/>
    <w:rsid w:val="00FA2745"/>
    <w:rsid w:val="00FA2894"/>
    <w:rsid w:val="00FA2E37"/>
    <w:rsid w:val="00FA32AD"/>
    <w:rsid w:val="00FA3301"/>
    <w:rsid w:val="00FA35C0"/>
    <w:rsid w:val="00FA3A6C"/>
    <w:rsid w:val="00FA3C3D"/>
    <w:rsid w:val="00FA3CC4"/>
    <w:rsid w:val="00FA4277"/>
    <w:rsid w:val="00FA5279"/>
    <w:rsid w:val="00FA53F2"/>
    <w:rsid w:val="00FA595E"/>
    <w:rsid w:val="00FA5E3B"/>
    <w:rsid w:val="00FA631C"/>
    <w:rsid w:val="00FA715A"/>
    <w:rsid w:val="00FA75A6"/>
    <w:rsid w:val="00FA7620"/>
    <w:rsid w:val="00FB039E"/>
    <w:rsid w:val="00FB1CE8"/>
    <w:rsid w:val="00FB2026"/>
    <w:rsid w:val="00FB328C"/>
    <w:rsid w:val="00FB3524"/>
    <w:rsid w:val="00FB5D6D"/>
    <w:rsid w:val="00FB6812"/>
    <w:rsid w:val="00FB69C1"/>
    <w:rsid w:val="00FB6EE4"/>
    <w:rsid w:val="00FB70EB"/>
    <w:rsid w:val="00FB7453"/>
    <w:rsid w:val="00FB77FE"/>
    <w:rsid w:val="00FB784E"/>
    <w:rsid w:val="00FC08D6"/>
    <w:rsid w:val="00FC0E38"/>
    <w:rsid w:val="00FC1204"/>
    <w:rsid w:val="00FC1957"/>
    <w:rsid w:val="00FC1EB6"/>
    <w:rsid w:val="00FC292E"/>
    <w:rsid w:val="00FC2C28"/>
    <w:rsid w:val="00FC2FAC"/>
    <w:rsid w:val="00FC3139"/>
    <w:rsid w:val="00FC337E"/>
    <w:rsid w:val="00FC345C"/>
    <w:rsid w:val="00FC3587"/>
    <w:rsid w:val="00FC3716"/>
    <w:rsid w:val="00FC39FC"/>
    <w:rsid w:val="00FC4609"/>
    <w:rsid w:val="00FC4924"/>
    <w:rsid w:val="00FC4AF8"/>
    <w:rsid w:val="00FC4D86"/>
    <w:rsid w:val="00FC59EE"/>
    <w:rsid w:val="00FC6A98"/>
    <w:rsid w:val="00FC6B1A"/>
    <w:rsid w:val="00FC6EFD"/>
    <w:rsid w:val="00FC7539"/>
    <w:rsid w:val="00FD3BF9"/>
    <w:rsid w:val="00FD3FAF"/>
    <w:rsid w:val="00FD40A7"/>
    <w:rsid w:val="00FD41C9"/>
    <w:rsid w:val="00FD46E5"/>
    <w:rsid w:val="00FD51A6"/>
    <w:rsid w:val="00FD5467"/>
    <w:rsid w:val="00FD5D9C"/>
    <w:rsid w:val="00FD6B74"/>
    <w:rsid w:val="00FD74F2"/>
    <w:rsid w:val="00FD75E0"/>
    <w:rsid w:val="00FD7DE2"/>
    <w:rsid w:val="00FE06E6"/>
    <w:rsid w:val="00FE2240"/>
    <w:rsid w:val="00FE2577"/>
    <w:rsid w:val="00FE2CAB"/>
    <w:rsid w:val="00FE3313"/>
    <w:rsid w:val="00FE33D9"/>
    <w:rsid w:val="00FE37B6"/>
    <w:rsid w:val="00FE3C6E"/>
    <w:rsid w:val="00FE40C0"/>
    <w:rsid w:val="00FE4AF3"/>
    <w:rsid w:val="00FE4B3F"/>
    <w:rsid w:val="00FE4D30"/>
    <w:rsid w:val="00FE4D7B"/>
    <w:rsid w:val="00FE5B67"/>
    <w:rsid w:val="00FE6042"/>
    <w:rsid w:val="00FE6458"/>
    <w:rsid w:val="00FE74FC"/>
    <w:rsid w:val="00FF0330"/>
    <w:rsid w:val="00FF0C43"/>
    <w:rsid w:val="00FF1563"/>
    <w:rsid w:val="00FF1D94"/>
    <w:rsid w:val="00FF3EF2"/>
    <w:rsid w:val="00FF418B"/>
    <w:rsid w:val="00FF4E3F"/>
    <w:rsid w:val="00FF4F2D"/>
    <w:rsid w:val="00FF51DA"/>
    <w:rsid w:val="00FF55D1"/>
    <w:rsid w:val="00FF5C2F"/>
    <w:rsid w:val="00FF5EA7"/>
    <w:rsid w:val="00FF6078"/>
    <w:rsid w:val="00FF62BB"/>
    <w:rsid w:val="00FF6344"/>
    <w:rsid w:val="00FF73BF"/>
    <w:rsid w:val="00FF7915"/>
    <w:rsid w:val="00FF7C9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51814"/>
  <w15:docId w15:val="{B23660CC-DE16-44DB-9A91-14D2AEB5E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6501"/>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3"/>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3"/>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3"/>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9F61CF"/>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spacing w:before="240" w:beforeAutospacing="0" w:after="0" w:line="200" w:lineRule="exact"/>
    </w:pPr>
    <w:rPr>
      <w:i w:val="0"/>
    </w:rPr>
  </w:style>
  <w:style w:type="character" w:styleId="FootnoteReference">
    <w:name w:val="footnote reference"/>
    <w:semiHidden/>
    <w:rsid w:val="00E36501"/>
    <w:rPr>
      <w:rFonts w:ascii="Times New Roman" w:hAnsi="Times New Roman"/>
      <w:spacing w:val="0"/>
      <w:sz w:val="16"/>
      <w:vertAlign w:val="superscript"/>
    </w:rPr>
  </w:style>
  <w:style w:type="paragraph" w:styleId="FootnoteText">
    <w:name w:val="footnote text"/>
    <w:basedOn w:val="Els-footnote"/>
    <w:semiHidden/>
    <w:rsid w:val="008857DE"/>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uiPriority w:val="99"/>
    <w:semiHidden/>
    <w:rsid w:val="0017435C"/>
    <w:rPr>
      <w:color w:val="808080"/>
    </w:rPr>
  </w:style>
  <w:style w:type="character" w:customStyle="1" w:styleId="BodyTextIndentChar">
    <w:name w:val="Body Text Indent Char"/>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link w:val="Header"/>
    <w:semiHidden/>
    <w:rsid w:val="00F81649"/>
    <w:rPr>
      <w:i/>
      <w:noProof/>
      <w:sz w:val="16"/>
      <w:lang w:val="en-US" w:eastAsia="en-US"/>
    </w:rPr>
  </w:style>
  <w:style w:type="character" w:customStyle="1" w:styleId="UnresolvedMention1">
    <w:name w:val="Unresolved Mention1"/>
    <w:basedOn w:val="DefaultParagraphFont"/>
    <w:uiPriority w:val="99"/>
    <w:semiHidden/>
    <w:unhideWhenUsed/>
    <w:rsid w:val="004372D4"/>
    <w:rPr>
      <w:color w:val="605E5C"/>
      <w:shd w:val="clear" w:color="auto" w:fill="E1DFDD"/>
    </w:rPr>
  </w:style>
  <w:style w:type="character" w:styleId="UnresolvedMention">
    <w:name w:val="Unresolved Mention"/>
    <w:basedOn w:val="DefaultParagraphFont"/>
    <w:uiPriority w:val="99"/>
    <w:semiHidden/>
    <w:unhideWhenUsed/>
    <w:rsid w:val="008B144C"/>
    <w:rPr>
      <w:color w:val="605E5C"/>
      <w:shd w:val="clear" w:color="auto" w:fill="E1DFDD"/>
    </w:rPr>
  </w:style>
  <w:style w:type="character" w:customStyle="1" w:styleId="FooterChar">
    <w:name w:val="Footer Char"/>
    <w:basedOn w:val="DefaultParagraphFont"/>
    <w:link w:val="Footer"/>
    <w:uiPriority w:val="99"/>
    <w:rsid w:val="009F19CE"/>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80658">
      <w:bodyDiv w:val="1"/>
      <w:marLeft w:val="0"/>
      <w:marRight w:val="0"/>
      <w:marTop w:val="0"/>
      <w:marBottom w:val="0"/>
      <w:divBdr>
        <w:top w:val="none" w:sz="0" w:space="0" w:color="auto"/>
        <w:left w:val="none" w:sz="0" w:space="0" w:color="auto"/>
        <w:bottom w:val="none" w:sz="0" w:space="0" w:color="auto"/>
        <w:right w:val="none" w:sz="0" w:space="0" w:color="auto"/>
      </w:divBdr>
      <w:divsChild>
        <w:div w:id="1889802492">
          <w:marLeft w:val="0"/>
          <w:marRight w:val="0"/>
          <w:marTop w:val="0"/>
          <w:marBottom w:val="0"/>
          <w:divBdr>
            <w:top w:val="none" w:sz="0" w:space="0" w:color="auto"/>
            <w:left w:val="none" w:sz="0" w:space="0" w:color="auto"/>
            <w:bottom w:val="none" w:sz="0" w:space="0" w:color="auto"/>
            <w:right w:val="none" w:sz="0" w:space="0" w:color="auto"/>
          </w:divBdr>
        </w:div>
      </w:divsChild>
    </w:div>
    <w:div w:id="326593381">
      <w:bodyDiv w:val="1"/>
      <w:marLeft w:val="0"/>
      <w:marRight w:val="0"/>
      <w:marTop w:val="0"/>
      <w:marBottom w:val="0"/>
      <w:divBdr>
        <w:top w:val="none" w:sz="0" w:space="0" w:color="auto"/>
        <w:left w:val="none" w:sz="0" w:space="0" w:color="auto"/>
        <w:bottom w:val="none" w:sz="0" w:space="0" w:color="auto"/>
        <w:right w:val="none" w:sz="0" w:space="0" w:color="auto"/>
      </w:divBdr>
      <w:divsChild>
        <w:div w:id="1713461838">
          <w:marLeft w:val="0"/>
          <w:marRight w:val="0"/>
          <w:marTop w:val="0"/>
          <w:marBottom w:val="0"/>
          <w:divBdr>
            <w:top w:val="none" w:sz="0" w:space="0" w:color="auto"/>
            <w:left w:val="none" w:sz="0" w:space="0" w:color="auto"/>
            <w:bottom w:val="none" w:sz="0" w:space="0" w:color="auto"/>
            <w:right w:val="none" w:sz="0" w:space="0" w:color="auto"/>
          </w:divBdr>
        </w:div>
      </w:divsChild>
    </w:div>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925188882">
      <w:bodyDiv w:val="1"/>
      <w:marLeft w:val="0"/>
      <w:marRight w:val="0"/>
      <w:marTop w:val="0"/>
      <w:marBottom w:val="0"/>
      <w:divBdr>
        <w:top w:val="none" w:sz="0" w:space="0" w:color="auto"/>
        <w:left w:val="none" w:sz="0" w:space="0" w:color="auto"/>
        <w:bottom w:val="none" w:sz="0" w:space="0" w:color="auto"/>
        <w:right w:val="none" w:sz="0" w:space="0" w:color="auto"/>
      </w:divBdr>
      <w:divsChild>
        <w:div w:id="1959676875">
          <w:marLeft w:val="0"/>
          <w:marRight w:val="0"/>
          <w:marTop w:val="0"/>
          <w:marBottom w:val="0"/>
          <w:divBdr>
            <w:top w:val="none" w:sz="0" w:space="0" w:color="auto"/>
            <w:left w:val="none" w:sz="0" w:space="0" w:color="auto"/>
            <w:bottom w:val="none" w:sz="0" w:space="0" w:color="auto"/>
            <w:right w:val="none" w:sz="0" w:space="0" w:color="auto"/>
          </w:divBdr>
        </w:div>
      </w:divsChild>
    </w:div>
    <w:div w:id="971206690">
      <w:bodyDiv w:val="1"/>
      <w:marLeft w:val="0"/>
      <w:marRight w:val="0"/>
      <w:marTop w:val="0"/>
      <w:marBottom w:val="0"/>
      <w:divBdr>
        <w:top w:val="none" w:sz="0" w:space="0" w:color="auto"/>
        <w:left w:val="none" w:sz="0" w:space="0" w:color="auto"/>
        <w:bottom w:val="none" w:sz="0" w:space="0" w:color="auto"/>
        <w:right w:val="none" w:sz="0" w:space="0" w:color="auto"/>
      </w:divBdr>
      <w:divsChild>
        <w:div w:id="475757705">
          <w:marLeft w:val="0"/>
          <w:marRight w:val="0"/>
          <w:marTop w:val="0"/>
          <w:marBottom w:val="0"/>
          <w:divBdr>
            <w:top w:val="none" w:sz="0" w:space="0" w:color="auto"/>
            <w:left w:val="none" w:sz="0" w:space="0" w:color="auto"/>
            <w:bottom w:val="none" w:sz="0" w:space="0" w:color="auto"/>
            <w:right w:val="none" w:sz="0" w:space="0" w:color="auto"/>
          </w:divBdr>
        </w:div>
      </w:divsChild>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084839111">
      <w:bodyDiv w:val="1"/>
      <w:marLeft w:val="0"/>
      <w:marRight w:val="0"/>
      <w:marTop w:val="0"/>
      <w:marBottom w:val="0"/>
      <w:divBdr>
        <w:top w:val="none" w:sz="0" w:space="0" w:color="auto"/>
        <w:left w:val="none" w:sz="0" w:space="0" w:color="auto"/>
        <w:bottom w:val="none" w:sz="0" w:space="0" w:color="auto"/>
        <w:right w:val="none" w:sz="0" w:space="0" w:color="auto"/>
      </w:divBdr>
      <w:divsChild>
        <w:div w:id="21983575">
          <w:marLeft w:val="0"/>
          <w:marRight w:val="0"/>
          <w:marTop w:val="0"/>
          <w:marBottom w:val="0"/>
          <w:divBdr>
            <w:top w:val="none" w:sz="0" w:space="0" w:color="auto"/>
            <w:left w:val="none" w:sz="0" w:space="0" w:color="auto"/>
            <w:bottom w:val="none" w:sz="0" w:space="0" w:color="auto"/>
            <w:right w:val="none" w:sz="0" w:space="0" w:color="auto"/>
          </w:divBdr>
        </w:div>
      </w:divsChild>
    </w:div>
    <w:div w:id="1219972962">
      <w:bodyDiv w:val="1"/>
      <w:marLeft w:val="0"/>
      <w:marRight w:val="0"/>
      <w:marTop w:val="0"/>
      <w:marBottom w:val="0"/>
      <w:divBdr>
        <w:top w:val="none" w:sz="0" w:space="0" w:color="auto"/>
        <w:left w:val="none" w:sz="0" w:space="0" w:color="auto"/>
        <w:bottom w:val="none" w:sz="0" w:space="0" w:color="auto"/>
        <w:right w:val="none" w:sz="0" w:space="0" w:color="auto"/>
      </w:divBdr>
      <w:divsChild>
        <w:div w:id="1376152028">
          <w:marLeft w:val="0"/>
          <w:marRight w:val="0"/>
          <w:marTop w:val="0"/>
          <w:marBottom w:val="0"/>
          <w:divBdr>
            <w:top w:val="none" w:sz="0" w:space="0" w:color="auto"/>
            <w:left w:val="none" w:sz="0" w:space="0" w:color="auto"/>
            <w:bottom w:val="none" w:sz="0" w:space="0" w:color="auto"/>
            <w:right w:val="none" w:sz="0" w:space="0" w:color="auto"/>
          </w:divBdr>
        </w:div>
      </w:divsChild>
    </w:div>
    <w:div w:id="1287002348">
      <w:bodyDiv w:val="1"/>
      <w:marLeft w:val="0"/>
      <w:marRight w:val="0"/>
      <w:marTop w:val="0"/>
      <w:marBottom w:val="0"/>
      <w:divBdr>
        <w:top w:val="none" w:sz="0" w:space="0" w:color="auto"/>
        <w:left w:val="none" w:sz="0" w:space="0" w:color="auto"/>
        <w:bottom w:val="none" w:sz="0" w:space="0" w:color="auto"/>
        <w:right w:val="none" w:sz="0" w:space="0" w:color="auto"/>
      </w:divBdr>
    </w:div>
    <w:div w:id="1694190342">
      <w:bodyDiv w:val="1"/>
      <w:marLeft w:val="0"/>
      <w:marRight w:val="0"/>
      <w:marTop w:val="0"/>
      <w:marBottom w:val="0"/>
      <w:divBdr>
        <w:top w:val="none" w:sz="0" w:space="0" w:color="auto"/>
        <w:left w:val="none" w:sz="0" w:space="0" w:color="auto"/>
        <w:bottom w:val="none" w:sz="0" w:space="0" w:color="auto"/>
        <w:right w:val="none" w:sz="0" w:space="0" w:color="auto"/>
      </w:divBdr>
    </w:div>
    <w:div w:id="1758165128">
      <w:bodyDiv w:val="1"/>
      <w:marLeft w:val="0"/>
      <w:marRight w:val="0"/>
      <w:marTop w:val="0"/>
      <w:marBottom w:val="0"/>
      <w:divBdr>
        <w:top w:val="none" w:sz="0" w:space="0" w:color="auto"/>
        <w:left w:val="none" w:sz="0" w:space="0" w:color="auto"/>
        <w:bottom w:val="none" w:sz="0" w:space="0" w:color="auto"/>
        <w:right w:val="none" w:sz="0" w:space="0" w:color="auto"/>
      </w:divBdr>
      <w:divsChild>
        <w:div w:id="1488669050">
          <w:marLeft w:val="0"/>
          <w:marRight w:val="0"/>
          <w:marTop w:val="0"/>
          <w:marBottom w:val="0"/>
          <w:divBdr>
            <w:top w:val="none" w:sz="0" w:space="0" w:color="auto"/>
            <w:left w:val="none" w:sz="0" w:space="0" w:color="auto"/>
            <w:bottom w:val="none" w:sz="0" w:space="0" w:color="auto"/>
            <w:right w:val="none" w:sz="0" w:space="0" w:color="auto"/>
          </w:divBdr>
        </w:div>
      </w:divsChild>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041201398">
      <w:bodyDiv w:val="1"/>
      <w:marLeft w:val="0"/>
      <w:marRight w:val="0"/>
      <w:marTop w:val="0"/>
      <w:marBottom w:val="0"/>
      <w:divBdr>
        <w:top w:val="none" w:sz="0" w:space="0" w:color="auto"/>
        <w:left w:val="none" w:sz="0" w:space="0" w:color="auto"/>
        <w:bottom w:val="none" w:sz="0" w:space="0" w:color="auto"/>
        <w:right w:val="none" w:sz="0" w:space="0" w:color="auto"/>
      </w:divBdr>
      <w:divsChild>
        <w:div w:id="1766345753">
          <w:marLeft w:val="0"/>
          <w:marRight w:val="0"/>
          <w:marTop w:val="0"/>
          <w:marBottom w:val="0"/>
          <w:divBdr>
            <w:top w:val="none" w:sz="0" w:space="0" w:color="auto"/>
            <w:left w:val="none" w:sz="0" w:space="0" w:color="auto"/>
            <w:bottom w:val="none" w:sz="0" w:space="0" w:color="auto"/>
            <w:right w:val="none" w:sz="0" w:space="0" w:color="auto"/>
          </w:divBdr>
        </w:div>
      </w:divsChild>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orbes.com/sites/cognitiveworld/2019/08/14/the-danger-of-over-valuing-machine-learning/"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i.han@liverpool.ac.uk"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DAB57-80A1-4E82-B439-BE07975A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TotalTime>
  <Pages>9</Pages>
  <Words>8391</Words>
  <Characters>47835</Characters>
  <Application>Microsoft Office Word</Application>
  <DocSecurity>0</DocSecurity>
  <Lines>398</Lines>
  <Paragraphs>112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Article</vt:lpstr>
      <vt:lpstr>Article</vt:lpstr>
    </vt:vector>
  </TitlesOfParts>
  <Company>Hewlett-Packard Company</Company>
  <LinksUpToDate>false</LinksUpToDate>
  <CharactersWithSpaces>56114</CharactersWithSpaces>
  <SharedDoc>false</SharedDoc>
  <HLinks>
    <vt:vector size="12" baseType="variant">
      <vt:variant>
        <vt:i4>3866665</vt:i4>
      </vt:variant>
      <vt:variant>
        <vt:i4>18</vt:i4>
      </vt:variant>
      <vt:variant>
        <vt:i4>0</vt:i4>
      </vt:variant>
      <vt:variant>
        <vt:i4>5</vt:i4>
      </vt:variant>
      <vt:variant>
        <vt:lpwstr>http://www.elsevier.com/artworkinstructions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ladmin</dc:creator>
  <cp:keywords/>
  <cp:lastModifiedBy>Han, Ji</cp:lastModifiedBy>
  <cp:revision>5</cp:revision>
  <cp:lastPrinted>2019-12-19T11:16:00Z</cp:lastPrinted>
  <dcterms:created xsi:type="dcterms:W3CDTF">2020-02-16T16:52:00Z</dcterms:created>
  <dcterms:modified xsi:type="dcterms:W3CDTF">2020-02-26T16:29:00Z</dcterms:modified>
</cp:coreProperties>
</file>