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E16013" w14:textId="359869E2" w:rsidR="00FA41FA" w:rsidRPr="00FA41FA" w:rsidRDefault="00FA41FA" w:rsidP="00FA41FA">
      <w:pPr>
        <w:pStyle w:val="BATitle"/>
      </w:pPr>
      <w:r w:rsidRPr="00FA41FA">
        <w:t>Artificial</w:t>
      </w:r>
      <w:r w:rsidR="008A5456">
        <w:t xml:space="preserve"> S</w:t>
      </w:r>
      <w:r w:rsidRPr="00FA41FA">
        <w:t>ynap</w:t>
      </w:r>
      <w:r w:rsidR="005C72D8">
        <w:t>tic Performance</w:t>
      </w:r>
      <w:r w:rsidRPr="00FA41FA">
        <w:t xml:space="preserve"> </w:t>
      </w:r>
      <w:r w:rsidR="008A5456">
        <w:t>with Learning Behavior</w:t>
      </w:r>
      <w:r w:rsidRPr="00FA41FA">
        <w:t xml:space="preserve"> </w:t>
      </w:r>
      <w:r w:rsidR="008A5456">
        <w:t xml:space="preserve">for </w:t>
      </w:r>
      <w:r w:rsidR="005C72D8">
        <w:t>M</w:t>
      </w:r>
      <w:r w:rsidR="008A5456">
        <w:t>emristor</w:t>
      </w:r>
      <w:r w:rsidRPr="00FA41FA">
        <w:t xml:space="preserve"> </w:t>
      </w:r>
      <w:r w:rsidR="005C72D8">
        <w:t>Fabricated with</w:t>
      </w:r>
      <w:r w:rsidRPr="00FA41FA">
        <w:t xml:space="preserve"> </w:t>
      </w:r>
      <w:r w:rsidR="008A5456">
        <w:t>S</w:t>
      </w:r>
      <w:r w:rsidRPr="00FA41FA">
        <w:t xml:space="preserve">tacked </w:t>
      </w:r>
      <w:r w:rsidR="008A5456">
        <w:t>S</w:t>
      </w:r>
      <w:r w:rsidRPr="00FA41FA">
        <w:t xml:space="preserve">olution-processed </w:t>
      </w:r>
      <w:r w:rsidR="008A5456">
        <w:t>S</w:t>
      </w:r>
      <w:r w:rsidRPr="00FA41FA">
        <w:t xml:space="preserve">witching </w:t>
      </w:r>
      <w:r w:rsidR="008A5456">
        <w:t>L</w:t>
      </w:r>
      <w:r w:rsidRPr="00FA41FA">
        <w:t>ayers</w:t>
      </w:r>
    </w:p>
    <w:p w14:paraId="5C1A7D6C" w14:textId="067BD96B" w:rsidR="00070978" w:rsidRDefault="00070978" w:rsidP="00AB34C5">
      <w:pPr>
        <w:pStyle w:val="BBAuthorName"/>
        <w:jc w:val="left"/>
      </w:pPr>
      <w:r>
        <w:t>Zongjie Shen</w:t>
      </w:r>
      <w:r w:rsidR="00214E11">
        <w:t xml:space="preserve"> </w:t>
      </w:r>
      <w:r w:rsidR="00214E11" w:rsidRPr="00214E11">
        <w:rPr>
          <w:vertAlign w:val="superscript"/>
        </w:rPr>
        <w:t>1,2</w:t>
      </w:r>
      <w:r>
        <w:t>, Chun Zhao</w:t>
      </w:r>
      <w:r w:rsidR="00214E11">
        <w:t xml:space="preserve"> </w:t>
      </w:r>
      <w:proofErr w:type="gramStart"/>
      <w:r w:rsidR="00420DEB">
        <w:rPr>
          <w:vertAlign w:val="superscript"/>
        </w:rPr>
        <w:t>1</w:t>
      </w:r>
      <w:r w:rsidR="00214E11">
        <w:rPr>
          <w:vertAlign w:val="superscript"/>
        </w:rPr>
        <w:t>,</w:t>
      </w:r>
      <w:r w:rsidRPr="00070978">
        <w:rPr>
          <w:vertAlign w:val="superscript"/>
        </w:rPr>
        <w:t>*</w:t>
      </w:r>
      <w:proofErr w:type="gramEnd"/>
      <w:r>
        <w:t xml:space="preserve">, </w:t>
      </w:r>
      <w:proofErr w:type="spellStart"/>
      <w:r w:rsidR="005667EA">
        <w:t>Tianshi</w:t>
      </w:r>
      <w:proofErr w:type="spellEnd"/>
      <w:r w:rsidR="005667EA">
        <w:t xml:space="preserve"> Zhao</w:t>
      </w:r>
      <w:r w:rsidR="00214E11">
        <w:t xml:space="preserve"> </w:t>
      </w:r>
      <w:r w:rsidR="00214E11" w:rsidRPr="00214E11">
        <w:rPr>
          <w:vertAlign w:val="superscript"/>
        </w:rPr>
        <w:t>1,2</w:t>
      </w:r>
      <w:r w:rsidR="005667EA">
        <w:t xml:space="preserve">, </w:t>
      </w:r>
      <w:proofErr w:type="spellStart"/>
      <w:r w:rsidR="00ED6B2D">
        <w:t>Wangying</w:t>
      </w:r>
      <w:proofErr w:type="spellEnd"/>
      <w:r w:rsidR="00ED6B2D">
        <w:t xml:space="preserve"> Xu</w:t>
      </w:r>
      <w:r w:rsidR="00214E11">
        <w:t xml:space="preserve"> </w:t>
      </w:r>
      <w:r w:rsidR="00214E11">
        <w:rPr>
          <w:vertAlign w:val="superscript"/>
        </w:rPr>
        <w:t>3</w:t>
      </w:r>
      <w:r w:rsidR="005667EA">
        <w:t xml:space="preserve">, </w:t>
      </w:r>
      <w:proofErr w:type="spellStart"/>
      <w:r w:rsidR="005667EA" w:rsidRPr="005667EA">
        <w:t>Yina</w:t>
      </w:r>
      <w:proofErr w:type="spellEnd"/>
      <w:r w:rsidR="005667EA" w:rsidRPr="005667EA">
        <w:t xml:space="preserve"> Liu</w:t>
      </w:r>
      <w:r w:rsidR="00214E11">
        <w:t xml:space="preserve"> </w:t>
      </w:r>
      <w:r w:rsidR="00214E11">
        <w:rPr>
          <w:vertAlign w:val="superscript"/>
        </w:rPr>
        <w:t>4</w:t>
      </w:r>
      <w:r w:rsidR="005667EA">
        <w:t>,</w:t>
      </w:r>
      <w:r w:rsidR="009F7618">
        <w:t xml:space="preserve"> Yanfei Qi </w:t>
      </w:r>
      <w:r w:rsidR="009F7618" w:rsidRPr="009F7618">
        <w:rPr>
          <w:vertAlign w:val="superscript"/>
        </w:rPr>
        <w:t>1</w:t>
      </w:r>
      <w:r w:rsidR="009F7618">
        <w:t xml:space="preserve">, </w:t>
      </w:r>
      <w:r w:rsidR="005667EA" w:rsidRPr="005667EA">
        <w:t xml:space="preserve"> Ivona Z. Mitrovic</w:t>
      </w:r>
      <w:r w:rsidR="00214E11">
        <w:t xml:space="preserve"> </w:t>
      </w:r>
      <w:r w:rsidR="00912F63">
        <w:rPr>
          <w:vertAlign w:val="superscript"/>
        </w:rPr>
        <w:t>2</w:t>
      </w:r>
      <w:r w:rsidR="005667EA">
        <w:t>,</w:t>
      </w:r>
      <w:r w:rsidR="005667EA" w:rsidRPr="005667EA">
        <w:t xml:space="preserve"> </w:t>
      </w:r>
      <w:r>
        <w:t>Li Yang</w:t>
      </w:r>
      <w:r w:rsidR="00214E11">
        <w:t xml:space="preserve"> </w:t>
      </w:r>
      <w:r w:rsidR="00EC3D62">
        <w:rPr>
          <w:vertAlign w:val="superscript"/>
        </w:rPr>
        <w:t>4</w:t>
      </w:r>
      <w:r>
        <w:t>, Ce</w:t>
      </w:r>
      <w:r w:rsidR="00320F6B">
        <w:t xml:space="preserve"> </w:t>
      </w:r>
      <w:r w:rsidR="00894099">
        <w:t>Z</w:t>
      </w:r>
      <w:r>
        <w:t>hou Zhao</w:t>
      </w:r>
      <w:r w:rsidR="00214E11">
        <w:t xml:space="preserve"> </w:t>
      </w:r>
      <w:r w:rsidR="00420DEB">
        <w:rPr>
          <w:vertAlign w:val="superscript"/>
        </w:rPr>
        <w:t>1</w:t>
      </w:r>
    </w:p>
    <w:p w14:paraId="0CB9ECD6" w14:textId="36F1E032" w:rsidR="00214E11" w:rsidRPr="00FA41FA" w:rsidRDefault="00214E11" w:rsidP="00FA41FA">
      <w:pPr>
        <w:pStyle w:val="BCAuthorAddress"/>
      </w:pPr>
      <w:r w:rsidRPr="00FA41FA">
        <w:t>1</w:t>
      </w:r>
      <w:r w:rsidR="00912F63" w:rsidRPr="00FA41FA">
        <w:t xml:space="preserve"> </w:t>
      </w:r>
      <w:r w:rsidR="005C72D8">
        <w:t>School of Advanced Technology</w:t>
      </w:r>
      <w:r w:rsidRPr="00FA41FA">
        <w:t xml:space="preserve">, Xi’an </w:t>
      </w:r>
      <w:proofErr w:type="spellStart"/>
      <w:r w:rsidRPr="00FA41FA">
        <w:t>Jiaotong</w:t>
      </w:r>
      <w:proofErr w:type="spellEnd"/>
      <w:r w:rsidRPr="00FA41FA">
        <w:t>-Liverpool University, Suzhou 215123, China</w:t>
      </w:r>
    </w:p>
    <w:p w14:paraId="45F79A08" w14:textId="6DE14E38" w:rsidR="00912F63" w:rsidRPr="00FA41FA" w:rsidRDefault="00912F63" w:rsidP="00FA41FA">
      <w:pPr>
        <w:pStyle w:val="BCAuthorAddress"/>
      </w:pPr>
      <w:r w:rsidRPr="00FA41FA">
        <w:t>2 Department of Electrical Engineering and Electronics, University of Liverpool, Liverpool L69 3</w:t>
      </w:r>
      <w:r w:rsidR="000F08A6">
        <w:rPr>
          <w:rFonts w:hint="eastAsia"/>
          <w:lang w:eastAsia="zh-CN"/>
        </w:rPr>
        <w:t>GJ</w:t>
      </w:r>
      <w:r w:rsidRPr="00FA41FA">
        <w:t>, UK</w:t>
      </w:r>
    </w:p>
    <w:p w14:paraId="08DD4636" w14:textId="56CE35C2" w:rsidR="00912F63" w:rsidRPr="00FA41FA" w:rsidRDefault="00912F63" w:rsidP="00FA41FA">
      <w:pPr>
        <w:pStyle w:val="BCAuthorAddress"/>
      </w:pPr>
      <w:r w:rsidRPr="00FA41FA">
        <w:rPr>
          <w:rFonts w:hint="eastAsia"/>
        </w:rPr>
        <w:t>3</w:t>
      </w:r>
      <w:r w:rsidRPr="00FA41FA">
        <w:t xml:space="preserve"> </w:t>
      </w:r>
      <w:r w:rsidR="00ED6B2D" w:rsidRPr="00ED6B2D">
        <w:t>College of Materials Science and Engineering, Shenzhen University, Shenzhen 518060, China</w:t>
      </w:r>
    </w:p>
    <w:p w14:paraId="55231511" w14:textId="7782A830" w:rsidR="00912F63" w:rsidRPr="00FA41FA" w:rsidRDefault="00912F63" w:rsidP="00FA41FA">
      <w:pPr>
        <w:pStyle w:val="BCAuthorAddress"/>
      </w:pPr>
      <w:r w:rsidRPr="00FA41FA">
        <w:rPr>
          <w:rFonts w:hint="eastAsia"/>
        </w:rPr>
        <w:t>4</w:t>
      </w:r>
      <w:r w:rsidRPr="00FA41FA">
        <w:t xml:space="preserve"> </w:t>
      </w:r>
      <w:r w:rsidR="005C72D8">
        <w:t xml:space="preserve">School of </w:t>
      </w:r>
      <w:r w:rsidR="00EC3D62">
        <w:rPr>
          <w:rFonts w:hint="eastAsia"/>
          <w:lang w:eastAsia="zh-CN"/>
        </w:rPr>
        <w:t>Science</w:t>
      </w:r>
      <w:r w:rsidRPr="00FA41FA">
        <w:t xml:space="preserve">, Xi’an </w:t>
      </w:r>
      <w:proofErr w:type="spellStart"/>
      <w:r w:rsidRPr="00FA41FA">
        <w:t>Jiaotong</w:t>
      </w:r>
      <w:proofErr w:type="spellEnd"/>
      <w:r w:rsidRPr="00FA41FA">
        <w:t>-Liverpool University, Suzhou 215123, China</w:t>
      </w:r>
    </w:p>
    <w:p w14:paraId="0E3A43BA" w14:textId="77777777" w:rsidR="005C72D8" w:rsidRPr="005C72D8" w:rsidRDefault="005C72D8" w:rsidP="005C72D8">
      <w:pPr>
        <w:pStyle w:val="BIEmailAddress"/>
      </w:pPr>
    </w:p>
    <w:p w14:paraId="57CEC48A" w14:textId="77777777" w:rsidR="005948D6" w:rsidRDefault="005948D6" w:rsidP="007F1307">
      <w:pPr>
        <w:pStyle w:val="BDAbstract"/>
      </w:pPr>
      <w:r w:rsidRPr="005948D6">
        <w:rPr>
          <w:b/>
          <w:bCs/>
        </w:rPr>
        <w:t>ABSTRACT</w:t>
      </w:r>
      <w:r>
        <w:t xml:space="preserve"> </w:t>
      </w:r>
    </w:p>
    <w:p w14:paraId="59940EF0" w14:textId="4EC43863" w:rsidR="004256B1" w:rsidRDefault="00BD2C37" w:rsidP="007F1307">
      <w:pPr>
        <w:pStyle w:val="BDAbstract"/>
        <w:rPr>
          <w:lang w:eastAsia="zh-CN"/>
        </w:rPr>
      </w:pPr>
      <w:r>
        <w:t>As one of the promising next-generation electronics, b</w:t>
      </w:r>
      <w:r w:rsidRPr="00BD2C37">
        <w:t xml:space="preserve">rain-inspired </w:t>
      </w:r>
      <w:r>
        <w:t xml:space="preserve">synaptic resistive </w:t>
      </w:r>
      <w:proofErr w:type="gramStart"/>
      <w:r>
        <w:t>random access</w:t>
      </w:r>
      <w:proofErr w:type="gramEnd"/>
      <w:r>
        <w:t xml:space="preserve"> memory (RRAM) devices with stacked solution-processed (SP) spin-coated resistive switching (RS) layers were fabricated in this work. Compared with the RRAM device with a single SP-RS layer (</w:t>
      </w:r>
      <w:r>
        <w:rPr>
          <w:lang w:eastAsia="zh-CN"/>
        </w:rPr>
        <w:t>Ag/SP-AlO</w:t>
      </w:r>
      <w:r>
        <w:rPr>
          <w:vertAlign w:val="subscript"/>
          <w:lang w:eastAsia="zh-CN"/>
        </w:rPr>
        <w:t>x</w:t>
      </w:r>
      <w:r>
        <w:rPr>
          <w:lang w:eastAsia="zh-CN"/>
        </w:rPr>
        <w:t>/ITO</w:t>
      </w:r>
      <w:r>
        <w:t>), device with stacked SP-RS layers (</w:t>
      </w:r>
      <w:r>
        <w:rPr>
          <w:lang w:eastAsia="zh-CN"/>
        </w:rPr>
        <w:t>Ag/SP-GaO</w:t>
      </w:r>
      <w:r>
        <w:rPr>
          <w:vertAlign w:val="subscript"/>
          <w:lang w:eastAsia="zh-CN"/>
        </w:rPr>
        <w:t>x</w:t>
      </w:r>
      <w:r>
        <w:rPr>
          <w:lang w:eastAsia="zh-CN"/>
        </w:rPr>
        <w:t>/SP-AlO</w:t>
      </w:r>
      <w:r>
        <w:rPr>
          <w:vertAlign w:val="subscript"/>
          <w:lang w:eastAsia="zh-CN"/>
        </w:rPr>
        <w:t>x</w:t>
      </w:r>
      <w:r>
        <w:rPr>
          <w:lang w:eastAsia="zh-CN"/>
        </w:rPr>
        <w:t>/ITO</w:t>
      </w:r>
      <w:r>
        <w:t xml:space="preserve">) </w:t>
      </w:r>
      <w:r>
        <w:lastRenderedPageBreak/>
        <w:t>induced by the metal conductive filament (CF) performed with lower power consumption (</w:t>
      </w:r>
      <w:r w:rsidR="00010F43">
        <w:rPr>
          <w:lang w:eastAsia="zh-CN"/>
        </w:rPr>
        <w:t xml:space="preserve">~ </w:t>
      </w:r>
      <w:r>
        <w:rPr>
          <w:rFonts w:cs="Times"/>
          <w:lang w:eastAsia="zh-CN"/>
        </w:rPr>
        <w:t>±</w:t>
      </w:r>
      <w:r>
        <w:rPr>
          <w:lang w:eastAsia="zh-CN"/>
        </w:rPr>
        <w:t>0.6</w:t>
      </w:r>
      <w:r>
        <w:t xml:space="preserve"> V operation voltage), larger read &amp; write capability (</w:t>
      </w:r>
      <w:r w:rsidR="00010F43">
        <w:t xml:space="preserve">~ </w:t>
      </w:r>
      <w:r>
        <w:rPr>
          <w:lang w:eastAsia="zh-CN"/>
        </w:rPr>
        <w:t>2</w:t>
      </w:r>
      <w:r>
        <w:rPr>
          <w:rFonts w:eastAsia="宋体" w:cs="Times"/>
          <w:lang w:eastAsia="zh-CN"/>
        </w:rPr>
        <w:t>×</w:t>
      </w:r>
      <w:r>
        <w:rPr>
          <w:lang w:eastAsia="zh-CN"/>
        </w:rPr>
        <w:t>10</w:t>
      </w:r>
      <w:r>
        <w:rPr>
          <w:vertAlign w:val="superscript"/>
          <w:lang w:eastAsia="zh-CN"/>
        </w:rPr>
        <w:t>4</w:t>
      </w:r>
      <w:r>
        <w:t xml:space="preserve"> ON/OFF ratio), and enhanced stability (&gt;</w:t>
      </w:r>
      <w:r w:rsidR="00A95CD2">
        <w:rPr>
          <w:lang w:eastAsia="zh-CN"/>
        </w:rPr>
        <w:t>2</w:t>
      </w:r>
      <w:r w:rsidR="00A95CD2">
        <w:rPr>
          <w:rFonts w:eastAsia="宋体" w:cs="Times"/>
          <w:lang w:eastAsia="zh-CN"/>
        </w:rPr>
        <w:t>×</w:t>
      </w:r>
      <w:r>
        <w:t>10</w:t>
      </w:r>
      <w:r w:rsidRPr="00BD2C37">
        <w:rPr>
          <w:vertAlign w:val="superscript"/>
        </w:rPr>
        <w:t>4</w:t>
      </w:r>
      <w:r>
        <w:t xml:space="preserve"> s retention time and &gt;100</w:t>
      </w:r>
      <w:r w:rsidR="00A95CD2">
        <w:t>0</w:t>
      </w:r>
      <w:r>
        <w:t xml:space="preserve"> endurance cycles). Multiple conductance states with long-term potentiation and depression (200 pulses) were obtained on </w:t>
      </w:r>
      <w:r>
        <w:rPr>
          <w:lang w:eastAsia="zh-CN"/>
        </w:rPr>
        <w:t>Ag/SP-GaO</w:t>
      </w:r>
      <w:r>
        <w:rPr>
          <w:vertAlign w:val="subscript"/>
          <w:lang w:eastAsia="zh-CN"/>
        </w:rPr>
        <w:t>x</w:t>
      </w:r>
      <w:r>
        <w:rPr>
          <w:lang w:eastAsia="zh-CN"/>
        </w:rPr>
        <w:t>/SP-AlO</w:t>
      </w:r>
      <w:r>
        <w:rPr>
          <w:vertAlign w:val="subscript"/>
          <w:lang w:eastAsia="zh-CN"/>
        </w:rPr>
        <w:t>x</w:t>
      </w:r>
      <w:r>
        <w:rPr>
          <w:lang w:eastAsia="zh-CN"/>
        </w:rPr>
        <w:t>/ITO RRAM devices, which resulted in the human-brain-like behavior (learning-forgetting-relearning) of a matrix comprising of RRAM devices with SP-GaO</w:t>
      </w:r>
      <w:r>
        <w:rPr>
          <w:vertAlign w:val="subscript"/>
          <w:lang w:eastAsia="zh-CN"/>
        </w:rPr>
        <w:t>x</w:t>
      </w:r>
      <w:r>
        <w:rPr>
          <w:lang w:eastAsia="zh-CN"/>
        </w:rPr>
        <w:t>/SP-AlO</w:t>
      </w:r>
      <w:r>
        <w:rPr>
          <w:vertAlign w:val="subscript"/>
          <w:lang w:eastAsia="zh-CN"/>
        </w:rPr>
        <w:t>x</w:t>
      </w:r>
      <w:r>
        <w:rPr>
          <w:lang w:eastAsia="zh-CN"/>
        </w:rPr>
        <w:t xml:space="preserve"> layers. Based on the synaptic performance of Ag/SP-GaO</w:t>
      </w:r>
      <w:r>
        <w:rPr>
          <w:vertAlign w:val="subscript"/>
          <w:lang w:eastAsia="zh-CN"/>
        </w:rPr>
        <w:t>x</w:t>
      </w:r>
      <w:r>
        <w:rPr>
          <w:lang w:eastAsia="zh-CN"/>
        </w:rPr>
        <w:t>/SP-AlO</w:t>
      </w:r>
      <w:r>
        <w:rPr>
          <w:vertAlign w:val="subscript"/>
          <w:lang w:eastAsia="zh-CN"/>
        </w:rPr>
        <w:t>x</w:t>
      </w:r>
      <w:r>
        <w:rPr>
          <w:lang w:eastAsia="zh-CN"/>
        </w:rPr>
        <w:t xml:space="preserve">/ITO RRAM devices, an image recognition process based </w:t>
      </w:r>
      <w:r w:rsidR="003E0996">
        <w:rPr>
          <w:lang w:eastAsia="zh-CN"/>
        </w:rPr>
        <w:t xml:space="preserve">on </w:t>
      </w:r>
      <w:r>
        <w:rPr>
          <w:lang w:eastAsia="zh-CN"/>
        </w:rPr>
        <w:t>neuron network was conducted and the average recognition accuracy was close to 90%.</w:t>
      </w:r>
    </w:p>
    <w:p w14:paraId="2678E053" w14:textId="42F4502B" w:rsidR="00BD2C37" w:rsidRPr="00A764EF" w:rsidRDefault="00BD2C37" w:rsidP="00BD2C37">
      <w:pPr>
        <w:pStyle w:val="BGKeywords"/>
      </w:pPr>
      <w:r>
        <w:t xml:space="preserve">KEYWORDS: </w:t>
      </w:r>
      <w:r w:rsidRPr="00FA41FA">
        <w:t xml:space="preserve">synaptic behavior, resistive switching, </w:t>
      </w:r>
      <w:r>
        <w:t>stacked layers</w:t>
      </w:r>
      <w:r w:rsidRPr="00FA41FA">
        <w:t>, solution-processed RRAM</w:t>
      </w:r>
      <w:r w:rsidR="00320F6B">
        <w:t>, image recognition</w:t>
      </w:r>
    </w:p>
    <w:p w14:paraId="1CC0AB50" w14:textId="77777777" w:rsidR="00BD2C37" w:rsidRPr="00BD2C37" w:rsidRDefault="00BD2C37" w:rsidP="00BD2C37">
      <w:pPr>
        <w:pStyle w:val="TAMainText"/>
        <w:rPr>
          <w:lang w:eastAsia="zh-CN"/>
        </w:rPr>
      </w:pPr>
    </w:p>
    <w:p w14:paraId="200DEE12" w14:textId="77777777" w:rsidR="004256B1" w:rsidRPr="004256B1" w:rsidRDefault="004256B1" w:rsidP="004256B1">
      <w:pPr>
        <w:pStyle w:val="TESupportingInformation"/>
        <w:spacing w:after="240"/>
        <w:ind w:firstLine="0"/>
        <w:jc w:val="left"/>
        <w:rPr>
          <w:b/>
          <w:bCs/>
        </w:rPr>
      </w:pPr>
      <w:r w:rsidRPr="004256B1">
        <w:rPr>
          <w:b/>
          <w:bCs/>
        </w:rPr>
        <w:t>1. INTRODUCTION</w:t>
      </w:r>
    </w:p>
    <w:p w14:paraId="5C543BDC" w14:textId="3FDF92ED" w:rsidR="00265B5D" w:rsidRDefault="00CC3B1D" w:rsidP="00D03D5E">
      <w:pPr>
        <w:pStyle w:val="TAMainText"/>
      </w:pPr>
      <w:r>
        <w:t>Currently</w:t>
      </w:r>
      <w:r w:rsidR="00A51DDC">
        <w:t xml:space="preserve">, emerging brain-inspired neuromorphic systems have demonstrated </w:t>
      </w:r>
      <w:r>
        <w:t>their</w:t>
      </w:r>
      <w:r w:rsidR="00A51DDC">
        <w:t xml:space="preserve"> great potential to </w:t>
      </w:r>
      <w:r w:rsidR="00FC19A1">
        <w:t>execute</w:t>
      </w:r>
      <w:r w:rsidR="00A51DDC">
        <w:t xml:space="preserve"> </w:t>
      </w:r>
      <w:r>
        <w:t>various</w:t>
      </w:r>
      <w:r w:rsidR="00A51DDC">
        <w:t xml:space="preserve"> </w:t>
      </w:r>
      <w:r w:rsidR="00A51DDC" w:rsidRPr="00A51DDC">
        <w:t>intellectual</w:t>
      </w:r>
      <w:r w:rsidR="00A51DDC">
        <w:t xml:space="preserve"> issues such as decision making and machine learning like the human brain, which has been attached to extensive attention especially in the field of artificial intelligence (AI).</w:t>
      </w:r>
      <w:r w:rsidR="005814AB">
        <w:fldChar w:fldCharType="begin">
          <w:fldData xml:space="preserve">PEVuZE5vdGU+PENpdGU+PEF1dGhvcj5BYmRlcnJhaG1hbmU8L0F1dGhvcj48WWVhcj4yMDIwPC9Z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</w:fldData>
        </w:fldChar>
      </w:r>
      <w:r w:rsidR="00C6195D">
        <w:instrText xml:space="preserve"> ADDIN EN.CITE </w:instrText>
      </w:r>
      <w:r w:rsidR="00C6195D">
        <w:fldChar w:fldCharType="begin">
          <w:fldData xml:space="preserve">PEVuZE5vdGU+PENpdGU+PEF1dGhvcj5BYmRlcnJhaG1hbmU8L0F1dGhvcj48WWVhcj4yMDIwPC9Z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</w:fldData>
        </w:fldChar>
      </w:r>
      <w:r w:rsidR="00C6195D">
        <w:instrText xml:space="preserve"> ADDIN EN.CITE.DATA </w:instrText>
      </w:r>
      <w:r w:rsidR="00C6195D">
        <w:fldChar w:fldCharType="end"/>
      </w:r>
      <w:r w:rsidR="005814AB">
        <w:fldChar w:fldCharType="separate"/>
      </w:r>
      <w:r w:rsidR="00C6195D" w:rsidRPr="00C6195D">
        <w:rPr>
          <w:noProof/>
          <w:vertAlign w:val="superscript"/>
        </w:rPr>
        <w:t>1-3</w:t>
      </w:r>
      <w:r w:rsidR="005814AB">
        <w:fldChar w:fldCharType="end"/>
      </w:r>
      <w:r w:rsidR="00A51DDC">
        <w:t xml:space="preserve"> The </w:t>
      </w:r>
      <w:r w:rsidR="00FC19A1">
        <w:t xml:space="preserve">future </w:t>
      </w:r>
      <w:r w:rsidR="00A51DDC">
        <w:t>target of</w:t>
      </w:r>
      <w:r w:rsidR="00A51DDC" w:rsidRPr="00A51DDC">
        <w:t xml:space="preserve"> </w:t>
      </w:r>
      <w:r w:rsidR="00A51DDC">
        <w:t>higher-level brain-inspired neuromorphic systems is to completely emulate behaviors of the biological human brain with energy-effective methods, including c</w:t>
      </w:r>
      <w:r w:rsidR="00A51DDC" w:rsidRPr="00A51DDC">
        <w:t>uriosity</w:t>
      </w:r>
      <w:r w:rsidR="00A51DDC">
        <w:t>,</w:t>
      </w:r>
      <w:r w:rsidR="00A51DDC" w:rsidRPr="00A51DDC">
        <w:t xml:space="preserve"> perception</w:t>
      </w:r>
      <w:r w:rsidR="00A51DDC">
        <w:t xml:space="preserve">, natural language processing, </w:t>
      </w:r>
      <w:r w:rsidR="00A51DDC" w:rsidRPr="00A51DDC">
        <w:t>autonomous learning</w:t>
      </w:r>
      <w:r w:rsidR="00A51DDC">
        <w:t>, and decision making</w:t>
      </w:r>
      <w:r w:rsidR="00FC19A1">
        <w:t xml:space="preserve">, which hold the promise with high-performance electronic devices to meet the </w:t>
      </w:r>
      <w:r w:rsidR="00FC19A1" w:rsidRPr="00FC19A1">
        <w:t>increasing</w:t>
      </w:r>
      <w:r w:rsidR="00FC19A1">
        <w:t xml:space="preserve"> demand for various applications </w:t>
      </w:r>
      <w:r w:rsidR="00A51DDC">
        <w:t>.</w:t>
      </w:r>
      <w:r w:rsidR="005814AB">
        <w:fldChar w:fldCharType="begin">
          <w:fldData xml:space="preserve">PEVuZE5vdGU+PENpdGU+PEF1dGhvcj5TaGVuPC9BdXRob3I+PFllYXI+MjAyMDwvWWVhcj48UmVj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</w:fldData>
        </w:fldChar>
      </w:r>
      <w:r w:rsidR="00C6195D">
        <w:instrText xml:space="preserve"> ADDIN EN.CITE </w:instrText>
      </w:r>
      <w:r w:rsidR="00C6195D">
        <w:fldChar w:fldCharType="begin">
          <w:fldData xml:space="preserve">PEVuZE5vdGU+PENpdGU+PEF1dGhvcj5TaGVuPC9BdXRob3I+PFllYXI+MjAyMDwvWWVhcj48UmVj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</w:fldData>
        </w:fldChar>
      </w:r>
      <w:r w:rsidR="00C6195D">
        <w:instrText xml:space="preserve"> ADDIN EN.CITE.DATA </w:instrText>
      </w:r>
      <w:r w:rsidR="00C6195D">
        <w:fldChar w:fldCharType="end"/>
      </w:r>
      <w:r w:rsidR="005814AB">
        <w:fldChar w:fldCharType="separate"/>
      </w:r>
      <w:r w:rsidR="00C6195D" w:rsidRPr="00C6195D">
        <w:rPr>
          <w:noProof/>
          <w:vertAlign w:val="superscript"/>
        </w:rPr>
        <w:t>4-5</w:t>
      </w:r>
      <w:r w:rsidR="005814AB">
        <w:fldChar w:fldCharType="end"/>
      </w:r>
      <w:r w:rsidR="00A51DDC">
        <w:t xml:space="preserve"> </w:t>
      </w:r>
      <w:r w:rsidR="00FC19A1">
        <w:t xml:space="preserve">Therefore, some electronic devices like transistor and non-volatile memory (NVM) </w:t>
      </w:r>
      <w:r>
        <w:t>to</w:t>
      </w:r>
      <w:r w:rsidR="00FC19A1">
        <w:t xml:space="preserve"> perform</w:t>
      </w:r>
      <w:r w:rsidR="00FC19A1">
        <w:rPr>
          <w:rFonts w:hint="eastAsia"/>
          <w:lang w:eastAsia="zh-CN"/>
        </w:rPr>
        <w:t xml:space="preserve"> </w:t>
      </w:r>
      <w:r w:rsidR="00FC19A1">
        <w:t xml:space="preserve">artificial synaptic behaviors (such as long-term potentiation (LTP), long-term depression (LTD), and </w:t>
      </w:r>
      <w:r w:rsidR="00FC19A1" w:rsidRPr="00FC19A1">
        <w:t>paired-pulse facilitation</w:t>
      </w:r>
      <w:r w:rsidR="00FC19A1">
        <w:t xml:space="preserve"> (PPF)) are under investigation </w:t>
      </w:r>
      <w:r w:rsidR="00FC19A1">
        <w:lastRenderedPageBreak/>
        <w:t>by more and more researchers.</w:t>
      </w:r>
      <w:r w:rsidR="00AD117B">
        <w:fldChar w:fldCharType="begin">
          <w:fldData xml:space="preserve">PEVuZE5vdGU+PENpdGU+PEF1dGhvcj5DaGFyYW48L0F1dGhvcj48WWVhcj4yMDIwPC9ZZWFyPjxS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</w:fldData>
        </w:fldChar>
      </w:r>
      <w:r w:rsidR="00B5261F">
        <w:instrText xml:space="preserve"> ADDIN EN.CITE </w:instrText>
      </w:r>
      <w:r w:rsidR="00B5261F">
        <w:fldChar w:fldCharType="begin">
          <w:fldData xml:space="preserve">PEVuZE5vdGU+PENpdGU+PEF1dGhvcj5DaGFyYW48L0F1dGhvcj48WWVhcj4yMDIwPC9ZZWFyPjxS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</w:fldData>
        </w:fldChar>
      </w:r>
      <w:r w:rsidR="00B5261F">
        <w:instrText xml:space="preserve"> ADDIN EN.CITE.DATA </w:instrText>
      </w:r>
      <w:r w:rsidR="00B5261F">
        <w:fldChar w:fldCharType="end"/>
      </w:r>
      <w:r w:rsidR="00AD117B">
        <w:fldChar w:fldCharType="separate"/>
      </w:r>
      <w:r w:rsidR="00C6195D" w:rsidRPr="00C6195D">
        <w:rPr>
          <w:noProof/>
          <w:vertAlign w:val="superscript"/>
        </w:rPr>
        <w:t>6-10</w:t>
      </w:r>
      <w:r w:rsidR="00AD117B">
        <w:fldChar w:fldCharType="end"/>
      </w:r>
      <w:r w:rsidR="00FC19A1">
        <w:t xml:space="preserve"> As the typical representative of NVM, resistive random access memory (RRAM) has attracted increasing attention due to its synapse-like structure, nanosecond-level operation speed, low power consumption, and outstanding scalability.</w:t>
      </w:r>
      <w:r w:rsidR="00AD117B">
        <w:fldChar w:fldCharType="begin">
          <w:fldData xml:space="preserve">PEVuZE5vdGU+PENpdGU+PEF1dGhvcj5KYW5nPC9BdXRob3I+PFllYXI+MjAxOTwvWWVhcj48UmVj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</w:fldData>
        </w:fldChar>
      </w:r>
      <w:r w:rsidR="00C6195D">
        <w:instrText xml:space="preserve"> ADDIN EN.CITE </w:instrText>
      </w:r>
      <w:r w:rsidR="00C6195D">
        <w:fldChar w:fldCharType="begin">
          <w:fldData xml:space="preserve">PEVuZE5vdGU+PENpdGU+PEF1dGhvcj5KYW5nPC9BdXRob3I+PFllYXI+MjAxOTwvWWVhcj48UmVj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</w:fldData>
        </w:fldChar>
      </w:r>
      <w:r w:rsidR="00C6195D">
        <w:instrText xml:space="preserve"> ADDIN EN.CITE.DATA </w:instrText>
      </w:r>
      <w:r w:rsidR="00C6195D">
        <w:fldChar w:fldCharType="end"/>
      </w:r>
      <w:r w:rsidR="00AD117B">
        <w:fldChar w:fldCharType="separate"/>
      </w:r>
      <w:r w:rsidR="00C6195D" w:rsidRPr="00C6195D">
        <w:rPr>
          <w:noProof/>
          <w:vertAlign w:val="superscript"/>
        </w:rPr>
        <w:t>11-13</w:t>
      </w:r>
      <w:r w:rsidR="00AD117B">
        <w:fldChar w:fldCharType="end"/>
      </w:r>
      <w:r w:rsidR="00FC19A1">
        <w:t xml:space="preserve"> The resistive switching (RS) performance determined the quality of an RRAM device, which is always influenced by applied materials of the RS layer.</w:t>
      </w:r>
      <w:r w:rsidR="007F1307" w:rsidRPr="007F1307">
        <w:t xml:space="preserve"> </w:t>
      </w:r>
      <w:r w:rsidR="007F1307">
        <w:t xml:space="preserve">Stable RS performance can be observed on RRAM devices with RS layers fabricated from metal oxides (MO) such as </w:t>
      </w:r>
      <w:r w:rsidR="007F1307" w:rsidRPr="007F1307">
        <w:t>aluminum oxide</w:t>
      </w:r>
      <w:r w:rsidR="007F1307">
        <w:t xml:space="preserve"> (AlO</w:t>
      </w:r>
      <w:r w:rsidR="007F1307" w:rsidRPr="007F1307">
        <w:rPr>
          <w:vertAlign w:val="subscript"/>
        </w:rPr>
        <w:t>x</w:t>
      </w:r>
      <w:r w:rsidR="007F1307">
        <w:t xml:space="preserve">), </w:t>
      </w:r>
      <w:r w:rsidR="007F1307" w:rsidRPr="007F1307">
        <w:t xml:space="preserve">nickel oxide </w:t>
      </w:r>
      <w:r w:rsidR="007F1307">
        <w:t xml:space="preserve">(NiO), </w:t>
      </w:r>
      <w:r w:rsidR="007F1307" w:rsidRPr="007F1307">
        <w:t>hafnium oxide</w:t>
      </w:r>
      <w:r w:rsidR="007F1307">
        <w:t xml:space="preserve"> (HfO</w:t>
      </w:r>
      <w:r w:rsidR="007F1307" w:rsidRPr="007F1307">
        <w:rPr>
          <w:vertAlign w:val="subscript"/>
        </w:rPr>
        <w:t>x</w:t>
      </w:r>
      <w:r w:rsidR="007F1307">
        <w:t xml:space="preserve">), </w:t>
      </w:r>
      <w:r w:rsidR="007F1307">
        <w:rPr>
          <w:lang w:eastAsia="zh-CN"/>
        </w:rPr>
        <w:t xml:space="preserve">and </w:t>
      </w:r>
      <w:r w:rsidR="007F1307" w:rsidRPr="007F1307">
        <w:rPr>
          <w:lang w:eastAsia="zh-CN"/>
        </w:rPr>
        <w:t>gallium oxide</w:t>
      </w:r>
      <w:r w:rsidR="007F1307">
        <w:rPr>
          <w:lang w:eastAsia="zh-CN"/>
        </w:rPr>
        <w:t xml:space="preserve"> (GaO</w:t>
      </w:r>
      <w:r w:rsidR="007F1307" w:rsidRPr="007F1307">
        <w:rPr>
          <w:vertAlign w:val="subscript"/>
          <w:lang w:eastAsia="zh-CN"/>
        </w:rPr>
        <w:t>x</w:t>
      </w:r>
      <w:r w:rsidR="007F1307">
        <w:rPr>
          <w:lang w:eastAsia="zh-CN"/>
        </w:rPr>
        <w:t>)</w:t>
      </w:r>
      <w:r w:rsidR="007F1307">
        <w:t>.</w:t>
      </w:r>
      <w:r w:rsidR="00AD117B">
        <w:fldChar w:fldCharType="begin">
          <w:fldData xml:space="preserve">PEVuZE5vdGU+PENpdGU+PEF1dGhvcj5HdXRpw6lycmV6PC9BdXRob3I+PFllYXI+MjAyMDwvWWVh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</w:fldData>
        </w:fldChar>
      </w:r>
      <w:r w:rsidR="00C6195D">
        <w:instrText xml:space="preserve"> ADDIN EN.CITE </w:instrText>
      </w:r>
      <w:r w:rsidR="00C6195D">
        <w:fldChar w:fldCharType="begin">
          <w:fldData xml:space="preserve">PEVuZE5vdGU+PENpdGU+PEF1dGhvcj5HdXRpw6lycmV6PC9BdXRob3I+PFllYXI+MjAyMDwvWWVh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</w:fldData>
        </w:fldChar>
      </w:r>
      <w:r w:rsidR="00C6195D">
        <w:instrText xml:space="preserve"> ADDIN EN.CITE.DATA </w:instrText>
      </w:r>
      <w:r w:rsidR="00C6195D">
        <w:fldChar w:fldCharType="end"/>
      </w:r>
      <w:r w:rsidR="00AD117B">
        <w:fldChar w:fldCharType="separate"/>
      </w:r>
      <w:r w:rsidR="00C6195D" w:rsidRPr="00C6195D">
        <w:rPr>
          <w:noProof/>
          <w:vertAlign w:val="superscript"/>
        </w:rPr>
        <w:t>14-19</w:t>
      </w:r>
      <w:r w:rsidR="00AD117B">
        <w:fldChar w:fldCharType="end"/>
      </w:r>
      <w:r w:rsidR="007F1307">
        <w:t xml:space="preserve"> Besides, excellent RS performance are also investigated in biological materials (silk protein and albumen), </w:t>
      </w:r>
      <w:r w:rsidR="007F1307" w:rsidRPr="007F1307">
        <w:t>polymer materials</w:t>
      </w:r>
      <w:r w:rsidR="007F1307">
        <w:t xml:space="preserve"> (p</w:t>
      </w:r>
      <w:r w:rsidR="007F1307" w:rsidRPr="007F1307">
        <w:t>olydiacetylene</w:t>
      </w:r>
      <w:r w:rsidR="007F1307">
        <w:t xml:space="preserve"> and </w:t>
      </w:r>
      <w:r w:rsidR="007F1307" w:rsidRPr="007F1307">
        <w:t>polyvinyl alcohol</w:t>
      </w:r>
      <w:r w:rsidR="007F1307">
        <w:t xml:space="preserve">), and two-dimensional materials (graphene oxide and </w:t>
      </w:r>
      <w:r w:rsidR="007F1307" w:rsidRPr="007F1307">
        <w:t>molybdenum disulfide</w:t>
      </w:r>
      <w:r w:rsidR="007F1307">
        <w:t>).</w:t>
      </w:r>
      <w:r w:rsidR="00AD117B">
        <w:fldChar w:fldCharType="begin">
          <w:fldData xml:space="preserve">PEVuZE5vdGU+PENpdGU+PEF1dGhvcj5TaGVuPC9BdXRob3I+PFllYXI+MjAyMDwvWWVhcj48UmVj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</w:fldData>
        </w:fldChar>
      </w:r>
      <w:r w:rsidR="00C6195D">
        <w:instrText xml:space="preserve"> ADDIN EN.CITE </w:instrText>
      </w:r>
      <w:r w:rsidR="00C6195D">
        <w:fldChar w:fldCharType="begin">
          <w:fldData xml:space="preserve">PEVuZE5vdGU+PENpdGU+PEF1dGhvcj5TaGVuPC9BdXRob3I+PFllYXI+MjAyMDwvWWVhcj48UmVj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</w:fldData>
        </w:fldChar>
      </w:r>
      <w:r w:rsidR="00C6195D">
        <w:instrText xml:space="preserve"> ADDIN EN.CITE.DATA </w:instrText>
      </w:r>
      <w:r w:rsidR="00C6195D">
        <w:fldChar w:fldCharType="end"/>
      </w:r>
      <w:r w:rsidR="00AD117B">
        <w:fldChar w:fldCharType="separate"/>
      </w:r>
      <w:r w:rsidR="00C6195D" w:rsidRPr="00C6195D">
        <w:rPr>
          <w:noProof/>
          <w:vertAlign w:val="superscript"/>
        </w:rPr>
        <w:t>4, 20-22</w:t>
      </w:r>
      <w:r w:rsidR="00AD117B">
        <w:fldChar w:fldCharType="end"/>
      </w:r>
      <w:r w:rsidR="007F1307">
        <w:t xml:space="preserve"> Apart from materials used in RRAM devices, the fabrication methods also play vital roles in the study of device performance. </w:t>
      </w:r>
      <w:bookmarkStart w:id="0" w:name="_Hlk60340047"/>
      <w:r w:rsidR="007F1307">
        <w:t>Traditional methods like atomic layer deposition (ALD) and sputtering can deposit thin-film RS layers with stable performance while emerging methods such as the solution-processed (SP) methods with spin-coating or drop-casting processes can</w:t>
      </w:r>
      <w:r>
        <w:t xml:space="preserve"> further</w:t>
      </w:r>
      <w:r w:rsidR="007F1307">
        <w:t xml:space="preserve"> improve </w:t>
      </w:r>
      <w:r w:rsidR="00AB0D40">
        <w:t xml:space="preserve">the </w:t>
      </w:r>
      <w:r w:rsidR="007F1307">
        <w:t xml:space="preserve">performance </w:t>
      </w:r>
      <w:r w:rsidR="00531BF9">
        <w:rPr>
          <w:rFonts w:hint="eastAsia"/>
          <w:lang w:eastAsia="zh-CN"/>
        </w:rPr>
        <w:t>of</w:t>
      </w:r>
      <w:r w:rsidR="007F1307">
        <w:t xml:space="preserve"> RRAM device </w:t>
      </w:r>
      <w:r w:rsidR="00531BF9">
        <w:t xml:space="preserve">with </w:t>
      </w:r>
      <w:r w:rsidR="007F1307">
        <w:t>higher fabrication efficiency.</w:t>
      </w:r>
      <w:r w:rsidR="00AD117B">
        <w:fldChar w:fldCharType="begin">
          <w:fldData xml:space="preserve">PEVuZE5vdGU+PENpdGU+PEF1dGhvcj5Db25nIFllPC9BdXRob3I+PFllYXI+MjAxNTwvWWVhcj48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</w:fldData>
        </w:fldChar>
      </w:r>
      <w:r w:rsidR="00C6195D">
        <w:instrText xml:space="preserve"> ADDIN EN.CITE </w:instrText>
      </w:r>
      <w:r w:rsidR="00C6195D">
        <w:fldChar w:fldCharType="begin">
          <w:fldData xml:space="preserve">PEVuZE5vdGU+PENpdGU+PEF1dGhvcj5Db25nIFllPC9BdXRob3I+PFllYXI+MjAxNTwvWWVhcj48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</w:fldData>
        </w:fldChar>
      </w:r>
      <w:r w:rsidR="00C6195D">
        <w:instrText xml:space="preserve"> ADDIN EN.CITE.DATA </w:instrText>
      </w:r>
      <w:r w:rsidR="00C6195D">
        <w:fldChar w:fldCharType="end"/>
      </w:r>
      <w:r w:rsidR="00AD117B">
        <w:fldChar w:fldCharType="separate"/>
      </w:r>
      <w:r w:rsidR="00C6195D" w:rsidRPr="00C6195D">
        <w:rPr>
          <w:noProof/>
          <w:vertAlign w:val="superscript"/>
        </w:rPr>
        <w:t>5, 7, 23-24</w:t>
      </w:r>
      <w:r w:rsidR="00AD117B">
        <w:fldChar w:fldCharType="end"/>
      </w:r>
      <w:r w:rsidR="00D03D5E">
        <w:t xml:space="preserve"> </w:t>
      </w:r>
      <w:r w:rsidR="00265B5D">
        <w:t xml:space="preserve">Compared with conventional fabrication methods of RS thin films, emerging methods </w:t>
      </w:r>
      <w:r w:rsidR="00265B5D" w:rsidRPr="00265B5D">
        <w:t>represented by</w:t>
      </w:r>
      <w:r w:rsidR="00265B5D">
        <w:t xml:space="preserve"> the SP </w:t>
      </w:r>
      <w:r w:rsidR="00265B5D" w:rsidRPr="00265B5D">
        <w:t>method</w:t>
      </w:r>
      <w:r w:rsidR="00265B5D">
        <w:t xml:space="preserve">s have demonstrated their positive characteristics, such as </w:t>
      </w:r>
      <w:r w:rsidR="00265B5D" w:rsidRPr="00265B5D">
        <w:t>low fabrication cost with the elimination of vacuum deposition processes</w:t>
      </w:r>
      <w:r w:rsidR="00265B5D">
        <w:t>, e</w:t>
      </w:r>
      <w:r w:rsidR="00265B5D" w:rsidRPr="00265B5D">
        <w:t xml:space="preserve">asy acquisition of precursor </w:t>
      </w:r>
      <w:r w:rsidR="00265B5D">
        <w:t>materials and high-efficiency throughput of devices</w:t>
      </w:r>
      <w:r w:rsidR="00A95CD2">
        <w:t>.</w:t>
      </w:r>
      <w:bookmarkStart w:id="1" w:name="_Hlk61123839"/>
      <w:r w:rsidR="00265B5D">
        <w:fldChar w:fldCharType="begin">
          <w:fldData xml:space="preserve">PEVuZE5vdGU+PENpdGU+PEF1dGhvcj5MaXU8L0F1dGhvcj48WWVhcj4yMDE5PC9ZZWFyPjxSZWNO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</w:fldData>
        </w:fldChar>
      </w:r>
      <w:r w:rsidR="00C6195D">
        <w:instrText xml:space="preserve"> ADDIN EN.CITE </w:instrText>
      </w:r>
      <w:r w:rsidR="00C6195D">
        <w:fldChar w:fldCharType="begin">
          <w:fldData xml:space="preserve">PEVuZE5vdGU+PENpdGU+PEF1dGhvcj5MaXU8L0F1dGhvcj48WWVhcj4yMDE5PC9ZZWFyPjxSZWNO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</w:fldData>
        </w:fldChar>
      </w:r>
      <w:r w:rsidR="00C6195D">
        <w:instrText xml:space="preserve"> ADDIN EN.CITE.DATA </w:instrText>
      </w:r>
      <w:r w:rsidR="00C6195D">
        <w:fldChar w:fldCharType="end"/>
      </w:r>
      <w:r w:rsidR="00265B5D">
        <w:fldChar w:fldCharType="separate"/>
      </w:r>
      <w:r w:rsidR="00C6195D" w:rsidRPr="00C6195D">
        <w:rPr>
          <w:noProof/>
          <w:vertAlign w:val="superscript"/>
        </w:rPr>
        <w:t>25-28</w:t>
      </w:r>
      <w:r w:rsidR="00265B5D">
        <w:fldChar w:fldCharType="end"/>
      </w:r>
      <w:bookmarkEnd w:id="1"/>
      <w:r w:rsidR="00265B5D">
        <w:t xml:space="preserve">  </w:t>
      </w:r>
    </w:p>
    <w:p w14:paraId="0ED3111D" w14:textId="7D401421" w:rsidR="007F1307" w:rsidRPr="00E72838" w:rsidRDefault="00D03D5E" w:rsidP="00FC19A1">
      <w:pPr>
        <w:pStyle w:val="TAMainText"/>
        <w:rPr>
          <w:lang w:eastAsia="zh-CN"/>
        </w:rPr>
      </w:pPr>
      <w:bookmarkStart w:id="2" w:name="_Hlk61099069"/>
      <w:bookmarkStart w:id="3" w:name="_Hlk61124619"/>
      <w:r>
        <w:t>For now, some researche</w:t>
      </w:r>
      <w:r w:rsidR="00265B5D">
        <w:t>r</w:t>
      </w:r>
      <w:r>
        <w:t xml:space="preserve">s have put their effort </w:t>
      </w:r>
      <w:r w:rsidR="00265B5D">
        <w:t xml:space="preserve">into </w:t>
      </w:r>
      <w:r>
        <w:t>investigating the performance improvement of RRAM devices and one of the most significant techniques of the performance improvement was to cho</w:t>
      </w:r>
      <w:r w:rsidR="00265B5D">
        <w:t>o</w:t>
      </w:r>
      <w:r>
        <w:t>se the MO RS layer with stacked-structure thin films</w:t>
      </w:r>
      <w:bookmarkEnd w:id="2"/>
      <w:r w:rsidR="00A95CD2">
        <w:t>.</w:t>
      </w:r>
      <w:bookmarkEnd w:id="3"/>
      <w:r>
        <w:fldChar w:fldCharType="begin">
          <w:fldData xml:space="preserve">PEVuZE5vdGU+PENpdGU+PEF1dGhvcj5Zb29uPC9BdXRob3I+PFllYXI+MjAxNDwvWWVhcj48UmVj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</w:fldData>
        </w:fldChar>
      </w:r>
      <w:r w:rsidR="00C6195D">
        <w:instrText xml:space="preserve"> ADDIN EN.CITE </w:instrText>
      </w:r>
      <w:r w:rsidR="00C6195D">
        <w:fldChar w:fldCharType="begin">
          <w:fldData xml:space="preserve">PEVuZE5vdGU+PENpdGU+PEF1dGhvcj5Zb29uPC9BdXRob3I+PFllYXI+MjAxNDwvWWVhcj48UmVj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</w:fldData>
        </w:fldChar>
      </w:r>
      <w:r w:rsidR="00C6195D">
        <w:instrText xml:space="preserve"> ADDIN EN.CITE.DATA </w:instrText>
      </w:r>
      <w:r w:rsidR="00C6195D">
        <w:fldChar w:fldCharType="end"/>
      </w:r>
      <w:r>
        <w:fldChar w:fldCharType="separate"/>
      </w:r>
      <w:r w:rsidR="00C6195D" w:rsidRPr="00C6195D">
        <w:rPr>
          <w:noProof/>
          <w:vertAlign w:val="superscript"/>
        </w:rPr>
        <w:t>8, 29-35</w:t>
      </w:r>
      <w:r>
        <w:fldChar w:fldCharType="end"/>
      </w:r>
      <w:bookmarkStart w:id="4" w:name="_Hlk61124670"/>
      <w:r>
        <w:t xml:space="preserve"> </w:t>
      </w:r>
      <w:bookmarkStart w:id="5" w:name="_Hlk61099382"/>
      <w:r>
        <w:t xml:space="preserve">Most of these thin films were fabricated with conventional methods like ALD and sputtering. Yoon et al. </w:t>
      </w:r>
      <w:r w:rsidRPr="00D03D5E">
        <w:t>proposed the RRAM device with the Ta</w:t>
      </w:r>
      <w:r w:rsidRPr="00D03D5E">
        <w:rPr>
          <w:vertAlign w:val="subscript"/>
        </w:rPr>
        <w:t>2</w:t>
      </w:r>
      <w:r w:rsidRPr="00D03D5E">
        <w:t>O</w:t>
      </w:r>
      <w:r w:rsidRPr="00D03D5E">
        <w:rPr>
          <w:vertAlign w:val="subscript"/>
        </w:rPr>
        <w:t>5</w:t>
      </w:r>
      <w:r w:rsidRPr="00D03D5E">
        <w:t>/HfO</w:t>
      </w:r>
      <w:r w:rsidRPr="00D03D5E">
        <w:rPr>
          <w:vertAlign w:val="subscript"/>
        </w:rPr>
        <w:t>2</w:t>
      </w:r>
      <w:r w:rsidRPr="00D03D5E">
        <w:t xml:space="preserve"> stack. The HfO</w:t>
      </w:r>
      <w:r w:rsidRPr="00D03D5E">
        <w:rPr>
          <w:vertAlign w:val="subscript"/>
        </w:rPr>
        <w:t>2</w:t>
      </w:r>
      <w:r w:rsidRPr="00D03D5E">
        <w:t xml:space="preserve"> layer played the role of switching layer</w:t>
      </w:r>
      <w:bookmarkEnd w:id="4"/>
      <w:r w:rsidRPr="00D03D5E">
        <w:t xml:space="preserve"> </w:t>
      </w:r>
      <w:bookmarkStart w:id="6" w:name="_Hlk61124688"/>
      <w:r w:rsidRPr="00D03D5E">
        <w:lastRenderedPageBreak/>
        <w:t>through trapping or de</w:t>
      </w:r>
      <w:r>
        <w:t>-</w:t>
      </w:r>
      <w:r w:rsidRPr="00D03D5E">
        <w:t>trapping of electronic carriers while the Ta</w:t>
      </w:r>
      <w:r w:rsidRPr="00D03D5E">
        <w:rPr>
          <w:vertAlign w:val="subscript"/>
        </w:rPr>
        <w:t>2</w:t>
      </w:r>
      <w:r w:rsidRPr="00D03D5E">
        <w:t>O</w:t>
      </w:r>
      <w:r w:rsidRPr="00D03D5E">
        <w:rPr>
          <w:vertAlign w:val="subscript"/>
        </w:rPr>
        <w:t>5</w:t>
      </w:r>
      <w:r w:rsidRPr="00D03D5E">
        <w:t xml:space="preserve"> layer remained intact during</w:t>
      </w:r>
      <w:bookmarkEnd w:id="5"/>
      <w:r w:rsidRPr="00D03D5E">
        <w:t xml:space="preserve"> </w:t>
      </w:r>
      <w:bookmarkStart w:id="7" w:name="_Hlk61099395"/>
      <w:r w:rsidRPr="00D03D5E">
        <w:t>the whole switching cycle and provided the rectification</w:t>
      </w:r>
      <w:r>
        <w:t xml:space="preserve">, which resulted that the </w:t>
      </w:r>
      <w:r w:rsidRPr="00D03D5E">
        <w:t>Pt/Ta</w:t>
      </w:r>
      <w:r w:rsidRPr="00D03D5E">
        <w:rPr>
          <w:vertAlign w:val="subscript"/>
        </w:rPr>
        <w:t>2</w:t>
      </w:r>
      <w:r w:rsidRPr="00D03D5E">
        <w:t>O</w:t>
      </w:r>
      <w:r w:rsidRPr="00D03D5E">
        <w:rPr>
          <w:vertAlign w:val="subscript"/>
        </w:rPr>
        <w:t>5</w:t>
      </w:r>
      <w:r w:rsidRPr="00D03D5E">
        <w:t>/HfO</w:t>
      </w:r>
      <w:r w:rsidRPr="00D03D5E">
        <w:rPr>
          <w:vertAlign w:val="subscript"/>
        </w:rPr>
        <w:t>2</w:t>
      </w:r>
      <w:r w:rsidRPr="00D03D5E">
        <w:t>/TiN</w:t>
      </w:r>
      <w:r>
        <w:t xml:space="preserve"> RRAM devices exhibited </w:t>
      </w:r>
      <w:r w:rsidRPr="00D03D5E">
        <w:t>excellent RS uniformity, electroforming-free, and self</w:t>
      </w:r>
      <w:r>
        <w:t>-</w:t>
      </w:r>
      <w:r w:rsidRPr="00D03D5E">
        <w:t>rectifying functionality</w:t>
      </w:r>
      <w:bookmarkEnd w:id="7"/>
      <w:r w:rsidR="00A95CD2">
        <w:t>.</w:t>
      </w:r>
      <w:bookmarkEnd w:id="6"/>
      <w:r>
        <w:fldChar w:fldCharType="begin"/>
      </w:r>
      <w:r w:rsidR="00C6195D">
        <w:instrText xml:space="preserve"> ADDIN EN.CITE &lt;EndNote&gt;&lt;Cite&gt;&lt;Author&gt;Yoon&lt;/Author&gt;&lt;Year&gt;2014&lt;/Year&gt;&lt;RecNum&gt;1&lt;/RecNum&gt;&lt;DisplayText&gt;&lt;style face="superscript"&gt;29&lt;/style&gt;&lt;/DisplayText&gt;&lt;record&gt;&lt;rec-number&gt;1&lt;/rec-number&gt;&lt;foreign-keys&gt;&lt;key app="EN" db-id="xzrwez096zr2pperr0559f0tst00zfpr0d9v" timestamp="1609408360"&gt;1&lt;/key&gt;&lt;key app="ENWeb" db-id=""&gt;0&lt;/key&gt;&lt;/foreign-keys&gt;&lt;ref-type name="Journal Article"&gt;17&lt;/ref-type&gt;&lt;contributors&gt;&lt;authors&gt;&lt;author&gt;Yoon, Jung Ho&lt;/author&gt;&lt;author&gt;Song, Seul Ji&lt;/author&gt;&lt;author&gt;Yoo, Il-Hyuk&lt;/author&gt;&lt;author&gt;Seok, Jun Yeong&lt;/author&gt;&lt;author&gt;Yoon, Kyung Jean&lt;/author&gt;&lt;author&gt;Kwon, Dae Eun&lt;/author&gt;&lt;author&gt;Park, Tae Hyung&lt;/author&gt;&lt;author&gt;Hwang, Cheol Seong&lt;/author&gt;&lt;/authors&gt;&lt;/contributors&gt;&lt;titles&gt;&lt;title&gt;&lt;style face="normal" font="default" size="100%"&gt;Highly Uniform, Electroforming-Free, and Self-Rectifying Resistive Memory in the Pt/Ta&lt;/style&gt;&lt;style face="subscript" font="default" size="100%"&gt;2&lt;/style&gt;&lt;style face="normal" font="default" size="100%"&gt;O&lt;/style&gt;&lt;style face="subscript" font="default" size="100%"&gt;5&lt;/style&gt;&lt;style face="normal" font="default" size="100%"&gt;/HfO&lt;/style&gt;&lt;style face="subscript" font="default" size="100%"&gt;2-x&lt;/style&gt;&lt;style face="normal" font="default" size="100%"&gt;/TiN Structure&lt;/style&gt;&lt;/title&gt;&lt;secondary-title&gt;Advanced Functional Materials&lt;/secondary-title&gt;&lt;/titles&gt;&lt;periodical&gt;&lt;full-title&gt;Advanced Functional Materials&lt;/full-title&gt;&lt;/periodical&gt;&lt;pages&gt;5086-5095&lt;/pages&gt;&lt;volume&gt;24&lt;/volume&gt;&lt;number&gt;32&lt;/number&gt;&lt;section&gt;5086&lt;/section&gt;&lt;dates&gt;&lt;year&gt;2014&lt;/year&gt;&lt;/dates&gt;&lt;isbn&gt;1616301X&lt;/isbn&gt;&lt;urls&gt;&lt;/urls&gt;&lt;electronic-resource-num&gt;10.1002/adfm.201400064&lt;/electronic-resource-num&gt;&lt;/record&gt;&lt;/Cite&gt;&lt;/EndNote&gt;</w:instrText>
      </w:r>
      <w:r>
        <w:fldChar w:fldCharType="separate"/>
      </w:r>
      <w:r w:rsidR="00C6195D" w:rsidRPr="00C6195D">
        <w:rPr>
          <w:noProof/>
          <w:vertAlign w:val="superscript"/>
        </w:rPr>
        <w:t>29</w:t>
      </w:r>
      <w:r>
        <w:fldChar w:fldCharType="end"/>
      </w:r>
      <w:r>
        <w:t xml:space="preserve"> </w:t>
      </w:r>
      <w:bookmarkStart w:id="8" w:name="_Hlk61099416"/>
      <w:bookmarkStart w:id="9" w:name="_Hlk61124706"/>
      <w:r>
        <w:t xml:space="preserve">They also </w:t>
      </w:r>
      <w:r w:rsidRPr="00D03D5E">
        <w:t>researched the RS performance of TiO</w:t>
      </w:r>
      <w:r w:rsidRPr="00D03D5E">
        <w:rPr>
          <w:vertAlign w:val="subscript"/>
        </w:rPr>
        <w:t>2</w:t>
      </w:r>
      <w:r w:rsidRPr="00D03D5E">
        <w:t>/HfO</w:t>
      </w:r>
      <w:r w:rsidRPr="00D03D5E">
        <w:rPr>
          <w:vertAlign w:val="subscript"/>
        </w:rPr>
        <w:t>2</w:t>
      </w:r>
      <w:r w:rsidRPr="00D03D5E">
        <w:t xml:space="preserve"> resistive switching material system. TiO</w:t>
      </w:r>
      <w:r w:rsidRPr="00D03D5E">
        <w:rPr>
          <w:vertAlign w:val="subscript"/>
        </w:rPr>
        <w:t>2</w:t>
      </w:r>
      <w:r w:rsidRPr="00D03D5E">
        <w:t xml:space="preserve"> layer worked as the rectification layer due to its high k-value (</w:t>
      </w:r>
      <w:r w:rsidRPr="00D03D5E">
        <w:rPr>
          <w:rFonts w:ascii="Cambria Math" w:hAnsi="Cambria Math" w:cs="Cambria Math"/>
        </w:rPr>
        <w:t>∼</w:t>
      </w:r>
      <w:r w:rsidRPr="00D03D5E">
        <w:t>40) and low bandgap (</w:t>
      </w:r>
      <w:r w:rsidRPr="00D03D5E">
        <w:rPr>
          <w:rFonts w:ascii="Cambria Math" w:hAnsi="Cambria Math" w:cs="Cambria Math"/>
        </w:rPr>
        <w:t>∼</w:t>
      </w:r>
      <w:r w:rsidRPr="00D03D5E">
        <w:t>3.2 eV). The Pt/TiO</w:t>
      </w:r>
      <w:r w:rsidRPr="00D03D5E">
        <w:rPr>
          <w:vertAlign w:val="subscript"/>
        </w:rPr>
        <w:t>2</w:t>
      </w:r>
      <w:r w:rsidRPr="00D03D5E">
        <w:t xml:space="preserve"> interface served as a fluent Schottky interface and provided the device with the desirable rectifying characteristics when the spurious effect can be feasibly suppressed</w:t>
      </w:r>
      <w:bookmarkEnd w:id="8"/>
      <w:r w:rsidR="00A95CD2">
        <w:t>.</w:t>
      </w:r>
      <w:bookmarkEnd w:id="9"/>
      <w:r>
        <w:fldChar w:fldCharType="begin"/>
      </w:r>
      <w:r w:rsidR="00C6195D">
        <w:instrText xml:space="preserve"> ADDIN EN.CITE &lt;EndNote&gt;&lt;Cite&gt;&lt;Author&gt;Yoon&lt;/Author&gt;&lt;Year&gt;2017&lt;/Year&gt;&lt;RecNum&gt;3&lt;/RecNum&gt;&lt;DisplayText&gt;&lt;style face="superscript"&gt;30&lt;/style&gt;&lt;/DisplayText&gt;&lt;record&gt;&lt;rec-number&gt;3&lt;/rec-number&gt;&lt;foreign-keys&gt;&lt;key app="EN" db-id="xzrwez096zr2pperr0559f0tst00zfpr0d9v" timestamp="1609408371"&gt;3&lt;/key&gt;&lt;key app="ENWeb" db-id=""&gt;0&lt;/key&gt;&lt;/foreign-keys&gt;&lt;ref-type name="Journal Article"&gt;17&lt;/ref-type&gt;&lt;contributors&gt;&lt;authors&gt;&lt;author&gt;Yoon, J. H.&lt;/author&gt;&lt;author&gt;Kwon, D. E.&lt;/author&gt;&lt;author&gt;Kim, Y.&lt;/author&gt;&lt;author&gt;Kwon, Y. J.&lt;/author&gt;&lt;author&gt;Yoon, K. J.&lt;/author&gt;&lt;author&gt;Park, T. H.&lt;/author&gt;&lt;author&gt;Shao, X. L.&lt;/author&gt;&lt;author&gt;Hwang, C. S.&lt;/author&gt;&lt;/authors&gt;&lt;/contributors&gt;&lt;auth-address&gt;Department of Materials Science and Engineering and Inter-University Semiconductor Research Center, Seoul National University, Seoul 151-744, Republic of Korea. cheolsh@snu.ac.kr.&lt;/auth-address&gt;&lt;titles&gt;&lt;title&gt;&lt;style face="normal" font="default" size="100%"&gt;The current limit and self-rectification functionalities in the TiO&lt;/style&gt;&lt;style face="subscript" font="default" size="100%"&gt;2&lt;/style&gt;&lt;style face="normal" font="default" size="100%"&gt;/HfO&lt;/style&gt;&lt;style face="subscript" font="default" size="100%"&gt;2&lt;/style&gt;&lt;style face="normal" font="default" size="100%"&gt; resistive switching material system&lt;/style&gt;&lt;/title&gt;&lt;secondary-title&gt;Nanoscale&lt;/secondary-title&gt;&lt;/titles&gt;&lt;periodical&gt;&lt;full-title&gt;Nanoscale&lt;/full-title&gt;&lt;/periodical&gt;&lt;pages&gt;11920-11928&lt;/pages&gt;&lt;volume&gt;9&lt;/volume&gt;&lt;number&gt;33&lt;/number&gt;&lt;edition&gt;2017/08/09&lt;/edition&gt;&lt;dates&gt;&lt;year&gt;2017&lt;/year&gt;&lt;pub-dates&gt;&lt;date&gt;Aug 24&lt;/date&gt;&lt;/pub-dates&gt;&lt;/dates&gt;&lt;isbn&gt;2040-3372 (Electronic)&amp;#xD;2040-3364 (Linking)&lt;/isbn&gt;&lt;accession-num&gt;28786468&lt;/accession-num&gt;&lt;urls&gt;&lt;related-urls&gt;&lt;url&gt;https://www.ncbi.nlm.nih.gov/pubmed/28786468&lt;/url&gt;&lt;/related-urls&gt;&lt;/urls&gt;&lt;electronic-resource-num&gt;10.1039/c7nr02215h&lt;/electronic-resource-num&gt;&lt;/record&gt;&lt;/Cite&gt;&lt;/EndNote&gt;</w:instrText>
      </w:r>
      <w:r>
        <w:fldChar w:fldCharType="separate"/>
      </w:r>
      <w:r w:rsidR="00C6195D" w:rsidRPr="00C6195D">
        <w:rPr>
          <w:noProof/>
          <w:vertAlign w:val="superscript"/>
        </w:rPr>
        <w:t>30</w:t>
      </w:r>
      <w:r>
        <w:fldChar w:fldCharType="end"/>
      </w:r>
      <w:r>
        <w:t xml:space="preserve"> </w:t>
      </w:r>
      <w:bookmarkStart w:id="10" w:name="_Hlk61099434"/>
      <w:bookmarkStart w:id="11" w:name="_Hlk61124723"/>
      <w:r>
        <w:t>These results proved the reliable prospect of MO RS layer with the stack</w:t>
      </w:r>
      <w:r w:rsidR="00265B5D">
        <w:t>ed</w:t>
      </w:r>
      <w:r>
        <w:t xml:space="preserve"> RS layer structure in the research of RRAM. Based on our previous work, </w:t>
      </w:r>
      <w:r w:rsidRPr="00D03D5E">
        <w:t>the RRAM device with</w:t>
      </w:r>
      <w:r>
        <w:t xml:space="preserve"> the single</w:t>
      </w:r>
      <w:r w:rsidRPr="00D03D5E">
        <w:t xml:space="preserve"> SP-AlO</w:t>
      </w:r>
      <w:r w:rsidRPr="00D03D5E">
        <w:rPr>
          <w:vertAlign w:val="subscript"/>
        </w:rPr>
        <w:t>x</w:t>
      </w:r>
      <w:r w:rsidRPr="00D03D5E">
        <w:t xml:space="preserve"> layer has presented </w:t>
      </w:r>
      <w:r>
        <w:t>the typical bipolar RS</w:t>
      </w:r>
      <w:r w:rsidRPr="00D03D5E">
        <w:t xml:space="preserve"> performance</w:t>
      </w:r>
      <w:bookmarkEnd w:id="10"/>
      <w:r w:rsidR="00A95CD2">
        <w:t>.</w:t>
      </w:r>
      <w:bookmarkEnd w:id="11"/>
      <w:r w:rsidR="00265B5D">
        <w:fldChar w:fldCharType="begin">
          <w:fldData xml:space="preserve">PEVuZE5vdGU+PENpdGU+PEF1dGhvcj5RaTwvQXV0aG9yPjxZZWFyPjIwMjA8L1llYXI+PFJlY051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</w:fldData>
        </w:fldChar>
      </w:r>
      <w:r w:rsidR="00C6195D">
        <w:instrText xml:space="preserve"> ADDIN EN.CITE </w:instrText>
      </w:r>
      <w:r w:rsidR="00C6195D">
        <w:fldChar w:fldCharType="begin">
          <w:fldData xml:space="preserve">PEVuZE5vdGU+PENpdGU+PEF1dGhvcj5RaTwvQXV0aG9yPjxZZWFyPjIwMjA8L1llYXI+PFJlY051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</w:fldData>
        </w:fldChar>
      </w:r>
      <w:r w:rsidR="00C6195D">
        <w:instrText xml:space="preserve"> ADDIN EN.CITE.DATA </w:instrText>
      </w:r>
      <w:r w:rsidR="00C6195D">
        <w:fldChar w:fldCharType="end"/>
      </w:r>
      <w:r w:rsidR="00265B5D">
        <w:fldChar w:fldCharType="separate"/>
      </w:r>
      <w:r w:rsidR="00C6195D" w:rsidRPr="00C6195D">
        <w:rPr>
          <w:noProof/>
          <w:vertAlign w:val="superscript"/>
        </w:rPr>
        <w:t>36-38</w:t>
      </w:r>
      <w:r w:rsidR="00265B5D">
        <w:fldChar w:fldCharType="end"/>
      </w:r>
      <w:r>
        <w:t xml:space="preserve"> </w:t>
      </w:r>
      <w:bookmarkStart w:id="12" w:name="_Hlk61124744"/>
      <w:r w:rsidR="00265B5D">
        <w:t>T</w:t>
      </w:r>
      <w:r>
        <w:t>o enhance the RS performance, we planned to replace the single</w:t>
      </w:r>
      <w:r w:rsidRPr="00D03D5E">
        <w:t xml:space="preserve"> SP-AlO</w:t>
      </w:r>
      <w:r w:rsidRPr="00D03D5E">
        <w:rPr>
          <w:vertAlign w:val="subscript"/>
        </w:rPr>
        <w:t>x</w:t>
      </w:r>
      <w:r w:rsidRPr="00D03D5E">
        <w:t xml:space="preserve"> layer</w:t>
      </w:r>
      <w:r>
        <w:t xml:space="preserve"> with a</w:t>
      </w:r>
      <w:r w:rsidR="00265B5D">
        <w:t xml:space="preserve"> stacked</w:t>
      </w:r>
      <w:r>
        <w:t xml:space="preserve"> MO layer comprising of AlO</w:t>
      </w:r>
      <w:r w:rsidRPr="00D03D5E">
        <w:rPr>
          <w:vertAlign w:val="subscript"/>
        </w:rPr>
        <w:t>x</w:t>
      </w:r>
      <w:r>
        <w:t xml:space="preserve"> and other MO materials. </w:t>
      </w:r>
      <w:r w:rsidR="00265B5D">
        <w:t>We chose the metal silver (Ag) as the top electrode (TE) due to its excellent electrical conductivity, which was helpful to form the metallic conductive filament (CF) in RRAM devices</w:t>
      </w:r>
      <w:r w:rsidR="00A95CD2">
        <w:t>.</w:t>
      </w:r>
      <w:bookmarkEnd w:id="12"/>
      <w:r w:rsidR="00265B5D">
        <w:fldChar w:fldCharType="begin">
          <w:fldData xml:space="preserve">PEVuZE5vdGU+PENpdGU+PEF1dGhvcj5TaGVuPC9BdXRob3I+PFllYXI+MjAyMDwvWWVhcj48UmVj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</w:fldData>
        </w:fldChar>
      </w:r>
      <w:r w:rsidR="00C6195D">
        <w:instrText xml:space="preserve"> ADDIN EN.CITE </w:instrText>
      </w:r>
      <w:r w:rsidR="00C6195D">
        <w:fldChar w:fldCharType="begin">
          <w:fldData xml:space="preserve">PEVuZE5vdGU+PENpdGU+PEF1dGhvcj5TaGVuPC9BdXRob3I+PFllYXI+MjAyMDwvWWVhcj48UmVj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</w:fldData>
        </w:fldChar>
      </w:r>
      <w:r w:rsidR="00C6195D">
        <w:instrText xml:space="preserve"> ADDIN EN.CITE.DATA </w:instrText>
      </w:r>
      <w:r w:rsidR="00C6195D">
        <w:fldChar w:fldCharType="end"/>
      </w:r>
      <w:r w:rsidR="00265B5D">
        <w:fldChar w:fldCharType="separate"/>
      </w:r>
      <w:r w:rsidR="00C6195D" w:rsidRPr="00C6195D">
        <w:rPr>
          <w:noProof/>
          <w:vertAlign w:val="superscript"/>
        </w:rPr>
        <w:t>4, 39-40</w:t>
      </w:r>
      <w:r w:rsidR="00265B5D">
        <w:fldChar w:fldCharType="end"/>
      </w:r>
      <w:r w:rsidR="00265B5D">
        <w:t xml:space="preserve"> </w:t>
      </w:r>
      <w:bookmarkStart w:id="13" w:name="_Hlk61124762"/>
      <w:r w:rsidR="00265B5D">
        <w:t>The formation/rupture process of Ag CF was associated with the redox reaction of Ag element in RS layers, its basic was the drift of Ag ions and the mobility of electrons</w:t>
      </w:r>
      <w:r w:rsidR="00A95CD2">
        <w:t>.</w:t>
      </w:r>
      <w:bookmarkStart w:id="14" w:name="_Hlk61124774"/>
      <w:bookmarkEnd w:id="13"/>
      <w:r w:rsidR="00265B5D">
        <w:fldChar w:fldCharType="begin">
          <w:fldData xml:space="preserve">PEVuZE5vdGU+PENpdGU+PEF1dGhvcj5TaGVuPC9BdXRob3I+PFllYXI+MjAyMDwvWWVhcj48UmVj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</w:fldData>
        </w:fldChar>
      </w:r>
      <w:r w:rsidR="00C6195D">
        <w:instrText xml:space="preserve"> ADDIN EN.CITE </w:instrText>
      </w:r>
      <w:r w:rsidR="00C6195D">
        <w:fldChar w:fldCharType="begin">
          <w:fldData xml:space="preserve">PEVuZE5vdGU+PENpdGU+PEF1dGhvcj5TaGVuPC9BdXRob3I+PFllYXI+MjAyMDwvWWVhcj48UmVj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</w:fldData>
        </w:fldChar>
      </w:r>
      <w:r w:rsidR="00C6195D">
        <w:instrText xml:space="preserve"> ADDIN EN.CITE.DATA </w:instrText>
      </w:r>
      <w:r w:rsidR="00C6195D">
        <w:fldChar w:fldCharType="end"/>
      </w:r>
      <w:r w:rsidR="00265B5D">
        <w:fldChar w:fldCharType="separate"/>
      </w:r>
      <w:r w:rsidR="00C6195D" w:rsidRPr="00C6195D">
        <w:rPr>
          <w:noProof/>
          <w:vertAlign w:val="superscript"/>
        </w:rPr>
        <w:t>4, 7, 22, 39-40</w:t>
      </w:r>
      <w:r w:rsidR="00265B5D">
        <w:fldChar w:fldCharType="end"/>
      </w:r>
      <w:bookmarkEnd w:id="14"/>
      <w:r w:rsidR="00265B5D">
        <w:t xml:space="preserve"> </w:t>
      </w:r>
      <w:bookmarkStart w:id="15" w:name="_Hlk61124802"/>
      <w:r w:rsidR="00265B5D">
        <w:t>The mobility of electrons was related the electrical conductivity of RS layers</w:t>
      </w:r>
      <w:r w:rsidR="00A95CD2">
        <w:t>.</w:t>
      </w:r>
      <w:bookmarkEnd w:id="15"/>
      <w:r w:rsidR="00265B5D">
        <w:fldChar w:fldCharType="begin"/>
      </w:r>
      <w:r w:rsidR="00C6195D">
        <w:instrText xml:space="preserve"> ADDIN EN.CITE &lt;EndNote&gt;&lt;Cite&gt;&lt;Author&gt;Fu-Chien Chiu&lt;/Author&gt;&lt;Year&gt;2012&lt;/Year&gt;&lt;RecNum&gt;16&lt;/RecNum&gt;&lt;DisplayText&gt;&lt;style face="superscript"&gt;41-42&lt;/style&gt;&lt;/DisplayText&gt;&lt;record&gt;&lt;rec-number&gt;16&lt;/rec-number&gt;&lt;foreign-keys&gt;&lt;key app="EN" db-id="stwp0tfzhffxzfe5557pf2e9s2x5pvdsesed" timestamp="1609492270"&gt;16&lt;/key&gt;&lt;key app="ENWeb" db-id=""&gt;0&lt;/key&gt;&lt;/foreign-keys&gt;&lt;ref-type name="Journal Article"&gt;17&lt;/ref-type&gt;&lt;contributors&gt;&lt;authors&gt;&lt;author&gt;Fu-Chien Chiu, Peng-Wei Li, Wen-Yuan Chang&lt;/author&gt;&lt;/authors&gt;&lt;/contributors&gt;&lt;titles&gt;&lt;title&gt;Reliability characteristics and conduction mechanisms in resistive switching memory devices using ZnO thin films&lt;/title&gt;&lt;secondary-title&gt;NANO EXPRESS&lt;/secondary-title&gt;&lt;/titles&gt;&lt;periodical&gt;&lt;full-title&gt;NANO EXPRESS&lt;/full-title&gt;&lt;/periodical&gt;&lt;pages&gt;1-9&lt;/pages&gt;&lt;volume&gt;7&lt;/volume&gt;&lt;number&gt;178&lt;/number&gt;&lt;dates&gt;&lt;year&gt;2012&lt;/year&gt;&lt;/dates&gt;&lt;urls&gt;&lt;/urls&gt;&lt;/record&gt;&lt;/Cite&gt;&lt;Cite&gt;&lt;Author&gt;Chiu&lt;/Author&gt;&lt;Year&gt;2012&lt;/Year&gt;&lt;RecNum&gt;17&lt;/RecNum&gt;&lt;record&gt;&lt;rec-number&gt;17&lt;/rec-number&gt;&lt;foreign-keys&gt;&lt;key app="EN" db-id="stwp0tfzhffxzfe5557pf2e9s2x5pvdsesed" timestamp="1609492276"&gt;17&lt;/key&gt;&lt;key app="ENWeb" db-id=""&gt;0&lt;/key&gt;&lt;/foreign-keys&gt;&lt;ref-type name="Journal Article"&gt;17&lt;/ref-type&gt;&lt;contributors&gt;&lt;authors&gt;&lt;author&gt;Chiu, Fu-Chien&lt;/author&gt;&lt;author&gt;Shih, Wen-Chieh&lt;/author&gt;&lt;author&gt;Feng, Jun-Jea&lt;/author&gt;&lt;/authors&gt;&lt;/contributors&gt;&lt;titles&gt;&lt;title&gt;Conduction mechanism of resistive switching films in MgO memory devices&lt;/title&gt;&lt;secondary-title&gt;Journal of Applied Physics&lt;/secondary-title&gt;&lt;/titles&gt;&lt;periodical&gt;&lt;full-title&gt;Journal of Applied Physics&lt;/full-title&gt;&lt;/periodical&gt;&lt;pages&gt;094104-094112&lt;/pages&gt;&lt;volume&gt;111&lt;/volume&gt;&lt;number&gt;9&lt;/number&gt;&lt;section&gt;094104&lt;/section&gt;&lt;dates&gt;&lt;year&gt;2012&lt;/year&gt;&lt;/dates&gt;&lt;isbn&gt;0021-8979&amp;#xD;1089-7550&lt;/isbn&gt;&lt;urls&gt;&lt;/urls&gt;&lt;electronic-resource-num&gt;10.1063/1.4712628&lt;/electronic-resource-num&gt;&lt;/record&gt;&lt;/Cite&gt;&lt;/EndNote&gt;</w:instrText>
      </w:r>
      <w:r w:rsidR="00265B5D">
        <w:fldChar w:fldCharType="separate"/>
      </w:r>
      <w:r w:rsidR="00C6195D" w:rsidRPr="00C6195D">
        <w:rPr>
          <w:noProof/>
          <w:vertAlign w:val="superscript"/>
        </w:rPr>
        <w:t>41-42</w:t>
      </w:r>
      <w:r w:rsidR="00265B5D">
        <w:fldChar w:fldCharType="end"/>
      </w:r>
      <w:r w:rsidR="00265B5D">
        <w:t xml:space="preserve"> </w:t>
      </w:r>
      <w:bookmarkStart w:id="16" w:name="_Hlk61124855"/>
      <w:r w:rsidR="00265B5D">
        <w:t>Therefore, we needed to find new MO RS layer that electrical conductivity was better than AlO</w:t>
      </w:r>
      <w:r w:rsidR="00265B5D" w:rsidRPr="00265B5D">
        <w:rPr>
          <w:vertAlign w:val="subscript"/>
        </w:rPr>
        <w:t>x</w:t>
      </w:r>
      <w:r w:rsidR="00265B5D">
        <w:t xml:space="preserve"> layer. In general, the higher electrical conductivity means the smaller bandgap, which indicates that the bandgap of new MO RS layer should be smaller than that of the AlO</w:t>
      </w:r>
      <w:r w:rsidR="00265B5D" w:rsidRPr="00265B5D">
        <w:rPr>
          <w:vertAlign w:val="subscript"/>
        </w:rPr>
        <w:t>x</w:t>
      </w:r>
      <w:r w:rsidR="00265B5D">
        <w:t xml:space="preserve"> layer (~ 8.9 eV)</w:t>
      </w:r>
      <w:r w:rsidR="00A95CD2">
        <w:t>.</w:t>
      </w:r>
      <w:bookmarkStart w:id="17" w:name="_Hlk61124882"/>
      <w:bookmarkEnd w:id="16"/>
      <w:r w:rsidR="00265B5D">
        <w:fldChar w:fldCharType="begin">
          <w:fldData xml:space="preserve">PEVuZE5vdGU+PENpdGU+PEF1dGhvcj5IdWFuIEh1YW5nPC9BdXRob3I+PFllYXI+MTk5ODwvWWVh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</w:fldData>
        </w:fldChar>
      </w:r>
      <w:r w:rsidR="00C6195D">
        <w:instrText xml:space="preserve"> ADDIN EN.CITE </w:instrText>
      </w:r>
      <w:r w:rsidR="00C6195D">
        <w:fldChar w:fldCharType="begin">
          <w:fldData xml:space="preserve">PEVuZE5vdGU+PENpdGU+PEF1dGhvcj5IdWFuIEh1YW5nPC9BdXRob3I+PFllYXI+MTk5ODwvWWVh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</w:fldData>
        </w:fldChar>
      </w:r>
      <w:r w:rsidR="00C6195D">
        <w:instrText xml:space="preserve"> ADDIN EN.CITE.DATA </w:instrText>
      </w:r>
      <w:r w:rsidR="00C6195D">
        <w:fldChar w:fldCharType="end"/>
      </w:r>
      <w:r w:rsidR="00265B5D">
        <w:fldChar w:fldCharType="separate"/>
      </w:r>
      <w:r w:rsidR="00C6195D" w:rsidRPr="00C6195D">
        <w:rPr>
          <w:noProof/>
          <w:vertAlign w:val="superscript"/>
        </w:rPr>
        <w:t>36, 43-45</w:t>
      </w:r>
      <w:r w:rsidR="00265B5D">
        <w:fldChar w:fldCharType="end"/>
      </w:r>
      <w:bookmarkEnd w:id="17"/>
      <w:r w:rsidR="00265B5D">
        <w:t xml:space="preserve"> </w:t>
      </w:r>
      <w:bookmarkStart w:id="18" w:name="_Hlk61124903"/>
      <w:r w:rsidR="00265B5D">
        <w:t xml:space="preserve">During our experiment, we found that </w:t>
      </w:r>
      <w:r w:rsidR="00265B5D" w:rsidRPr="00265B5D">
        <w:t>the bandgap of GaO</w:t>
      </w:r>
      <w:r w:rsidR="00265B5D" w:rsidRPr="00265B5D">
        <w:rPr>
          <w:vertAlign w:val="subscript"/>
        </w:rPr>
        <w:t>x</w:t>
      </w:r>
      <w:r w:rsidR="00265B5D" w:rsidRPr="00265B5D">
        <w:t xml:space="preserve"> was about ~4.8 eV, which was lower than that of AlO</w:t>
      </w:r>
      <w:r w:rsidR="00265B5D" w:rsidRPr="00265B5D">
        <w:rPr>
          <w:vertAlign w:val="subscript"/>
        </w:rPr>
        <w:t>x</w:t>
      </w:r>
      <w:bookmarkEnd w:id="18"/>
      <w:r w:rsidR="00265B5D">
        <w:t>.</w:t>
      </w:r>
      <w:r w:rsidR="00A95CD2">
        <w:fldChar w:fldCharType="begin">
          <w:fldData xml:space="preserve">PEVuZE5vdGU+PENpdGU+PEF1dGhvcj5IdWFuIEh1YW5nPC9BdXRob3I+PFllYXI+MTk5ODwvWWVh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</w:fldData>
        </w:fldChar>
      </w:r>
      <w:r w:rsidR="00A95CD2">
        <w:instrText xml:space="preserve"> ADDIN EN.CITE </w:instrText>
      </w:r>
      <w:r w:rsidR="00A95CD2">
        <w:fldChar w:fldCharType="begin">
          <w:fldData xml:space="preserve">PEVuZE5vdGU+PENpdGU+PEF1dGhvcj5IdWFuIEh1YW5nPC9BdXRob3I+PFllYXI+MTk5ODwvWWVh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</w:fldData>
        </w:fldChar>
      </w:r>
      <w:r w:rsidR="00A95CD2">
        <w:instrText xml:space="preserve"> ADDIN EN.CITE.DATA </w:instrText>
      </w:r>
      <w:r w:rsidR="00A95CD2">
        <w:fldChar w:fldCharType="end"/>
      </w:r>
      <w:r w:rsidR="00A95CD2">
        <w:fldChar w:fldCharType="separate"/>
      </w:r>
      <w:r w:rsidR="00A95CD2" w:rsidRPr="00C6195D">
        <w:rPr>
          <w:noProof/>
          <w:vertAlign w:val="superscript"/>
        </w:rPr>
        <w:t>43-45</w:t>
      </w:r>
      <w:r w:rsidR="00A95CD2">
        <w:fldChar w:fldCharType="end"/>
      </w:r>
      <w:r w:rsidR="00265B5D">
        <w:t xml:space="preserve"> </w:t>
      </w:r>
      <w:bookmarkStart w:id="19" w:name="_Hlk61124957"/>
      <w:r w:rsidR="00265B5D" w:rsidRPr="00265B5D">
        <w:t>Besides, RRAM devices with a single GaO</w:t>
      </w:r>
      <w:r w:rsidR="00265B5D" w:rsidRPr="00265B5D">
        <w:rPr>
          <w:vertAlign w:val="subscript"/>
        </w:rPr>
        <w:t>x</w:t>
      </w:r>
      <w:r w:rsidR="00265B5D" w:rsidRPr="00265B5D">
        <w:t xml:space="preserve"> layer could operate with ~1V voltage, which was lower than that of the single-AlO</w:t>
      </w:r>
      <w:r w:rsidR="00265B5D" w:rsidRPr="00265B5D">
        <w:rPr>
          <w:vertAlign w:val="subscript"/>
        </w:rPr>
        <w:t>x</w:t>
      </w:r>
      <w:r w:rsidR="00265B5D" w:rsidRPr="00265B5D">
        <w:t>-layer device and their</w:t>
      </w:r>
      <w:bookmarkEnd w:id="19"/>
      <w:r w:rsidR="00265B5D" w:rsidRPr="00265B5D">
        <w:t xml:space="preserve"> </w:t>
      </w:r>
      <w:bookmarkStart w:id="20" w:name="_Hlk61124968"/>
      <w:r w:rsidR="00265B5D" w:rsidRPr="00265B5D">
        <w:t>ON/OFF ratios were very similar.</w:t>
      </w:r>
      <w:r w:rsidR="00265B5D">
        <w:rPr>
          <w:rFonts w:hint="eastAsia"/>
          <w:lang w:eastAsia="zh-CN"/>
        </w:rPr>
        <w:t xml:space="preserve"> </w:t>
      </w:r>
      <w:r>
        <w:t xml:space="preserve">Therefore, we chose the </w:t>
      </w:r>
      <w:r w:rsidR="00265B5D">
        <w:t>SP-</w:t>
      </w:r>
      <w:r>
        <w:t>GaO</w:t>
      </w:r>
      <w:r w:rsidRPr="00D03D5E">
        <w:rPr>
          <w:vertAlign w:val="subscript"/>
        </w:rPr>
        <w:t>x</w:t>
      </w:r>
      <w:r>
        <w:t>/</w:t>
      </w:r>
      <w:r w:rsidR="00265B5D">
        <w:t>SP-</w:t>
      </w:r>
      <w:r>
        <w:t>AlO</w:t>
      </w:r>
      <w:r w:rsidRPr="00D03D5E">
        <w:rPr>
          <w:vertAlign w:val="subscript"/>
        </w:rPr>
        <w:t>x</w:t>
      </w:r>
      <w:r>
        <w:t xml:space="preserve"> structure as the RS </w:t>
      </w:r>
      <w:r>
        <w:lastRenderedPageBreak/>
        <w:t>layer.</w:t>
      </w:r>
      <w:bookmarkEnd w:id="20"/>
      <w:r>
        <w:t xml:space="preserve"> </w:t>
      </w:r>
      <w:bookmarkEnd w:id="0"/>
      <w:r w:rsidR="007F1307">
        <w:rPr>
          <w:rFonts w:hint="eastAsia"/>
          <w:lang w:eastAsia="zh-CN"/>
        </w:rPr>
        <w:t>I</w:t>
      </w:r>
      <w:r w:rsidR="007F1307">
        <w:rPr>
          <w:lang w:eastAsia="zh-CN"/>
        </w:rPr>
        <w:t xml:space="preserve">n this work, RRAM devices with SP-MO RS layers were fabricated to investigate their synaptic behaviors. </w:t>
      </w:r>
      <w:r w:rsidR="00BD2C37">
        <w:rPr>
          <w:lang w:eastAsia="zh-CN"/>
        </w:rPr>
        <w:t>Ag/SP-GaO</w:t>
      </w:r>
      <w:r w:rsidR="00BD2C37">
        <w:rPr>
          <w:vertAlign w:val="subscript"/>
          <w:lang w:eastAsia="zh-CN"/>
        </w:rPr>
        <w:t>x</w:t>
      </w:r>
      <w:r w:rsidR="00BD2C37">
        <w:rPr>
          <w:lang w:eastAsia="zh-CN"/>
        </w:rPr>
        <w:t>/SP-AlO</w:t>
      </w:r>
      <w:r w:rsidR="00BD2C37">
        <w:rPr>
          <w:vertAlign w:val="subscript"/>
          <w:lang w:eastAsia="zh-CN"/>
        </w:rPr>
        <w:t>x</w:t>
      </w:r>
      <w:r w:rsidR="00BD2C37">
        <w:rPr>
          <w:lang w:eastAsia="zh-CN"/>
        </w:rPr>
        <w:t>/ITO and Ag/SP-AlO</w:t>
      </w:r>
      <w:r w:rsidR="00BD2C37">
        <w:rPr>
          <w:vertAlign w:val="subscript"/>
          <w:lang w:eastAsia="zh-CN"/>
        </w:rPr>
        <w:t>x</w:t>
      </w:r>
      <w:r w:rsidR="00BD2C37">
        <w:rPr>
          <w:lang w:eastAsia="zh-CN"/>
        </w:rPr>
        <w:t>/ITO RRAM devices were electrically measured and Ag/SP-GaO</w:t>
      </w:r>
      <w:r w:rsidR="00BD2C37">
        <w:rPr>
          <w:vertAlign w:val="subscript"/>
          <w:lang w:eastAsia="zh-CN"/>
        </w:rPr>
        <w:t>x</w:t>
      </w:r>
      <w:r w:rsidR="00BD2C37">
        <w:rPr>
          <w:lang w:eastAsia="zh-CN"/>
        </w:rPr>
        <w:t>/SP-AlO</w:t>
      </w:r>
      <w:r w:rsidR="00BD2C37">
        <w:rPr>
          <w:vertAlign w:val="subscript"/>
          <w:lang w:eastAsia="zh-CN"/>
        </w:rPr>
        <w:t>x</w:t>
      </w:r>
      <w:r w:rsidR="00BD2C37">
        <w:rPr>
          <w:lang w:eastAsia="zh-CN"/>
        </w:rPr>
        <w:t>/ITO devices exhibited better electrical performance with lower SET/RESET voltage, larger ON/OFF ratio, and superior stability. Based on multilevel conductance states of LTP and LTD, Ag/SP-GaO</w:t>
      </w:r>
      <w:r w:rsidR="00BD2C37">
        <w:rPr>
          <w:vertAlign w:val="subscript"/>
          <w:lang w:eastAsia="zh-CN"/>
        </w:rPr>
        <w:t>x</w:t>
      </w:r>
      <w:r w:rsidR="00BD2C37">
        <w:rPr>
          <w:lang w:eastAsia="zh-CN"/>
        </w:rPr>
        <w:t>/SP-AlO</w:t>
      </w:r>
      <w:r w:rsidR="00BD2C37">
        <w:rPr>
          <w:vertAlign w:val="subscript"/>
          <w:lang w:eastAsia="zh-CN"/>
        </w:rPr>
        <w:t>x</w:t>
      </w:r>
      <w:r w:rsidR="00BD2C37">
        <w:rPr>
          <w:lang w:eastAsia="zh-CN"/>
        </w:rPr>
        <w:t xml:space="preserve">/ITO devices demonstrated artificial synaptic behaviors including short-term memory (STM) and long-term memory (LTM). Matrix comprising of selected devices emulated brain-like behavior of learning-forgetting-relearning. Besides, with the </w:t>
      </w:r>
      <w:r w:rsidR="00BD2C37" w:rsidRPr="00BD2C37">
        <w:rPr>
          <w:lang w:eastAsia="zh-CN"/>
        </w:rPr>
        <w:t>Mixed National Institute of Standards and Technology (</w:t>
      </w:r>
      <w:r w:rsidR="00BD2C37">
        <w:rPr>
          <w:lang w:eastAsia="zh-CN"/>
        </w:rPr>
        <w:t>MNIST</w:t>
      </w:r>
      <w:r w:rsidR="00BD2C37" w:rsidRPr="00BD2C37">
        <w:rPr>
          <w:lang w:eastAsia="zh-CN"/>
        </w:rPr>
        <w:t>)</w:t>
      </w:r>
      <w:r w:rsidR="00BD2C37">
        <w:rPr>
          <w:lang w:eastAsia="zh-CN"/>
        </w:rPr>
        <w:t xml:space="preserve"> data set, image recognition with neuron network based on the synaptic performance of Ag/SP-GaO</w:t>
      </w:r>
      <w:r w:rsidR="00BD2C37">
        <w:rPr>
          <w:vertAlign w:val="subscript"/>
          <w:lang w:eastAsia="zh-CN"/>
        </w:rPr>
        <w:t>x</w:t>
      </w:r>
      <w:r w:rsidR="00BD2C37">
        <w:rPr>
          <w:lang w:eastAsia="zh-CN"/>
        </w:rPr>
        <w:t>/SP-AlO</w:t>
      </w:r>
      <w:r w:rsidR="00BD2C37">
        <w:rPr>
          <w:vertAlign w:val="subscript"/>
          <w:lang w:eastAsia="zh-CN"/>
        </w:rPr>
        <w:t>x</w:t>
      </w:r>
      <w:r w:rsidR="00BD2C37">
        <w:rPr>
          <w:lang w:eastAsia="zh-CN"/>
        </w:rPr>
        <w:t>/ITO RRAM devices were conducted successfully and the highest recognition accuracy could be up to 96%.</w:t>
      </w:r>
    </w:p>
    <w:p w14:paraId="4362FE18" w14:textId="77777777" w:rsidR="004256B1" w:rsidRPr="004256B1" w:rsidRDefault="004256B1" w:rsidP="004256B1"/>
    <w:p w14:paraId="47BAA9CC" w14:textId="36CF415C" w:rsidR="004256B1" w:rsidRPr="004256B1" w:rsidRDefault="004256B1" w:rsidP="004256B1">
      <w:pPr>
        <w:pStyle w:val="TESupportingInformation"/>
        <w:spacing w:after="240"/>
        <w:ind w:firstLine="0"/>
        <w:jc w:val="left"/>
        <w:rPr>
          <w:b/>
          <w:bCs/>
        </w:rPr>
      </w:pPr>
      <w:r w:rsidRPr="004256B1">
        <w:rPr>
          <w:b/>
          <w:bCs/>
        </w:rPr>
        <w:t>2. RESULTS AND DISCUSSION</w:t>
      </w:r>
      <w:r w:rsidR="00E72838">
        <w:rPr>
          <w:b/>
          <w:bCs/>
        </w:rPr>
        <w:t>S</w:t>
      </w:r>
    </w:p>
    <w:p w14:paraId="5F10D119" w14:textId="55948276" w:rsidR="00683131" w:rsidRDefault="00CD54BC" w:rsidP="00D34F5D">
      <w:pPr>
        <w:pStyle w:val="TAMainText"/>
        <w:rPr>
          <w:lang w:eastAsia="zh-CN"/>
        </w:rPr>
      </w:pPr>
      <w:r w:rsidRPr="00CD54BC">
        <w:rPr>
          <w:lang w:eastAsia="zh-CN"/>
        </w:rPr>
        <w:t xml:space="preserve">With the fabrication process of </w:t>
      </w:r>
      <w:r w:rsidRPr="00CD54BC">
        <w:rPr>
          <w:b/>
          <w:bCs/>
          <w:lang w:eastAsia="zh-CN"/>
        </w:rPr>
        <w:t>Figures 1(a)-1(d)</w:t>
      </w:r>
      <w:r w:rsidRPr="00CD54BC">
        <w:rPr>
          <w:lang w:eastAsia="zh-CN"/>
        </w:rPr>
        <w:t xml:space="preserve"> with the SP method,</w:t>
      </w:r>
      <w:r>
        <w:rPr>
          <w:b/>
          <w:bCs/>
          <w:lang w:eastAsia="zh-CN"/>
        </w:rPr>
        <w:t xml:space="preserve"> </w:t>
      </w:r>
      <w:r>
        <w:rPr>
          <w:lang w:eastAsia="zh-CN"/>
        </w:rPr>
        <w:t>the fabricated RRAM devices with SP-GaO</w:t>
      </w:r>
      <w:r>
        <w:rPr>
          <w:vertAlign w:val="subscript"/>
          <w:lang w:eastAsia="zh-CN"/>
        </w:rPr>
        <w:t>x</w:t>
      </w:r>
      <w:r>
        <w:rPr>
          <w:lang w:eastAsia="zh-CN"/>
        </w:rPr>
        <w:t>/SP-AlO</w:t>
      </w:r>
      <w:r>
        <w:rPr>
          <w:vertAlign w:val="subscript"/>
          <w:lang w:eastAsia="zh-CN"/>
        </w:rPr>
        <w:t>x</w:t>
      </w:r>
      <w:r>
        <w:rPr>
          <w:lang w:eastAsia="zh-CN"/>
        </w:rPr>
        <w:t xml:space="preserve"> layers can be observed in </w:t>
      </w:r>
      <w:r w:rsidRPr="00CD54BC">
        <w:rPr>
          <w:b/>
          <w:bCs/>
          <w:lang w:eastAsia="zh-CN"/>
        </w:rPr>
        <w:t>Figure 1(e)</w:t>
      </w:r>
      <w:r>
        <w:rPr>
          <w:b/>
          <w:bCs/>
          <w:lang w:eastAsia="zh-CN"/>
        </w:rPr>
        <w:t xml:space="preserve">. </w:t>
      </w:r>
      <w:r w:rsidRPr="00CD54BC">
        <w:rPr>
          <w:lang w:eastAsia="zh-CN"/>
        </w:rPr>
        <w:t>The SEM image demonstrated in</w:t>
      </w:r>
      <w:r>
        <w:rPr>
          <w:b/>
          <w:bCs/>
          <w:lang w:eastAsia="zh-CN"/>
        </w:rPr>
        <w:t xml:space="preserve"> Figure 1(f) </w:t>
      </w:r>
      <w:r>
        <w:rPr>
          <w:lang w:eastAsia="zh-CN"/>
        </w:rPr>
        <w:t>indicated that the deposited AlO</w:t>
      </w:r>
      <w:r w:rsidRPr="00CD54BC">
        <w:rPr>
          <w:vertAlign w:val="subscript"/>
          <w:lang w:eastAsia="zh-CN"/>
        </w:rPr>
        <w:t>x</w:t>
      </w:r>
      <w:r>
        <w:rPr>
          <w:lang w:eastAsia="zh-CN"/>
        </w:rPr>
        <w:t xml:space="preserve"> layer was </w:t>
      </w:r>
      <w:r w:rsidR="00010F43">
        <w:rPr>
          <w:lang w:eastAsia="zh-CN"/>
        </w:rPr>
        <w:t xml:space="preserve">~ </w:t>
      </w:r>
      <w:r>
        <w:rPr>
          <w:lang w:eastAsia="zh-CN"/>
        </w:rPr>
        <w:t>50 nm while the deposited GaO</w:t>
      </w:r>
      <w:r w:rsidRPr="00CD54BC">
        <w:rPr>
          <w:vertAlign w:val="subscript"/>
          <w:lang w:eastAsia="zh-CN"/>
        </w:rPr>
        <w:t>x</w:t>
      </w:r>
      <w:r>
        <w:rPr>
          <w:lang w:eastAsia="zh-CN"/>
        </w:rPr>
        <w:t xml:space="preserve"> layer was </w:t>
      </w:r>
      <w:r w:rsidR="00010F43">
        <w:rPr>
          <w:lang w:eastAsia="zh-CN"/>
        </w:rPr>
        <w:t xml:space="preserve">~ </w:t>
      </w:r>
      <w:r>
        <w:rPr>
          <w:lang w:eastAsia="zh-CN"/>
        </w:rPr>
        <w:t>35 nm.</w:t>
      </w:r>
      <w:r>
        <w:rPr>
          <w:b/>
          <w:bCs/>
          <w:lang w:eastAsia="zh-CN"/>
        </w:rPr>
        <w:t xml:space="preserve"> </w:t>
      </w:r>
      <w:r w:rsidR="00610E86" w:rsidRPr="00610E86">
        <w:rPr>
          <w:rFonts w:hint="eastAsia"/>
          <w:b/>
          <w:bCs/>
          <w:lang w:eastAsia="zh-CN"/>
        </w:rPr>
        <w:t>F</w:t>
      </w:r>
      <w:r w:rsidR="00610E86" w:rsidRPr="00610E86">
        <w:rPr>
          <w:b/>
          <w:bCs/>
          <w:lang w:eastAsia="zh-CN"/>
        </w:rPr>
        <w:t>igures 1(g)-1(j)</w:t>
      </w:r>
      <w:r w:rsidR="00610E86">
        <w:rPr>
          <w:lang w:eastAsia="zh-CN"/>
        </w:rPr>
        <w:t xml:space="preserve"> exhibited the XPS spectra of SP-GaO</w:t>
      </w:r>
      <w:r w:rsidR="00610E86">
        <w:rPr>
          <w:vertAlign w:val="subscript"/>
          <w:lang w:eastAsia="zh-CN"/>
        </w:rPr>
        <w:t>x</w:t>
      </w:r>
      <w:r w:rsidR="00610E86">
        <w:rPr>
          <w:lang w:eastAsia="zh-CN"/>
        </w:rPr>
        <w:t xml:space="preserve"> and</w:t>
      </w:r>
      <w:r w:rsidR="00610E86" w:rsidRPr="00610E86">
        <w:rPr>
          <w:lang w:eastAsia="zh-CN"/>
        </w:rPr>
        <w:t xml:space="preserve"> </w:t>
      </w:r>
      <w:r w:rsidR="00610E86">
        <w:rPr>
          <w:lang w:eastAsia="zh-CN"/>
        </w:rPr>
        <w:t>SP-AlO</w:t>
      </w:r>
      <w:r w:rsidR="00610E86">
        <w:rPr>
          <w:vertAlign w:val="subscript"/>
          <w:lang w:eastAsia="zh-CN"/>
        </w:rPr>
        <w:t>x</w:t>
      </w:r>
      <w:r w:rsidR="00610E86">
        <w:rPr>
          <w:lang w:eastAsia="zh-CN"/>
        </w:rPr>
        <w:t xml:space="preserve"> thin films.</w:t>
      </w:r>
      <w:r w:rsidR="00D34F5D">
        <w:rPr>
          <w:lang w:eastAsia="zh-CN"/>
        </w:rPr>
        <w:t xml:space="preserve"> The single peak in the Ga </w:t>
      </w:r>
      <w:r w:rsidR="00D34F5D" w:rsidRPr="00CD54BC">
        <w:rPr>
          <w:i/>
          <w:iCs/>
          <w:lang w:eastAsia="zh-CN"/>
        </w:rPr>
        <w:t>2p</w:t>
      </w:r>
      <w:r w:rsidR="00D34F5D">
        <w:rPr>
          <w:lang w:eastAsia="zh-CN"/>
        </w:rPr>
        <w:t xml:space="preserve"> spectrum (</w:t>
      </w:r>
      <w:r w:rsidR="00D34F5D" w:rsidRPr="00D34F5D">
        <w:rPr>
          <w:b/>
          <w:bCs/>
          <w:lang w:eastAsia="zh-CN"/>
        </w:rPr>
        <w:t>Figure 1(g)</w:t>
      </w:r>
      <w:r w:rsidR="00D34F5D">
        <w:rPr>
          <w:lang w:eastAsia="zh-CN"/>
        </w:rPr>
        <w:t>) with Binding Energy located at 1117.1 eV indicated the existence of Ga</w:t>
      </w:r>
      <w:r w:rsidR="00D34F5D" w:rsidRPr="00D34F5D">
        <w:rPr>
          <w:vertAlign w:val="subscript"/>
          <w:lang w:eastAsia="zh-CN"/>
        </w:rPr>
        <w:t>2</w:t>
      </w:r>
      <w:r w:rsidR="00D34F5D">
        <w:rPr>
          <w:lang w:eastAsia="zh-CN"/>
        </w:rPr>
        <w:t>O</w:t>
      </w:r>
      <w:r w:rsidR="00D34F5D" w:rsidRPr="00D34F5D">
        <w:rPr>
          <w:vertAlign w:val="subscript"/>
          <w:lang w:eastAsia="zh-CN"/>
        </w:rPr>
        <w:t>3</w:t>
      </w:r>
      <w:r w:rsidR="00D34F5D">
        <w:rPr>
          <w:lang w:eastAsia="zh-CN"/>
        </w:rPr>
        <w:t xml:space="preserve"> in the SP-GaO</w:t>
      </w:r>
      <w:r w:rsidR="00D34F5D">
        <w:rPr>
          <w:vertAlign w:val="subscript"/>
          <w:lang w:eastAsia="zh-CN"/>
        </w:rPr>
        <w:t>x</w:t>
      </w:r>
      <w:r w:rsidR="00D34F5D">
        <w:rPr>
          <w:lang w:eastAsia="zh-CN"/>
        </w:rPr>
        <w:t xml:space="preserve"> thin film while the peak in O </w:t>
      </w:r>
      <w:r w:rsidR="00D34F5D" w:rsidRPr="00CD54BC">
        <w:rPr>
          <w:i/>
          <w:iCs/>
          <w:lang w:eastAsia="zh-CN"/>
        </w:rPr>
        <w:t>1s</w:t>
      </w:r>
      <w:r w:rsidR="00D34F5D">
        <w:rPr>
          <w:lang w:eastAsia="zh-CN"/>
        </w:rPr>
        <w:t xml:space="preserve"> spectrum (</w:t>
      </w:r>
      <w:r w:rsidR="00D34F5D" w:rsidRPr="00D34F5D">
        <w:rPr>
          <w:b/>
          <w:bCs/>
          <w:lang w:eastAsia="zh-CN"/>
        </w:rPr>
        <w:t>Figure 1(</w:t>
      </w:r>
      <w:r w:rsidR="00D34F5D">
        <w:rPr>
          <w:b/>
          <w:bCs/>
          <w:lang w:eastAsia="zh-CN"/>
        </w:rPr>
        <w:t>h</w:t>
      </w:r>
      <w:r w:rsidR="00D34F5D" w:rsidRPr="00D34F5D">
        <w:rPr>
          <w:b/>
          <w:bCs/>
          <w:lang w:eastAsia="zh-CN"/>
        </w:rPr>
        <w:t>)</w:t>
      </w:r>
      <w:r w:rsidR="00D34F5D">
        <w:rPr>
          <w:lang w:eastAsia="zh-CN"/>
        </w:rPr>
        <w:t>) of the SP-GaO</w:t>
      </w:r>
      <w:r w:rsidR="00D34F5D">
        <w:rPr>
          <w:vertAlign w:val="subscript"/>
          <w:lang w:eastAsia="zh-CN"/>
        </w:rPr>
        <w:t>x</w:t>
      </w:r>
      <w:r w:rsidR="00D34F5D">
        <w:rPr>
          <w:lang w:eastAsia="zh-CN"/>
        </w:rPr>
        <w:t xml:space="preserve"> layer at 531. 7 eV was also associated with Ga</w:t>
      </w:r>
      <w:r w:rsidR="00D34F5D" w:rsidRPr="00D34F5D">
        <w:rPr>
          <w:vertAlign w:val="subscript"/>
          <w:lang w:eastAsia="zh-CN"/>
        </w:rPr>
        <w:t>2</w:t>
      </w:r>
      <w:r w:rsidR="00D34F5D">
        <w:rPr>
          <w:lang w:eastAsia="zh-CN"/>
        </w:rPr>
        <w:t>O</w:t>
      </w:r>
      <w:r w:rsidR="00D34F5D" w:rsidRPr="00D34F5D">
        <w:rPr>
          <w:vertAlign w:val="subscript"/>
          <w:lang w:eastAsia="zh-CN"/>
        </w:rPr>
        <w:t>3</w:t>
      </w:r>
      <w:r w:rsidR="00D34F5D">
        <w:rPr>
          <w:lang w:eastAsia="zh-CN"/>
        </w:rPr>
        <w:t>.</w:t>
      </w:r>
      <w:r w:rsidR="00D34F5D">
        <w:rPr>
          <w:lang w:eastAsia="zh-CN"/>
        </w:rPr>
        <w:fldChar w:fldCharType="begin"/>
      </w:r>
      <w:r w:rsidR="0007691E">
        <w:rPr>
          <w:lang w:eastAsia="zh-CN"/>
        </w:rPr>
        <w:instrText xml:space="preserve"> ADDIN EN.CITE &lt;EndNote&gt;&lt;Cite&gt;&lt;Author&gt;R. Carli&lt;/Author&gt;&lt;Year&gt;1994&lt;/Year&gt;&lt;RecNum&gt;1&lt;/RecNum&gt;&lt;DisplayText&gt;&lt;style face="superscript"&gt;46-47&lt;/style&gt;&lt;/DisplayText&gt;&lt;record&gt;&lt;rec-number&gt;1&lt;/rec-number&gt;&lt;foreign-keys&gt;&lt;key app="EN" db-id="rzt52sft2dxzzzedfv1v0pat9f5dwtssaxdv" timestamp="1603774299"&gt;1&lt;/key&gt;&lt;key app="ENWeb" db-id=""&gt;0&lt;/key&gt;&lt;/foreign-keys&gt;&lt;ref-type name="Journal Article"&gt;17&lt;/ref-type&gt;&lt;contributors&gt;&lt;authors&gt;&lt;author&gt;R. Carli, C.L. Bianchi&lt;/author&gt;&lt;/authors&gt;&lt;/contributors&gt;&lt;titles&gt;&lt;title&gt;XPS analysis of gallium oxides&lt;/title&gt;&lt;secondary-title&gt;Applied Surface Science&lt;/secondary-title&gt;&lt;/titles&gt;&lt;periodical&gt;&lt;full-title&gt;Applied Surface Science&lt;/full-title&gt;&lt;/periodical&gt;&lt;pages&gt;99-102&lt;/pages&gt;&lt;volume&gt;74&lt;/volume&gt;&lt;dates&gt;&lt;year&gt;1994&lt;/year&gt;&lt;/dates&gt;&lt;urls&gt;&lt;/urls&gt;&lt;/record&gt;&lt;/Cite&gt;&lt;Cite&gt;&lt;Author&gt;Ramana&lt;/Author&gt;&lt;Year&gt;2014&lt;/Year&gt;&lt;RecNum&gt;4&lt;/RecNum&gt;&lt;record&gt;&lt;rec-number&gt;4&lt;/rec-number&gt;&lt;foreign-keys&gt;&lt;key app="EN" db-id="rzt52sft2dxzzzedfv1v0pat9f5dwtssaxdv" timestamp="1603774313"&gt;4&lt;/key&gt;&lt;key app="ENWeb" db-id=""&gt;0&lt;/key&gt;&lt;/foreign-keys&gt;&lt;ref-type name="Journal Article"&gt;17&lt;/ref-type&gt;&lt;contributors&gt;&lt;authors&gt;&lt;author&gt;Ramana, C. V.&lt;/author&gt;&lt;author&gt;Rubio, E. J.&lt;/author&gt;&lt;author&gt;Barraza, C. D.&lt;/author&gt;&lt;author&gt;Miranda Gallardo, A.&lt;/author&gt;&lt;author&gt;McPeak, Samantha&lt;/author&gt;&lt;author&gt;Kotru, Sushma&lt;/author&gt;&lt;author&gt;Grant, J. T.&lt;/author&gt;&lt;/authors&gt;&lt;/contributors&gt;&lt;titles&gt;&lt;title&gt;Chemical bonding, optical constants, and electrical resistivity of sputter-deposited gallium oxide thin films&lt;/title&gt;&lt;secondary-title&gt;Journal of Applied Physics&lt;/secondary-title&gt;&lt;/titles&gt;&lt;periodical&gt;&lt;full-title&gt;Journal of Applied Physics&lt;/full-title&gt;&lt;/periodical&gt;&lt;pages&gt;043508-1-043508-10&lt;/pages&gt;&lt;volume&gt;115&lt;/volume&gt;&lt;number&gt;4&lt;/number&gt;&lt;section&gt;043508-1&lt;/section&gt;&lt;dates&gt;&lt;year&gt;2014&lt;/year&gt;&lt;/dates&gt;&lt;isbn&gt;0021-8979&amp;#xD;1089-7550&lt;/isbn&gt;&lt;urls&gt;&lt;/urls&gt;&lt;electronic-resource-num&gt;10.1063/1.4862186&lt;/electronic-resource-num&gt;&lt;/record&gt;&lt;/Cite&gt;&lt;/EndNote&gt;</w:instrText>
      </w:r>
      <w:r w:rsidR="00D34F5D">
        <w:rPr>
          <w:lang w:eastAsia="zh-CN"/>
        </w:rPr>
        <w:fldChar w:fldCharType="separate"/>
      </w:r>
      <w:r w:rsidR="0007691E" w:rsidRPr="0007691E">
        <w:rPr>
          <w:noProof/>
          <w:vertAlign w:val="superscript"/>
          <w:lang w:eastAsia="zh-CN"/>
        </w:rPr>
        <w:t>46-47</w:t>
      </w:r>
      <w:r w:rsidR="00D34F5D">
        <w:rPr>
          <w:lang w:eastAsia="zh-CN"/>
        </w:rPr>
        <w:fldChar w:fldCharType="end"/>
      </w:r>
      <w:r w:rsidR="00D34F5D">
        <w:rPr>
          <w:lang w:eastAsia="zh-CN"/>
        </w:rPr>
        <w:t xml:space="preserve"> In </w:t>
      </w:r>
      <w:r w:rsidR="00D34F5D" w:rsidRPr="00D34F5D">
        <w:rPr>
          <w:b/>
          <w:bCs/>
          <w:lang w:eastAsia="zh-CN"/>
        </w:rPr>
        <w:t>Figure 1(</w:t>
      </w:r>
      <w:proofErr w:type="spellStart"/>
      <w:r w:rsidR="00D34F5D" w:rsidRPr="00D34F5D">
        <w:rPr>
          <w:b/>
          <w:bCs/>
          <w:lang w:eastAsia="zh-CN"/>
        </w:rPr>
        <w:t>i</w:t>
      </w:r>
      <w:proofErr w:type="spellEnd"/>
      <w:r w:rsidR="00D34F5D" w:rsidRPr="00D34F5D">
        <w:rPr>
          <w:b/>
          <w:bCs/>
          <w:lang w:eastAsia="zh-CN"/>
        </w:rPr>
        <w:t>)</w:t>
      </w:r>
      <w:r w:rsidR="00D34F5D">
        <w:rPr>
          <w:lang w:eastAsia="zh-CN"/>
        </w:rPr>
        <w:t xml:space="preserve">, the peak in the Al </w:t>
      </w:r>
      <w:r w:rsidR="00D34F5D" w:rsidRPr="00CD54BC">
        <w:rPr>
          <w:i/>
          <w:iCs/>
          <w:lang w:eastAsia="zh-CN"/>
        </w:rPr>
        <w:t>2p</w:t>
      </w:r>
      <w:r w:rsidR="00D34F5D">
        <w:rPr>
          <w:lang w:eastAsia="zh-CN"/>
        </w:rPr>
        <w:t xml:space="preserve"> spectrum observed at 72.6 eV exhibited the metallic Al in the SP-AlO</w:t>
      </w:r>
      <w:r w:rsidR="00D34F5D">
        <w:rPr>
          <w:vertAlign w:val="subscript"/>
          <w:lang w:eastAsia="zh-CN"/>
        </w:rPr>
        <w:t>x</w:t>
      </w:r>
      <w:r w:rsidR="00D34F5D">
        <w:rPr>
          <w:lang w:eastAsia="zh-CN"/>
        </w:rPr>
        <w:t xml:space="preserve"> layer and the peak in the O </w:t>
      </w:r>
      <w:r w:rsidR="00D34F5D" w:rsidRPr="00CD54BC">
        <w:rPr>
          <w:i/>
          <w:iCs/>
          <w:lang w:eastAsia="zh-CN"/>
        </w:rPr>
        <w:t>1s</w:t>
      </w:r>
      <w:r w:rsidR="00D34F5D" w:rsidRPr="00D34F5D">
        <w:rPr>
          <w:lang w:eastAsia="zh-CN"/>
        </w:rPr>
        <w:t xml:space="preserve"> </w:t>
      </w:r>
      <w:r w:rsidR="00D34F5D">
        <w:rPr>
          <w:lang w:eastAsia="zh-CN"/>
        </w:rPr>
        <w:t>spectrum (</w:t>
      </w:r>
      <w:r w:rsidR="00D34F5D" w:rsidRPr="00D34F5D">
        <w:rPr>
          <w:b/>
          <w:bCs/>
          <w:lang w:eastAsia="zh-CN"/>
        </w:rPr>
        <w:t>Figure 1(</w:t>
      </w:r>
      <w:r w:rsidR="00D34F5D">
        <w:rPr>
          <w:b/>
          <w:bCs/>
          <w:lang w:eastAsia="zh-CN"/>
        </w:rPr>
        <w:t>j</w:t>
      </w:r>
      <w:r w:rsidR="00D34F5D" w:rsidRPr="00D34F5D">
        <w:rPr>
          <w:b/>
          <w:bCs/>
          <w:lang w:eastAsia="zh-CN"/>
        </w:rPr>
        <w:t>)</w:t>
      </w:r>
      <w:r w:rsidR="00D34F5D">
        <w:rPr>
          <w:lang w:eastAsia="zh-CN"/>
        </w:rPr>
        <w:t>) of the</w:t>
      </w:r>
      <w:r w:rsidR="00D34F5D" w:rsidRPr="00D34F5D">
        <w:rPr>
          <w:lang w:eastAsia="zh-CN"/>
        </w:rPr>
        <w:t xml:space="preserve"> </w:t>
      </w:r>
      <w:r w:rsidR="00D34F5D">
        <w:rPr>
          <w:lang w:eastAsia="zh-CN"/>
        </w:rPr>
        <w:t>SP-AlO</w:t>
      </w:r>
      <w:r w:rsidR="00D34F5D">
        <w:rPr>
          <w:vertAlign w:val="subscript"/>
          <w:lang w:eastAsia="zh-CN"/>
        </w:rPr>
        <w:t>x</w:t>
      </w:r>
      <w:r w:rsidR="00D34F5D">
        <w:rPr>
          <w:lang w:eastAsia="zh-CN"/>
        </w:rPr>
        <w:t xml:space="preserve"> thin film at 531.9 eV indicated that Al</w:t>
      </w:r>
      <w:r w:rsidR="00D34F5D" w:rsidRPr="00D34F5D">
        <w:rPr>
          <w:vertAlign w:val="subscript"/>
          <w:lang w:eastAsia="zh-CN"/>
        </w:rPr>
        <w:t>2</w:t>
      </w:r>
      <w:r w:rsidR="00D34F5D">
        <w:rPr>
          <w:lang w:eastAsia="zh-CN"/>
        </w:rPr>
        <w:t>O</w:t>
      </w:r>
      <w:r w:rsidR="00D34F5D" w:rsidRPr="00D34F5D">
        <w:rPr>
          <w:vertAlign w:val="subscript"/>
          <w:lang w:eastAsia="zh-CN"/>
        </w:rPr>
        <w:t>3</w:t>
      </w:r>
      <w:r w:rsidR="00D34F5D">
        <w:rPr>
          <w:lang w:eastAsia="zh-CN"/>
        </w:rPr>
        <w:t xml:space="preserve"> existed in the SP-AlO</w:t>
      </w:r>
      <w:r w:rsidR="00D34F5D">
        <w:rPr>
          <w:vertAlign w:val="subscript"/>
          <w:lang w:eastAsia="zh-CN"/>
        </w:rPr>
        <w:t>x</w:t>
      </w:r>
      <w:r w:rsidR="00D34F5D">
        <w:rPr>
          <w:lang w:eastAsia="zh-CN"/>
        </w:rPr>
        <w:t xml:space="preserve"> layer.</w:t>
      </w:r>
      <w:r w:rsidR="00D34F5D">
        <w:rPr>
          <w:lang w:eastAsia="zh-CN"/>
        </w:rPr>
        <w:fldChar w:fldCharType="begin"/>
      </w:r>
      <w:r w:rsidR="0007691E">
        <w:rPr>
          <w:lang w:eastAsia="zh-CN"/>
        </w:rPr>
        <w:instrText xml:space="preserve"> ADDIN EN.CITE &lt;EndNote&gt;&lt;Cite&gt;&lt;Author&gt;Lopez-Herrera y Cairo&lt;/Author&gt;&lt;Year&gt;2019&lt;/Year&gt;&lt;RecNum&gt;8&lt;/RecNum&gt;&lt;DisplayText&gt;&lt;style face="superscript"&gt;48&lt;/style&gt;&lt;/DisplayText&gt;&lt;record&gt;&lt;rec-number&gt;8&lt;/rec-number&gt;&lt;foreign-keys&gt;&lt;key app="EN" db-id="rzt52sft2dxzzzedfv1v0pat9f5dwtssaxdv" timestamp="1603774506"&gt;8&lt;/key&gt;&lt;key app="ENWeb" db-id=""&gt;0&lt;/key&gt;&lt;/foreign-keys&gt;&lt;ref-type name="Journal Article"&gt;17&lt;/ref-type&gt;&lt;contributors&gt;&lt;authors&gt;&lt;author&gt;Lopez-Herrera y Cairo, F.&lt;/author&gt;&lt;author&gt;Jimenez-Torres, H. D.&lt;/author&gt;&lt;author&gt;Barcelo-Quintal, I. D.&lt;/author&gt;&lt;author&gt;Zarate-Del Valle, P. F.&lt;/author&gt;&lt;author&gt;Carbajal-Arizaga, G. G.&lt;/author&gt;&lt;author&gt;de la Cruz-Hernandez, W.&lt;/author&gt;&lt;author&gt;Gomez-Salazar, S.&lt;/author&gt;&lt;/authors&gt;&lt;/contributors&gt;&lt;titles&gt;&lt;title&gt;Heavy metals on sediments of a Mexican tropical lake: chemical speciation, metal uptake capacity, and chemical states&lt;/title&gt;&lt;secondary-title&gt;International Journal of Environmental Science and Technology&lt;/secondary-title&gt;&lt;/titles&gt;&lt;periodical&gt;&lt;full-title&gt;International Journal of Environmental Science and Technology&lt;/full-title&gt;&lt;/periodical&gt;&lt;pages&gt;8423-8436&lt;/pages&gt;&lt;volume&gt;16&lt;/volume&gt;&lt;number&gt;12&lt;/number&gt;&lt;section&gt;8423&lt;/section&gt;&lt;dates&gt;&lt;year&gt;2019&lt;/year&gt;&lt;/dates&gt;&lt;isbn&gt;1735-1472&amp;#xD;1735-2630&lt;/isbn&gt;&lt;urls&gt;&lt;/urls&gt;&lt;electronic-resource-num&gt;10.1007/s13762-019-02440-1&lt;/electronic-resource-num&gt;&lt;/record&gt;&lt;/Cite&gt;&lt;/EndNote&gt;</w:instrText>
      </w:r>
      <w:r w:rsidR="00D34F5D">
        <w:rPr>
          <w:lang w:eastAsia="zh-CN"/>
        </w:rPr>
        <w:fldChar w:fldCharType="separate"/>
      </w:r>
      <w:r w:rsidR="0007691E" w:rsidRPr="0007691E">
        <w:rPr>
          <w:noProof/>
          <w:vertAlign w:val="superscript"/>
          <w:lang w:eastAsia="zh-CN"/>
        </w:rPr>
        <w:t>48</w:t>
      </w:r>
      <w:r w:rsidR="00D34F5D">
        <w:rPr>
          <w:lang w:eastAsia="zh-CN"/>
        </w:rPr>
        <w:fldChar w:fldCharType="end"/>
      </w:r>
      <w:r w:rsidR="00D34F5D">
        <w:rPr>
          <w:lang w:eastAsia="zh-CN"/>
        </w:rPr>
        <w:t xml:space="preserve"> </w:t>
      </w:r>
      <w:r w:rsidR="00851CF8">
        <w:t xml:space="preserve">Measurements for basic electrical </w:t>
      </w:r>
      <w:r w:rsidR="00851CF8">
        <w:lastRenderedPageBreak/>
        <w:t xml:space="preserve">switching performance were conducted </w:t>
      </w:r>
      <w:r w:rsidR="00BD2C37">
        <w:t>on</w:t>
      </w:r>
      <w:r w:rsidR="00851CF8" w:rsidRPr="00851CF8">
        <w:rPr>
          <w:lang w:eastAsia="zh-CN"/>
        </w:rPr>
        <w:t xml:space="preserve"> </w:t>
      </w:r>
      <w:r w:rsidR="00851CF8">
        <w:rPr>
          <w:lang w:eastAsia="zh-CN"/>
        </w:rPr>
        <w:t>Ag/SP-GaO</w:t>
      </w:r>
      <w:r w:rsidR="00851CF8">
        <w:rPr>
          <w:vertAlign w:val="subscript"/>
          <w:lang w:eastAsia="zh-CN"/>
        </w:rPr>
        <w:t>x</w:t>
      </w:r>
      <w:r w:rsidR="00851CF8">
        <w:rPr>
          <w:lang w:eastAsia="zh-CN"/>
        </w:rPr>
        <w:t>/SP-AlO</w:t>
      </w:r>
      <w:r w:rsidR="00851CF8">
        <w:rPr>
          <w:vertAlign w:val="subscript"/>
          <w:lang w:eastAsia="zh-CN"/>
        </w:rPr>
        <w:t>x</w:t>
      </w:r>
      <w:r w:rsidR="00851CF8">
        <w:rPr>
          <w:lang w:eastAsia="zh-CN"/>
        </w:rPr>
        <w:t>/ITO and Ag/SP-AlO</w:t>
      </w:r>
      <w:r w:rsidR="00851CF8">
        <w:rPr>
          <w:vertAlign w:val="subscript"/>
          <w:lang w:eastAsia="zh-CN"/>
        </w:rPr>
        <w:t>x</w:t>
      </w:r>
      <w:r w:rsidR="00851CF8">
        <w:rPr>
          <w:lang w:eastAsia="zh-CN"/>
        </w:rPr>
        <w:t xml:space="preserve">/ITO RRAM devices, as illustrated in </w:t>
      </w:r>
      <w:r w:rsidR="00851CF8" w:rsidRPr="00851CF8">
        <w:rPr>
          <w:b/>
          <w:bCs/>
          <w:lang w:eastAsia="zh-CN"/>
        </w:rPr>
        <w:t>Figure 2</w:t>
      </w:r>
      <w:r w:rsidR="00851CF8">
        <w:rPr>
          <w:lang w:eastAsia="zh-CN"/>
        </w:rPr>
        <w:t>.</w:t>
      </w:r>
      <w:r w:rsidR="00851CF8">
        <w:t xml:space="preserve"> </w:t>
      </w:r>
      <w:r w:rsidR="008A5456">
        <w:t xml:space="preserve">The DC sweep process with a voltage bias applied onto TE Ag determined </w:t>
      </w:r>
      <w:r w:rsidR="008A5456" w:rsidRPr="008A5456">
        <w:t>current−voltage</w:t>
      </w:r>
      <w:r w:rsidR="008A5456">
        <w:t xml:space="preserve"> (</w:t>
      </w:r>
      <w:r w:rsidR="0040656F">
        <w:t>IV</w:t>
      </w:r>
      <w:r w:rsidR="008A5456">
        <w:t>)</w:t>
      </w:r>
      <w:r w:rsidR="0040656F">
        <w:t xml:space="preserve"> characteristics </w:t>
      </w:r>
      <w:r w:rsidR="008A5456">
        <w:t>illustration</w:t>
      </w:r>
      <w:r w:rsidR="0040656F">
        <w:t xml:space="preserve"> in </w:t>
      </w:r>
      <w:r w:rsidR="0040656F" w:rsidRPr="0040656F">
        <w:rPr>
          <w:b/>
          <w:bCs/>
        </w:rPr>
        <w:t>Figure</w:t>
      </w:r>
      <w:r w:rsidR="008A5456">
        <w:rPr>
          <w:b/>
          <w:bCs/>
        </w:rPr>
        <w:t xml:space="preserve">s </w:t>
      </w:r>
      <w:r w:rsidR="0040656F" w:rsidRPr="0040656F">
        <w:rPr>
          <w:b/>
          <w:bCs/>
        </w:rPr>
        <w:t>2</w:t>
      </w:r>
      <w:r w:rsidR="008A5456">
        <w:rPr>
          <w:b/>
          <w:bCs/>
        </w:rPr>
        <w:t xml:space="preserve">a </w:t>
      </w:r>
      <w:r w:rsidR="008A5456">
        <w:t xml:space="preserve">and </w:t>
      </w:r>
      <w:r w:rsidR="008A5456">
        <w:rPr>
          <w:b/>
          <w:bCs/>
        </w:rPr>
        <w:t>2b</w:t>
      </w:r>
      <w:r w:rsidR="0040656F">
        <w:t xml:space="preserve">, </w:t>
      </w:r>
      <w:r w:rsidR="008A5456">
        <w:t>all</w:t>
      </w:r>
      <w:r w:rsidR="0052435B">
        <w:t xml:space="preserve"> </w:t>
      </w:r>
      <w:r w:rsidR="00A80A32">
        <w:rPr>
          <w:lang w:eastAsia="zh-CN"/>
        </w:rPr>
        <w:t>Ag/SP-GaO</w:t>
      </w:r>
      <w:r w:rsidR="00A80A32">
        <w:rPr>
          <w:vertAlign w:val="subscript"/>
          <w:lang w:eastAsia="zh-CN"/>
        </w:rPr>
        <w:t>x</w:t>
      </w:r>
      <w:r w:rsidR="00A80A32">
        <w:rPr>
          <w:lang w:eastAsia="zh-CN"/>
        </w:rPr>
        <w:t>/SP-AlO</w:t>
      </w:r>
      <w:r w:rsidR="00A80A32">
        <w:rPr>
          <w:vertAlign w:val="subscript"/>
          <w:lang w:eastAsia="zh-CN"/>
        </w:rPr>
        <w:t>x</w:t>
      </w:r>
      <w:r w:rsidR="00A80A32">
        <w:rPr>
          <w:lang w:eastAsia="zh-CN"/>
        </w:rPr>
        <w:t>/ITO</w:t>
      </w:r>
      <w:r w:rsidR="0052435B">
        <w:rPr>
          <w:lang w:eastAsia="zh-CN"/>
        </w:rPr>
        <w:t xml:space="preserve"> and Ag/SP-AlO</w:t>
      </w:r>
      <w:r w:rsidR="0052435B">
        <w:rPr>
          <w:vertAlign w:val="subscript"/>
          <w:lang w:eastAsia="zh-CN"/>
        </w:rPr>
        <w:t>x</w:t>
      </w:r>
      <w:r w:rsidR="0052435B">
        <w:rPr>
          <w:lang w:eastAsia="zh-CN"/>
        </w:rPr>
        <w:t>/ITO RRAM devices exhibited typical bipolar switching performance</w:t>
      </w:r>
      <w:r w:rsidR="008A5456">
        <w:rPr>
          <w:lang w:eastAsia="zh-CN"/>
        </w:rPr>
        <w:t xml:space="preserve"> and the </w:t>
      </w:r>
      <w:r w:rsidR="008A5456" w:rsidRPr="008A5456">
        <w:rPr>
          <w:lang w:eastAsia="zh-CN"/>
        </w:rPr>
        <w:t>compliance</w:t>
      </w:r>
      <w:r w:rsidR="008A5456">
        <w:rPr>
          <w:lang w:eastAsia="zh-CN"/>
        </w:rPr>
        <w:t xml:space="preserve"> current (CC)</w:t>
      </w:r>
      <w:r w:rsidR="005A2E34">
        <w:rPr>
          <w:lang w:eastAsia="zh-CN"/>
        </w:rPr>
        <w:t xml:space="preserve"> </w:t>
      </w:r>
      <w:r w:rsidR="008A5456">
        <w:rPr>
          <w:lang w:eastAsia="zh-CN"/>
        </w:rPr>
        <w:t>for the SET operation was limited at 1 mA. For RRAM devices with single-layer and bilayer structures, during the SET process with positive external bias, the device switched from initial high-resistance-state (HRS) to low-resistance-state (LRS) with the abrupt increase of current, which set the device at ON state. Reversely, when the effect of the negative external electric field was applied onto TE Ag, the device transferred back to HRS again in the RESET process and then showed an OFF state. For Ag/SP-AlO</w:t>
      </w:r>
      <w:r w:rsidR="008A5456">
        <w:rPr>
          <w:vertAlign w:val="subscript"/>
          <w:lang w:eastAsia="zh-CN"/>
        </w:rPr>
        <w:t>x</w:t>
      </w:r>
      <w:r w:rsidR="008A5456">
        <w:rPr>
          <w:lang w:eastAsia="zh-CN"/>
        </w:rPr>
        <w:t>/ITO</w:t>
      </w:r>
      <w:r w:rsidR="008A5456" w:rsidRPr="008A5456">
        <w:rPr>
          <w:lang w:eastAsia="zh-CN"/>
        </w:rPr>
        <w:t xml:space="preserve"> </w:t>
      </w:r>
      <w:r w:rsidR="008A5456">
        <w:rPr>
          <w:lang w:eastAsia="zh-CN"/>
        </w:rPr>
        <w:t>RRAM devices, the amplitude of forming voltage was very close to that of SET voltage, therefore Ag/SP-AlO</w:t>
      </w:r>
      <w:r w:rsidR="008A5456">
        <w:rPr>
          <w:vertAlign w:val="subscript"/>
          <w:lang w:eastAsia="zh-CN"/>
        </w:rPr>
        <w:t>x</w:t>
      </w:r>
      <w:r w:rsidR="008A5456">
        <w:rPr>
          <w:lang w:eastAsia="zh-CN"/>
        </w:rPr>
        <w:t>/ITO</w:t>
      </w:r>
      <w:r w:rsidR="008A5456" w:rsidRPr="008A5456">
        <w:rPr>
          <w:lang w:eastAsia="zh-CN"/>
        </w:rPr>
        <w:t xml:space="preserve"> </w:t>
      </w:r>
      <w:r w:rsidR="008A5456">
        <w:rPr>
          <w:lang w:eastAsia="zh-CN"/>
        </w:rPr>
        <w:t>devices were considered to exhibit forming-free RS behavior</w:t>
      </w:r>
      <w:r w:rsidR="001F2833">
        <w:rPr>
          <w:lang w:eastAsia="zh-CN"/>
        </w:rPr>
        <w:fldChar w:fldCharType="begin">
          <w:fldData xml:space="preserve">PEVuZE5vdGU+PENpdGU+PEF1dGhvcj5RaTwvQXV0aG9yPjxZZWFyPjIwMjA8L1llYXI+PFJlY051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</w:fldData>
        </w:fldChar>
      </w:r>
      <w:r w:rsidR="00C6195D">
        <w:rPr>
          <w:lang w:eastAsia="zh-CN"/>
        </w:rPr>
        <w:instrText xml:space="preserve"> ADDIN EN.CITE </w:instrText>
      </w:r>
      <w:r w:rsidR="00C6195D">
        <w:rPr>
          <w:lang w:eastAsia="zh-CN"/>
        </w:rPr>
        <w:fldChar w:fldCharType="begin">
          <w:fldData xml:space="preserve">PEVuZE5vdGU+PENpdGU+PEF1dGhvcj5RaTwvQXV0aG9yPjxZZWFyPjIwMjA8L1llYXI+PFJlY051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</w:fldData>
        </w:fldChar>
      </w:r>
      <w:r w:rsidR="00C6195D">
        <w:rPr>
          <w:lang w:eastAsia="zh-CN"/>
        </w:rPr>
        <w:instrText xml:space="preserve"> ADDIN EN.CITE.DATA </w:instrText>
      </w:r>
      <w:r w:rsidR="00C6195D">
        <w:rPr>
          <w:lang w:eastAsia="zh-CN"/>
        </w:rPr>
      </w:r>
      <w:r w:rsidR="00C6195D">
        <w:rPr>
          <w:lang w:eastAsia="zh-CN"/>
        </w:rPr>
        <w:fldChar w:fldCharType="end"/>
      </w:r>
      <w:r w:rsidR="001F2833">
        <w:rPr>
          <w:lang w:eastAsia="zh-CN"/>
        </w:rPr>
      </w:r>
      <w:r w:rsidR="001F2833">
        <w:rPr>
          <w:lang w:eastAsia="zh-CN"/>
        </w:rPr>
        <w:fldChar w:fldCharType="separate"/>
      </w:r>
      <w:r w:rsidR="00C6195D" w:rsidRPr="00C6195D">
        <w:rPr>
          <w:noProof/>
          <w:vertAlign w:val="superscript"/>
          <w:lang w:eastAsia="zh-CN"/>
        </w:rPr>
        <w:t>36-38</w:t>
      </w:r>
      <w:r w:rsidR="001F2833">
        <w:rPr>
          <w:lang w:eastAsia="zh-CN"/>
        </w:rPr>
        <w:fldChar w:fldCharType="end"/>
      </w:r>
      <w:r w:rsidR="008A5456">
        <w:rPr>
          <w:lang w:eastAsia="zh-CN"/>
        </w:rPr>
        <w:t>. However, compared with the SET process</w:t>
      </w:r>
      <w:r w:rsidR="005A2E34">
        <w:rPr>
          <w:lang w:eastAsia="zh-CN"/>
        </w:rPr>
        <w:t xml:space="preserve"> of Ag/SP-GaO</w:t>
      </w:r>
      <w:r w:rsidR="005A2E34">
        <w:rPr>
          <w:vertAlign w:val="subscript"/>
          <w:lang w:eastAsia="zh-CN"/>
        </w:rPr>
        <w:t>x</w:t>
      </w:r>
      <w:r w:rsidR="005A2E34">
        <w:rPr>
          <w:lang w:eastAsia="zh-CN"/>
        </w:rPr>
        <w:t>/SP-AlO</w:t>
      </w:r>
      <w:r w:rsidR="005A2E34">
        <w:rPr>
          <w:vertAlign w:val="subscript"/>
          <w:lang w:eastAsia="zh-CN"/>
        </w:rPr>
        <w:t>x</w:t>
      </w:r>
      <w:r w:rsidR="005A2E34">
        <w:rPr>
          <w:lang w:eastAsia="zh-CN"/>
        </w:rPr>
        <w:t>/ITO</w:t>
      </w:r>
      <w:r w:rsidR="005A2E34" w:rsidRPr="008A5456">
        <w:rPr>
          <w:lang w:eastAsia="zh-CN"/>
        </w:rPr>
        <w:t xml:space="preserve"> </w:t>
      </w:r>
      <w:r w:rsidR="005A2E34">
        <w:rPr>
          <w:lang w:eastAsia="zh-CN"/>
        </w:rPr>
        <w:t>devices</w:t>
      </w:r>
      <w:r w:rsidR="008A5456">
        <w:rPr>
          <w:lang w:eastAsia="zh-CN"/>
        </w:rPr>
        <w:t>, a forming operation with a higher voltage should be conducted on Ag/SP-GaO</w:t>
      </w:r>
      <w:r w:rsidR="008A5456">
        <w:rPr>
          <w:vertAlign w:val="subscript"/>
          <w:lang w:eastAsia="zh-CN"/>
        </w:rPr>
        <w:t>x</w:t>
      </w:r>
      <w:r w:rsidR="008A5456">
        <w:rPr>
          <w:lang w:eastAsia="zh-CN"/>
        </w:rPr>
        <w:t>/SP-AlO</w:t>
      </w:r>
      <w:r w:rsidR="008A5456">
        <w:rPr>
          <w:vertAlign w:val="subscript"/>
          <w:lang w:eastAsia="zh-CN"/>
        </w:rPr>
        <w:t>x</w:t>
      </w:r>
      <w:r w:rsidR="008A5456">
        <w:rPr>
          <w:lang w:eastAsia="zh-CN"/>
        </w:rPr>
        <w:t>/ITO</w:t>
      </w:r>
      <w:r w:rsidR="008A5456" w:rsidRPr="008A5456">
        <w:rPr>
          <w:lang w:eastAsia="zh-CN"/>
        </w:rPr>
        <w:t xml:space="preserve"> </w:t>
      </w:r>
      <w:r w:rsidR="008A5456">
        <w:rPr>
          <w:lang w:eastAsia="zh-CN"/>
        </w:rPr>
        <w:t xml:space="preserve">devices, which was around </w:t>
      </w:r>
      <w:r w:rsidR="00010F43">
        <w:rPr>
          <w:lang w:eastAsia="zh-CN"/>
        </w:rPr>
        <w:t xml:space="preserve">~ </w:t>
      </w:r>
      <w:r w:rsidR="008A5456">
        <w:rPr>
          <w:lang w:eastAsia="zh-CN"/>
        </w:rPr>
        <w:t>2.</w:t>
      </w:r>
      <w:r w:rsidR="00B93AF2">
        <w:rPr>
          <w:lang w:eastAsia="zh-CN"/>
        </w:rPr>
        <w:t>3</w:t>
      </w:r>
      <w:r w:rsidR="008A5456">
        <w:rPr>
          <w:lang w:eastAsia="zh-CN"/>
        </w:rPr>
        <w:t xml:space="preserve"> V and very </w:t>
      </w:r>
      <w:r w:rsidR="00B93AF2">
        <w:rPr>
          <w:lang w:eastAsia="zh-CN"/>
        </w:rPr>
        <w:t>close</w:t>
      </w:r>
      <w:r w:rsidR="008A5456">
        <w:rPr>
          <w:lang w:eastAsia="zh-CN"/>
        </w:rPr>
        <w:t xml:space="preserve"> to the SET voltage of Ag/SP-AlO</w:t>
      </w:r>
      <w:r w:rsidR="008A5456">
        <w:rPr>
          <w:vertAlign w:val="subscript"/>
          <w:lang w:eastAsia="zh-CN"/>
        </w:rPr>
        <w:t>x</w:t>
      </w:r>
      <w:r w:rsidR="008A5456">
        <w:rPr>
          <w:lang w:eastAsia="zh-CN"/>
        </w:rPr>
        <w:t>/ITO</w:t>
      </w:r>
      <w:r w:rsidR="008A5456" w:rsidRPr="008A5456">
        <w:rPr>
          <w:lang w:eastAsia="zh-CN"/>
        </w:rPr>
        <w:t xml:space="preserve"> </w:t>
      </w:r>
      <w:r w:rsidR="008A5456">
        <w:rPr>
          <w:lang w:eastAsia="zh-CN"/>
        </w:rPr>
        <w:t xml:space="preserve">devices. After the forming operation, SET/RESET voltages were around </w:t>
      </w:r>
      <w:r w:rsidR="00010F43">
        <w:rPr>
          <w:lang w:eastAsia="zh-CN"/>
        </w:rPr>
        <w:t xml:space="preserve">~ </w:t>
      </w:r>
      <w:r w:rsidR="008A5456" w:rsidRPr="008A5456">
        <w:rPr>
          <w:rFonts w:cs="Times"/>
          <w:lang w:eastAsia="zh-CN"/>
        </w:rPr>
        <w:t>±</w:t>
      </w:r>
      <w:r w:rsidR="008A5456">
        <w:rPr>
          <w:lang w:eastAsia="zh-CN"/>
        </w:rPr>
        <w:t>0.6 V, which were much lower than that of Ag/SP-AlO</w:t>
      </w:r>
      <w:r w:rsidR="008A5456">
        <w:rPr>
          <w:vertAlign w:val="subscript"/>
          <w:lang w:eastAsia="zh-CN"/>
        </w:rPr>
        <w:t>x</w:t>
      </w:r>
      <w:r w:rsidR="008A5456">
        <w:rPr>
          <w:lang w:eastAsia="zh-CN"/>
        </w:rPr>
        <w:t xml:space="preserve">/ITO devices and related statistic results of voltage distribution can be observed in </w:t>
      </w:r>
      <w:r w:rsidR="008A5456" w:rsidRPr="008A5456">
        <w:rPr>
          <w:b/>
          <w:bCs/>
          <w:lang w:eastAsia="zh-CN"/>
        </w:rPr>
        <w:t>Figure 2c</w:t>
      </w:r>
      <w:r w:rsidR="008A5456">
        <w:rPr>
          <w:lang w:eastAsia="zh-CN"/>
        </w:rPr>
        <w:t xml:space="preserve">. </w:t>
      </w:r>
      <w:r w:rsidR="008A5456" w:rsidRPr="008A5456">
        <w:rPr>
          <w:b/>
          <w:bCs/>
          <w:lang w:eastAsia="zh-CN"/>
        </w:rPr>
        <w:t>Figure 2d</w:t>
      </w:r>
      <w:r w:rsidR="008A5456">
        <w:rPr>
          <w:lang w:eastAsia="zh-CN"/>
        </w:rPr>
        <w:t xml:space="preserve"> showed the statistic</w:t>
      </w:r>
      <w:r>
        <w:rPr>
          <w:lang w:eastAsia="zh-CN"/>
        </w:rPr>
        <w:t>al</w:t>
      </w:r>
      <w:r w:rsidR="008A5456">
        <w:rPr>
          <w:lang w:eastAsia="zh-CN"/>
        </w:rPr>
        <w:t xml:space="preserve"> results of resistance distribution where Ag/SP-GaO</w:t>
      </w:r>
      <w:r w:rsidR="008A5456">
        <w:rPr>
          <w:vertAlign w:val="subscript"/>
          <w:lang w:eastAsia="zh-CN"/>
        </w:rPr>
        <w:t>x</w:t>
      </w:r>
      <w:r w:rsidR="008A5456">
        <w:rPr>
          <w:lang w:eastAsia="zh-CN"/>
        </w:rPr>
        <w:t>/SP-AlO</w:t>
      </w:r>
      <w:r w:rsidR="008A5456">
        <w:rPr>
          <w:vertAlign w:val="subscript"/>
          <w:lang w:eastAsia="zh-CN"/>
        </w:rPr>
        <w:t>x</w:t>
      </w:r>
      <w:r w:rsidR="008A5456">
        <w:rPr>
          <w:lang w:eastAsia="zh-CN"/>
        </w:rPr>
        <w:t>/ITO devices performed with a higher ON/OFF ratio (</w:t>
      </w:r>
      <w:r w:rsidR="00010F43">
        <w:rPr>
          <w:lang w:eastAsia="zh-CN"/>
        </w:rPr>
        <w:t xml:space="preserve">~ </w:t>
      </w:r>
      <w:r w:rsidR="008A5456">
        <w:rPr>
          <w:lang w:eastAsia="zh-CN"/>
        </w:rPr>
        <w:t>2</w:t>
      </w:r>
      <w:r w:rsidR="008A5456" w:rsidRPr="00BD2C37">
        <w:rPr>
          <w:rFonts w:eastAsia="宋体" w:cs="Times"/>
          <w:lang w:eastAsia="zh-CN"/>
        </w:rPr>
        <w:t>×</w:t>
      </w:r>
      <w:r w:rsidR="008A5456">
        <w:rPr>
          <w:lang w:eastAsia="zh-CN"/>
        </w:rPr>
        <w:t>10</w:t>
      </w:r>
      <w:r w:rsidR="008A5456" w:rsidRPr="008A5456">
        <w:rPr>
          <w:vertAlign w:val="superscript"/>
          <w:lang w:eastAsia="zh-CN"/>
        </w:rPr>
        <w:t>4</w:t>
      </w:r>
      <w:r w:rsidR="008A5456">
        <w:rPr>
          <w:lang w:eastAsia="zh-CN"/>
        </w:rPr>
        <w:t xml:space="preserve">). </w:t>
      </w:r>
      <w:r w:rsidR="00E0747B">
        <w:rPr>
          <w:lang w:eastAsia="zh-CN"/>
        </w:rPr>
        <w:t xml:space="preserve">All resistance values were read at 0.1 V. </w:t>
      </w:r>
      <w:r w:rsidR="008A5456">
        <w:rPr>
          <w:lang w:eastAsia="zh-CN"/>
        </w:rPr>
        <w:t>Also, the relative lower fluctuation of resistance values of LRS and HRS was observed on Ag/SP-GaO</w:t>
      </w:r>
      <w:r w:rsidR="008A5456">
        <w:rPr>
          <w:vertAlign w:val="subscript"/>
          <w:lang w:eastAsia="zh-CN"/>
        </w:rPr>
        <w:t>x</w:t>
      </w:r>
      <w:r w:rsidR="008A5456">
        <w:rPr>
          <w:lang w:eastAsia="zh-CN"/>
        </w:rPr>
        <w:t>/SP-AlO</w:t>
      </w:r>
      <w:r w:rsidR="008A5456">
        <w:rPr>
          <w:vertAlign w:val="subscript"/>
          <w:lang w:eastAsia="zh-CN"/>
        </w:rPr>
        <w:t>x</w:t>
      </w:r>
      <w:r w:rsidR="008A5456">
        <w:rPr>
          <w:lang w:eastAsia="zh-CN"/>
        </w:rPr>
        <w:t xml:space="preserve">/ITO devices, which was smaller than half an order of magnitude and proved the better stability of RRAM devices with bilayer switching layers. </w:t>
      </w:r>
      <w:bookmarkStart w:id="21" w:name="_Hlk61098746"/>
      <w:r w:rsidR="008A5456">
        <w:rPr>
          <w:lang w:eastAsia="zh-CN"/>
        </w:rPr>
        <w:t>Retention and endurance properties of Ag/SP-GaO</w:t>
      </w:r>
      <w:r w:rsidR="008A5456">
        <w:rPr>
          <w:vertAlign w:val="subscript"/>
          <w:lang w:eastAsia="zh-CN"/>
        </w:rPr>
        <w:t>x</w:t>
      </w:r>
      <w:r w:rsidR="008A5456">
        <w:rPr>
          <w:lang w:eastAsia="zh-CN"/>
        </w:rPr>
        <w:t>/SP-AlO</w:t>
      </w:r>
      <w:r w:rsidR="008A5456">
        <w:rPr>
          <w:vertAlign w:val="subscript"/>
          <w:lang w:eastAsia="zh-CN"/>
        </w:rPr>
        <w:t>x</w:t>
      </w:r>
      <w:r w:rsidR="008A5456">
        <w:rPr>
          <w:lang w:eastAsia="zh-CN"/>
        </w:rPr>
        <w:t>/ITO and Ag/SP-AlO</w:t>
      </w:r>
      <w:r w:rsidR="008A5456">
        <w:rPr>
          <w:vertAlign w:val="subscript"/>
          <w:lang w:eastAsia="zh-CN"/>
        </w:rPr>
        <w:t>x</w:t>
      </w:r>
      <w:r w:rsidR="008A5456">
        <w:rPr>
          <w:lang w:eastAsia="zh-CN"/>
        </w:rPr>
        <w:t xml:space="preserve">/ITO </w:t>
      </w:r>
      <w:r w:rsidR="008A5456">
        <w:rPr>
          <w:lang w:eastAsia="zh-CN"/>
        </w:rPr>
        <w:lastRenderedPageBreak/>
        <w:t xml:space="preserve">devices can be presented in </w:t>
      </w:r>
      <w:r w:rsidR="008A5456" w:rsidRPr="008A5456">
        <w:rPr>
          <w:b/>
          <w:bCs/>
          <w:lang w:eastAsia="zh-CN"/>
        </w:rPr>
        <w:t>Figure</w:t>
      </w:r>
      <w:r w:rsidR="008A5456">
        <w:rPr>
          <w:b/>
          <w:bCs/>
          <w:lang w:eastAsia="zh-CN"/>
        </w:rPr>
        <w:t>s</w:t>
      </w:r>
      <w:r w:rsidR="008A5456" w:rsidRPr="008A5456">
        <w:rPr>
          <w:b/>
          <w:bCs/>
          <w:lang w:eastAsia="zh-CN"/>
        </w:rPr>
        <w:t xml:space="preserve"> 2</w:t>
      </w:r>
      <w:r w:rsidR="008A5456">
        <w:rPr>
          <w:b/>
          <w:bCs/>
          <w:lang w:eastAsia="zh-CN"/>
        </w:rPr>
        <w:t>e</w:t>
      </w:r>
      <w:r w:rsidR="008A5456">
        <w:rPr>
          <w:lang w:eastAsia="zh-CN"/>
        </w:rPr>
        <w:t xml:space="preserve"> and </w:t>
      </w:r>
      <w:r w:rsidR="008A5456">
        <w:rPr>
          <w:b/>
          <w:bCs/>
          <w:lang w:eastAsia="zh-CN"/>
        </w:rPr>
        <w:t>2f</w:t>
      </w:r>
      <w:r w:rsidR="00B93AF2">
        <w:rPr>
          <w:b/>
          <w:bCs/>
          <w:lang w:eastAsia="zh-CN"/>
        </w:rPr>
        <w:t xml:space="preserve"> </w:t>
      </w:r>
      <w:r w:rsidR="00B93AF2">
        <w:rPr>
          <w:lang w:eastAsia="zh-CN"/>
        </w:rPr>
        <w:t>and read voltage of all resistance values were 0.1 V</w:t>
      </w:r>
      <w:r w:rsidR="008A5456">
        <w:rPr>
          <w:lang w:eastAsia="zh-CN"/>
        </w:rPr>
        <w:t xml:space="preserve">. All RRAM devices can sustain data over </w:t>
      </w:r>
      <w:r w:rsidR="007F13C7">
        <w:rPr>
          <w:lang w:eastAsia="zh-CN"/>
        </w:rPr>
        <w:t>2</w:t>
      </w:r>
      <w:r w:rsidR="007F13C7">
        <w:rPr>
          <w:rFonts w:ascii="宋体" w:eastAsia="宋体" w:hAnsi="宋体" w:hint="eastAsia"/>
          <w:lang w:eastAsia="zh-CN"/>
        </w:rPr>
        <w:t>×</w:t>
      </w:r>
      <w:r w:rsidR="008A5456">
        <w:rPr>
          <w:lang w:eastAsia="zh-CN"/>
        </w:rPr>
        <w:t>10</w:t>
      </w:r>
      <w:r w:rsidR="008A5456" w:rsidRPr="008A5456">
        <w:rPr>
          <w:vertAlign w:val="superscript"/>
          <w:lang w:eastAsia="zh-CN"/>
        </w:rPr>
        <w:t>4</w:t>
      </w:r>
      <w:r w:rsidR="008A5456">
        <w:rPr>
          <w:lang w:eastAsia="zh-CN"/>
        </w:rPr>
        <w:t xml:space="preserve"> s and keep stable switching </w:t>
      </w:r>
      <w:r w:rsidR="00E0747B">
        <w:rPr>
          <w:lang w:eastAsia="zh-CN"/>
        </w:rPr>
        <w:t>ratio</w:t>
      </w:r>
      <w:r w:rsidR="008A5456">
        <w:rPr>
          <w:lang w:eastAsia="zh-CN"/>
        </w:rPr>
        <w:t xml:space="preserve"> more than 100</w:t>
      </w:r>
      <w:r w:rsidR="007F13C7">
        <w:rPr>
          <w:lang w:eastAsia="zh-CN"/>
        </w:rPr>
        <w:t>0</w:t>
      </w:r>
      <w:r w:rsidR="00E0747B">
        <w:rPr>
          <w:lang w:eastAsia="zh-CN"/>
        </w:rPr>
        <w:t xml:space="preserve"> pulse</w:t>
      </w:r>
      <w:r w:rsidR="008A5456">
        <w:rPr>
          <w:lang w:eastAsia="zh-CN"/>
        </w:rPr>
        <w:t xml:space="preserve"> cycles, which revealed excellent stability and reliability of Ag/SP-MO/ITO RRAM devices.</w:t>
      </w:r>
      <w:bookmarkEnd w:id="21"/>
      <w:r w:rsidR="008A5456">
        <w:rPr>
          <w:lang w:eastAsia="zh-CN"/>
        </w:rPr>
        <w:t xml:space="preserve"> Compared with Ag/SP-AlO</w:t>
      </w:r>
      <w:r w:rsidR="008A5456">
        <w:rPr>
          <w:vertAlign w:val="subscript"/>
          <w:lang w:eastAsia="zh-CN"/>
        </w:rPr>
        <w:t>x</w:t>
      </w:r>
      <w:r w:rsidR="008A5456">
        <w:rPr>
          <w:lang w:eastAsia="zh-CN"/>
        </w:rPr>
        <w:t>/ITO devices, Ag/SP-GaO</w:t>
      </w:r>
      <w:r w:rsidR="008A5456">
        <w:rPr>
          <w:vertAlign w:val="subscript"/>
          <w:lang w:eastAsia="zh-CN"/>
        </w:rPr>
        <w:t>x</w:t>
      </w:r>
      <w:r w:rsidR="008A5456">
        <w:rPr>
          <w:lang w:eastAsia="zh-CN"/>
        </w:rPr>
        <w:t>/SP-AlO</w:t>
      </w:r>
      <w:r w:rsidR="008A5456">
        <w:rPr>
          <w:vertAlign w:val="subscript"/>
          <w:lang w:eastAsia="zh-CN"/>
        </w:rPr>
        <w:t>x</w:t>
      </w:r>
      <w:r w:rsidR="008A5456">
        <w:rPr>
          <w:lang w:eastAsia="zh-CN"/>
        </w:rPr>
        <w:t>/ITO devices operated under lower operation voltage and exhibited higher ON/OFF, which represented lower energy consumption and more data storage.</w:t>
      </w:r>
      <w:r w:rsidR="001F2833">
        <w:rPr>
          <w:lang w:eastAsia="zh-CN"/>
        </w:rPr>
        <w:fldChar w:fldCharType="begin">
          <w:fldData xml:space="preserve">PEVuZE5vdGU+PENpdGU+PEF1dGhvcj5RaTwvQXV0aG9yPjxZZWFyPjIwMjA8L1llYXI+PFJlY051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</w:fldData>
        </w:fldChar>
      </w:r>
      <w:r w:rsidR="00C6195D">
        <w:rPr>
          <w:lang w:eastAsia="zh-CN"/>
        </w:rPr>
        <w:instrText xml:space="preserve"> ADDIN EN.CITE </w:instrText>
      </w:r>
      <w:r w:rsidR="00C6195D">
        <w:rPr>
          <w:lang w:eastAsia="zh-CN"/>
        </w:rPr>
        <w:fldChar w:fldCharType="begin">
          <w:fldData xml:space="preserve">PEVuZE5vdGU+PENpdGU+PEF1dGhvcj5RaTwvQXV0aG9yPjxZZWFyPjIwMjA8L1llYXI+PFJlY051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</w:fldData>
        </w:fldChar>
      </w:r>
      <w:r w:rsidR="00C6195D">
        <w:rPr>
          <w:lang w:eastAsia="zh-CN"/>
        </w:rPr>
        <w:instrText xml:space="preserve"> ADDIN EN.CITE.DATA </w:instrText>
      </w:r>
      <w:r w:rsidR="00C6195D">
        <w:rPr>
          <w:lang w:eastAsia="zh-CN"/>
        </w:rPr>
      </w:r>
      <w:r w:rsidR="00C6195D">
        <w:rPr>
          <w:lang w:eastAsia="zh-CN"/>
        </w:rPr>
        <w:fldChar w:fldCharType="end"/>
      </w:r>
      <w:r w:rsidR="001F2833">
        <w:rPr>
          <w:lang w:eastAsia="zh-CN"/>
        </w:rPr>
      </w:r>
      <w:r w:rsidR="001F2833">
        <w:rPr>
          <w:lang w:eastAsia="zh-CN"/>
        </w:rPr>
        <w:fldChar w:fldCharType="separate"/>
      </w:r>
      <w:r w:rsidR="00C6195D" w:rsidRPr="00C6195D">
        <w:rPr>
          <w:noProof/>
          <w:vertAlign w:val="superscript"/>
          <w:lang w:eastAsia="zh-CN"/>
        </w:rPr>
        <w:t>4, 36-38</w:t>
      </w:r>
      <w:r w:rsidR="001F2833">
        <w:rPr>
          <w:lang w:eastAsia="zh-CN"/>
        </w:rPr>
        <w:fldChar w:fldCharType="end"/>
      </w:r>
      <w:r w:rsidR="008A5456">
        <w:rPr>
          <w:lang w:eastAsia="zh-CN"/>
        </w:rPr>
        <w:t xml:space="preserve"> Therefore, RRAM devices with</w:t>
      </w:r>
      <w:r w:rsidR="008A5456" w:rsidRPr="008A5456">
        <w:rPr>
          <w:lang w:eastAsia="zh-CN"/>
        </w:rPr>
        <w:t xml:space="preserve"> </w:t>
      </w:r>
      <w:r w:rsidR="008A5456">
        <w:rPr>
          <w:lang w:eastAsia="zh-CN"/>
        </w:rPr>
        <w:t>SP-GaO</w:t>
      </w:r>
      <w:r w:rsidR="008A5456">
        <w:rPr>
          <w:vertAlign w:val="subscript"/>
          <w:lang w:eastAsia="zh-CN"/>
        </w:rPr>
        <w:t>x</w:t>
      </w:r>
      <w:r w:rsidR="008A5456">
        <w:rPr>
          <w:lang w:eastAsia="zh-CN"/>
        </w:rPr>
        <w:t>/SP-AlO</w:t>
      </w:r>
      <w:r w:rsidR="008A5456">
        <w:rPr>
          <w:vertAlign w:val="subscript"/>
          <w:lang w:eastAsia="zh-CN"/>
        </w:rPr>
        <w:t>x</w:t>
      </w:r>
      <w:r w:rsidR="008A5456">
        <w:rPr>
          <w:lang w:eastAsia="zh-CN"/>
        </w:rPr>
        <w:t xml:space="preserve"> bilayer switching layers showed enhanced electrical performance. </w:t>
      </w:r>
    </w:p>
    <w:p w14:paraId="08B3507A" w14:textId="1D339F2F" w:rsidR="00610E86" w:rsidRDefault="00CD54BC" w:rsidP="00CD54BC">
      <w:pPr>
        <w:pStyle w:val="TAMainText"/>
        <w:jc w:val="center"/>
        <w:rPr>
          <w:lang w:eastAsia="zh-CN"/>
        </w:rPr>
      </w:pPr>
      <w:r>
        <w:rPr>
          <w:lang w:eastAsia="zh-CN"/>
        </w:rPr>
        <w:object w:dxaOrig="17955" w:dyaOrig="13276" w14:anchorId="54BC80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5pt;height:328.05pt" o:ole="">
            <v:imagedata r:id="rId7" o:title=""/>
          </v:shape>
          <o:OLEObject Type="Embed" ProgID="Visio.Drawing.15" ShapeID="_x0000_i1025" DrawAspect="Content" ObjectID="_1672922282" r:id="rId8"/>
        </w:object>
      </w:r>
    </w:p>
    <w:p w14:paraId="7693B6C0" w14:textId="311CA891" w:rsidR="00610E86" w:rsidRPr="008A5456" w:rsidRDefault="00610E86" w:rsidP="00FA41FA">
      <w:pPr>
        <w:pStyle w:val="TAMainText"/>
      </w:pPr>
      <w:r w:rsidRPr="008A5456">
        <w:rPr>
          <w:rFonts w:hint="eastAsia"/>
          <w:b/>
          <w:bCs/>
        </w:rPr>
        <w:t>F</w:t>
      </w:r>
      <w:r w:rsidRPr="008A5456">
        <w:rPr>
          <w:b/>
          <w:bCs/>
        </w:rPr>
        <w:t xml:space="preserve">igure </w:t>
      </w:r>
      <w:r>
        <w:rPr>
          <w:b/>
          <w:bCs/>
        </w:rPr>
        <w:t>1</w:t>
      </w:r>
      <w:r w:rsidRPr="008A5456">
        <w:t xml:space="preserve">. </w:t>
      </w:r>
      <w:r w:rsidR="007F574B">
        <w:t>F</w:t>
      </w:r>
      <w:r>
        <w:t xml:space="preserve">abrication process of </w:t>
      </w:r>
      <w:r w:rsidRPr="008A5456">
        <w:t>Ag/SP-GaO</w:t>
      </w:r>
      <w:r w:rsidRPr="008A5456">
        <w:rPr>
          <w:vertAlign w:val="subscript"/>
        </w:rPr>
        <w:t>x</w:t>
      </w:r>
      <w:r w:rsidRPr="008A5456">
        <w:t>/SP-AlO</w:t>
      </w:r>
      <w:r w:rsidRPr="008A5456">
        <w:rPr>
          <w:vertAlign w:val="subscript"/>
        </w:rPr>
        <w:t>x</w:t>
      </w:r>
      <w:r w:rsidRPr="008A5456">
        <w:t>/ITO</w:t>
      </w:r>
      <w:r>
        <w:t xml:space="preserve"> </w:t>
      </w:r>
      <w:r w:rsidRPr="008A5456">
        <w:t>RRAM devices</w:t>
      </w:r>
      <w:r>
        <w:t xml:space="preserve"> including (a) ITO substrate cleaning, (b) spin-coating deposition of SP-AlO</w:t>
      </w:r>
      <w:r w:rsidRPr="00610E86">
        <w:rPr>
          <w:vertAlign w:val="subscript"/>
        </w:rPr>
        <w:t>x</w:t>
      </w:r>
      <w:r>
        <w:t xml:space="preserve"> layer, (c) spin-coating deposition of SP-GaO</w:t>
      </w:r>
      <w:r w:rsidRPr="00610E86">
        <w:rPr>
          <w:vertAlign w:val="subscript"/>
        </w:rPr>
        <w:t>x</w:t>
      </w:r>
      <w:r>
        <w:t xml:space="preserve"> layer, and (d) thermal evaporation of electrode Ag and capper layer Al.</w:t>
      </w:r>
      <w:r w:rsidR="00CD54BC">
        <w:t xml:space="preserve"> (e) </w:t>
      </w:r>
      <w:r w:rsidR="007F574B">
        <w:t>F</w:t>
      </w:r>
      <w:r w:rsidR="00CD54BC">
        <w:t xml:space="preserve">abricated device with the structure of </w:t>
      </w:r>
      <w:r w:rsidR="00CD54BC" w:rsidRPr="008A5456">
        <w:t>Ag/SP-GaO</w:t>
      </w:r>
      <w:r w:rsidR="00CD54BC" w:rsidRPr="008A5456">
        <w:rPr>
          <w:vertAlign w:val="subscript"/>
        </w:rPr>
        <w:t>x</w:t>
      </w:r>
      <w:r w:rsidR="00CD54BC" w:rsidRPr="008A5456">
        <w:t>/SP-AlO</w:t>
      </w:r>
      <w:r w:rsidR="00CD54BC" w:rsidRPr="008A5456">
        <w:rPr>
          <w:vertAlign w:val="subscript"/>
        </w:rPr>
        <w:t>x</w:t>
      </w:r>
      <w:r w:rsidR="00CD54BC" w:rsidRPr="008A5456">
        <w:t>/ITO</w:t>
      </w:r>
      <w:r w:rsidR="00CD54BC">
        <w:t xml:space="preserve">. (f) SEM image of an </w:t>
      </w:r>
      <w:r w:rsidR="00CD54BC" w:rsidRPr="008A5456">
        <w:t>Ag/SP-GaO</w:t>
      </w:r>
      <w:r w:rsidR="00CD54BC" w:rsidRPr="008A5456">
        <w:rPr>
          <w:vertAlign w:val="subscript"/>
        </w:rPr>
        <w:t>x</w:t>
      </w:r>
      <w:r w:rsidR="00CD54BC" w:rsidRPr="008A5456">
        <w:t>/SP-AlO</w:t>
      </w:r>
      <w:r w:rsidR="00CD54BC" w:rsidRPr="008A5456">
        <w:rPr>
          <w:vertAlign w:val="subscript"/>
        </w:rPr>
        <w:t>x</w:t>
      </w:r>
      <w:r w:rsidR="00CD54BC" w:rsidRPr="008A5456">
        <w:t>/ITO</w:t>
      </w:r>
      <w:r w:rsidR="00CD54BC">
        <w:t xml:space="preserve"> </w:t>
      </w:r>
      <w:r w:rsidR="00CD54BC">
        <w:lastRenderedPageBreak/>
        <w:t>RRAM device.</w:t>
      </w:r>
      <w:r>
        <w:t xml:space="preserve"> XPS spectra for the</w:t>
      </w:r>
      <w:r w:rsidRPr="00610E86">
        <w:t xml:space="preserve"> </w:t>
      </w:r>
      <w:r w:rsidRPr="008A5456">
        <w:t>SP-GaO</w:t>
      </w:r>
      <w:r w:rsidRPr="008A5456">
        <w:rPr>
          <w:vertAlign w:val="subscript"/>
        </w:rPr>
        <w:t>x</w:t>
      </w:r>
      <w:r>
        <w:t xml:space="preserve"> thin film with (g) Ga </w:t>
      </w:r>
      <w:r w:rsidRPr="00CD54BC">
        <w:rPr>
          <w:i/>
          <w:iCs/>
        </w:rPr>
        <w:t>2p</w:t>
      </w:r>
      <w:r>
        <w:t xml:space="preserve"> and (h) O </w:t>
      </w:r>
      <w:r w:rsidRPr="00CD54BC">
        <w:rPr>
          <w:i/>
          <w:iCs/>
        </w:rPr>
        <w:t>1s</w:t>
      </w:r>
      <w:r>
        <w:t xml:space="preserve"> spectrum </w:t>
      </w:r>
      <w:proofErr w:type="gramStart"/>
      <w:r>
        <w:t>and  XPS</w:t>
      </w:r>
      <w:proofErr w:type="gramEnd"/>
      <w:r>
        <w:t xml:space="preserve"> spectra for the</w:t>
      </w:r>
      <w:r w:rsidRPr="00610E86">
        <w:t xml:space="preserve"> </w:t>
      </w:r>
      <w:r w:rsidRPr="008A5456">
        <w:t>SP-</w:t>
      </w:r>
      <w:r>
        <w:t>Al</w:t>
      </w:r>
      <w:r w:rsidRPr="008A5456">
        <w:t>O</w:t>
      </w:r>
      <w:r w:rsidRPr="008A5456">
        <w:rPr>
          <w:vertAlign w:val="subscript"/>
        </w:rPr>
        <w:t>x</w:t>
      </w:r>
      <w:r>
        <w:t xml:space="preserve"> thin film with (</w:t>
      </w:r>
      <w:proofErr w:type="spellStart"/>
      <w:r>
        <w:t>i</w:t>
      </w:r>
      <w:proofErr w:type="spellEnd"/>
      <w:r>
        <w:t xml:space="preserve">) Al </w:t>
      </w:r>
      <w:r w:rsidRPr="00CD54BC">
        <w:rPr>
          <w:i/>
          <w:iCs/>
        </w:rPr>
        <w:t>2p</w:t>
      </w:r>
      <w:r>
        <w:t xml:space="preserve"> and (j) O </w:t>
      </w:r>
      <w:r w:rsidRPr="00CD54BC">
        <w:rPr>
          <w:i/>
          <w:iCs/>
        </w:rPr>
        <w:t>1s</w:t>
      </w:r>
      <w:r>
        <w:t xml:space="preserve"> spectrum.</w:t>
      </w:r>
    </w:p>
    <w:bookmarkStart w:id="22" w:name="_Hlk61098792"/>
    <w:p w14:paraId="5BB2591F" w14:textId="7FEC8445" w:rsidR="001B054B" w:rsidRPr="00FA41FA" w:rsidRDefault="007F13C7" w:rsidP="003B7C1E">
      <w:pPr>
        <w:pStyle w:val="TAMainText"/>
        <w:jc w:val="center"/>
      </w:pPr>
      <w:r>
        <w:object w:dxaOrig="23161" w:dyaOrig="26550" w14:anchorId="2A0D1B6A">
          <v:shape id="_x0000_i1026" type="#_x0000_t75" style="width:404.45pt;height:463.3pt" o:ole="">
            <v:imagedata r:id="rId9" o:title=""/>
          </v:shape>
          <o:OLEObject Type="Embed" ProgID="Visio.Drawing.15" ShapeID="_x0000_i1026" DrawAspect="Content" ObjectID="_1672922283" r:id="rId10"/>
        </w:object>
      </w:r>
      <w:bookmarkEnd w:id="22"/>
    </w:p>
    <w:p w14:paraId="318AB66E" w14:textId="4772AEBA" w:rsidR="008A5456" w:rsidRDefault="008A5456" w:rsidP="005948D6">
      <w:pPr>
        <w:pStyle w:val="VAFigureCaption"/>
      </w:pPr>
      <w:bookmarkStart w:id="23" w:name="_Hlk61098889"/>
      <w:r w:rsidRPr="008A5456">
        <w:rPr>
          <w:rFonts w:hint="eastAsia"/>
          <w:b/>
          <w:bCs/>
        </w:rPr>
        <w:t>F</w:t>
      </w:r>
      <w:r w:rsidRPr="008A5456">
        <w:rPr>
          <w:b/>
          <w:bCs/>
        </w:rPr>
        <w:t>igure 2</w:t>
      </w:r>
      <w:r w:rsidRPr="008A5456">
        <w:t>. Bipolar switching behaviors for (a) Ag/SP-GaO</w:t>
      </w:r>
      <w:r w:rsidRPr="008A5456">
        <w:rPr>
          <w:vertAlign w:val="subscript"/>
        </w:rPr>
        <w:t>x</w:t>
      </w:r>
      <w:r w:rsidRPr="008A5456">
        <w:t>/SP-AlO</w:t>
      </w:r>
      <w:r w:rsidRPr="008A5456">
        <w:rPr>
          <w:vertAlign w:val="subscript"/>
        </w:rPr>
        <w:t>x</w:t>
      </w:r>
      <w:r w:rsidRPr="008A5456">
        <w:t>/ITO and (b) Ag/SP-AlO</w:t>
      </w:r>
      <w:r w:rsidRPr="008A5456">
        <w:rPr>
          <w:vertAlign w:val="subscript"/>
        </w:rPr>
        <w:t>x</w:t>
      </w:r>
      <w:r w:rsidRPr="008A5456">
        <w:t>/ITO RRAM devices. (c) SET/RESET voltage distribution, (d) resistance distribution, (e) retention</w:t>
      </w:r>
      <w:r w:rsidR="00E31A52">
        <w:t>,</w:t>
      </w:r>
      <w:r w:rsidRPr="008A5456">
        <w:t xml:space="preserve"> and (f) endurance for Ag/SP-GaO</w:t>
      </w:r>
      <w:r w:rsidRPr="008A5456">
        <w:rPr>
          <w:vertAlign w:val="subscript"/>
        </w:rPr>
        <w:t>x</w:t>
      </w:r>
      <w:r w:rsidRPr="008A5456">
        <w:t>/SP-AlO</w:t>
      </w:r>
      <w:r w:rsidRPr="008A5456">
        <w:rPr>
          <w:vertAlign w:val="subscript"/>
        </w:rPr>
        <w:t>x</w:t>
      </w:r>
      <w:r w:rsidRPr="008A5456">
        <w:t>/ITO and Ag/SP-AlO</w:t>
      </w:r>
      <w:r w:rsidRPr="008A5456">
        <w:rPr>
          <w:vertAlign w:val="subscript"/>
        </w:rPr>
        <w:t>x</w:t>
      </w:r>
      <w:r w:rsidRPr="008A5456">
        <w:t>/ITO RRAM devices.</w:t>
      </w:r>
    </w:p>
    <w:p w14:paraId="0CF9672B" w14:textId="5D5BCABC" w:rsidR="009A137F" w:rsidRDefault="00B5261F" w:rsidP="009A137F">
      <w:pPr>
        <w:pStyle w:val="TAMainText"/>
      </w:pPr>
      <w:bookmarkStart w:id="24" w:name="_Hlk62143521"/>
      <w:bookmarkEnd w:id="23"/>
      <w:r w:rsidRPr="001A1FEF">
        <w:rPr>
          <w:b/>
          <w:bCs/>
        </w:rPr>
        <w:lastRenderedPageBreak/>
        <w:t>Figure 2b</w:t>
      </w:r>
      <w:r>
        <w:t xml:space="preserve"> also demonstrated that obvious current fluctuation occurred when the Ag/SP-AlO</w:t>
      </w:r>
      <w:r w:rsidRPr="001A1FEF">
        <w:rPr>
          <w:vertAlign w:val="subscript"/>
        </w:rPr>
        <w:t>x</w:t>
      </w:r>
      <w:r>
        <w:t>/ITO RRAM device switched from HRS to LRS, which was very similar to the backward scan effect.</w:t>
      </w:r>
      <w:bookmarkEnd w:id="24"/>
      <w:r>
        <w:fldChar w:fldCharType="begin"/>
      </w:r>
      <w:r>
        <w:instrText xml:space="preserve"> ADDIN EN.CITE &lt;EndNote&gt;&lt;Cite&gt;&lt;Author&gt;Chang&lt;/Author&gt;&lt;Year&gt;2013&lt;/Year&gt;&lt;RecNum&gt;3&lt;/RecNum&gt;&lt;DisplayText&gt;&lt;style face="superscript"&gt;49&lt;/style&gt;&lt;/DisplayText&gt;&lt;record&gt;&lt;rec-number&gt;3&lt;/rec-number&gt;&lt;foreign-keys&gt;&lt;key app="EN" db-id="rdtr22rpqaaexceaxacpxexowtsprzfezrvs" timestamp="1611215843"&gt;3&lt;/key&gt;&lt;key app="ENWeb" db-id=""&gt;0&lt;/key&gt;&lt;/foreign-keys&gt;&lt;ref-type name="Journal Article"&gt;17&lt;/ref-type&gt;&lt;contributors&gt;&lt;authors&gt;&lt;author&gt;Chang, Yao-Feng&lt;/author&gt;&lt;author&gt;Ji, Li&lt;/author&gt;&lt;author&gt;Wang, Yanzhen&lt;/author&gt;&lt;author&gt;Chen, Pai-Yu&lt;/author&gt;&lt;author&gt;Zhou, Fei&lt;/author&gt;&lt;author&gt;Xue, Fei&lt;/author&gt;&lt;author&gt;Fowler, Burt&lt;/author&gt;&lt;author&gt;Yu, Edward T.&lt;/author&gt;&lt;author&gt;Lee, Jack C.&lt;/author&gt;&lt;/authors&gt;&lt;/contributors&gt;&lt;titles&gt;&lt;title&gt;&lt;style face="normal" font="default" size="100%"&gt;Investigation of edge- and bulk-related resistive switching behaviors and backward-scan effects in SiO&lt;/style&gt;&lt;style face="subscript" font="default" size="100%"&gt;x&lt;/style&gt;&lt;style face="normal" font="default" size="100%"&gt;-based resistive switching memory&lt;/style&gt;&lt;/title&gt;&lt;secondary-title&gt;Applied Physics Letters&lt;/secondary-title&gt;&lt;/titles&gt;&lt;periodical&gt;&lt;full-title&gt;Applied Physics Letters&lt;/full-title&gt;&lt;/periodical&gt;&lt;pages&gt;193508-1-193508-5&lt;/pages&gt;&lt;volume&gt;103&lt;/volume&gt;&lt;number&gt;19&lt;/number&gt;&lt;section&gt;193508&lt;/section&gt;&lt;dates&gt;&lt;year&gt;2013&lt;/year&gt;&lt;/dates&gt;&lt;isbn&gt;0003-6951&amp;#xD;1077-3118&lt;/isbn&gt;&lt;urls&gt;&lt;/urls&gt;&lt;electronic-resource-num&gt;10.1063/1.4829526&lt;/electronic-resource-num&gt;&lt;/record&gt;&lt;/Cite&gt;&lt;/EndNote&gt;</w:instrText>
      </w:r>
      <w:r>
        <w:fldChar w:fldCharType="separate"/>
      </w:r>
      <w:r w:rsidRPr="00B5261F">
        <w:rPr>
          <w:noProof/>
          <w:vertAlign w:val="superscript"/>
        </w:rPr>
        <w:t>49</w:t>
      </w:r>
      <w:r>
        <w:fldChar w:fldCharType="end"/>
      </w:r>
      <w:r>
        <w:t xml:space="preserve"> </w:t>
      </w:r>
      <w:bookmarkStart w:id="25" w:name="_Hlk62143533"/>
      <w:r>
        <w:t xml:space="preserve">However, the same performance was not observed in </w:t>
      </w:r>
      <w:r w:rsidRPr="008A5456">
        <w:t>Ag/SP-AlO</w:t>
      </w:r>
      <w:r w:rsidRPr="008A5456">
        <w:rPr>
          <w:vertAlign w:val="subscript"/>
        </w:rPr>
        <w:t>x</w:t>
      </w:r>
      <w:r w:rsidRPr="008A5456">
        <w:t>/ITO RRAM devices</w:t>
      </w:r>
      <w:r>
        <w:t>, which might be associated with the redox rate variation of RS layers and the non-uniformity of conductive paths in devices.</w:t>
      </w:r>
      <w:bookmarkEnd w:id="25"/>
      <w:r>
        <w:fldChar w:fldCharType="begin"/>
      </w:r>
      <w:r>
        <w:instrText xml:space="preserve"> ADDIN EN.CITE &lt;EndNote&gt;&lt;Cite&gt;&lt;Author&gt;Asif Alia&lt;/Author&gt;&lt;Year&gt;2020&lt;/Year&gt;&lt;RecNum&gt;7&lt;/RecNum&gt;&lt;DisplayText&gt;&lt;style face="superscript"&gt;7&lt;/style&gt;&lt;/DisplayText&gt;&lt;record&gt;&lt;rec-number&gt;7&lt;/rec-number&gt;&lt;foreign-keys&gt;&lt;key app="EN" db-id="t9dtarxf4xfrd0epfx75ptvawpad5ete2x9e" timestamp="1603537620"&gt;7&lt;/key&gt;&lt;key app="ENWeb" db-id=""&gt;0&lt;/key&gt;&lt;/foreign-keys&gt;&lt;ref-type name="Journal Article"&gt;17&lt;/ref-type&gt;&lt;contributors&gt;&lt;authors&gt;&lt;author&gt;Asif Alia, Yawar Abbasb, Haider Abbasc, Yu-Rim Jeonc, Sajjad Hussaina, Bilal Abbas Naqvia, Changhwan Choic, Jongwan Junga&lt;/author&gt;&lt;/authors&gt;&lt;/contributors&gt;&lt;titles&gt;&lt;title&gt;&lt;style face="normal" font="default" size="100%"&gt;Dependence of InGaZnO and SnO&lt;/style&gt;&lt;style face="subscript" font="default" size="100%"&gt;2&lt;/style&gt;&lt;style face="normal" font="default" size="100%"&gt; thin film stacking sequence for the resistive switching characteristics of conductive bridge memory devices&lt;/style&gt;&lt;/title&gt;&lt;secondary-title&gt;Applied Surface Science&lt;/secondary-title&gt;&lt;/titles&gt;&lt;periodical&gt;&lt;full-title&gt;Applied Surface Science&lt;/full-title&gt;&lt;/periodical&gt;&lt;pages&gt;146390(1)-146390(8)&lt;/pages&gt;&lt;volume&gt;525&lt;/volume&gt;&lt;dates&gt;&lt;year&gt;2020&lt;/year&gt;&lt;/dates&gt;&lt;urls&gt;&lt;/urls&gt;&lt;electronic-resource-num&gt;10.1016/j.apsusc.2020.146390&lt;/electronic-resource-num&gt;&lt;/record&gt;&lt;/Cite&gt;&lt;/EndNote&gt;</w:instrText>
      </w:r>
      <w:r>
        <w:fldChar w:fldCharType="separate"/>
      </w:r>
      <w:r w:rsidRPr="00B5261F">
        <w:rPr>
          <w:noProof/>
          <w:vertAlign w:val="superscript"/>
        </w:rPr>
        <w:t>7</w:t>
      </w:r>
      <w:r>
        <w:fldChar w:fldCharType="end"/>
      </w:r>
      <w:r>
        <w:t xml:space="preserve"> </w:t>
      </w:r>
      <w:r w:rsidR="00C11E41">
        <w:t>To further investigate the switching behavior</w:t>
      </w:r>
      <w:r w:rsidR="00085668">
        <w:t xml:space="preserve"> variation</w:t>
      </w:r>
      <w:r w:rsidR="00C11E41">
        <w:t xml:space="preserve"> </w:t>
      </w:r>
      <w:r w:rsidR="00851CF8">
        <w:t>between</w:t>
      </w:r>
      <w:r w:rsidR="00C11E41">
        <w:t xml:space="preserve"> </w:t>
      </w:r>
      <w:r w:rsidR="00085668" w:rsidRPr="008A5456">
        <w:t>Ag/SP-GaO</w:t>
      </w:r>
      <w:r w:rsidR="00085668" w:rsidRPr="008A5456">
        <w:rPr>
          <w:vertAlign w:val="subscript"/>
        </w:rPr>
        <w:t>x</w:t>
      </w:r>
      <w:r w:rsidR="00085668" w:rsidRPr="008A5456">
        <w:t>/SP-AlO</w:t>
      </w:r>
      <w:r w:rsidR="00085668" w:rsidRPr="008A5456">
        <w:rPr>
          <w:vertAlign w:val="subscript"/>
        </w:rPr>
        <w:t>x</w:t>
      </w:r>
      <w:r w:rsidR="00085668" w:rsidRPr="008A5456">
        <w:t>/ITO and</w:t>
      </w:r>
      <w:r w:rsidR="00085668">
        <w:t xml:space="preserve"> </w:t>
      </w:r>
      <w:r w:rsidR="00085668" w:rsidRPr="008A5456">
        <w:t>Ag/SP-AlO</w:t>
      </w:r>
      <w:r w:rsidR="00085668" w:rsidRPr="008A5456">
        <w:rPr>
          <w:vertAlign w:val="subscript"/>
        </w:rPr>
        <w:t>x</w:t>
      </w:r>
      <w:r w:rsidR="00085668" w:rsidRPr="008A5456">
        <w:t>/ITO RRAM devices</w:t>
      </w:r>
      <w:r w:rsidR="00085668">
        <w:t xml:space="preserve">, </w:t>
      </w:r>
      <w:r w:rsidR="00B93AF2">
        <w:t xml:space="preserve">the </w:t>
      </w:r>
      <w:r w:rsidR="005A2E34">
        <w:rPr>
          <w:rFonts w:hint="eastAsia"/>
          <w:lang w:eastAsia="zh-CN"/>
        </w:rPr>
        <w:t>switching</w:t>
      </w:r>
      <w:r w:rsidR="005A2E34">
        <w:t xml:space="preserve"> mechanism has been under discussion, as shown in </w:t>
      </w:r>
      <w:r w:rsidR="005A2E34" w:rsidRPr="005A2E34">
        <w:rPr>
          <w:b/>
          <w:bCs/>
        </w:rPr>
        <w:t>Figure</w:t>
      </w:r>
      <w:r w:rsidR="00B93AF2">
        <w:rPr>
          <w:b/>
          <w:bCs/>
        </w:rPr>
        <w:t xml:space="preserve"> </w:t>
      </w:r>
      <w:r w:rsidR="005A2E34" w:rsidRPr="005A2E34">
        <w:rPr>
          <w:b/>
          <w:bCs/>
        </w:rPr>
        <w:t>3</w:t>
      </w:r>
      <w:r w:rsidR="005A2E34">
        <w:t xml:space="preserve">. </w:t>
      </w:r>
      <w:bookmarkStart w:id="26" w:name="_Hlk61099606"/>
      <w:r w:rsidR="009A137F">
        <w:t xml:space="preserve">To further claim the RS mechanism of RRAM devices with SP-RS layers, the relationship between measurement temperature and their values of LRS resistance was under investigation. As illustrated in </w:t>
      </w:r>
      <w:r w:rsidR="009A137F" w:rsidRPr="0035179C">
        <w:rPr>
          <w:b/>
          <w:bCs/>
        </w:rPr>
        <w:t>Figures 3a</w:t>
      </w:r>
      <w:r w:rsidR="009A137F">
        <w:t xml:space="preserve"> and </w:t>
      </w:r>
      <w:r w:rsidR="009A137F" w:rsidRPr="0035179C">
        <w:rPr>
          <w:b/>
          <w:bCs/>
        </w:rPr>
        <w:t>3b</w:t>
      </w:r>
      <w:r w:rsidR="009A137F">
        <w:t xml:space="preserve">, experimental results and fitting results of the LRS resistance with </w:t>
      </w:r>
      <w:r w:rsidR="009A137F" w:rsidRPr="0035179C">
        <w:t>elevated</w:t>
      </w:r>
      <w:r w:rsidR="009A137F">
        <w:t xml:space="preserve"> temperature for both Ag/GaO</w:t>
      </w:r>
      <w:r w:rsidR="009A137F" w:rsidRPr="0035179C">
        <w:rPr>
          <w:vertAlign w:val="subscript"/>
        </w:rPr>
        <w:t>x</w:t>
      </w:r>
      <w:r w:rsidR="009A137F">
        <w:t>/AlO</w:t>
      </w:r>
      <w:r w:rsidR="009A137F" w:rsidRPr="0035179C">
        <w:rPr>
          <w:vertAlign w:val="subscript"/>
        </w:rPr>
        <w:t>x</w:t>
      </w:r>
      <w:r w:rsidR="009A137F">
        <w:t>/ITO and Ag/AlO</w:t>
      </w:r>
      <w:r w:rsidR="009A137F" w:rsidRPr="0035179C">
        <w:rPr>
          <w:vertAlign w:val="subscript"/>
        </w:rPr>
        <w:t>x</w:t>
      </w:r>
      <w:r w:rsidR="009A137F">
        <w:t xml:space="preserve">/ITO RRAM devices. Based on the indication of </w:t>
      </w:r>
      <w:r>
        <w:t xml:space="preserve">the </w:t>
      </w:r>
      <w:r w:rsidR="009A137F">
        <w:t>equation</w:t>
      </w:r>
      <w:r>
        <w:t xml:space="preserve"> 1</w:t>
      </w:r>
      <w:r w:rsidR="00594ABC">
        <w:t>.</w:t>
      </w:r>
      <w:bookmarkEnd w:id="26"/>
      <w:r w:rsidR="009A137F">
        <w:fldChar w:fldCharType="begin">
          <w:fldData xml:space="preserve">PEVuZE5vdGU+PENpdGU+PEF1dGhvcj5ZYW48L0F1dGhvcj48WWVhcj4yMDE5PC9ZZWFyPjxSZWNO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</w:fldData>
        </w:fldChar>
      </w:r>
      <w:r>
        <w:instrText xml:space="preserve"> ADDIN EN.CITE </w:instrText>
      </w:r>
      <w:r>
        <w:fldChar w:fldCharType="begin">
          <w:fldData xml:space="preserve">PEVuZE5vdGU+PENpdGU+PEF1dGhvcj5ZYW48L0F1dGhvcj48WWVhcj4yMDE5PC9ZZWFyPjxSZWNO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</w:fldData>
        </w:fldChar>
      </w:r>
      <w:r>
        <w:instrText xml:space="preserve"> ADDIN EN.CITE.DATA </w:instrText>
      </w:r>
      <w:r>
        <w:fldChar w:fldCharType="end"/>
      </w:r>
      <w:r w:rsidR="009A137F">
        <w:fldChar w:fldCharType="separate"/>
      </w:r>
      <w:r w:rsidRPr="00B5261F">
        <w:rPr>
          <w:noProof/>
          <w:vertAlign w:val="superscript"/>
        </w:rPr>
        <w:t>50-51</w:t>
      </w:r>
      <w:r w:rsidR="009A137F">
        <w:fldChar w:fldCharType="end"/>
      </w:r>
      <w:bookmarkStart w:id="27" w:name="_Hlk61099629"/>
    </w:p>
    <w:tbl>
      <w:tblPr>
        <w:tblStyle w:val="aa"/>
        <w:tblW w:w="49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4"/>
        <w:gridCol w:w="5562"/>
        <w:gridCol w:w="1854"/>
      </w:tblGrid>
      <w:tr w:rsidR="009A137F" w14:paraId="2C00E871" w14:textId="77777777" w:rsidTr="00594ABC">
        <w:tc>
          <w:tcPr>
            <w:tcW w:w="1000" w:type="pct"/>
          </w:tcPr>
          <w:p w14:paraId="56F79797" w14:textId="77777777" w:rsidR="009A137F" w:rsidRDefault="009A137F" w:rsidP="00594ABC">
            <w:bookmarkStart w:id="28" w:name="_Hlk61116136"/>
            <w:bookmarkStart w:id="29" w:name="_Hlk61099642"/>
            <w:bookmarkEnd w:id="27"/>
          </w:p>
        </w:tc>
        <w:tc>
          <w:tcPr>
            <w:tcW w:w="3000" w:type="pct"/>
          </w:tcPr>
          <w:p w14:paraId="737F53D2" w14:textId="77777777" w:rsidR="009A137F" w:rsidRPr="00A85A18" w:rsidRDefault="009A137F" w:rsidP="00594ABC">
            <w:pPr>
              <w:rPr>
                <w:i/>
                <w:iCs/>
              </w:rPr>
            </w:pPr>
            <m:oMathPara>
              <m:oMath>
                <m:r>
                  <w:rPr>
                    <w:rFonts w:ascii="Cambria Math" w:hAnsi="Cambria Math"/>
                  </w:rPr>
                  <m:t>R(T)=</m:t>
                </m:r>
                <m:sSub>
                  <m:sSubPr>
                    <m:ctrlPr>
                      <w:rPr>
                        <w:rFonts w:ascii="Cambria Math" w:eastAsiaTheme="minorEastAsia" w:hAnsi="Cambria Math" w:cstheme="minorBidi"/>
                        <w:i/>
                        <w:iCs/>
                        <w:kern w:val="2"/>
                        <w:sz w:val="21"/>
                        <w:szCs w:val="22"/>
                      </w:rPr>
                    </m:ctrlPr>
                  </m:sSubPr>
                  <m:e>
                    <m:r>
                      <w:rPr>
                        <w:rFonts w:ascii="Cambria Math" w:hAnsi="Cambria Math"/>
                      </w:rPr>
                      <m:t>R</m:t>
                    </m:r>
                  </m:e>
                  <m:sub>
                    <m:r>
                      <w:rPr>
                        <w:rFonts w:ascii="Cambria Math" w:hAnsi="Cambria Math"/>
                      </w:rPr>
                      <m:t>0</m:t>
                    </m:r>
                  </m:sub>
                </m:sSub>
                <m:sSup>
                  <m:sSupPr>
                    <m:ctrlPr>
                      <w:rPr>
                        <w:rFonts w:ascii="Cambria Math" w:eastAsiaTheme="minorEastAsia" w:hAnsi="Cambria Math" w:cstheme="minorBidi"/>
                        <w:i/>
                        <w:iCs/>
                        <w:kern w:val="2"/>
                        <w:sz w:val="21"/>
                        <w:szCs w:val="22"/>
                      </w:rPr>
                    </m:ctrlPr>
                  </m:sSupPr>
                  <m:e>
                    <m:r>
                      <w:rPr>
                        <w:rFonts w:ascii="Cambria Math" w:hAnsi="Cambria Math"/>
                      </w:rPr>
                      <m:t>[1+k(T-</m:t>
                    </m:r>
                    <m:sSub>
                      <m:sSubPr>
                        <m:ctrlPr>
                          <w:rPr>
                            <w:rFonts w:ascii="Cambria Math" w:eastAsiaTheme="minorEastAsia" w:hAnsi="Cambria Math" w:cstheme="minorBidi"/>
                            <w:i/>
                            <w:iCs/>
                            <w:kern w:val="2"/>
                            <w:sz w:val="21"/>
                            <w:szCs w:val="22"/>
                          </w:rPr>
                        </m:ctrlPr>
                      </m:sSubPr>
                      <m:e>
                        <m:r>
                          <w:rPr>
                            <w:rFonts w:ascii="Cambria Math" w:hAnsi="Cambria Math"/>
                          </w:rPr>
                          <m:t>T</m:t>
                        </m:r>
                      </m:e>
                      <m:sub>
                        <m:r>
                          <w:rPr>
                            <w:rFonts w:ascii="Cambria Math" w:hAnsi="Cambria Math"/>
                          </w:rPr>
                          <m:t>0</m:t>
                        </m:r>
                      </m:sub>
                    </m:sSub>
                    <m:r>
                      <w:rPr>
                        <w:rFonts w:ascii="Cambria Math" w:hAnsi="Cambria Math"/>
                      </w:rPr>
                      <m:t>)]</m:t>
                    </m:r>
                  </m:e>
                  <m:sup>
                    <m:r>
                      <w:rPr>
                        <w:rFonts w:ascii="Cambria Math" w:hAnsi="Cambria Math"/>
                      </w:rPr>
                      <m:t>2</m:t>
                    </m:r>
                  </m:sup>
                </m:sSup>
              </m:oMath>
            </m:oMathPara>
          </w:p>
        </w:tc>
        <w:tc>
          <w:tcPr>
            <w:tcW w:w="1000" w:type="pct"/>
          </w:tcPr>
          <w:p w14:paraId="76BF8291" w14:textId="72CD8417" w:rsidR="009A137F" w:rsidRDefault="009A137F" w:rsidP="00594ABC">
            <w:pPr>
              <w:jc w:val="right"/>
            </w:pPr>
            <w:r>
              <w:t xml:space="preserve"> </w:t>
            </w:r>
            <w:r>
              <w:rPr>
                <w:rFonts w:eastAsiaTheme="minorEastAsia" w:hint="eastAsia"/>
              </w:rPr>
              <w:t>E</w:t>
            </w:r>
            <w:r>
              <w:rPr>
                <w:rFonts w:eastAsiaTheme="minorEastAsia"/>
              </w:rPr>
              <w:t>q.</w:t>
            </w:r>
            <w:r w:rsidR="00594ABC">
              <w:rPr>
                <w:rFonts w:eastAsiaTheme="minorEastAsia"/>
              </w:rPr>
              <w:t>1</w:t>
            </w:r>
          </w:p>
        </w:tc>
      </w:tr>
    </w:tbl>
    <w:p w14:paraId="39E202F4" w14:textId="4BF4F11A" w:rsidR="009A137F" w:rsidRDefault="009A137F" w:rsidP="009A137F">
      <w:pPr>
        <w:pStyle w:val="TAMainText"/>
        <w:ind w:firstLine="0"/>
        <w:rPr>
          <w:lang w:eastAsia="zh-CN"/>
        </w:rPr>
      </w:pPr>
      <w:bookmarkStart w:id="30" w:name="_Hlk61126069"/>
      <w:bookmarkEnd w:id="28"/>
      <w:r>
        <w:rPr>
          <w:lang w:eastAsia="zh-CN"/>
        </w:rPr>
        <w:t xml:space="preserve">where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rPr>
          <w:rFonts w:hint="eastAsia"/>
          <w:lang w:eastAsia="zh-CN"/>
        </w:rPr>
        <w:t xml:space="preserve"> </w:t>
      </w:r>
      <w:r>
        <w:rPr>
          <w:lang w:eastAsia="zh-CN"/>
        </w:rPr>
        <w:t xml:space="preserve">is the resistance value when the temperature is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Pr>
          <w:lang w:eastAsia="zh-CN"/>
        </w:rPr>
        <w:t xml:space="preserve">. The fitting results revealed the obvious linear relationship between </w:t>
      </w:r>
      <m:oMath>
        <m:sSub>
          <m:sSubPr>
            <m:ctrlPr>
              <w:rPr>
                <w:rFonts w:ascii="Cambria Math" w:hAnsi="Cambria Math"/>
                <w:i/>
              </w:rPr>
            </m:ctrlPr>
          </m:sSubPr>
          <m:e>
            <m:r>
              <w:rPr>
                <w:rFonts w:ascii="Cambria Math" w:hAnsi="Cambria Math"/>
              </w:rPr>
              <m:t>R/R</m:t>
            </m:r>
          </m:e>
          <m:sub>
            <m:r>
              <w:rPr>
                <w:rFonts w:ascii="Cambria Math" w:hAnsi="Cambria Math"/>
              </w:rPr>
              <m:t>0</m:t>
            </m:r>
          </m:sub>
        </m:sSub>
      </m:oMath>
      <w:r>
        <w:rPr>
          <w:rFonts w:hint="eastAsia"/>
          <w:lang w:eastAsia="zh-CN"/>
        </w:rPr>
        <w:t xml:space="preserve"> </w:t>
      </w:r>
      <w:r>
        <w:rPr>
          <w:lang w:eastAsia="zh-CN"/>
        </w:rPr>
        <w:t xml:space="preserve">and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Pr>
          <w:lang w:eastAsia="zh-CN"/>
        </w:rPr>
        <w:t xml:space="preserve">, which represented the typical metallic characteristic and indicated that metallic Ag CFs formed in both </w:t>
      </w:r>
      <w:r>
        <w:t>Ag/GaO</w:t>
      </w:r>
      <w:r w:rsidRPr="0035179C">
        <w:rPr>
          <w:vertAlign w:val="subscript"/>
        </w:rPr>
        <w:t>x</w:t>
      </w:r>
      <w:r>
        <w:t>/AlO</w:t>
      </w:r>
      <w:r w:rsidRPr="0035179C">
        <w:rPr>
          <w:vertAlign w:val="subscript"/>
        </w:rPr>
        <w:t>x</w:t>
      </w:r>
      <w:r>
        <w:t>/ITO and Ag/AlO</w:t>
      </w:r>
      <w:r w:rsidRPr="0035179C">
        <w:rPr>
          <w:vertAlign w:val="subscript"/>
        </w:rPr>
        <w:t>x</w:t>
      </w:r>
      <w:r>
        <w:t>/ITO RRAM devices.</w:t>
      </w:r>
      <w:bookmarkEnd w:id="29"/>
      <w:bookmarkEnd w:id="30"/>
      <w:r>
        <w:fldChar w:fldCharType="begin">
          <w:fldData xml:space="preserve">PEVuZE5vdGU+PENpdGU+PEF1dGhvcj5ZYW48L0F1dGhvcj48WWVhcj4yMDE5PC9ZZWFyPjxSZWNO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</w:fldData>
        </w:fldChar>
      </w:r>
      <w:r w:rsidR="00B5261F">
        <w:instrText xml:space="preserve"> ADDIN EN.CITE </w:instrText>
      </w:r>
      <w:r w:rsidR="00B5261F">
        <w:fldChar w:fldCharType="begin">
          <w:fldData xml:space="preserve">PEVuZE5vdGU+PENpdGU+PEF1dGhvcj5ZYW48L0F1dGhvcj48WWVhcj4yMDE5PC9ZZWFyPjxSZWNO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</w:fldData>
        </w:fldChar>
      </w:r>
      <w:r w:rsidR="00B5261F">
        <w:instrText xml:space="preserve"> ADDIN EN.CITE.DATA </w:instrText>
      </w:r>
      <w:r w:rsidR="00B5261F">
        <w:fldChar w:fldCharType="end"/>
      </w:r>
      <w:r>
        <w:fldChar w:fldCharType="separate"/>
      </w:r>
      <w:r w:rsidR="00B5261F" w:rsidRPr="00B5261F">
        <w:rPr>
          <w:noProof/>
          <w:vertAlign w:val="superscript"/>
        </w:rPr>
        <w:t>50-52</w:t>
      </w:r>
      <w:r>
        <w:fldChar w:fldCharType="end"/>
      </w:r>
      <w:r>
        <w:t xml:space="preserve"> </w:t>
      </w:r>
      <w:bookmarkStart w:id="31" w:name="_Hlk61126108"/>
      <w:r>
        <w:t xml:space="preserve">Apart from the measurement of metallic characteristic mentioned above, some other methods like </w:t>
      </w:r>
      <w:proofErr w:type="spellStart"/>
      <w:r w:rsidRPr="00A95CD2">
        <w:t>insitu</w:t>
      </w:r>
      <w:proofErr w:type="spellEnd"/>
      <w:r w:rsidRPr="00A95CD2">
        <w:t xml:space="preserve"> TEM and SEM EDS</w:t>
      </w:r>
      <w:r>
        <w:t xml:space="preserve"> on CF or </w:t>
      </w:r>
      <w:r w:rsidRPr="00A95CD2">
        <w:t>activation energy extraction</w:t>
      </w:r>
      <w:r>
        <w:t xml:space="preserve"> (</w:t>
      </w:r>
      <w:proofErr w:type="spellStart"/>
      <w:r>
        <w:t>E</w:t>
      </w:r>
      <w:r w:rsidRPr="00A95CD2">
        <w:rPr>
          <w:vertAlign w:val="subscript"/>
        </w:rPr>
        <w:t>a</w:t>
      </w:r>
      <w:proofErr w:type="spellEnd"/>
      <w:r>
        <w:t>)</w:t>
      </w:r>
      <w:r w:rsidRPr="00A95CD2">
        <w:t xml:space="preserve"> methodology</w:t>
      </w:r>
      <w:r>
        <w:t xml:space="preserve"> could also be used to investigate the properties of CFs in RRAM devices.</w:t>
      </w:r>
      <w:bookmarkEnd w:id="31"/>
      <w:r>
        <w:fldChar w:fldCharType="begin"/>
      </w:r>
      <w:r>
        <w:instrText xml:space="preserve"> ADDIN EN.CITE &lt;EndNote&gt;&lt;Cite&gt;&lt;Author&gt;Chen&lt;/Author&gt;&lt;Year&gt;2019&lt;/Year&gt;&lt;RecNum&gt;14&lt;/RecNum&gt;&lt;DisplayText&gt;&lt;style face="superscript"&gt;33&lt;/style&gt;&lt;/DisplayText&gt;&lt;record&gt;&lt;rec-number&gt;14&lt;/rec-number&gt;&lt;foreign-keys&gt;&lt;key app="EN" db-id="vppw9p0v8ez0x2e2sd8v5wra2w2zwrvf2aew" timestamp="1610090066"&gt;14&lt;/key&gt;&lt;key app="ENWeb" db-id=""&gt;0&lt;/key&gt;&lt;/foreign-keys&gt;&lt;ref-type name="Journal Article"&gt;17&lt;/ref-type&gt;&lt;contributors&gt;&lt;authors&gt;&lt;author&gt;Chen, Y. C.&lt;/author&gt;&lt;author&gt;Lin, C. C.&lt;/author&gt;&lt;author&gt;Hu, S. T.&lt;/author&gt;&lt;author&gt;Lin, C. Y.&lt;/author&gt;&lt;author&gt;Fowler, B.&lt;/author&gt;&lt;author&gt;Lee, J.&lt;/author&gt;&lt;/authors&gt;&lt;/contributors&gt;&lt;auth-address&gt;Microelectronics Research Center, Department of Electrical and Computer Engineering, The University of Texas at Austin, Austin, TX, 78758, USA. yingchenchen@utexas.edu.&amp;#xD;Taiwan Semiconductor Research Institute, TSRI, Hsinchu, Taiwan.&amp;#xD;Material Science and Engineering Program, The University of Texas at Austin, Austin, TX, 78712, USA.&amp;#xD;Department of Physics, National Sun Yat-Sen University, Kaohsiung, Taiwan.&amp;#xD;Microelectronics Research Center, Department of Electrical and Computer Engineering, The University of Texas at Austin, Austin, TX, 78758, USA.&lt;/auth-address&gt;&lt;titles&gt;&lt;title&gt;A Novel Resistive Switching Identification Method through Relaxation Characteristics for Sneak-path-constrained Selectorless RRAM application&lt;/title&gt;&lt;secondary-title&gt;Sci Rep&lt;/secondary-title&gt;&lt;/titles&gt;&lt;periodical&gt;&lt;full-title&gt;Sci Rep&lt;/full-title&gt;&lt;/periodical&gt;&lt;pages&gt;12420-12425&lt;/pages&gt;&lt;volume&gt;9&lt;/volume&gt;&lt;number&gt;1&lt;/number&gt;&lt;edition&gt;2019/08/29&lt;/edition&gt;&lt;dates&gt;&lt;year&gt;2019&lt;/year&gt;&lt;pub-dates&gt;&lt;date&gt;Aug 27&lt;/date&gt;&lt;/pub-dates&gt;&lt;/dates&gt;&lt;isbn&gt;2045-2322 (Electronic)&amp;#xD;2045-2322 (Linking)&lt;/isbn&gt;&lt;accession-num&gt;31455881&lt;/accession-num&gt;&lt;urls&gt;&lt;related-urls&gt;&lt;url&gt;https://www.ncbi.nlm.nih.gov/pubmed/31455881&lt;/url&gt;&lt;/related-urls&gt;&lt;/urls&gt;&lt;custom2&gt;PMC6711989&lt;/custom2&gt;&lt;electronic-resource-num&gt;10.1038/s41598-019-48932-5&lt;/electronic-resource-num&gt;&lt;/record&gt;&lt;/Cite&gt;&lt;/EndNote&gt;</w:instrText>
      </w:r>
      <w:r>
        <w:fldChar w:fldCharType="separate"/>
      </w:r>
      <w:r w:rsidRPr="00A95CD2">
        <w:rPr>
          <w:noProof/>
          <w:vertAlign w:val="superscript"/>
        </w:rPr>
        <w:t>33</w:t>
      </w:r>
      <w:r>
        <w:fldChar w:fldCharType="end"/>
      </w:r>
    </w:p>
    <w:p w14:paraId="17283605" w14:textId="538EE6F9" w:rsidR="00C11E41" w:rsidRDefault="00882A8E" w:rsidP="00C11E41">
      <w:pPr>
        <w:pStyle w:val="TAMainText"/>
        <w:rPr>
          <w:lang w:eastAsia="zh-CN"/>
        </w:rPr>
      </w:pPr>
      <w:r>
        <w:t xml:space="preserve">In general, </w:t>
      </w:r>
      <w:r w:rsidR="007B1A57">
        <w:t>CF</w:t>
      </w:r>
      <w:r w:rsidR="00265B5D">
        <w:t xml:space="preserve"> </w:t>
      </w:r>
      <w:r w:rsidR="007B1A57">
        <w:t>in oxide-based RRAM devices are considered to play a primary role during the switching process.</w:t>
      </w:r>
      <w:r w:rsidR="001F2833">
        <w:fldChar w:fldCharType="begin">
          <w:fldData xml:space="preserve">PEVuZE5vdGU+PENpdGU+PEF1dGhvcj5Db25nIFllPC9BdXRob3I+PFllYXI+MjAxNTwvWWVhcj48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</w:fldData>
        </w:fldChar>
      </w:r>
      <w:r w:rsidR="00C6195D">
        <w:instrText xml:space="preserve"> ADDIN EN.CITE </w:instrText>
      </w:r>
      <w:r w:rsidR="00C6195D">
        <w:fldChar w:fldCharType="begin">
          <w:fldData xml:space="preserve">PEVuZE5vdGU+PENpdGU+PEF1dGhvcj5Db25nIFllPC9BdXRob3I+PFllYXI+MjAxNTwvWWVhcj48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</w:fldData>
        </w:fldChar>
      </w:r>
      <w:r w:rsidR="00C6195D">
        <w:instrText xml:space="preserve"> ADDIN EN.CITE.DATA </w:instrText>
      </w:r>
      <w:r w:rsidR="00C6195D">
        <w:fldChar w:fldCharType="end"/>
      </w:r>
      <w:r w:rsidR="001F2833">
        <w:fldChar w:fldCharType="separate"/>
      </w:r>
      <w:r w:rsidR="00C6195D" w:rsidRPr="00C6195D">
        <w:rPr>
          <w:noProof/>
          <w:vertAlign w:val="superscript"/>
        </w:rPr>
        <w:t>4-5, 20, 39</w:t>
      </w:r>
      <w:r w:rsidR="001F2833">
        <w:fldChar w:fldCharType="end"/>
      </w:r>
      <w:r w:rsidR="007B1A57">
        <w:t xml:space="preserve"> The CF is associated with not only applied materials but also chemical reactions </w:t>
      </w:r>
      <w:r w:rsidR="007F13C7">
        <w:t xml:space="preserve">that </w:t>
      </w:r>
      <w:r w:rsidR="007B1A57">
        <w:t xml:space="preserve">occurred in </w:t>
      </w:r>
      <w:r w:rsidR="00B93AF2">
        <w:t xml:space="preserve">the </w:t>
      </w:r>
      <w:r w:rsidR="007B1A57">
        <w:t>switching layer such as ion migration, thermal-chemical reaction</w:t>
      </w:r>
      <w:r w:rsidR="00E31A52">
        <w:t>,</w:t>
      </w:r>
      <w:r w:rsidR="007B1A57">
        <w:t xml:space="preserve"> and </w:t>
      </w:r>
      <w:r w:rsidR="007B1A57" w:rsidRPr="007B1A57">
        <w:t>electrochemical</w:t>
      </w:r>
      <w:r w:rsidR="007B1A57">
        <w:t xml:space="preserve"> </w:t>
      </w:r>
      <w:r w:rsidR="007B1A57" w:rsidRPr="007B1A57">
        <w:t>metallization</w:t>
      </w:r>
      <w:r w:rsidR="007B1A57">
        <w:t>.</w:t>
      </w:r>
      <w:r w:rsidR="001F2833">
        <w:fldChar w:fldCharType="begin">
          <w:fldData xml:space="preserve">PEVuZE5vdGU+PENpdGU+PEF1dGhvcj5ILi1TLiBQaGlsaXAgV29uZzwvQXV0aG9yPjxZZWFyPjIw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</w:fldData>
        </w:fldChar>
      </w:r>
      <w:r w:rsidR="00C6195D">
        <w:instrText xml:space="preserve"> ADDIN EN.CITE </w:instrText>
      </w:r>
      <w:r w:rsidR="00C6195D">
        <w:fldChar w:fldCharType="begin">
          <w:fldData xml:space="preserve">PEVuZE5vdGU+PENpdGU+PEF1dGhvcj5ILi1TLiBQaGlsaXAgV29uZzwvQXV0aG9yPjxZZWFyPjIw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</w:fldData>
        </w:fldChar>
      </w:r>
      <w:r w:rsidR="00C6195D">
        <w:instrText xml:space="preserve"> ADDIN EN.CITE.DATA </w:instrText>
      </w:r>
      <w:r w:rsidR="00C6195D">
        <w:fldChar w:fldCharType="end"/>
      </w:r>
      <w:r w:rsidR="001F2833">
        <w:fldChar w:fldCharType="separate"/>
      </w:r>
      <w:r w:rsidR="00C6195D" w:rsidRPr="00C6195D">
        <w:rPr>
          <w:noProof/>
          <w:vertAlign w:val="superscript"/>
        </w:rPr>
        <w:t>4, 20</w:t>
      </w:r>
      <w:r w:rsidR="001F2833">
        <w:fldChar w:fldCharType="end"/>
      </w:r>
      <w:r w:rsidR="007B1A57">
        <w:t xml:space="preserve"> These chemical reactions are mainly generated in oxide </w:t>
      </w:r>
      <w:r w:rsidR="007B1A57">
        <w:lastRenderedPageBreak/>
        <w:t xml:space="preserve">RRAM devices with </w:t>
      </w:r>
      <w:r w:rsidR="00B93AF2">
        <w:t xml:space="preserve">an </w:t>
      </w:r>
      <w:r w:rsidR="007B1A57">
        <w:t>active electrode such as Ag, Cu</w:t>
      </w:r>
      <w:r w:rsidR="00E31A52">
        <w:t>,</w:t>
      </w:r>
      <w:r w:rsidR="007B1A57">
        <w:t xml:space="preserve"> and Ni.</w:t>
      </w:r>
      <w:r w:rsidR="001F2833">
        <w:fldChar w:fldCharType="begin">
          <w:fldData xml:space="preserve">PEVuZE5vdGU+PENpdGU+PEF1dGhvcj5Bc2lmIEFsaWE8L0F1dGhvcj48WWVhcj4yMDIwPC9ZZWFy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</w:fldData>
        </w:fldChar>
      </w:r>
      <w:r w:rsidR="00C6195D">
        <w:instrText xml:space="preserve"> ADDIN EN.CITE </w:instrText>
      </w:r>
      <w:r w:rsidR="00C6195D">
        <w:fldChar w:fldCharType="begin">
          <w:fldData xml:space="preserve">PEVuZE5vdGU+PENpdGU+PEF1dGhvcj5Bc2lmIEFsaWE8L0F1dGhvcj48WWVhcj4yMDIwPC9ZZWFy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</w:fldData>
        </w:fldChar>
      </w:r>
      <w:r w:rsidR="00C6195D">
        <w:instrText xml:space="preserve"> ADDIN EN.CITE.DATA </w:instrText>
      </w:r>
      <w:r w:rsidR="00C6195D">
        <w:fldChar w:fldCharType="end"/>
      </w:r>
      <w:r w:rsidR="001F2833">
        <w:fldChar w:fldCharType="separate"/>
      </w:r>
      <w:r w:rsidR="00C6195D" w:rsidRPr="00C6195D">
        <w:rPr>
          <w:noProof/>
          <w:vertAlign w:val="superscript"/>
        </w:rPr>
        <w:t>5, 7, 40</w:t>
      </w:r>
      <w:r w:rsidR="001F2833">
        <w:fldChar w:fldCharType="end"/>
      </w:r>
      <w:r w:rsidR="007B1A57">
        <w:t xml:space="preserve"> </w:t>
      </w:r>
      <w:r w:rsidR="00B93AF2" w:rsidRPr="00B93AF2">
        <w:rPr>
          <w:b/>
          <w:bCs/>
        </w:rPr>
        <w:t xml:space="preserve">Figure </w:t>
      </w:r>
      <w:r w:rsidR="00A95CD2" w:rsidRPr="00B93AF2">
        <w:rPr>
          <w:b/>
          <w:bCs/>
        </w:rPr>
        <w:t>3</w:t>
      </w:r>
      <w:r w:rsidR="00A95CD2">
        <w:rPr>
          <w:b/>
          <w:bCs/>
        </w:rPr>
        <w:t>c</w:t>
      </w:r>
      <w:r w:rsidR="00A95CD2">
        <w:t xml:space="preserve"> </w:t>
      </w:r>
      <w:r w:rsidR="00B93AF2">
        <w:t xml:space="preserve">showed the initial HRS of </w:t>
      </w:r>
      <w:r w:rsidR="00B93AF2">
        <w:rPr>
          <w:lang w:eastAsia="zh-CN"/>
        </w:rPr>
        <w:t>Ag/SP-GaO</w:t>
      </w:r>
      <w:r w:rsidR="00B93AF2">
        <w:rPr>
          <w:vertAlign w:val="subscript"/>
          <w:lang w:eastAsia="zh-CN"/>
        </w:rPr>
        <w:t>x</w:t>
      </w:r>
      <w:r w:rsidR="00B93AF2">
        <w:rPr>
          <w:lang w:eastAsia="zh-CN"/>
        </w:rPr>
        <w:t>/SP-AlO</w:t>
      </w:r>
      <w:r w:rsidR="00B93AF2">
        <w:rPr>
          <w:vertAlign w:val="subscript"/>
          <w:lang w:eastAsia="zh-CN"/>
        </w:rPr>
        <w:t>x</w:t>
      </w:r>
      <w:r w:rsidR="00B93AF2">
        <w:rPr>
          <w:lang w:eastAsia="zh-CN"/>
        </w:rPr>
        <w:t xml:space="preserve">/ITO an RRAM device without external bias. </w:t>
      </w:r>
      <w:r w:rsidR="00B93AF2" w:rsidRPr="00B93AF2">
        <w:rPr>
          <w:lang w:eastAsia="zh-CN"/>
        </w:rPr>
        <w:t xml:space="preserve">In </w:t>
      </w:r>
      <w:r w:rsidR="00B93AF2" w:rsidRPr="00B93AF2">
        <w:rPr>
          <w:b/>
          <w:bCs/>
          <w:lang w:eastAsia="zh-CN"/>
        </w:rPr>
        <w:t xml:space="preserve">Figure </w:t>
      </w:r>
      <w:r w:rsidR="00A95CD2" w:rsidRPr="00B93AF2">
        <w:rPr>
          <w:b/>
          <w:bCs/>
          <w:lang w:eastAsia="zh-CN"/>
        </w:rPr>
        <w:t>3</w:t>
      </w:r>
      <w:r w:rsidR="00A95CD2">
        <w:rPr>
          <w:b/>
          <w:bCs/>
          <w:lang w:eastAsia="zh-CN"/>
        </w:rPr>
        <w:t>d</w:t>
      </w:r>
      <w:r w:rsidR="00B93AF2">
        <w:rPr>
          <w:lang w:eastAsia="zh-CN"/>
        </w:rPr>
        <w:t xml:space="preserve">, </w:t>
      </w:r>
      <w:bookmarkStart w:id="32" w:name="_Hlk61123105"/>
      <w:r w:rsidR="00B93AF2">
        <w:rPr>
          <w:lang w:eastAsia="zh-CN"/>
        </w:rPr>
        <w:t>when the positive voltage bias was applied onto TE Ag during the SET process, Ag ions (A</w:t>
      </w:r>
      <w:r w:rsidR="00B93AF2">
        <w:rPr>
          <w:rFonts w:hint="eastAsia"/>
          <w:lang w:eastAsia="zh-CN"/>
        </w:rPr>
        <w:t>g</w:t>
      </w:r>
      <w:r w:rsidR="00B93AF2" w:rsidRPr="00B93AF2">
        <w:rPr>
          <w:vertAlign w:val="superscript"/>
          <w:lang w:eastAsia="zh-CN"/>
        </w:rPr>
        <w:t>+</w:t>
      </w:r>
      <w:r w:rsidR="00B93AF2">
        <w:rPr>
          <w:lang w:eastAsia="zh-CN"/>
        </w:rPr>
        <w:t>) were generated from TE with the effect of the electric field and moved towards BE ITO through metal oxide layers. After reaching BE, Ag ions combined with the electron (e</w:t>
      </w:r>
      <w:r w:rsidR="00B93AF2" w:rsidRPr="00B93AF2">
        <w:rPr>
          <w:vertAlign w:val="superscript"/>
          <w:lang w:eastAsia="zh-CN"/>
        </w:rPr>
        <w:t>-</w:t>
      </w:r>
      <w:r w:rsidR="00B93AF2">
        <w:rPr>
          <w:lang w:eastAsia="zh-CN"/>
        </w:rPr>
        <w:t>)  and deposited as Ag atom at BE, which formed the Ag CF based on this accumulation process</w:t>
      </w:r>
      <w:bookmarkEnd w:id="32"/>
      <w:r w:rsidR="00B93AF2">
        <w:rPr>
          <w:lang w:eastAsia="zh-CN"/>
        </w:rPr>
        <w:t xml:space="preserve">, as illustrated in </w:t>
      </w:r>
      <w:r w:rsidR="00B93AF2" w:rsidRPr="00B93AF2">
        <w:rPr>
          <w:b/>
          <w:bCs/>
          <w:lang w:eastAsia="zh-CN"/>
        </w:rPr>
        <w:t>Figure 3</w:t>
      </w:r>
      <w:r w:rsidR="00D962E8">
        <w:rPr>
          <w:b/>
          <w:bCs/>
          <w:lang w:eastAsia="zh-CN"/>
        </w:rPr>
        <w:t>e</w:t>
      </w:r>
      <w:r w:rsidR="00B93AF2">
        <w:rPr>
          <w:lang w:eastAsia="zh-CN"/>
        </w:rPr>
        <w:t>.</w:t>
      </w:r>
      <w:r w:rsidR="001F2833" w:rsidRPr="001F2833">
        <w:rPr>
          <w:lang w:eastAsia="zh-CN"/>
        </w:rPr>
        <w:fldChar w:fldCharType="begin">
          <w:fldData xml:space="preserve">PEVuZE5vdGU+PENpdGU+PEF1dGhvcj5Bc2lmIEFsaWE8L0F1dGhvcj48WWVhcj4yMDIwPC9ZZWFy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</w:fldData>
        </w:fldChar>
      </w:r>
      <w:r w:rsidR="00C6195D">
        <w:rPr>
          <w:lang w:eastAsia="zh-CN"/>
        </w:rPr>
        <w:instrText xml:space="preserve"> ADDIN EN.CITE </w:instrText>
      </w:r>
      <w:r w:rsidR="00C6195D">
        <w:rPr>
          <w:lang w:eastAsia="zh-CN"/>
        </w:rPr>
        <w:fldChar w:fldCharType="begin">
          <w:fldData xml:space="preserve">PEVuZE5vdGU+PENpdGU+PEF1dGhvcj5Bc2lmIEFsaWE8L0F1dGhvcj48WWVhcj4yMDIwPC9ZZWFy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</w:fldData>
        </w:fldChar>
      </w:r>
      <w:r w:rsidR="00C6195D">
        <w:rPr>
          <w:lang w:eastAsia="zh-CN"/>
        </w:rPr>
        <w:instrText xml:space="preserve"> ADDIN EN.CITE.DATA </w:instrText>
      </w:r>
      <w:r w:rsidR="00C6195D">
        <w:rPr>
          <w:lang w:eastAsia="zh-CN"/>
        </w:rPr>
      </w:r>
      <w:r w:rsidR="00C6195D">
        <w:rPr>
          <w:lang w:eastAsia="zh-CN"/>
        </w:rPr>
        <w:fldChar w:fldCharType="end"/>
      </w:r>
      <w:r w:rsidR="001F2833" w:rsidRPr="001F2833">
        <w:rPr>
          <w:lang w:eastAsia="zh-CN"/>
        </w:rPr>
      </w:r>
      <w:r w:rsidR="001F2833" w:rsidRPr="001F2833">
        <w:rPr>
          <w:lang w:eastAsia="zh-CN"/>
        </w:rPr>
        <w:fldChar w:fldCharType="separate"/>
      </w:r>
      <w:r w:rsidR="00C6195D" w:rsidRPr="00C6195D">
        <w:rPr>
          <w:noProof/>
          <w:vertAlign w:val="superscript"/>
          <w:lang w:eastAsia="zh-CN"/>
        </w:rPr>
        <w:t xml:space="preserve">4-5, </w:t>
      </w:r>
      <w:bookmarkStart w:id="33" w:name="_Hlk61123136"/>
      <w:r w:rsidR="00C6195D" w:rsidRPr="00C6195D">
        <w:rPr>
          <w:noProof/>
          <w:vertAlign w:val="superscript"/>
          <w:lang w:eastAsia="zh-CN"/>
        </w:rPr>
        <w:t>7, 20, 39-40</w:t>
      </w:r>
      <w:bookmarkEnd w:id="33"/>
      <w:r w:rsidR="001F2833" w:rsidRPr="001F2833">
        <w:rPr>
          <w:lang w:eastAsia="zh-CN"/>
        </w:rPr>
        <w:fldChar w:fldCharType="end"/>
      </w:r>
      <w:r w:rsidR="00B93AF2">
        <w:rPr>
          <w:lang w:eastAsia="zh-CN"/>
        </w:rPr>
        <w:t xml:space="preserve"> The Ag CF attributed from a redox reaction worked as a connecting bridge between TE and BE of an RRAM device and the related reaction process can be illustrated with equations</w:t>
      </w:r>
      <w:r w:rsidR="001F2833">
        <w:rPr>
          <w:lang w:eastAsia="zh-CN"/>
        </w:rPr>
        <w:fldChar w:fldCharType="begin">
          <w:fldData xml:space="preserve">PEVuZE5vdGU+PENpdGU+PEF1dGhvcj5Bc2lmIEFsaWE8L0F1dGhvcj48WWVhcj4yMDIwPC9ZZWFy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</w:fldData>
        </w:fldChar>
      </w:r>
      <w:r w:rsidR="00C6195D">
        <w:rPr>
          <w:lang w:eastAsia="zh-CN"/>
        </w:rPr>
        <w:instrText xml:space="preserve"> ADDIN EN.CITE </w:instrText>
      </w:r>
      <w:r w:rsidR="00C6195D">
        <w:rPr>
          <w:lang w:eastAsia="zh-CN"/>
        </w:rPr>
        <w:fldChar w:fldCharType="begin">
          <w:fldData xml:space="preserve">PEVuZE5vdGU+PENpdGU+PEF1dGhvcj5Bc2lmIEFsaWE8L0F1dGhvcj48WWVhcj4yMDIwPC9ZZWFy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</w:fldData>
        </w:fldChar>
      </w:r>
      <w:r w:rsidR="00C6195D">
        <w:rPr>
          <w:lang w:eastAsia="zh-CN"/>
        </w:rPr>
        <w:instrText xml:space="preserve"> ADDIN EN.CITE.DATA </w:instrText>
      </w:r>
      <w:r w:rsidR="00C6195D">
        <w:rPr>
          <w:lang w:eastAsia="zh-CN"/>
        </w:rPr>
      </w:r>
      <w:r w:rsidR="00C6195D">
        <w:rPr>
          <w:lang w:eastAsia="zh-CN"/>
        </w:rPr>
        <w:fldChar w:fldCharType="end"/>
      </w:r>
      <w:r w:rsidR="001F2833">
        <w:rPr>
          <w:lang w:eastAsia="zh-CN"/>
        </w:rPr>
      </w:r>
      <w:r w:rsidR="001F2833">
        <w:rPr>
          <w:lang w:eastAsia="zh-CN"/>
        </w:rPr>
        <w:fldChar w:fldCharType="separate"/>
      </w:r>
      <w:r w:rsidR="00C6195D" w:rsidRPr="00C6195D">
        <w:rPr>
          <w:noProof/>
          <w:vertAlign w:val="superscript"/>
          <w:lang w:eastAsia="zh-CN"/>
        </w:rPr>
        <w:t>5, 7, 40</w:t>
      </w:r>
      <w:r w:rsidR="001F2833">
        <w:rPr>
          <w:lang w:eastAsia="zh-CN"/>
        </w:rPr>
        <w:fldChar w:fldCharType="end"/>
      </w:r>
      <w:r w:rsidR="00B93AF2">
        <w:rPr>
          <w:lang w:eastAsia="zh-CN"/>
        </w:rPr>
        <w:t>:</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4927"/>
        <w:gridCol w:w="2216"/>
      </w:tblGrid>
      <w:tr w:rsidR="00B93AF2" w:rsidRPr="00E4510A" w14:paraId="0EBB70C9" w14:textId="77777777" w:rsidTr="00B93AF2">
        <w:tc>
          <w:tcPr>
            <w:tcW w:w="1184" w:type="pct"/>
            <w:vAlign w:val="center"/>
          </w:tcPr>
          <w:p w14:paraId="72CDA01D" w14:textId="77777777" w:rsidR="00B93AF2" w:rsidRPr="00E4510A" w:rsidRDefault="00B93AF2" w:rsidP="005814AB">
            <w:pPr>
              <w:pStyle w:val="MDPI31text"/>
              <w:ind w:firstLine="0"/>
              <w:jc w:val="center"/>
              <w:rPr>
                <w:rFonts w:eastAsiaTheme="minorEastAsia"/>
                <w:color w:val="auto"/>
                <w:lang w:eastAsia="zh-CN"/>
              </w:rPr>
            </w:pPr>
          </w:p>
        </w:tc>
        <w:tc>
          <w:tcPr>
            <w:tcW w:w="2632" w:type="pct"/>
          </w:tcPr>
          <w:p w14:paraId="55845B84" w14:textId="27CA570F" w:rsidR="00B93AF2" w:rsidRPr="00B93AF2" w:rsidRDefault="00B93AF2" w:rsidP="005814AB">
            <w:pPr>
              <w:pStyle w:val="MDPI31text"/>
              <w:ind w:firstLine="0"/>
              <w:jc w:val="center"/>
              <w:rPr>
                <w:rFonts w:ascii="Times New Roman" w:eastAsiaTheme="minorEastAsia" w:hAnsi="Times New Roman"/>
                <w:i/>
                <w:iCs/>
                <w:color w:val="auto"/>
                <w:sz w:val="24"/>
                <w:szCs w:val="24"/>
                <w:lang w:eastAsia="zh-CN"/>
              </w:rPr>
            </w:pPr>
            <m:oMathPara>
              <m:oMath>
                <m:r>
                  <w:rPr>
                    <w:rFonts w:ascii="Cambria Math" w:eastAsiaTheme="minorEastAsia" w:hAnsi="Cambria Math"/>
                    <w:color w:val="auto"/>
                    <w:sz w:val="24"/>
                    <w:szCs w:val="24"/>
                    <w:lang w:eastAsia="zh-CN"/>
                  </w:rPr>
                  <m:t>Ag</m:t>
                </m:r>
                <m:r>
                  <w:rPr>
                    <w:rFonts w:ascii="Cambria Math" w:eastAsia="宋体" w:hAnsi="Cambria Math"/>
                    <w:color w:val="auto"/>
                    <w:sz w:val="24"/>
                    <w:szCs w:val="24"/>
                    <w:lang w:eastAsia="zh-CN"/>
                  </w:rPr>
                  <m:t>→</m:t>
                </m:r>
                <m:sSup>
                  <m:sSupPr>
                    <m:ctrlPr>
                      <w:rPr>
                        <w:rFonts w:ascii="Cambria Math" w:eastAsiaTheme="minorEastAsia" w:hAnsi="Cambria Math"/>
                        <w:i/>
                        <w:iCs/>
                        <w:color w:val="auto"/>
                        <w:sz w:val="24"/>
                        <w:szCs w:val="24"/>
                        <w:lang w:eastAsia="zh-CN"/>
                      </w:rPr>
                    </m:ctrlPr>
                  </m:sSupPr>
                  <m:e>
                    <m:r>
                      <w:rPr>
                        <w:rFonts w:ascii="Cambria Math" w:eastAsiaTheme="minorEastAsia" w:hAnsi="Cambria Math"/>
                        <w:color w:val="auto"/>
                        <w:sz w:val="24"/>
                        <w:szCs w:val="24"/>
                        <w:lang w:eastAsia="zh-CN"/>
                      </w:rPr>
                      <m:t>Ag</m:t>
                    </m:r>
                  </m:e>
                  <m:sup>
                    <m:r>
                      <w:rPr>
                        <w:rFonts w:ascii="Cambria Math" w:eastAsiaTheme="minorEastAsia" w:hAnsi="Cambria Math"/>
                        <w:color w:val="auto"/>
                        <w:sz w:val="24"/>
                        <w:szCs w:val="24"/>
                        <w:lang w:eastAsia="zh-CN"/>
                      </w:rPr>
                      <m:t>+</m:t>
                    </m:r>
                  </m:sup>
                </m:sSup>
                <m:r>
                  <w:rPr>
                    <w:rFonts w:ascii="Cambria Math" w:eastAsiaTheme="minorEastAsia" w:hAnsi="Cambria Math"/>
                    <w:color w:val="auto"/>
                    <w:sz w:val="24"/>
                    <w:szCs w:val="24"/>
                    <w:lang w:eastAsia="zh-CN"/>
                  </w:rPr>
                  <m:t xml:space="preserve"> +  </m:t>
                </m:r>
                <m:sSup>
                  <m:sSupPr>
                    <m:ctrlPr>
                      <w:rPr>
                        <w:rFonts w:ascii="Cambria Math" w:eastAsiaTheme="minorEastAsia" w:hAnsi="Cambria Math"/>
                        <w:i/>
                        <w:iCs/>
                        <w:color w:val="auto"/>
                        <w:sz w:val="24"/>
                        <w:szCs w:val="24"/>
                        <w:lang w:eastAsia="zh-CN"/>
                      </w:rPr>
                    </m:ctrlPr>
                  </m:sSupPr>
                  <m:e>
                    <m:r>
                      <w:rPr>
                        <w:rFonts w:ascii="Cambria Math" w:eastAsiaTheme="minorEastAsia" w:hAnsi="Cambria Math"/>
                        <w:color w:val="auto"/>
                        <w:sz w:val="24"/>
                        <w:szCs w:val="24"/>
                        <w:lang w:eastAsia="zh-CN"/>
                      </w:rPr>
                      <m:t>e</m:t>
                    </m:r>
                  </m:e>
                  <m:sup>
                    <m:r>
                      <w:rPr>
                        <w:rFonts w:ascii="Cambria Math" w:eastAsiaTheme="minorEastAsia" w:hAnsi="Cambria Math"/>
                        <w:color w:val="auto"/>
                        <w:sz w:val="24"/>
                        <w:szCs w:val="24"/>
                        <w:lang w:eastAsia="zh-CN"/>
                      </w:rPr>
                      <m:t>-</m:t>
                    </m:r>
                  </m:sup>
                </m:sSup>
              </m:oMath>
            </m:oMathPara>
          </w:p>
        </w:tc>
        <w:tc>
          <w:tcPr>
            <w:tcW w:w="1184" w:type="pct"/>
            <w:vAlign w:val="center"/>
          </w:tcPr>
          <w:p w14:paraId="5C71BFA2" w14:textId="19A57E96" w:rsidR="00B93AF2" w:rsidRDefault="00CD54BC" w:rsidP="005814AB">
            <w:pPr>
              <w:pStyle w:val="MDPI31text"/>
              <w:ind w:firstLine="0"/>
              <w:jc w:val="center"/>
              <w:rPr>
                <w:rFonts w:eastAsiaTheme="minorEastAsia"/>
                <w:color w:val="auto"/>
                <w:lang w:eastAsia="zh-CN"/>
              </w:rPr>
            </w:pPr>
            <w:r>
              <w:rPr>
                <w:rFonts w:eastAsiaTheme="minorEastAsia" w:hint="eastAsia"/>
                <w:color w:val="auto"/>
                <w:lang w:eastAsia="zh-CN"/>
              </w:rPr>
              <w:t>E</w:t>
            </w:r>
            <w:r>
              <w:rPr>
                <w:rFonts w:eastAsiaTheme="minorEastAsia"/>
                <w:color w:val="auto"/>
                <w:lang w:eastAsia="zh-CN"/>
              </w:rPr>
              <w:t xml:space="preserve">q. </w:t>
            </w:r>
            <w:r w:rsidR="00594ABC">
              <w:rPr>
                <w:rFonts w:eastAsiaTheme="minorEastAsia"/>
                <w:color w:val="auto"/>
                <w:lang w:eastAsia="zh-CN"/>
              </w:rPr>
              <w:t>2</w:t>
            </w:r>
          </w:p>
          <w:p w14:paraId="51B7AED8" w14:textId="68714505" w:rsidR="00B93AF2" w:rsidRPr="00E4510A" w:rsidRDefault="00B93AF2" w:rsidP="005814AB">
            <w:pPr>
              <w:pStyle w:val="MDPI31text"/>
              <w:ind w:firstLine="0"/>
              <w:jc w:val="center"/>
              <w:rPr>
                <w:rFonts w:eastAsiaTheme="minorEastAsia"/>
                <w:color w:val="auto"/>
                <w:lang w:eastAsia="zh-CN"/>
              </w:rPr>
            </w:pPr>
          </w:p>
        </w:tc>
      </w:tr>
      <w:tr w:rsidR="00B93AF2" w:rsidRPr="00E4510A" w14:paraId="7928D06C" w14:textId="77777777" w:rsidTr="00B93AF2">
        <w:tc>
          <w:tcPr>
            <w:tcW w:w="1184" w:type="pct"/>
          </w:tcPr>
          <w:p w14:paraId="77D03A65" w14:textId="77777777" w:rsidR="00B93AF2" w:rsidRPr="00E4510A" w:rsidRDefault="00B93AF2" w:rsidP="005814AB">
            <w:pPr>
              <w:pStyle w:val="MDPI31text"/>
              <w:ind w:firstLine="0"/>
              <w:jc w:val="center"/>
              <w:rPr>
                <w:rFonts w:eastAsiaTheme="minorEastAsia"/>
                <w:color w:val="auto"/>
                <w:lang w:eastAsia="zh-CN"/>
              </w:rPr>
            </w:pPr>
          </w:p>
        </w:tc>
        <w:tc>
          <w:tcPr>
            <w:tcW w:w="2632" w:type="pct"/>
          </w:tcPr>
          <w:p w14:paraId="0A5D3F77" w14:textId="4DCA6429" w:rsidR="00B93AF2" w:rsidRPr="00B93AF2" w:rsidRDefault="008959DF" w:rsidP="005814AB">
            <w:pPr>
              <w:pStyle w:val="MDPI31text"/>
              <w:ind w:firstLine="0"/>
              <w:jc w:val="center"/>
              <w:rPr>
                <w:rFonts w:ascii="Times New Roman" w:eastAsiaTheme="minorEastAsia" w:hAnsi="Times New Roman"/>
                <w:color w:val="auto"/>
                <w:sz w:val="24"/>
                <w:szCs w:val="24"/>
                <w:lang w:eastAsia="zh-CN"/>
              </w:rPr>
            </w:pPr>
            <m:oMathPara>
              <m:oMath>
                <m:sSup>
                  <m:sSupPr>
                    <m:ctrlPr>
                      <w:rPr>
                        <w:rFonts w:ascii="Cambria Math" w:eastAsiaTheme="minorEastAsia" w:hAnsi="Cambria Math"/>
                        <w:i/>
                        <w:iCs/>
                        <w:color w:val="auto"/>
                        <w:sz w:val="24"/>
                        <w:szCs w:val="24"/>
                        <w:lang w:eastAsia="zh-CN"/>
                      </w:rPr>
                    </m:ctrlPr>
                  </m:sSupPr>
                  <m:e>
                    <m:r>
                      <w:rPr>
                        <w:rFonts w:ascii="Cambria Math" w:eastAsiaTheme="minorEastAsia" w:hAnsi="Cambria Math"/>
                        <w:color w:val="auto"/>
                        <w:sz w:val="24"/>
                        <w:szCs w:val="24"/>
                        <w:lang w:eastAsia="zh-CN"/>
                      </w:rPr>
                      <m:t>Ag</m:t>
                    </m:r>
                  </m:e>
                  <m:sup>
                    <m:r>
                      <w:rPr>
                        <w:rFonts w:ascii="Cambria Math" w:eastAsiaTheme="minorEastAsia" w:hAnsi="Cambria Math"/>
                        <w:color w:val="auto"/>
                        <w:sz w:val="24"/>
                        <w:szCs w:val="24"/>
                        <w:lang w:eastAsia="zh-CN"/>
                      </w:rPr>
                      <m:t>+</m:t>
                    </m:r>
                  </m:sup>
                </m:sSup>
                <m:r>
                  <w:rPr>
                    <w:rFonts w:ascii="Cambria Math" w:eastAsiaTheme="minorEastAsia" w:hAnsi="Cambria Math"/>
                    <w:color w:val="auto"/>
                    <w:sz w:val="24"/>
                    <w:szCs w:val="24"/>
                    <w:lang w:eastAsia="zh-CN"/>
                  </w:rPr>
                  <m:t xml:space="preserve"> +  </m:t>
                </m:r>
                <m:sSup>
                  <m:sSupPr>
                    <m:ctrlPr>
                      <w:rPr>
                        <w:rFonts w:ascii="Cambria Math" w:eastAsiaTheme="minorEastAsia" w:hAnsi="Cambria Math"/>
                        <w:i/>
                        <w:iCs/>
                        <w:color w:val="auto"/>
                        <w:sz w:val="24"/>
                        <w:szCs w:val="24"/>
                        <w:lang w:eastAsia="zh-CN"/>
                      </w:rPr>
                    </m:ctrlPr>
                  </m:sSupPr>
                  <m:e>
                    <m:r>
                      <w:rPr>
                        <w:rFonts w:ascii="Cambria Math" w:eastAsiaTheme="minorEastAsia" w:hAnsi="Cambria Math"/>
                        <w:color w:val="auto"/>
                        <w:sz w:val="24"/>
                        <w:szCs w:val="24"/>
                        <w:lang w:eastAsia="zh-CN"/>
                      </w:rPr>
                      <m:t>e</m:t>
                    </m:r>
                  </m:e>
                  <m:sup>
                    <m:r>
                      <w:rPr>
                        <w:rFonts w:ascii="Cambria Math" w:eastAsiaTheme="minorEastAsia" w:hAnsi="Cambria Math"/>
                        <w:color w:val="auto"/>
                        <w:sz w:val="24"/>
                        <w:szCs w:val="24"/>
                        <w:lang w:eastAsia="zh-CN"/>
                      </w:rPr>
                      <m:t>-</m:t>
                    </m:r>
                  </m:sup>
                </m:sSup>
                <m:r>
                  <w:rPr>
                    <w:rFonts w:ascii="Cambria Math" w:eastAsia="宋体" w:hAnsi="Cambria Math"/>
                    <w:color w:val="auto"/>
                    <w:sz w:val="24"/>
                    <w:szCs w:val="24"/>
                    <w:lang w:eastAsia="zh-CN"/>
                  </w:rPr>
                  <m:t>→</m:t>
                </m:r>
                <m:r>
                  <w:rPr>
                    <w:rFonts w:ascii="Cambria Math" w:eastAsiaTheme="minorEastAsia" w:hAnsi="Cambria Math"/>
                    <w:color w:val="auto"/>
                    <w:sz w:val="24"/>
                    <w:szCs w:val="24"/>
                    <w:lang w:eastAsia="zh-CN"/>
                  </w:rPr>
                  <m:t xml:space="preserve"> Ag</m:t>
                </m:r>
              </m:oMath>
            </m:oMathPara>
          </w:p>
        </w:tc>
        <w:tc>
          <w:tcPr>
            <w:tcW w:w="1184" w:type="pct"/>
          </w:tcPr>
          <w:p w14:paraId="36586BB5" w14:textId="7CF603B3" w:rsidR="00B93AF2" w:rsidRPr="00E4510A" w:rsidRDefault="00CD54BC" w:rsidP="00CD54BC">
            <w:pPr>
              <w:pStyle w:val="MDPI31text"/>
              <w:ind w:firstLine="0"/>
              <w:jc w:val="center"/>
              <w:rPr>
                <w:rFonts w:eastAsiaTheme="minorEastAsia"/>
                <w:color w:val="auto"/>
                <w:lang w:eastAsia="zh-CN"/>
              </w:rPr>
            </w:pPr>
            <w:r>
              <w:rPr>
                <w:rFonts w:eastAsiaTheme="minorEastAsia" w:hint="eastAsia"/>
                <w:color w:val="auto"/>
                <w:lang w:eastAsia="zh-CN"/>
              </w:rPr>
              <w:t>E</w:t>
            </w:r>
            <w:r>
              <w:rPr>
                <w:rFonts w:eastAsiaTheme="minorEastAsia"/>
                <w:color w:val="auto"/>
                <w:lang w:eastAsia="zh-CN"/>
              </w:rPr>
              <w:t xml:space="preserve">q. </w:t>
            </w:r>
            <w:r w:rsidR="00594ABC">
              <w:rPr>
                <w:rFonts w:eastAsiaTheme="minorEastAsia"/>
                <w:color w:val="auto"/>
                <w:lang w:eastAsia="zh-CN"/>
              </w:rPr>
              <w:t>3</w:t>
            </w:r>
          </w:p>
        </w:tc>
      </w:tr>
    </w:tbl>
    <w:p w14:paraId="212D2D52" w14:textId="77777777" w:rsidR="00B93AF2" w:rsidRDefault="00B93AF2" w:rsidP="00B93AF2">
      <w:pPr>
        <w:pStyle w:val="TAMainText"/>
        <w:ind w:firstLine="0"/>
        <w:rPr>
          <w:lang w:eastAsia="zh-CN"/>
        </w:rPr>
      </w:pPr>
    </w:p>
    <w:p w14:paraId="611EB4F9" w14:textId="2C3FCF60" w:rsidR="00B93AF2" w:rsidRDefault="00B93AF2" w:rsidP="00B93AF2">
      <w:pPr>
        <w:pStyle w:val="TAMainText"/>
      </w:pPr>
      <w:r>
        <w:t>When the negative voltage was applied onto TE, the Ag CF was broken due to the Joule heating effect from the thermal-chemical reaction and the RRAM device switched from LRS back to HRS after the RESET process,</w:t>
      </w:r>
      <w:r w:rsidR="001F2833">
        <w:fldChar w:fldCharType="begin">
          <w:fldData xml:space="preserve">PEVuZE5vdGU+PENpdGU+PEF1dGhvcj5GZW5nIFBBTjwvQXV0aG9yPjxZZWFyPjIwMTA8L1llYXI+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</w:fldData>
        </w:fldChar>
      </w:r>
      <w:r w:rsidR="00C6195D">
        <w:instrText xml:space="preserve"> ADDIN EN.CITE </w:instrText>
      </w:r>
      <w:r w:rsidR="00C6195D">
        <w:fldChar w:fldCharType="begin">
          <w:fldData xml:space="preserve">PEVuZE5vdGU+PENpdGU+PEF1dGhvcj5GZW5nIFBBTjwvQXV0aG9yPjxZZWFyPjIwMTA8L1llYXI+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</w:fldData>
        </w:fldChar>
      </w:r>
      <w:r w:rsidR="00C6195D">
        <w:instrText xml:space="preserve"> ADDIN EN.CITE.DATA </w:instrText>
      </w:r>
      <w:r w:rsidR="00C6195D">
        <w:fldChar w:fldCharType="end"/>
      </w:r>
      <w:r w:rsidR="001F2833">
        <w:fldChar w:fldCharType="separate"/>
      </w:r>
      <w:r w:rsidR="00C6195D" w:rsidRPr="00C6195D">
        <w:rPr>
          <w:noProof/>
          <w:vertAlign w:val="superscript"/>
        </w:rPr>
        <w:t>4, 20, 39</w:t>
      </w:r>
      <w:r w:rsidR="001F2833">
        <w:fldChar w:fldCharType="end"/>
      </w:r>
      <w:r>
        <w:t xml:space="preserve"> as illustrated in </w:t>
      </w:r>
      <w:r w:rsidRPr="00B93AF2">
        <w:rPr>
          <w:b/>
          <w:bCs/>
        </w:rPr>
        <w:t>Figure 3</w:t>
      </w:r>
      <w:r w:rsidR="00D962E8">
        <w:rPr>
          <w:b/>
          <w:bCs/>
        </w:rPr>
        <w:t>f</w:t>
      </w:r>
      <w:r>
        <w:t>.</w:t>
      </w:r>
    </w:p>
    <w:p w14:paraId="6A35A6DB" w14:textId="27036573" w:rsidR="00B93AF2" w:rsidRPr="00B93AF2" w:rsidRDefault="00B93AF2" w:rsidP="00B93AF2">
      <w:pPr>
        <w:pStyle w:val="TAMainText"/>
      </w:pPr>
      <w:r>
        <w:t xml:space="preserve">Besides, fitting curves </w:t>
      </w:r>
      <w:r w:rsidRPr="00B93AF2">
        <w:t xml:space="preserve">in double logarithmic plots </w:t>
      </w:r>
      <w:r>
        <w:t xml:space="preserve">of </w:t>
      </w:r>
      <w:r w:rsidRPr="00B93AF2">
        <w:rPr>
          <w:b/>
          <w:bCs/>
        </w:rPr>
        <w:t>Figure 3</w:t>
      </w:r>
      <w:r w:rsidR="00D962E8">
        <w:rPr>
          <w:b/>
          <w:bCs/>
        </w:rPr>
        <w:t>g</w:t>
      </w:r>
      <w:r>
        <w:t xml:space="preserve"> demonstrated that the typical space-charge limited current</w:t>
      </w:r>
      <w:r>
        <w:rPr>
          <w:rFonts w:hint="eastAsia"/>
          <w:lang w:eastAsia="zh-CN"/>
        </w:rPr>
        <w:t xml:space="preserve"> </w:t>
      </w:r>
      <w:r>
        <w:t xml:space="preserve">(SCLC) conduction mechanism played a dominant role in </w:t>
      </w:r>
      <w:r>
        <w:rPr>
          <w:lang w:eastAsia="zh-CN"/>
        </w:rPr>
        <w:t>Ag/SP-GaO</w:t>
      </w:r>
      <w:r>
        <w:rPr>
          <w:vertAlign w:val="subscript"/>
          <w:lang w:eastAsia="zh-CN"/>
        </w:rPr>
        <w:t>x</w:t>
      </w:r>
      <w:r>
        <w:rPr>
          <w:lang w:eastAsia="zh-CN"/>
        </w:rPr>
        <w:t>/SP-AlO</w:t>
      </w:r>
      <w:r>
        <w:rPr>
          <w:vertAlign w:val="subscript"/>
          <w:lang w:eastAsia="zh-CN"/>
        </w:rPr>
        <w:t>x</w:t>
      </w:r>
      <w:r>
        <w:rPr>
          <w:lang w:eastAsia="zh-CN"/>
        </w:rPr>
        <w:t>/ITO RRAM devices. Because of the similarity between CC and RESET current, the processes of SET and RESET showed obvious overlap. In the low voltage region, the currents</w:t>
      </w:r>
      <w:r w:rsidRPr="00B93AF2">
        <w:t xml:space="preserve"> </w:t>
      </w:r>
      <w:r w:rsidRPr="00B93AF2">
        <w:rPr>
          <w:lang w:eastAsia="zh-CN"/>
        </w:rPr>
        <w:t>with positive correlation with voltage</w:t>
      </w:r>
      <w:r>
        <w:rPr>
          <w:lang w:eastAsia="zh-CN"/>
        </w:rPr>
        <w:t xml:space="preserve">s (I </w:t>
      </w:r>
      <w:r w:rsidRPr="00B93AF2">
        <w:rPr>
          <w:rFonts w:ascii="宋体" w:eastAsia="宋体" w:hAnsi="宋体" w:cs="宋体" w:hint="eastAsia"/>
          <w:lang w:eastAsia="zh-CN"/>
        </w:rPr>
        <w:t>∝</w:t>
      </w:r>
      <w:r>
        <w:rPr>
          <w:lang w:eastAsia="zh-CN"/>
        </w:rPr>
        <w:t xml:space="preserve"> V) followed Ohmic conduction law. In the region with high voltages, Child’s square law was confirmed due to the </w:t>
      </w:r>
      <w:r w:rsidR="00010F43">
        <w:rPr>
          <w:lang w:eastAsia="zh-CN"/>
        </w:rPr>
        <w:t xml:space="preserve">~ </w:t>
      </w:r>
      <w:r>
        <w:rPr>
          <w:lang w:eastAsia="zh-CN"/>
        </w:rPr>
        <w:t xml:space="preserve">2.1 slope </w:t>
      </w:r>
      <w:r w:rsidR="00CD54BC">
        <w:rPr>
          <w:lang w:eastAsia="zh-CN"/>
        </w:rPr>
        <w:t xml:space="preserve">that </w:t>
      </w:r>
      <w:r>
        <w:rPr>
          <w:lang w:eastAsia="zh-CN"/>
        </w:rPr>
        <w:t xml:space="preserve">occurred at OFF state. When the higher voltage was applied, the slope increased up to </w:t>
      </w:r>
      <w:r w:rsidR="00010F43">
        <w:rPr>
          <w:lang w:eastAsia="zh-CN"/>
        </w:rPr>
        <w:t xml:space="preserve">~ </w:t>
      </w:r>
      <w:r w:rsidR="00842CE2">
        <w:rPr>
          <w:lang w:eastAsia="zh-CN"/>
        </w:rPr>
        <w:t>4.1</w:t>
      </w:r>
      <w:r>
        <w:rPr>
          <w:lang w:eastAsia="zh-CN"/>
        </w:rPr>
        <w:t xml:space="preserve"> and followed the SCLC mechanism.</w:t>
      </w:r>
      <w:r w:rsidR="001F2833">
        <w:rPr>
          <w:lang w:eastAsia="zh-CN"/>
        </w:rPr>
        <w:fldChar w:fldCharType="begin">
          <w:fldData xml:space="preserve">PEVuZE5vdGU+PENpdGU+PEF1dGhvcj5Db25nIFllPC9BdXRob3I+PFllYXI+MjAxNTwvWWVhcj48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</w:fldData>
        </w:fldChar>
      </w:r>
      <w:r w:rsidR="00C6195D">
        <w:rPr>
          <w:lang w:eastAsia="zh-CN"/>
        </w:rPr>
        <w:instrText xml:space="preserve"> ADDIN EN.CITE </w:instrText>
      </w:r>
      <w:r w:rsidR="00C6195D">
        <w:rPr>
          <w:lang w:eastAsia="zh-CN"/>
        </w:rPr>
        <w:fldChar w:fldCharType="begin">
          <w:fldData xml:space="preserve">PEVuZE5vdGU+PENpdGU+PEF1dGhvcj5Db25nIFllPC9BdXRob3I+PFllYXI+MjAxNTwvWWVhcj48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</w:fldData>
        </w:fldChar>
      </w:r>
      <w:r w:rsidR="00C6195D">
        <w:rPr>
          <w:lang w:eastAsia="zh-CN"/>
        </w:rPr>
        <w:instrText xml:space="preserve"> ADDIN EN.CITE.DATA </w:instrText>
      </w:r>
      <w:r w:rsidR="00C6195D">
        <w:rPr>
          <w:lang w:eastAsia="zh-CN"/>
        </w:rPr>
      </w:r>
      <w:r w:rsidR="00C6195D">
        <w:rPr>
          <w:lang w:eastAsia="zh-CN"/>
        </w:rPr>
        <w:fldChar w:fldCharType="end"/>
      </w:r>
      <w:r w:rsidR="001F2833">
        <w:rPr>
          <w:lang w:eastAsia="zh-CN"/>
        </w:rPr>
      </w:r>
      <w:r w:rsidR="001F2833">
        <w:rPr>
          <w:lang w:eastAsia="zh-CN"/>
        </w:rPr>
        <w:fldChar w:fldCharType="separate"/>
      </w:r>
      <w:r w:rsidR="00C6195D" w:rsidRPr="00C6195D">
        <w:rPr>
          <w:noProof/>
          <w:vertAlign w:val="superscript"/>
          <w:lang w:eastAsia="zh-CN"/>
        </w:rPr>
        <w:t>4-5, 38</w:t>
      </w:r>
      <w:r w:rsidR="001F2833">
        <w:rPr>
          <w:lang w:eastAsia="zh-CN"/>
        </w:rPr>
        <w:fldChar w:fldCharType="end"/>
      </w:r>
    </w:p>
    <w:p w14:paraId="1CCD2A4A" w14:textId="04F8E79C" w:rsidR="00B93AF2" w:rsidRDefault="00B93AF2" w:rsidP="00B93AF2">
      <w:pPr>
        <w:pStyle w:val="TAMainText"/>
        <w:rPr>
          <w:lang w:eastAsia="zh-CN"/>
        </w:rPr>
      </w:pPr>
      <w:r w:rsidRPr="00B93AF2">
        <w:lastRenderedPageBreak/>
        <w:t>Due to the similar structure and materials used in this work, Ag CF played a significant role not only in RRAM devices with stacked SP-GaO</w:t>
      </w:r>
      <w:r w:rsidRPr="00B93AF2">
        <w:rPr>
          <w:vertAlign w:val="subscript"/>
        </w:rPr>
        <w:t>x</w:t>
      </w:r>
      <w:r w:rsidRPr="00B93AF2">
        <w:t>/SP-AlO</w:t>
      </w:r>
      <w:r w:rsidRPr="00B93AF2">
        <w:rPr>
          <w:vertAlign w:val="subscript"/>
        </w:rPr>
        <w:t>x</w:t>
      </w:r>
      <w:r w:rsidRPr="00B93AF2">
        <w:t xml:space="preserve"> layers but also in devices with a single SP-AlO</w:t>
      </w:r>
      <w:r w:rsidRPr="00B93AF2">
        <w:rPr>
          <w:vertAlign w:val="subscript"/>
        </w:rPr>
        <w:t>x</w:t>
      </w:r>
      <w:r w:rsidRPr="00B93AF2">
        <w:t xml:space="preserve"> layer. </w:t>
      </w:r>
      <w:r>
        <w:t>However, a</w:t>
      </w:r>
      <w:r w:rsidRPr="00B93AF2">
        <w:t xml:space="preserve">ccording to the IV measurements from </w:t>
      </w:r>
      <w:r w:rsidRPr="00B93AF2">
        <w:rPr>
          <w:b/>
          <w:bCs/>
        </w:rPr>
        <w:t>Figure 2</w:t>
      </w:r>
      <w:r w:rsidRPr="00B93AF2">
        <w:t xml:space="preserve">, </w:t>
      </w:r>
      <w:r>
        <w:t xml:space="preserve">one of </w:t>
      </w:r>
      <w:r w:rsidRPr="00B93AF2">
        <w:t xml:space="preserve">the most obvious </w:t>
      </w:r>
      <w:r>
        <w:t xml:space="preserve">differences between </w:t>
      </w:r>
      <w:r>
        <w:rPr>
          <w:lang w:eastAsia="zh-CN"/>
        </w:rPr>
        <w:t>Ag/SP-GaO</w:t>
      </w:r>
      <w:r>
        <w:rPr>
          <w:vertAlign w:val="subscript"/>
          <w:lang w:eastAsia="zh-CN"/>
        </w:rPr>
        <w:t>x</w:t>
      </w:r>
      <w:r>
        <w:rPr>
          <w:lang w:eastAsia="zh-CN"/>
        </w:rPr>
        <w:t>/SP-AlO</w:t>
      </w:r>
      <w:r>
        <w:rPr>
          <w:vertAlign w:val="subscript"/>
          <w:lang w:eastAsia="zh-CN"/>
        </w:rPr>
        <w:t>x</w:t>
      </w:r>
      <w:r>
        <w:rPr>
          <w:lang w:eastAsia="zh-CN"/>
        </w:rPr>
        <w:t>/ITO and Ag/SP-AlO</w:t>
      </w:r>
      <w:r>
        <w:rPr>
          <w:vertAlign w:val="subscript"/>
          <w:lang w:eastAsia="zh-CN"/>
        </w:rPr>
        <w:t>x</w:t>
      </w:r>
      <w:r>
        <w:rPr>
          <w:lang w:eastAsia="zh-CN"/>
        </w:rPr>
        <w:t>/ITO RRAM devices was the operation voltage. After the forming process, it is obvious that Ag/SP-GaO</w:t>
      </w:r>
      <w:r>
        <w:rPr>
          <w:vertAlign w:val="subscript"/>
          <w:lang w:eastAsia="zh-CN"/>
        </w:rPr>
        <w:t>x</w:t>
      </w:r>
      <w:r>
        <w:rPr>
          <w:lang w:eastAsia="zh-CN"/>
        </w:rPr>
        <w:t>/SP-AlO</w:t>
      </w:r>
      <w:r>
        <w:rPr>
          <w:vertAlign w:val="subscript"/>
          <w:lang w:eastAsia="zh-CN"/>
        </w:rPr>
        <w:t>x</w:t>
      </w:r>
      <w:r>
        <w:rPr>
          <w:lang w:eastAsia="zh-CN"/>
        </w:rPr>
        <w:t xml:space="preserve">/ITO RRAM devices </w:t>
      </w:r>
      <w:r w:rsidR="00851CF8">
        <w:rPr>
          <w:lang w:eastAsia="zh-CN"/>
        </w:rPr>
        <w:t>worked at</w:t>
      </w:r>
      <w:r>
        <w:rPr>
          <w:lang w:eastAsia="zh-CN"/>
        </w:rPr>
        <w:t xml:space="preserve"> lower SET/RESET voltages, which had a relationship with rates of migration and redox reaction for Ag ions.</w:t>
      </w:r>
      <w:r w:rsidR="001F2833">
        <w:rPr>
          <w:lang w:eastAsia="zh-CN"/>
        </w:rPr>
        <w:fldChar w:fldCharType="begin">
          <w:fldData xml:space="preserve">PEVuZE5vdGU+PENpdGU+PEF1dGhvcj5Bc2lmIEFsaWE8L0F1dGhvcj48WWVhcj4yMDIwPC9ZZWFy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</w:fldData>
        </w:fldChar>
      </w:r>
      <w:r w:rsidR="00C6195D">
        <w:rPr>
          <w:lang w:eastAsia="zh-CN"/>
        </w:rPr>
        <w:instrText xml:space="preserve"> ADDIN EN.CITE </w:instrText>
      </w:r>
      <w:r w:rsidR="00C6195D">
        <w:rPr>
          <w:lang w:eastAsia="zh-CN"/>
        </w:rPr>
        <w:fldChar w:fldCharType="begin">
          <w:fldData xml:space="preserve">PEVuZE5vdGU+PENpdGU+PEF1dGhvcj5Bc2lmIEFsaWE8L0F1dGhvcj48WWVhcj4yMDIwPC9ZZWFy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</w:fldData>
        </w:fldChar>
      </w:r>
      <w:r w:rsidR="00C6195D">
        <w:rPr>
          <w:lang w:eastAsia="zh-CN"/>
        </w:rPr>
        <w:instrText xml:space="preserve"> ADDIN EN.CITE.DATA </w:instrText>
      </w:r>
      <w:r w:rsidR="00C6195D">
        <w:rPr>
          <w:lang w:eastAsia="zh-CN"/>
        </w:rPr>
      </w:r>
      <w:r w:rsidR="00C6195D">
        <w:rPr>
          <w:lang w:eastAsia="zh-CN"/>
        </w:rPr>
        <w:fldChar w:fldCharType="end"/>
      </w:r>
      <w:r w:rsidR="001F2833">
        <w:rPr>
          <w:lang w:eastAsia="zh-CN"/>
        </w:rPr>
      </w:r>
      <w:r w:rsidR="001F2833">
        <w:rPr>
          <w:lang w:eastAsia="zh-CN"/>
        </w:rPr>
        <w:fldChar w:fldCharType="separate"/>
      </w:r>
      <w:r w:rsidR="00C6195D" w:rsidRPr="00C6195D">
        <w:rPr>
          <w:noProof/>
          <w:vertAlign w:val="superscript"/>
          <w:lang w:eastAsia="zh-CN"/>
        </w:rPr>
        <w:t>4-5, 7, 40</w:t>
      </w:r>
      <w:r w:rsidR="001F2833">
        <w:rPr>
          <w:lang w:eastAsia="zh-CN"/>
        </w:rPr>
        <w:fldChar w:fldCharType="end"/>
      </w:r>
      <w:r>
        <w:rPr>
          <w:lang w:eastAsia="zh-CN"/>
        </w:rPr>
        <w:t xml:space="preserve"> </w:t>
      </w:r>
      <w:r w:rsidR="00BD6FD5">
        <w:rPr>
          <w:lang w:eastAsia="zh-CN"/>
        </w:rPr>
        <w:t>In general</w:t>
      </w:r>
      <w:r>
        <w:rPr>
          <w:lang w:eastAsia="zh-CN"/>
        </w:rPr>
        <w:t>, the</w:t>
      </w:r>
      <w:r w:rsidR="00BD6FD5">
        <w:rPr>
          <w:lang w:eastAsia="zh-CN"/>
        </w:rPr>
        <w:t xml:space="preserve"> </w:t>
      </w:r>
      <w:r>
        <w:rPr>
          <w:lang w:eastAsia="zh-CN"/>
        </w:rPr>
        <w:t xml:space="preserve">RS behavior </w:t>
      </w:r>
      <w:r w:rsidR="00BD6FD5">
        <w:rPr>
          <w:lang w:eastAsia="zh-CN"/>
        </w:rPr>
        <w:t>based on</w:t>
      </w:r>
      <w:r>
        <w:rPr>
          <w:lang w:eastAsia="zh-CN"/>
        </w:rPr>
        <w:t xml:space="preserve"> formation</w:t>
      </w:r>
      <w:r w:rsidR="00BD6FD5">
        <w:rPr>
          <w:lang w:eastAsia="zh-CN"/>
        </w:rPr>
        <w:t>/rupture of</w:t>
      </w:r>
      <w:r>
        <w:rPr>
          <w:lang w:eastAsia="zh-CN"/>
        </w:rPr>
        <w:t xml:space="preserve"> </w:t>
      </w:r>
      <w:r w:rsidR="00BD6FD5">
        <w:rPr>
          <w:lang w:eastAsia="zh-CN"/>
        </w:rPr>
        <w:t xml:space="preserve">CF </w:t>
      </w:r>
      <w:r>
        <w:rPr>
          <w:lang w:eastAsia="zh-CN"/>
        </w:rPr>
        <w:t>w</w:t>
      </w:r>
      <w:r w:rsidR="00BD6FD5">
        <w:rPr>
          <w:lang w:eastAsia="zh-CN"/>
        </w:rPr>
        <w:t>as</w:t>
      </w:r>
      <w:r>
        <w:rPr>
          <w:lang w:eastAsia="zh-CN"/>
        </w:rPr>
        <w:t xml:space="preserve"> </w:t>
      </w:r>
      <w:r w:rsidR="00BD6FD5">
        <w:rPr>
          <w:lang w:eastAsia="zh-CN"/>
        </w:rPr>
        <w:t>associated with</w:t>
      </w:r>
      <w:r>
        <w:rPr>
          <w:lang w:eastAsia="zh-CN"/>
        </w:rPr>
        <w:t xml:space="preserve"> the redox reaction rate and ion mobility rate.</w:t>
      </w:r>
      <w:r w:rsidR="001F2833">
        <w:rPr>
          <w:lang w:eastAsia="zh-CN"/>
        </w:rPr>
        <w:fldChar w:fldCharType="begin">
          <w:fldData xml:space="preserve">PEVuZE5vdGU+PENpdGU+PEF1dGhvcj5Bc2lmIEFsaWE8L0F1dGhvcj48WWVhcj4yMDIwPC9ZZWFy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</w:fldData>
        </w:fldChar>
      </w:r>
      <w:r w:rsidR="00C6195D">
        <w:rPr>
          <w:lang w:eastAsia="zh-CN"/>
        </w:rPr>
        <w:instrText xml:space="preserve"> ADDIN EN.CITE </w:instrText>
      </w:r>
      <w:r w:rsidR="00C6195D">
        <w:rPr>
          <w:lang w:eastAsia="zh-CN"/>
        </w:rPr>
        <w:fldChar w:fldCharType="begin">
          <w:fldData xml:space="preserve">PEVuZE5vdGU+PENpdGU+PEF1dGhvcj5Bc2lmIEFsaWE8L0F1dGhvcj48WWVhcj4yMDIwPC9ZZWFy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</w:fldData>
        </w:fldChar>
      </w:r>
      <w:r w:rsidR="00C6195D">
        <w:rPr>
          <w:lang w:eastAsia="zh-CN"/>
        </w:rPr>
        <w:instrText xml:space="preserve"> ADDIN EN.CITE.DATA </w:instrText>
      </w:r>
      <w:r w:rsidR="00C6195D">
        <w:rPr>
          <w:lang w:eastAsia="zh-CN"/>
        </w:rPr>
      </w:r>
      <w:r w:rsidR="00C6195D">
        <w:rPr>
          <w:lang w:eastAsia="zh-CN"/>
        </w:rPr>
        <w:fldChar w:fldCharType="end"/>
      </w:r>
      <w:r w:rsidR="001F2833">
        <w:rPr>
          <w:lang w:eastAsia="zh-CN"/>
        </w:rPr>
      </w:r>
      <w:r w:rsidR="001F2833">
        <w:rPr>
          <w:lang w:eastAsia="zh-CN"/>
        </w:rPr>
        <w:fldChar w:fldCharType="separate"/>
      </w:r>
      <w:r w:rsidR="00C6195D" w:rsidRPr="00C6195D">
        <w:rPr>
          <w:noProof/>
          <w:vertAlign w:val="superscript"/>
          <w:lang w:eastAsia="zh-CN"/>
        </w:rPr>
        <w:t>7, 40</w:t>
      </w:r>
      <w:r w:rsidR="001F2833">
        <w:rPr>
          <w:lang w:eastAsia="zh-CN"/>
        </w:rPr>
        <w:fldChar w:fldCharType="end"/>
      </w:r>
      <w:r>
        <w:rPr>
          <w:lang w:eastAsia="zh-CN"/>
        </w:rPr>
        <w:t xml:space="preserve"> </w:t>
      </w:r>
      <w:r w:rsidR="00BD6FD5">
        <w:rPr>
          <w:lang w:eastAsia="zh-CN"/>
        </w:rPr>
        <w:t>Also</w:t>
      </w:r>
      <w:r>
        <w:rPr>
          <w:lang w:eastAsia="zh-CN"/>
        </w:rPr>
        <w:t>, the ion drift process was</w:t>
      </w:r>
      <w:r w:rsidR="00BD6FD5">
        <w:rPr>
          <w:lang w:eastAsia="zh-CN"/>
        </w:rPr>
        <w:t xml:space="preserve"> affected</w:t>
      </w:r>
      <w:r>
        <w:rPr>
          <w:lang w:eastAsia="zh-CN"/>
        </w:rPr>
        <w:t xml:space="preserve"> by the redox reactions generated from TE and the direction of the external electric field.</w:t>
      </w:r>
      <w:r w:rsidR="001F2833">
        <w:rPr>
          <w:lang w:eastAsia="zh-CN"/>
        </w:rPr>
        <w:fldChar w:fldCharType="begin"/>
      </w:r>
      <w:r w:rsidR="00C6195D">
        <w:rPr>
          <w:lang w:eastAsia="zh-CN"/>
        </w:rPr>
        <w:instrText xml:space="preserve"> ADDIN EN.CITE &lt;EndNote&gt;&lt;Cite&gt;&lt;Author&gt;Cong Ye&lt;/Author&gt;&lt;Year&gt;2015&lt;/Year&gt;&lt;RecNum&gt;4&lt;/RecNum&gt;&lt;DisplayText&gt;&lt;style face="superscript"&gt;5&lt;/style&gt;&lt;/DisplayText&gt;&lt;record&gt;&lt;rec-number&gt;4&lt;/rec-number&gt;&lt;foreign-keys&gt;&lt;key app="EN" db-id="t9dtarxf4xfrd0epfx75ptvawpad5ete2x9e" timestamp="1603537592"&gt;4&lt;/key&gt;&lt;key app="ENWeb" db-id=""&gt;0&lt;/key&gt;&lt;/foreign-keys&gt;&lt;ref-type name="Journal Article"&gt;17&lt;/ref-type&gt;&lt;contributors&gt;&lt;authors&gt;&lt;author&gt;Cong Ye, Jiaji Wu, Gang He, Jieqiong Zhang, Tengfei Deng, Pin He, Hao Wang&lt;/author&gt;&lt;/authors&gt;&lt;/contributors&gt;&lt;titles&gt;&lt;title&gt;Physical Mechanism and Performance Factors of Metal Oxide Based Resistive Switching Memory: a Review&lt;/title&gt;&lt;secondary-title&gt;Journal of Materials Science &amp;amp; Technology&lt;/secondary-title&gt;&lt;/titles&gt;&lt;periodical&gt;&lt;full-title&gt;Journal of Materials Science &amp;amp; Technology&lt;/full-title&gt;&lt;/periodical&gt;&lt;pages&gt;1-27&lt;/pages&gt;&lt;volume&gt;15&lt;/volume&gt;&lt;dates&gt;&lt;year&gt;2015&lt;/year&gt;&lt;/dates&gt;&lt;urls&gt;&lt;/urls&gt;&lt;electronic-resource-num&gt;10.1016/j.jmst.2015.10.018&lt;/electronic-resource-num&gt;&lt;/record&gt;&lt;/Cite&gt;&lt;/EndNote&gt;</w:instrText>
      </w:r>
      <w:r w:rsidR="001F2833">
        <w:rPr>
          <w:lang w:eastAsia="zh-CN"/>
        </w:rPr>
        <w:fldChar w:fldCharType="separate"/>
      </w:r>
      <w:r w:rsidR="00C6195D" w:rsidRPr="00C6195D">
        <w:rPr>
          <w:noProof/>
          <w:vertAlign w:val="superscript"/>
          <w:lang w:eastAsia="zh-CN"/>
        </w:rPr>
        <w:t>5</w:t>
      </w:r>
      <w:r w:rsidR="001F2833">
        <w:rPr>
          <w:lang w:eastAsia="zh-CN"/>
        </w:rPr>
        <w:fldChar w:fldCharType="end"/>
      </w:r>
      <w:r>
        <w:rPr>
          <w:lang w:eastAsia="zh-CN"/>
        </w:rPr>
        <w:t xml:space="preserve"> Essentially, the rates of redox reaction and ion mobility are almost decided by various properties of applied materials, including electrode materials and RS materials. Generally, the CF formed from the inert electrode with an inverted cone shape results from the high rates of </w:t>
      </w:r>
      <w:r w:rsidRPr="00B93AF2">
        <w:rPr>
          <w:lang w:eastAsia="zh-CN"/>
        </w:rPr>
        <w:t>redox reaction</w:t>
      </w:r>
      <w:r>
        <w:rPr>
          <w:lang w:eastAsia="zh-CN"/>
        </w:rPr>
        <w:t xml:space="preserve"> and ion mobility. Reversely, with the low rates of both ion mobility and </w:t>
      </w:r>
      <w:r w:rsidRPr="00B93AF2">
        <w:rPr>
          <w:lang w:eastAsia="zh-CN"/>
        </w:rPr>
        <w:t>redox reaction</w:t>
      </w:r>
      <w:r>
        <w:rPr>
          <w:lang w:eastAsia="zh-CN"/>
        </w:rPr>
        <w:t>, a cone-shaped CF can be obtained due to the slow processes of ion nucleation in the RS layer and CF formation</w:t>
      </w:r>
      <w:r w:rsidR="00851CF8">
        <w:rPr>
          <w:lang w:eastAsia="zh-CN"/>
        </w:rPr>
        <w:t xml:space="preserve"> in the whole device</w:t>
      </w:r>
      <w:r>
        <w:rPr>
          <w:lang w:eastAsia="zh-CN"/>
        </w:rPr>
        <w:t xml:space="preserve">. </w:t>
      </w:r>
      <w:r w:rsidR="001F2833">
        <w:rPr>
          <w:lang w:eastAsia="zh-CN"/>
        </w:rPr>
        <w:fldChar w:fldCharType="begin">
          <w:fldData xml:space="preserve">PEVuZE5vdGU+PENpdGU+PEF1dGhvcj5Bc2lmIEFsaWE8L0F1dGhvcj48WWVhcj4yMDIwPC9ZZWFy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</w:fldData>
        </w:fldChar>
      </w:r>
      <w:r w:rsidR="00C6195D">
        <w:rPr>
          <w:lang w:eastAsia="zh-CN"/>
        </w:rPr>
        <w:instrText xml:space="preserve"> ADDIN EN.CITE </w:instrText>
      </w:r>
      <w:r w:rsidR="00C6195D">
        <w:rPr>
          <w:lang w:eastAsia="zh-CN"/>
        </w:rPr>
        <w:fldChar w:fldCharType="begin">
          <w:fldData xml:space="preserve">PEVuZE5vdGU+PENpdGU+PEF1dGhvcj5Bc2lmIEFsaWE8L0F1dGhvcj48WWVhcj4yMDIwPC9ZZWFy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</w:fldData>
        </w:fldChar>
      </w:r>
      <w:r w:rsidR="00C6195D">
        <w:rPr>
          <w:lang w:eastAsia="zh-CN"/>
        </w:rPr>
        <w:instrText xml:space="preserve"> ADDIN EN.CITE.DATA </w:instrText>
      </w:r>
      <w:r w:rsidR="00C6195D">
        <w:rPr>
          <w:lang w:eastAsia="zh-CN"/>
        </w:rPr>
      </w:r>
      <w:r w:rsidR="00C6195D">
        <w:rPr>
          <w:lang w:eastAsia="zh-CN"/>
        </w:rPr>
        <w:fldChar w:fldCharType="end"/>
      </w:r>
      <w:r w:rsidR="001F2833">
        <w:rPr>
          <w:lang w:eastAsia="zh-CN"/>
        </w:rPr>
      </w:r>
      <w:r w:rsidR="001F2833">
        <w:rPr>
          <w:lang w:eastAsia="zh-CN"/>
        </w:rPr>
        <w:fldChar w:fldCharType="separate"/>
      </w:r>
      <w:r w:rsidR="00C6195D" w:rsidRPr="00C6195D">
        <w:rPr>
          <w:noProof/>
          <w:vertAlign w:val="superscript"/>
          <w:lang w:eastAsia="zh-CN"/>
        </w:rPr>
        <w:t>4-5, 7, 21, 39</w:t>
      </w:r>
      <w:r w:rsidR="001F2833">
        <w:rPr>
          <w:lang w:eastAsia="zh-CN"/>
        </w:rPr>
        <w:fldChar w:fldCharType="end"/>
      </w:r>
    </w:p>
    <w:p w14:paraId="64CCF2C4" w14:textId="0709790C" w:rsidR="008A5456" w:rsidRPr="00851CF8" w:rsidRDefault="00B93AF2" w:rsidP="00B93AF2">
      <w:pPr>
        <w:pStyle w:val="TAMainText"/>
        <w:rPr>
          <w:vertAlign w:val="subscript"/>
          <w:lang w:eastAsia="zh-CN"/>
        </w:rPr>
      </w:pPr>
      <w:r>
        <w:rPr>
          <w:lang w:eastAsia="zh-CN"/>
        </w:rPr>
        <w:t>At first, we also conducted the basic IV measurement of different RRAM devices with single SP layers, Ag/SP-GaO</w:t>
      </w:r>
      <w:r>
        <w:rPr>
          <w:vertAlign w:val="subscript"/>
          <w:lang w:eastAsia="zh-CN"/>
        </w:rPr>
        <w:t>x</w:t>
      </w:r>
      <w:r>
        <w:rPr>
          <w:lang w:eastAsia="zh-CN"/>
        </w:rPr>
        <w:t>/ITO and Ag/SP-AlO</w:t>
      </w:r>
      <w:r>
        <w:rPr>
          <w:vertAlign w:val="subscript"/>
          <w:lang w:eastAsia="zh-CN"/>
        </w:rPr>
        <w:t>x</w:t>
      </w:r>
      <w:r>
        <w:rPr>
          <w:lang w:eastAsia="zh-CN"/>
        </w:rPr>
        <w:t>/ITO RRAM devices. The concentration of the GaO</w:t>
      </w:r>
      <w:r>
        <w:rPr>
          <w:vertAlign w:val="subscript"/>
          <w:lang w:eastAsia="zh-CN"/>
        </w:rPr>
        <w:t>x</w:t>
      </w:r>
      <w:r>
        <w:rPr>
          <w:lang w:eastAsia="zh-CN"/>
        </w:rPr>
        <w:t xml:space="preserve"> precursor solution was also 2.5 M, which was the same as that of the AlO</w:t>
      </w:r>
      <w:r>
        <w:rPr>
          <w:vertAlign w:val="subscript"/>
          <w:lang w:eastAsia="zh-CN"/>
        </w:rPr>
        <w:t>x</w:t>
      </w:r>
      <w:r>
        <w:rPr>
          <w:lang w:eastAsia="zh-CN"/>
        </w:rPr>
        <w:t xml:space="preserve"> precursor solution.</w:t>
      </w:r>
      <w:r>
        <w:rPr>
          <w:rFonts w:hint="eastAsia"/>
          <w:lang w:eastAsia="zh-CN"/>
        </w:rPr>
        <w:t xml:space="preserve"> </w:t>
      </w:r>
      <w:r>
        <w:rPr>
          <w:lang w:eastAsia="zh-CN"/>
        </w:rPr>
        <w:t>Compared with Ag/SP-AlO</w:t>
      </w:r>
      <w:r>
        <w:rPr>
          <w:vertAlign w:val="subscript"/>
          <w:lang w:eastAsia="zh-CN"/>
        </w:rPr>
        <w:t>x</w:t>
      </w:r>
      <w:r>
        <w:rPr>
          <w:lang w:eastAsia="zh-CN"/>
        </w:rPr>
        <w:t>/ITO RRAM devices, Ag/SP-GaO</w:t>
      </w:r>
      <w:r>
        <w:rPr>
          <w:vertAlign w:val="subscript"/>
          <w:lang w:eastAsia="zh-CN"/>
        </w:rPr>
        <w:t>x</w:t>
      </w:r>
      <w:r>
        <w:rPr>
          <w:lang w:eastAsia="zh-CN"/>
        </w:rPr>
        <w:t>/ITO RRAM devices exhibited a similar ON/OFF ratio with relative</w:t>
      </w:r>
      <w:r w:rsidR="00E31A52">
        <w:rPr>
          <w:lang w:eastAsia="zh-CN"/>
        </w:rPr>
        <w:t>ly</w:t>
      </w:r>
      <w:r>
        <w:rPr>
          <w:lang w:eastAsia="zh-CN"/>
        </w:rPr>
        <w:t xml:space="preserve"> lower operation voltage, which </w:t>
      </w:r>
      <w:bookmarkStart w:id="34" w:name="_Hlk61123399"/>
      <w:r w:rsidR="00BD6FD5">
        <w:rPr>
          <w:lang w:eastAsia="zh-CN"/>
        </w:rPr>
        <w:t>indicated</w:t>
      </w:r>
      <w:r>
        <w:rPr>
          <w:lang w:eastAsia="zh-CN"/>
        </w:rPr>
        <w:t xml:space="preserve"> that Ag/SP-GaO</w:t>
      </w:r>
      <w:r>
        <w:rPr>
          <w:vertAlign w:val="subscript"/>
          <w:lang w:eastAsia="zh-CN"/>
        </w:rPr>
        <w:t>x</w:t>
      </w:r>
      <w:r>
        <w:rPr>
          <w:lang w:eastAsia="zh-CN"/>
        </w:rPr>
        <w:t>/ITO RRAM device</w:t>
      </w:r>
      <w:r w:rsidR="00BD6FD5">
        <w:rPr>
          <w:lang w:eastAsia="zh-CN"/>
        </w:rPr>
        <w:t xml:space="preserve"> might</w:t>
      </w:r>
      <w:r>
        <w:rPr>
          <w:lang w:eastAsia="zh-CN"/>
        </w:rPr>
        <w:t xml:space="preserve"> ha</w:t>
      </w:r>
      <w:r w:rsidR="00BD6FD5">
        <w:rPr>
          <w:lang w:eastAsia="zh-CN"/>
        </w:rPr>
        <w:t>ve</w:t>
      </w:r>
      <w:r>
        <w:rPr>
          <w:lang w:eastAsia="zh-CN"/>
        </w:rPr>
        <w:t xml:space="preserve"> higher </w:t>
      </w:r>
      <w:bookmarkStart w:id="35" w:name="_Hlk61122921"/>
      <w:r w:rsidR="00E31A52">
        <w:rPr>
          <w:lang w:eastAsia="zh-CN"/>
        </w:rPr>
        <w:t xml:space="preserve">rates of </w:t>
      </w:r>
      <w:r>
        <w:rPr>
          <w:lang w:eastAsia="zh-CN"/>
        </w:rPr>
        <w:t>redox reaction</w:t>
      </w:r>
      <w:bookmarkEnd w:id="35"/>
      <w:r w:rsidR="00BD6FD5">
        <w:rPr>
          <w:lang w:eastAsia="zh-CN"/>
        </w:rPr>
        <w:t xml:space="preserve"> and</w:t>
      </w:r>
      <w:r w:rsidR="00E31A52">
        <w:rPr>
          <w:lang w:eastAsia="zh-CN"/>
        </w:rPr>
        <w:t xml:space="preserve"> </w:t>
      </w:r>
      <w:r>
        <w:rPr>
          <w:lang w:eastAsia="zh-CN"/>
        </w:rPr>
        <w:t>ion mobility.</w:t>
      </w:r>
      <w:r w:rsidR="00A95CD2">
        <w:rPr>
          <w:lang w:eastAsia="zh-CN"/>
        </w:rPr>
        <w:fldChar w:fldCharType="begin"/>
      </w:r>
      <w:r w:rsidR="00A95CD2">
        <w:rPr>
          <w:lang w:eastAsia="zh-CN"/>
        </w:rPr>
        <w:instrText xml:space="preserve"> ADDIN EN.CITE &lt;EndNote&gt;&lt;Cite&gt;&lt;Author&gt;Asif Alia&lt;/Author&gt;&lt;Year&gt;2020&lt;/Year&gt;&lt;RecNum&gt;7&lt;/RecNum&gt;&lt;DisplayText&gt;&lt;style face="superscript"&gt;7&lt;/style&gt;&lt;/DisplayText&gt;&lt;record&gt;&lt;rec-number&gt;7&lt;/rec-number&gt;&lt;foreign-keys&gt;&lt;key app="EN" db-id="t9dtarxf4xfrd0epfx75ptvawpad5ete2x9e" timestamp="1603537620"&gt;7&lt;/key&gt;&lt;key app="ENWeb" db-id=""&gt;0&lt;/key&gt;&lt;/foreign-keys&gt;&lt;ref-type name="Journal Article"&gt;17&lt;/ref-type&gt;&lt;contributors&gt;&lt;authors&gt;&lt;author&gt;Asif Alia, Yawar Abbasb, Haider Abbasc, Yu-Rim Jeonc, Sajjad Hussaina, Bilal Abbas Naqvia, Changhwan Choic, Jongwan Junga&lt;/author&gt;&lt;/authors&gt;&lt;/contributors&gt;&lt;titles&gt;&lt;title&gt;&lt;style face="normal" font="default" size="100%"&gt;Dependence of InGaZnO and SnO&lt;/style&gt;&lt;style face="subscript" font="default" size="100%"&gt;2&lt;/style&gt;&lt;style face="normal" font="default" size="100%"&gt; thin film stacking sequence for the resistive switching characteristics of conductive bridge memory devices&lt;/style&gt;&lt;/title&gt;&lt;secondary-title&gt;Applied Surface Science&lt;/secondary-title&gt;&lt;/titles&gt;&lt;periodical&gt;&lt;full-title&gt;Applied Surface Science&lt;/full-title&gt;&lt;/periodical&gt;&lt;pages&gt;146390(1)-146390(8)&lt;/pages&gt;&lt;volume&gt;525&lt;/volume&gt;&lt;dates&gt;&lt;year&gt;2020&lt;/year&gt;&lt;/dates&gt;&lt;urls&gt;&lt;/urls&gt;&lt;electronic-resource-num&gt;10.1016/j.apsusc.2020.146390&lt;/electronic-resource-num&gt;&lt;/record&gt;&lt;/Cite&gt;&lt;/EndNote&gt;</w:instrText>
      </w:r>
      <w:r w:rsidR="00A95CD2">
        <w:rPr>
          <w:lang w:eastAsia="zh-CN"/>
        </w:rPr>
        <w:fldChar w:fldCharType="separate"/>
      </w:r>
      <w:r w:rsidR="00A95CD2" w:rsidRPr="00A95CD2">
        <w:rPr>
          <w:noProof/>
          <w:vertAlign w:val="superscript"/>
          <w:lang w:eastAsia="zh-CN"/>
        </w:rPr>
        <w:t>7</w:t>
      </w:r>
      <w:r w:rsidR="00A95CD2">
        <w:rPr>
          <w:lang w:eastAsia="zh-CN"/>
        </w:rPr>
        <w:fldChar w:fldCharType="end"/>
      </w:r>
      <w:r w:rsidR="00851CF8">
        <w:rPr>
          <w:lang w:eastAsia="zh-CN"/>
        </w:rPr>
        <w:t xml:space="preserve"> In other words, Ag ions could drift through the SP-GaO</w:t>
      </w:r>
      <w:r w:rsidR="00851CF8">
        <w:rPr>
          <w:vertAlign w:val="subscript"/>
          <w:lang w:eastAsia="zh-CN"/>
        </w:rPr>
        <w:t>x</w:t>
      </w:r>
      <w:r w:rsidR="00851CF8">
        <w:rPr>
          <w:lang w:eastAsia="zh-CN"/>
        </w:rPr>
        <w:t xml:space="preserve"> layer with faster velocity</w:t>
      </w:r>
      <w:r w:rsidR="00E31A52">
        <w:rPr>
          <w:lang w:eastAsia="zh-CN"/>
        </w:rPr>
        <w:t>,</w:t>
      </w:r>
      <w:r w:rsidR="00851CF8">
        <w:rPr>
          <w:lang w:eastAsia="zh-CN"/>
        </w:rPr>
        <w:t xml:space="preserve"> and Ag CF could be easier obtained in</w:t>
      </w:r>
      <w:r w:rsidR="00010F43">
        <w:rPr>
          <w:lang w:eastAsia="zh-CN"/>
        </w:rPr>
        <w:t xml:space="preserve"> </w:t>
      </w:r>
      <w:r w:rsidR="00851CF8">
        <w:rPr>
          <w:lang w:eastAsia="zh-CN"/>
        </w:rPr>
        <w:t>Ag/SP-GaO</w:t>
      </w:r>
      <w:r w:rsidR="00851CF8">
        <w:rPr>
          <w:vertAlign w:val="subscript"/>
          <w:lang w:eastAsia="zh-CN"/>
        </w:rPr>
        <w:t>x</w:t>
      </w:r>
      <w:r w:rsidR="00851CF8">
        <w:rPr>
          <w:lang w:eastAsia="zh-CN"/>
        </w:rPr>
        <w:t>/ITO RRAM device.</w:t>
      </w:r>
      <w:bookmarkEnd w:id="34"/>
      <w:r w:rsidR="00A95CD2">
        <w:rPr>
          <w:lang w:eastAsia="zh-CN"/>
        </w:rPr>
        <w:fldChar w:fldCharType="begin"/>
      </w:r>
      <w:r w:rsidR="00A95CD2">
        <w:rPr>
          <w:lang w:eastAsia="zh-CN"/>
        </w:rPr>
        <w:instrText xml:space="preserve"> ADDIN EN.CITE &lt;EndNote&gt;&lt;Cite&gt;&lt;Author&gt;Asif Alia&lt;/Author&gt;&lt;Year&gt;2020&lt;/Year&gt;&lt;RecNum&gt;7&lt;/RecNum&gt;&lt;DisplayText&gt;&lt;style face="superscript"&gt;7&lt;/style&gt;&lt;/DisplayText&gt;&lt;record&gt;&lt;rec-number&gt;7&lt;/rec-number&gt;&lt;foreign-keys&gt;&lt;key app="EN" db-id="t9dtarxf4xfrd0epfx75ptvawpad5ete2x9e" timestamp="1603537620"&gt;7&lt;/key&gt;&lt;key app="ENWeb" db-id=""&gt;0&lt;/key&gt;&lt;/foreign-keys&gt;&lt;ref-type name="Journal Article"&gt;17&lt;/ref-type&gt;&lt;contributors&gt;&lt;authors&gt;&lt;author&gt;Asif Alia, Yawar Abbasb, Haider Abbasc, Yu-Rim Jeonc, Sajjad Hussaina, Bilal Abbas Naqvia, Changhwan Choic, Jongwan Junga&lt;/author&gt;&lt;/authors&gt;&lt;/contributors&gt;&lt;titles&gt;&lt;title&gt;&lt;style face="normal" font="default" size="100%"&gt;Dependence of InGaZnO and SnO&lt;/style&gt;&lt;style face="subscript" font="default" size="100%"&gt;2&lt;/style&gt;&lt;style face="normal" font="default" size="100%"&gt; thin film stacking sequence for the resistive switching characteristics of conductive bridge memory devices&lt;/style&gt;&lt;/title&gt;&lt;secondary-title&gt;Applied Surface Science&lt;/secondary-title&gt;&lt;/titles&gt;&lt;periodical&gt;&lt;full-title&gt;Applied Surface Science&lt;/full-title&gt;&lt;/periodical&gt;&lt;pages&gt;146390(1)-146390(8)&lt;/pages&gt;&lt;volume&gt;525&lt;/volume&gt;&lt;dates&gt;&lt;year&gt;2020&lt;/year&gt;&lt;/dates&gt;&lt;urls&gt;&lt;/urls&gt;&lt;electronic-resource-num&gt;10.1016/j.apsusc.2020.146390&lt;/electronic-resource-num&gt;&lt;/record&gt;&lt;/Cite&gt;&lt;/EndNote&gt;</w:instrText>
      </w:r>
      <w:r w:rsidR="00A95CD2">
        <w:rPr>
          <w:lang w:eastAsia="zh-CN"/>
        </w:rPr>
        <w:fldChar w:fldCharType="separate"/>
      </w:r>
      <w:r w:rsidR="00A95CD2" w:rsidRPr="00A95CD2">
        <w:rPr>
          <w:noProof/>
          <w:vertAlign w:val="superscript"/>
          <w:lang w:eastAsia="zh-CN"/>
        </w:rPr>
        <w:t>7</w:t>
      </w:r>
      <w:r w:rsidR="00A95CD2">
        <w:rPr>
          <w:lang w:eastAsia="zh-CN"/>
        </w:rPr>
        <w:fldChar w:fldCharType="end"/>
      </w:r>
      <w:r w:rsidR="00851CF8">
        <w:rPr>
          <w:lang w:eastAsia="zh-CN"/>
        </w:rPr>
        <w:t xml:space="preserve"> </w:t>
      </w:r>
      <w:bookmarkStart w:id="36" w:name="_Hlk61123513"/>
      <w:r>
        <w:rPr>
          <w:lang w:eastAsia="zh-CN"/>
        </w:rPr>
        <w:t>Therefore, for Ag/SP-GaO</w:t>
      </w:r>
      <w:r>
        <w:rPr>
          <w:vertAlign w:val="subscript"/>
          <w:lang w:eastAsia="zh-CN"/>
        </w:rPr>
        <w:t>x</w:t>
      </w:r>
      <w:r>
        <w:rPr>
          <w:lang w:eastAsia="zh-CN"/>
        </w:rPr>
        <w:t>/SP-AlO</w:t>
      </w:r>
      <w:r>
        <w:rPr>
          <w:vertAlign w:val="subscript"/>
          <w:lang w:eastAsia="zh-CN"/>
        </w:rPr>
        <w:t>x</w:t>
      </w:r>
      <w:r>
        <w:rPr>
          <w:lang w:eastAsia="zh-CN"/>
        </w:rPr>
        <w:t xml:space="preserve">/ITO </w:t>
      </w:r>
      <w:r>
        <w:rPr>
          <w:lang w:eastAsia="zh-CN"/>
        </w:rPr>
        <w:lastRenderedPageBreak/>
        <w:t>RRAM devices, with the positive external electric field applied onto TE Ag, a large amount of Ag</w:t>
      </w:r>
      <w:r w:rsidRPr="00B93AF2">
        <w:rPr>
          <w:vertAlign w:val="superscript"/>
          <w:lang w:eastAsia="zh-CN"/>
        </w:rPr>
        <w:t>+</w:t>
      </w:r>
      <w:r>
        <w:rPr>
          <w:lang w:eastAsia="zh-CN"/>
        </w:rPr>
        <w:t xml:space="preserve"> firstly migrated from TE to</w:t>
      </w:r>
      <w:r w:rsidRPr="00B93AF2">
        <w:rPr>
          <w:lang w:eastAsia="zh-CN"/>
        </w:rPr>
        <w:t xml:space="preserve"> </w:t>
      </w:r>
      <w:r>
        <w:rPr>
          <w:lang w:eastAsia="zh-CN"/>
        </w:rPr>
        <w:t>the SP-</w:t>
      </w:r>
      <w:r w:rsidR="00851CF8">
        <w:rPr>
          <w:lang w:eastAsia="zh-CN"/>
        </w:rPr>
        <w:t>Al</w:t>
      </w:r>
      <w:r>
        <w:rPr>
          <w:lang w:eastAsia="zh-CN"/>
        </w:rPr>
        <w:t>O</w:t>
      </w:r>
      <w:r>
        <w:rPr>
          <w:vertAlign w:val="subscript"/>
          <w:lang w:eastAsia="zh-CN"/>
        </w:rPr>
        <w:t>x</w:t>
      </w:r>
      <w:r>
        <w:rPr>
          <w:lang w:eastAsia="zh-CN"/>
        </w:rPr>
        <w:t xml:space="preserve"> layer</w:t>
      </w:r>
      <w:r w:rsidR="00851CF8">
        <w:rPr>
          <w:lang w:eastAsia="zh-CN"/>
        </w:rPr>
        <w:t xml:space="preserve"> with moving through the SP-GaO</w:t>
      </w:r>
      <w:r w:rsidR="00851CF8">
        <w:rPr>
          <w:vertAlign w:val="subscript"/>
          <w:lang w:eastAsia="zh-CN"/>
        </w:rPr>
        <w:t>x</w:t>
      </w:r>
      <w:r w:rsidR="00851CF8">
        <w:rPr>
          <w:lang w:eastAsia="zh-CN"/>
        </w:rPr>
        <w:t xml:space="preserve"> layer</w:t>
      </w:r>
      <w:r>
        <w:rPr>
          <w:lang w:eastAsia="zh-CN"/>
        </w:rPr>
        <w:t xml:space="preserve"> easily. Then some of them could move through the SP-AlO</w:t>
      </w:r>
      <w:r>
        <w:rPr>
          <w:vertAlign w:val="subscript"/>
          <w:lang w:eastAsia="zh-CN"/>
        </w:rPr>
        <w:t>x</w:t>
      </w:r>
      <w:r>
        <w:rPr>
          <w:lang w:eastAsia="zh-CN"/>
        </w:rPr>
        <w:t xml:space="preserve"> layer and reached the BE ITO, </w:t>
      </w:r>
      <w:r w:rsidR="00851CF8">
        <w:rPr>
          <w:lang w:eastAsia="zh-CN"/>
        </w:rPr>
        <w:t>Ag CF formed from the BE ITO due to enough supply of Ag ions</w:t>
      </w:r>
      <w:bookmarkEnd w:id="36"/>
      <w:r w:rsidR="00851CF8">
        <w:rPr>
          <w:lang w:eastAsia="zh-CN"/>
        </w:rPr>
        <w:t xml:space="preserve">, </w:t>
      </w:r>
      <w:r>
        <w:rPr>
          <w:lang w:eastAsia="zh-CN"/>
        </w:rPr>
        <w:t>which resulted in the inverted cone-shaped Ag CF in Ag/SP-GaO</w:t>
      </w:r>
      <w:r>
        <w:rPr>
          <w:vertAlign w:val="subscript"/>
          <w:lang w:eastAsia="zh-CN"/>
        </w:rPr>
        <w:t>x</w:t>
      </w:r>
      <w:r>
        <w:rPr>
          <w:lang w:eastAsia="zh-CN"/>
        </w:rPr>
        <w:t>/SP-AlO</w:t>
      </w:r>
      <w:r>
        <w:rPr>
          <w:vertAlign w:val="subscript"/>
          <w:lang w:eastAsia="zh-CN"/>
        </w:rPr>
        <w:t>x</w:t>
      </w:r>
      <w:r>
        <w:rPr>
          <w:lang w:eastAsia="zh-CN"/>
        </w:rPr>
        <w:t>/ITO RRAM devices</w:t>
      </w:r>
      <w:r w:rsidR="00851CF8">
        <w:rPr>
          <w:lang w:eastAsia="zh-CN"/>
        </w:rPr>
        <w:t xml:space="preserve"> (</w:t>
      </w:r>
      <w:r w:rsidR="00851CF8" w:rsidRPr="0044269E">
        <w:rPr>
          <w:b/>
          <w:bCs/>
          <w:lang w:eastAsia="zh-CN"/>
        </w:rPr>
        <w:t xml:space="preserve">Figure </w:t>
      </w:r>
      <w:r w:rsidR="0035179C" w:rsidRPr="0044269E">
        <w:rPr>
          <w:b/>
          <w:bCs/>
          <w:lang w:eastAsia="zh-CN"/>
        </w:rPr>
        <w:t>3</w:t>
      </w:r>
      <w:r w:rsidR="0035179C">
        <w:rPr>
          <w:b/>
          <w:bCs/>
          <w:lang w:eastAsia="zh-CN"/>
        </w:rPr>
        <w:t>e</w:t>
      </w:r>
      <w:r w:rsidR="00851CF8">
        <w:rPr>
          <w:lang w:eastAsia="zh-CN"/>
        </w:rPr>
        <w:t>)</w:t>
      </w:r>
      <w:r>
        <w:rPr>
          <w:lang w:eastAsia="zh-CN"/>
        </w:rPr>
        <w:t xml:space="preserve">. </w:t>
      </w:r>
      <w:r w:rsidR="00851CF8">
        <w:rPr>
          <w:lang w:eastAsia="zh-CN"/>
        </w:rPr>
        <w:t xml:space="preserve">After the forming process in </w:t>
      </w:r>
      <w:r w:rsidR="00851CF8" w:rsidRPr="00851CF8">
        <w:rPr>
          <w:b/>
          <w:bCs/>
          <w:lang w:eastAsia="zh-CN"/>
        </w:rPr>
        <w:t>Figure 2a</w:t>
      </w:r>
      <w:r w:rsidR="00851CF8">
        <w:rPr>
          <w:lang w:eastAsia="zh-CN"/>
        </w:rPr>
        <w:t>, the Ag/SP-GaO</w:t>
      </w:r>
      <w:r w:rsidR="00851CF8">
        <w:rPr>
          <w:vertAlign w:val="subscript"/>
          <w:lang w:eastAsia="zh-CN"/>
        </w:rPr>
        <w:t>x</w:t>
      </w:r>
      <w:r w:rsidR="00851CF8">
        <w:rPr>
          <w:lang w:eastAsia="zh-CN"/>
        </w:rPr>
        <w:t>/SP-AlO</w:t>
      </w:r>
      <w:r w:rsidR="00851CF8">
        <w:rPr>
          <w:vertAlign w:val="subscript"/>
          <w:lang w:eastAsia="zh-CN"/>
        </w:rPr>
        <w:t>x</w:t>
      </w:r>
      <w:r w:rsidR="00851CF8">
        <w:rPr>
          <w:lang w:eastAsia="zh-CN"/>
        </w:rPr>
        <w:t>/ITO RRAM devices were firstly transferred from initial HRS (</w:t>
      </w:r>
      <w:r w:rsidR="00851CF8" w:rsidRPr="0044269E">
        <w:rPr>
          <w:b/>
          <w:bCs/>
          <w:lang w:eastAsia="zh-CN"/>
        </w:rPr>
        <w:t xml:space="preserve">Figure </w:t>
      </w:r>
      <w:r w:rsidR="0035179C" w:rsidRPr="0044269E">
        <w:rPr>
          <w:b/>
          <w:bCs/>
          <w:lang w:eastAsia="zh-CN"/>
        </w:rPr>
        <w:t>3</w:t>
      </w:r>
      <w:r w:rsidR="0035179C">
        <w:rPr>
          <w:b/>
          <w:bCs/>
          <w:lang w:eastAsia="zh-CN"/>
        </w:rPr>
        <w:t>c</w:t>
      </w:r>
      <w:r w:rsidR="00851CF8">
        <w:rPr>
          <w:lang w:eastAsia="zh-CN"/>
        </w:rPr>
        <w:t>) to LRS (</w:t>
      </w:r>
      <w:r w:rsidR="00851CF8" w:rsidRPr="0044269E">
        <w:rPr>
          <w:b/>
          <w:bCs/>
          <w:lang w:eastAsia="zh-CN"/>
        </w:rPr>
        <w:t xml:space="preserve">Figure </w:t>
      </w:r>
      <w:r w:rsidR="0035179C" w:rsidRPr="0044269E">
        <w:rPr>
          <w:b/>
          <w:bCs/>
          <w:lang w:eastAsia="zh-CN"/>
        </w:rPr>
        <w:t>3</w:t>
      </w:r>
      <w:r w:rsidR="0035179C">
        <w:rPr>
          <w:b/>
          <w:bCs/>
          <w:lang w:eastAsia="zh-CN"/>
        </w:rPr>
        <w:t>e</w:t>
      </w:r>
      <w:r w:rsidR="00851CF8">
        <w:rPr>
          <w:lang w:eastAsia="zh-CN"/>
        </w:rPr>
        <w:t>) and then switched back to HRS (</w:t>
      </w:r>
      <w:r w:rsidR="00851CF8" w:rsidRPr="00851CF8">
        <w:rPr>
          <w:b/>
          <w:bCs/>
          <w:lang w:eastAsia="zh-CN"/>
        </w:rPr>
        <w:t xml:space="preserve">Figure </w:t>
      </w:r>
      <w:r w:rsidR="0035179C" w:rsidRPr="00851CF8">
        <w:rPr>
          <w:b/>
          <w:bCs/>
          <w:lang w:eastAsia="zh-CN"/>
        </w:rPr>
        <w:t>3</w:t>
      </w:r>
      <w:r w:rsidR="0035179C">
        <w:rPr>
          <w:b/>
          <w:bCs/>
          <w:lang w:eastAsia="zh-CN"/>
        </w:rPr>
        <w:t>f</w:t>
      </w:r>
      <w:r w:rsidR="00851CF8">
        <w:rPr>
          <w:lang w:eastAsia="zh-CN"/>
        </w:rPr>
        <w:t xml:space="preserve">) with the subsequent RESET operation. However, </w:t>
      </w:r>
      <w:bookmarkStart w:id="37" w:name="_Hlk61123585"/>
      <w:r w:rsidR="00851CF8">
        <w:rPr>
          <w:lang w:eastAsia="zh-CN"/>
        </w:rPr>
        <w:t>the Ag CF formed during the forming process could not be</w:t>
      </w:r>
      <w:r w:rsidR="00851CF8" w:rsidRPr="00851CF8">
        <w:rPr>
          <w:lang w:eastAsia="zh-CN"/>
        </w:rPr>
        <w:t xml:space="preserve"> </w:t>
      </w:r>
      <w:r w:rsidR="00851CF8">
        <w:rPr>
          <w:lang w:eastAsia="zh-CN"/>
        </w:rPr>
        <w:t>fully broken after RESET operation, which indicated that a part of Ag</w:t>
      </w:r>
      <w:r w:rsidR="00851CF8" w:rsidRPr="00851CF8">
        <w:rPr>
          <w:vertAlign w:val="superscript"/>
          <w:lang w:eastAsia="zh-CN"/>
        </w:rPr>
        <w:t>+</w:t>
      </w:r>
      <w:r w:rsidR="00851CF8">
        <w:rPr>
          <w:lang w:eastAsia="zh-CN"/>
        </w:rPr>
        <w:t xml:space="preserve"> might be left at the SP-GaO</w:t>
      </w:r>
      <w:r w:rsidR="00851CF8">
        <w:rPr>
          <w:vertAlign w:val="subscript"/>
          <w:lang w:eastAsia="zh-CN"/>
        </w:rPr>
        <w:t>x</w:t>
      </w:r>
      <w:r w:rsidR="00851CF8">
        <w:rPr>
          <w:lang w:eastAsia="zh-CN"/>
        </w:rPr>
        <w:t xml:space="preserve"> </w:t>
      </w:r>
      <w:bookmarkStart w:id="38" w:name="_Hlk61123626"/>
      <w:bookmarkEnd w:id="37"/>
      <w:r w:rsidR="00851CF8">
        <w:rPr>
          <w:lang w:eastAsia="zh-CN"/>
        </w:rPr>
        <w:t>layer and formed the microscopic electrode.</w:t>
      </w:r>
      <w:r w:rsidR="001F2833">
        <w:rPr>
          <w:lang w:eastAsia="zh-CN"/>
        </w:rPr>
        <w:fldChar w:fldCharType="begin">
          <w:fldData xml:space="preserve">PEVuZE5vdGU+PENpdGU+PEF1dGhvcj5KaW5nd2VpIFpoYW5nPC9BdXRob3I+PFllYXI+MjAyMDwv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</w:fldData>
        </w:fldChar>
      </w:r>
      <w:r w:rsidR="00C6195D">
        <w:rPr>
          <w:lang w:eastAsia="zh-CN"/>
        </w:rPr>
        <w:instrText xml:space="preserve"> ADDIN EN.CITE </w:instrText>
      </w:r>
      <w:r w:rsidR="00C6195D">
        <w:rPr>
          <w:lang w:eastAsia="zh-CN"/>
        </w:rPr>
        <w:fldChar w:fldCharType="begin">
          <w:fldData xml:space="preserve">PEVuZE5vdGU+PENpdGU+PEF1dGhvcj5KaW5nd2VpIFpoYW5nPC9BdXRob3I+PFllYXI+MjAyMDwv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</w:fldData>
        </w:fldChar>
      </w:r>
      <w:r w:rsidR="00C6195D">
        <w:rPr>
          <w:lang w:eastAsia="zh-CN"/>
        </w:rPr>
        <w:instrText xml:space="preserve"> ADDIN EN.CITE.DATA </w:instrText>
      </w:r>
      <w:r w:rsidR="00C6195D">
        <w:rPr>
          <w:lang w:eastAsia="zh-CN"/>
        </w:rPr>
      </w:r>
      <w:r w:rsidR="00C6195D">
        <w:rPr>
          <w:lang w:eastAsia="zh-CN"/>
        </w:rPr>
        <w:fldChar w:fldCharType="end"/>
      </w:r>
      <w:r w:rsidR="001F2833">
        <w:rPr>
          <w:lang w:eastAsia="zh-CN"/>
        </w:rPr>
      </w:r>
      <w:r w:rsidR="001F2833">
        <w:rPr>
          <w:lang w:eastAsia="zh-CN"/>
        </w:rPr>
        <w:fldChar w:fldCharType="separate"/>
      </w:r>
      <w:r w:rsidR="00C6195D" w:rsidRPr="00C6195D">
        <w:rPr>
          <w:noProof/>
          <w:vertAlign w:val="superscript"/>
          <w:lang w:eastAsia="zh-CN"/>
        </w:rPr>
        <w:t>16, 22-24</w:t>
      </w:r>
      <w:r w:rsidR="001F2833">
        <w:rPr>
          <w:lang w:eastAsia="zh-CN"/>
        </w:rPr>
        <w:fldChar w:fldCharType="end"/>
      </w:r>
      <w:r w:rsidR="00851CF8">
        <w:rPr>
          <w:lang w:eastAsia="zh-CN"/>
        </w:rPr>
        <w:t xml:space="preserve"> Hence, the subsequent SET operation could be easier to conducted and lower operation voltage could be obtained</w:t>
      </w:r>
      <w:bookmarkEnd w:id="38"/>
      <w:r w:rsidR="00851CF8">
        <w:rPr>
          <w:lang w:eastAsia="zh-CN"/>
        </w:rPr>
        <w:t xml:space="preserve"> in Ag/SP-GaO</w:t>
      </w:r>
      <w:r w:rsidR="00851CF8">
        <w:rPr>
          <w:vertAlign w:val="subscript"/>
          <w:lang w:eastAsia="zh-CN"/>
        </w:rPr>
        <w:t>x</w:t>
      </w:r>
      <w:r w:rsidR="00851CF8">
        <w:rPr>
          <w:lang w:eastAsia="zh-CN"/>
        </w:rPr>
        <w:t>/SP-AlO</w:t>
      </w:r>
      <w:r w:rsidR="00851CF8">
        <w:rPr>
          <w:vertAlign w:val="subscript"/>
          <w:lang w:eastAsia="zh-CN"/>
        </w:rPr>
        <w:t>x</w:t>
      </w:r>
      <w:r w:rsidR="00851CF8">
        <w:rPr>
          <w:lang w:eastAsia="zh-CN"/>
        </w:rPr>
        <w:t>/ITO RRAM devices.</w:t>
      </w:r>
      <w:r w:rsidR="001F2833">
        <w:rPr>
          <w:lang w:eastAsia="zh-CN"/>
        </w:rPr>
        <w:fldChar w:fldCharType="begin">
          <w:fldData xml:space="preserve">PEVuZE5vdGU+PENpdGU+PEF1dGhvcj5Bc2lmIEFsaWE8L0F1dGhvcj48WWVhcj4yMDIwPC9ZZWFy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</w:fldData>
        </w:fldChar>
      </w:r>
      <w:r w:rsidR="00C6195D">
        <w:rPr>
          <w:lang w:eastAsia="zh-CN"/>
        </w:rPr>
        <w:instrText xml:space="preserve"> ADDIN EN.CITE </w:instrText>
      </w:r>
      <w:r w:rsidR="00C6195D">
        <w:rPr>
          <w:lang w:eastAsia="zh-CN"/>
        </w:rPr>
        <w:fldChar w:fldCharType="begin">
          <w:fldData xml:space="preserve">PEVuZE5vdGU+PENpdGU+PEF1dGhvcj5Bc2lmIEFsaWE8L0F1dGhvcj48WWVhcj4yMDIwPC9ZZWFy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</w:fldData>
        </w:fldChar>
      </w:r>
      <w:r w:rsidR="00C6195D">
        <w:rPr>
          <w:lang w:eastAsia="zh-CN"/>
        </w:rPr>
        <w:instrText xml:space="preserve"> ADDIN EN.CITE.DATA </w:instrText>
      </w:r>
      <w:r w:rsidR="00C6195D">
        <w:rPr>
          <w:lang w:eastAsia="zh-CN"/>
        </w:rPr>
      </w:r>
      <w:r w:rsidR="00C6195D">
        <w:rPr>
          <w:lang w:eastAsia="zh-CN"/>
        </w:rPr>
        <w:fldChar w:fldCharType="end"/>
      </w:r>
      <w:r w:rsidR="001F2833">
        <w:rPr>
          <w:lang w:eastAsia="zh-CN"/>
        </w:rPr>
      </w:r>
      <w:r w:rsidR="001F2833">
        <w:rPr>
          <w:lang w:eastAsia="zh-CN"/>
        </w:rPr>
        <w:fldChar w:fldCharType="separate"/>
      </w:r>
      <w:r w:rsidR="00C6195D" w:rsidRPr="00C6195D">
        <w:rPr>
          <w:noProof/>
          <w:vertAlign w:val="superscript"/>
          <w:lang w:eastAsia="zh-CN"/>
        </w:rPr>
        <w:t>7, 20, 39-40</w:t>
      </w:r>
      <w:r w:rsidR="001F2833">
        <w:rPr>
          <w:lang w:eastAsia="zh-CN"/>
        </w:rPr>
        <w:fldChar w:fldCharType="end"/>
      </w:r>
    </w:p>
    <w:bookmarkStart w:id="39" w:name="_Hlk61099549"/>
    <w:p w14:paraId="6525D672" w14:textId="4857C2DF" w:rsidR="004256B1" w:rsidRDefault="00D962E8" w:rsidP="00CD1171">
      <w:pPr>
        <w:pStyle w:val="TAMainText"/>
        <w:jc w:val="center"/>
      </w:pPr>
      <w:r>
        <w:object w:dxaOrig="20011" w:dyaOrig="17626" w14:anchorId="4E71658A">
          <v:shape id="_x0000_i1027" type="#_x0000_t75" style="width:425.1pt;height:375.65pt" o:ole="">
            <v:imagedata r:id="rId11" o:title=""/>
          </v:shape>
          <o:OLEObject Type="Embed" ProgID="Visio.Drawing.15" ShapeID="_x0000_i1027" DrawAspect="Content" ObjectID="_1672922284" r:id="rId12"/>
        </w:object>
      </w:r>
      <w:bookmarkEnd w:id="39"/>
    </w:p>
    <w:p w14:paraId="745FBF1A" w14:textId="45E5CBF5" w:rsidR="008A5456" w:rsidRDefault="008A5456" w:rsidP="0035179C">
      <w:pPr>
        <w:pStyle w:val="VAFigureCaption"/>
        <w:ind w:left="120" w:hangingChars="50" w:hanging="120"/>
      </w:pPr>
      <w:bookmarkStart w:id="40" w:name="_Hlk61099577"/>
      <w:r w:rsidRPr="008A5456">
        <w:rPr>
          <w:rFonts w:hint="eastAsia"/>
          <w:b/>
          <w:bCs/>
        </w:rPr>
        <w:t>F</w:t>
      </w:r>
      <w:r w:rsidRPr="008A5456">
        <w:rPr>
          <w:b/>
          <w:bCs/>
        </w:rPr>
        <w:t>igure 3</w:t>
      </w:r>
      <w:r w:rsidRPr="008A5456">
        <w:t xml:space="preserve">. </w:t>
      </w:r>
      <w:r w:rsidR="0035179C">
        <w:t xml:space="preserve">Temperature dependence of LRS resistance for (a) </w:t>
      </w:r>
      <w:r w:rsidR="0035179C">
        <w:rPr>
          <w:lang w:eastAsia="zh-CN"/>
        </w:rPr>
        <w:t>Ag/SP-GaO</w:t>
      </w:r>
      <w:r w:rsidR="0035179C">
        <w:rPr>
          <w:vertAlign w:val="subscript"/>
          <w:lang w:eastAsia="zh-CN"/>
        </w:rPr>
        <w:t>x</w:t>
      </w:r>
      <w:r w:rsidR="0035179C">
        <w:rPr>
          <w:lang w:eastAsia="zh-CN"/>
        </w:rPr>
        <w:t>/SP-AlO</w:t>
      </w:r>
      <w:r w:rsidR="0035179C">
        <w:rPr>
          <w:vertAlign w:val="subscript"/>
          <w:lang w:eastAsia="zh-CN"/>
        </w:rPr>
        <w:t>x</w:t>
      </w:r>
      <w:r w:rsidR="0035179C">
        <w:rPr>
          <w:lang w:eastAsia="zh-CN"/>
        </w:rPr>
        <w:t>/ITO</w:t>
      </w:r>
      <w:r w:rsidR="0035179C">
        <w:t xml:space="preserve"> and (b) </w:t>
      </w:r>
      <w:r w:rsidR="0035179C">
        <w:rPr>
          <w:lang w:eastAsia="zh-CN"/>
        </w:rPr>
        <w:t>Ag/SP-AlO</w:t>
      </w:r>
      <w:r w:rsidR="0035179C">
        <w:rPr>
          <w:vertAlign w:val="subscript"/>
          <w:lang w:eastAsia="zh-CN"/>
        </w:rPr>
        <w:t>x</w:t>
      </w:r>
      <w:r w:rsidR="0035179C">
        <w:rPr>
          <w:lang w:eastAsia="zh-CN"/>
        </w:rPr>
        <w:t>/ITO RRAM devices</w:t>
      </w:r>
      <w:r w:rsidR="0035179C">
        <w:t xml:space="preserve">. </w:t>
      </w:r>
      <w:r>
        <w:t xml:space="preserve">Switching mechanism of </w:t>
      </w:r>
      <w:r>
        <w:rPr>
          <w:lang w:eastAsia="zh-CN"/>
        </w:rPr>
        <w:t>Ag/SP-GaO</w:t>
      </w:r>
      <w:r>
        <w:rPr>
          <w:vertAlign w:val="subscript"/>
          <w:lang w:eastAsia="zh-CN"/>
        </w:rPr>
        <w:t>x</w:t>
      </w:r>
      <w:r>
        <w:rPr>
          <w:lang w:eastAsia="zh-CN"/>
        </w:rPr>
        <w:t>/SP-AlO</w:t>
      </w:r>
      <w:r>
        <w:rPr>
          <w:vertAlign w:val="subscript"/>
          <w:lang w:eastAsia="zh-CN"/>
        </w:rPr>
        <w:t>x</w:t>
      </w:r>
      <w:r>
        <w:rPr>
          <w:lang w:eastAsia="zh-CN"/>
        </w:rPr>
        <w:t>/ITO RRAM devices with (</w:t>
      </w:r>
      <w:r w:rsidR="0035179C">
        <w:rPr>
          <w:lang w:eastAsia="zh-CN"/>
        </w:rPr>
        <w:t>c</w:t>
      </w:r>
      <w:r>
        <w:rPr>
          <w:lang w:eastAsia="zh-CN"/>
        </w:rPr>
        <w:t>) initial state, (</w:t>
      </w:r>
      <w:r w:rsidR="0035179C">
        <w:rPr>
          <w:lang w:eastAsia="zh-CN"/>
        </w:rPr>
        <w:t>d</w:t>
      </w:r>
      <w:r>
        <w:rPr>
          <w:lang w:eastAsia="zh-CN"/>
        </w:rPr>
        <w:t>) SET process (</w:t>
      </w:r>
      <w:r w:rsidR="0035179C">
        <w:rPr>
          <w:lang w:eastAsia="zh-CN"/>
        </w:rPr>
        <w:t>e</w:t>
      </w:r>
      <w:r>
        <w:rPr>
          <w:lang w:eastAsia="zh-CN"/>
        </w:rPr>
        <w:t>) ON state</w:t>
      </w:r>
      <w:r w:rsidR="00E31A52">
        <w:rPr>
          <w:lang w:eastAsia="zh-CN"/>
        </w:rPr>
        <w:t>,</w:t>
      </w:r>
      <w:r>
        <w:rPr>
          <w:lang w:eastAsia="zh-CN"/>
        </w:rPr>
        <w:t xml:space="preserve"> and (</w:t>
      </w:r>
      <w:r w:rsidR="0035179C">
        <w:rPr>
          <w:lang w:eastAsia="zh-CN"/>
        </w:rPr>
        <w:t>f</w:t>
      </w:r>
      <w:r>
        <w:rPr>
          <w:lang w:eastAsia="zh-CN"/>
        </w:rPr>
        <w:t>) OFF state. (</w:t>
      </w:r>
      <w:r w:rsidR="00D962E8">
        <w:rPr>
          <w:lang w:eastAsia="zh-CN"/>
        </w:rPr>
        <w:t>g</w:t>
      </w:r>
      <w:r>
        <w:rPr>
          <w:lang w:eastAsia="zh-CN"/>
        </w:rPr>
        <w:t>) Conduction mechanism of Ag/SP-GaO</w:t>
      </w:r>
      <w:r>
        <w:rPr>
          <w:vertAlign w:val="subscript"/>
          <w:lang w:eastAsia="zh-CN"/>
        </w:rPr>
        <w:t>x</w:t>
      </w:r>
      <w:r>
        <w:rPr>
          <w:lang w:eastAsia="zh-CN"/>
        </w:rPr>
        <w:t>/SP-AlO</w:t>
      </w:r>
      <w:r>
        <w:rPr>
          <w:vertAlign w:val="subscript"/>
          <w:lang w:eastAsia="zh-CN"/>
        </w:rPr>
        <w:t>x</w:t>
      </w:r>
      <w:r>
        <w:rPr>
          <w:lang w:eastAsia="zh-CN"/>
        </w:rPr>
        <w:t>/ITO RRAM devices.</w:t>
      </w:r>
    </w:p>
    <w:p w14:paraId="7FC57047" w14:textId="38E64E56" w:rsidR="00851CF8" w:rsidRPr="00851CF8" w:rsidRDefault="00851CF8" w:rsidP="00851CF8">
      <w:pPr>
        <w:pStyle w:val="TAMainText"/>
      </w:pPr>
      <w:bookmarkStart w:id="41" w:name="_Hlk61126939"/>
      <w:bookmarkEnd w:id="40"/>
      <w:r>
        <w:t xml:space="preserve">According to the overall electrical performance presented above, compared with </w:t>
      </w:r>
      <w:r>
        <w:rPr>
          <w:lang w:eastAsia="zh-CN"/>
        </w:rPr>
        <w:t>Ag/SP-AlO</w:t>
      </w:r>
      <w:r>
        <w:rPr>
          <w:vertAlign w:val="subscript"/>
          <w:lang w:eastAsia="zh-CN"/>
        </w:rPr>
        <w:t>x</w:t>
      </w:r>
      <w:r>
        <w:rPr>
          <w:lang w:eastAsia="zh-CN"/>
        </w:rPr>
        <w:t>/ITO</w:t>
      </w:r>
      <w:r w:rsidRPr="00851CF8">
        <w:rPr>
          <w:lang w:eastAsia="zh-CN"/>
        </w:rPr>
        <w:t xml:space="preserve"> </w:t>
      </w:r>
      <w:r>
        <w:rPr>
          <w:lang w:eastAsia="zh-CN"/>
        </w:rPr>
        <w:t>RRAM devices, the superior electrical performance can be obtained on Ag/SP-GaO</w:t>
      </w:r>
      <w:r>
        <w:rPr>
          <w:vertAlign w:val="subscript"/>
          <w:lang w:eastAsia="zh-CN"/>
        </w:rPr>
        <w:t>x</w:t>
      </w:r>
      <w:r>
        <w:rPr>
          <w:lang w:eastAsia="zh-CN"/>
        </w:rPr>
        <w:t>/SP-AlO</w:t>
      </w:r>
      <w:r>
        <w:rPr>
          <w:vertAlign w:val="subscript"/>
          <w:lang w:eastAsia="zh-CN"/>
        </w:rPr>
        <w:t>x</w:t>
      </w:r>
      <w:r>
        <w:rPr>
          <w:lang w:eastAsia="zh-CN"/>
        </w:rPr>
        <w:t>/ITO</w:t>
      </w:r>
      <w:r w:rsidRPr="00851CF8">
        <w:rPr>
          <w:lang w:eastAsia="zh-CN"/>
        </w:rPr>
        <w:t xml:space="preserve"> </w:t>
      </w:r>
      <w:r>
        <w:rPr>
          <w:lang w:eastAsia="zh-CN"/>
        </w:rPr>
        <w:t>RRAM devices. Therefore, we implemented further investigation of the artificial synaptic behavior for RRAM devices with stacked SP-GaO</w:t>
      </w:r>
      <w:r>
        <w:rPr>
          <w:vertAlign w:val="subscript"/>
          <w:lang w:eastAsia="zh-CN"/>
        </w:rPr>
        <w:t>x</w:t>
      </w:r>
      <w:r>
        <w:rPr>
          <w:lang w:eastAsia="zh-CN"/>
        </w:rPr>
        <w:t>/SP-AlO</w:t>
      </w:r>
      <w:r>
        <w:rPr>
          <w:vertAlign w:val="subscript"/>
          <w:lang w:eastAsia="zh-CN"/>
        </w:rPr>
        <w:t>x</w:t>
      </w:r>
      <w:r>
        <w:rPr>
          <w:lang w:eastAsia="zh-CN"/>
        </w:rPr>
        <w:t xml:space="preserve"> layers. Artificial synaptic characteristics of RRAM devices have received enormous interest because of the similar </w:t>
      </w:r>
      <w:r>
        <w:rPr>
          <w:lang w:eastAsia="zh-CN"/>
        </w:rPr>
        <w:lastRenderedPageBreak/>
        <w:t>physical structure between biological synapses and RRAM devices.</w:t>
      </w:r>
      <w:bookmarkEnd w:id="41"/>
      <w:r w:rsidR="00DF4110">
        <w:rPr>
          <w:lang w:eastAsia="zh-CN"/>
        </w:rPr>
        <w:fldChar w:fldCharType="begin">
          <w:fldData xml:space="preserve">PEVuZE5vdGU+PENpdGU+PEF1dGhvcj5NdTwvQXV0aG9yPjxZZWFyPjIwMjA8L1llYXI+PFJlY051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</w:fldData>
        </w:fldChar>
      </w:r>
      <w:r w:rsidR="00B5261F">
        <w:rPr>
          <w:lang w:eastAsia="zh-CN"/>
        </w:rPr>
        <w:instrText xml:space="preserve"> ADDIN EN.CITE </w:instrText>
      </w:r>
      <w:r w:rsidR="00B5261F">
        <w:rPr>
          <w:lang w:eastAsia="zh-CN"/>
        </w:rPr>
        <w:fldChar w:fldCharType="begin">
          <w:fldData xml:space="preserve">PEVuZE5vdGU+PENpdGU+PEF1dGhvcj5NdTwvQXV0aG9yPjxZZWFyPjIwMjA8L1llYXI+PFJlY051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</w:fldData>
        </w:fldChar>
      </w:r>
      <w:r w:rsidR="00B5261F">
        <w:rPr>
          <w:lang w:eastAsia="zh-CN"/>
        </w:rPr>
        <w:instrText xml:space="preserve"> ADDIN EN.CITE.DATA </w:instrText>
      </w:r>
      <w:r w:rsidR="00B5261F">
        <w:rPr>
          <w:lang w:eastAsia="zh-CN"/>
        </w:rPr>
      </w:r>
      <w:r w:rsidR="00B5261F">
        <w:rPr>
          <w:lang w:eastAsia="zh-CN"/>
        </w:rPr>
        <w:fldChar w:fldCharType="end"/>
      </w:r>
      <w:r w:rsidR="00DF4110">
        <w:rPr>
          <w:lang w:eastAsia="zh-CN"/>
        </w:rPr>
      </w:r>
      <w:r w:rsidR="00DF4110">
        <w:rPr>
          <w:lang w:eastAsia="zh-CN"/>
        </w:rPr>
        <w:fldChar w:fldCharType="separate"/>
      </w:r>
      <w:r w:rsidR="00B5261F" w:rsidRPr="00B5261F">
        <w:rPr>
          <w:noProof/>
          <w:vertAlign w:val="superscript"/>
          <w:lang w:eastAsia="zh-CN"/>
        </w:rPr>
        <w:t>53-55</w:t>
      </w:r>
      <w:r w:rsidR="00DF4110">
        <w:rPr>
          <w:lang w:eastAsia="zh-CN"/>
        </w:rPr>
        <w:fldChar w:fldCharType="end"/>
      </w:r>
      <w:r w:rsidR="000062FD">
        <w:rPr>
          <w:lang w:eastAsia="zh-CN"/>
        </w:rPr>
        <w:t xml:space="preserve"> </w:t>
      </w:r>
      <w:bookmarkStart w:id="42" w:name="_Hlk61126964"/>
      <w:r w:rsidR="000062FD">
        <w:rPr>
          <w:lang w:eastAsia="zh-CN"/>
        </w:rPr>
        <w:t>Biological synapses in the human brain always serve the function of transmitting information from one neuron to the other connected neuron.</w:t>
      </w:r>
      <w:bookmarkEnd w:id="42"/>
      <w:r w:rsidR="00DF4110">
        <w:rPr>
          <w:lang w:eastAsia="zh-CN"/>
        </w:rPr>
        <w:fldChar w:fldCharType="begin">
          <w:fldData xml:space="preserve">PEVuZE5vdGU+PENpdGU+PEF1dGhvcj5aYWhvb3I8L0F1dGhvcj48WWVhcj4yMDIwPC9ZZWFyPjxS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</w:fldData>
        </w:fldChar>
      </w:r>
      <w:r w:rsidR="00B5261F">
        <w:rPr>
          <w:lang w:eastAsia="zh-CN"/>
        </w:rPr>
        <w:instrText xml:space="preserve"> ADDIN EN.CITE </w:instrText>
      </w:r>
      <w:r w:rsidR="00B5261F">
        <w:rPr>
          <w:lang w:eastAsia="zh-CN"/>
        </w:rPr>
        <w:fldChar w:fldCharType="begin">
          <w:fldData xml:space="preserve">PEVuZE5vdGU+PENpdGU+PEF1dGhvcj5aYWhvb3I8L0F1dGhvcj48WWVhcj4yMDIwPC9ZZWFyPjxS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</w:fldData>
        </w:fldChar>
      </w:r>
      <w:r w:rsidR="00B5261F">
        <w:rPr>
          <w:lang w:eastAsia="zh-CN"/>
        </w:rPr>
        <w:instrText xml:space="preserve"> ADDIN EN.CITE.DATA </w:instrText>
      </w:r>
      <w:r w:rsidR="00B5261F">
        <w:rPr>
          <w:lang w:eastAsia="zh-CN"/>
        </w:rPr>
      </w:r>
      <w:r w:rsidR="00B5261F">
        <w:rPr>
          <w:lang w:eastAsia="zh-CN"/>
        </w:rPr>
        <w:fldChar w:fldCharType="end"/>
      </w:r>
      <w:r w:rsidR="00DF4110">
        <w:rPr>
          <w:lang w:eastAsia="zh-CN"/>
        </w:rPr>
      </w:r>
      <w:r w:rsidR="00DF4110">
        <w:rPr>
          <w:lang w:eastAsia="zh-CN"/>
        </w:rPr>
        <w:fldChar w:fldCharType="separate"/>
      </w:r>
      <w:r w:rsidR="00B5261F" w:rsidRPr="00B5261F">
        <w:rPr>
          <w:noProof/>
          <w:vertAlign w:val="superscript"/>
          <w:lang w:eastAsia="zh-CN"/>
        </w:rPr>
        <w:t>53-54, 56</w:t>
      </w:r>
      <w:r w:rsidR="00DF4110">
        <w:rPr>
          <w:lang w:eastAsia="zh-CN"/>
        </w:rPr>
        <w:fldChar w:fldCharType="end"/>
      </w:r>
      <w:r>
        <w:rPr>
          <w:lang w:eastAsia="zh-CN"/>
        </w:rPr>
        <w:t xml:space="preserve"> </w:t>
      </w:r>
      <w:bookmarkStart w:id="43" w:name="_Hlk61127004"/>
      <w:r w:rsidRPr="00851CF8">
        <w:rPr>
          <w:b/>
          <w:bCs/>
          <w:lang w:eastAsia="zh-CN"/>
        </w:rPr>
        <w:t>Figure 4a</w:t>
      </w:r>
      <w:r>
        <w:rPr>
          <w:lang w:eastAsia="zh-CN"/>
        </w:rPr>
        <w:t xml:space="preserve"> demonstrated the components of a synapse in the human brain, which mainly include </w:t>
      </w:r>
      <w:r w:rsidRPr="00851CF8">
        <w:rPr>
          <w:lang w:eastAsia="zh-CN"/>
        </w:rPr>
        <w:t>mitochondrion</w:t>
      </w:r>
      <w:r>
        <w:rPr>
          <w:lang w:eastAsia="zh-CN"/>
        </w:rPr>
        <w:t xml:space="preserve">, the presynaptic element, the </w:t>
      </w:r>
      <w:r w:rsidRPr="00851CF8">
        <w:rPr>
          <w:lang w:eastAsia="zh-CN"/>
        </w:rPr>
        <w:t>synaptic cleft</w:t>
      </w:r>
      <w:r w:rsidR="00E31A52">
        <w:rPr>
          <w:lang w:eastAsia="zh-CN"/>
        </w:rPr>
        <w:t>,</w:t>
      </w:r>
      <w:r>
        <w:rPr>
          <w:lang w:eastAsia="zh-CN"/>
        </w:rPr>
        <w:t xml:space="preserve"> and the postsynaptic element. During the whole information delivery process, </w:t>
      </w:r>
      <w:r w:rsidRPr="00851CF8">
        <w:rPr>
          <w:lang w:eastAsia="zh-CN"/>
        </w:rPr>
        <w:t>mitochondrion</w:t>
      </w:r>
      <w:r>
        <w:rPr>
          <w:lang w:eastAsia="zh-CN"/>
        </w:rPr>
        <w:t xml:space="preserve"> act as a power supplier. When the external spiking is accepted by the presynaptic element, the stimuli information is transported onto the presynaptic membrane in the form of neurotransmitter packaged in </w:t>
      </w:r>
      <w:r w:rsidRPr="00851CF8">
        <w:rPr>
          <w:lang w:eastAsia="zh-CN"/>
        </w:rPr>
        <w:t>synaptic vesicle</w:t>
      </w:r>
      <w:r>
        <w:rPr>
          <w:lang w:eastAsia="zh-CN"/>
        </w:rPr>
        <w:t>s and then moves to the postsynaptic membrane in</w:t>
      </w:r>
      <w:r w:rsidRPr="00851CF8">
        <w:rPr>
          <w:lang w:eastAsia="zh-CN"/>
        </w:rPr>
        <w:t xml:space="preserve"> </w:t>
      </w:r>
      <w:r>
        <w:rPr>
          <w:lang w:eastAsia="zh-CN"/>
        </w:rPr>
        <w:t>the postsynaptic element through the synaptic cleft.</w:t>
      </w:r>
      <w:bookmarkEnd w:id="43"/>
      <w:r w:rsidR="00DF4110">
        <w:rPr>
          <w:lang w:eastAsia="zh-CN"/>
        </w:rPr>
        <w:fldChar w:fldCharType="begin">
          <w:fldData xml:space="preserve">PEVuZE5vdGU+PENpdGU+PEF1dGhvcj5aYWhvb3I8L0F1dGhvcj48WWVhcj4yMDIwPC9ZZWFyPjxS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</w:fldData>
        </w:fldChar>
      </w:r>
      <w:r w:rsidR="00B5261F">
        <w:rPr>
          <w:lang w:eastAsia="zh-CN"/>
        </w:rPr>
        <w:instrText xml:space="preserve"> ADDIN EN.CITE </w:instrText>
      </w:r>
      <w:r w:rsidR="00B5261F">
        <w:rPr>
          <w:lang w:eastAsia="zh-CN"/>
        </w:rPr>
        <w:fldChar w:fldCharType="begin">
          <w:fldData xml:space="preserve">PEVuZE5vdGU+PENpdGU+PEF1dGhvcj5aYWhvb3I8L0F1dGhvcj48WWVhcj4yMDIwPC9ZZWFyPjxS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</w:fldData>
        </w:fldChar>
      </w:r>
      <w:r w:rsidR="00B5261F">
        <w:rPr>
          <w:lang w:eastAsia="zh-CN"/>
        </w:rPr>
        <w:instrText xml:space="preserve"> ADDIN EN.CITE.DATA </w:instrText>
      </w:r>
      <w:r w:rsidR="00B5261F">
        <w:rPr>
          <w:lang w:eastAsia="zh-CN"/>
        </w:rPr>
      </w:r>
      <w:r w:rsidR="00B5261F">
        <w:rPr>
          <w:lang w:eastAsia="zh-CN"/>
        </w:rPr>
        <w:fldChar w:fldCharType="end"/>
      </w:r>
      <w:r w:rsidR="00DF4110">
        <w:rPr>
          <w:lang w:eastAsia="zh-CN"/>
        </w:rPr>
      </w:r>
      <w:r w:rsidR="00DF4110">
        <w:rPr>
          <w:lang w:eastAsia="zh-CN"/>
        </w:rPr>
        <w:fldChar w:fldCharType="separate"/>
      </w:r>
      <w:r w:rsidR="00B5261F" w:rsidRPr="00B5261F">
        <w:rPr>
          <w:noProof/>
          <w:vertAlign w:val="superscript"/>
          <w:lang w:eastAsia="zh-CN"/>
        </w:rPr>
        <w:t>56-57</w:t>
      </w:r>
      <w:r w:rsidR="00DF4110">
        <w:rPr>
          <w:lang w:eastAsia="zh-CN"/>
        </w:rPr>
        <w:fldChar w:fldCharType="end"/>
      </w:r>
      <w:r>
        <w:rPr>
          <w:lang w:eastAsia="zh-CN"/>
        </w:rPr>
        <w:t xml:space="preserve"> </w:t>
      </w:r>
      <w:bookmarkStart w:id="44" w:name="_Hlk61127019"/>
      <w:r>
        <w:rPr>
          <w:lang w:eastAsia="zh-CN"/>
        </w:rPr>
        <w:t xml:space="preserve">A similar bionic structure can be observed in an RRAM device, as illustrated in </w:t>
      </w:r>
      <w:r w:rsidRPr="00851CF8">
        <w:rPr>
          <w:b/>
          <w:bCs/>
          <w:lang w:eastAsia="zh-CN"/>
        </w:rPr>
        <w:t>Figure 4b</w:t>
      </w:r>
      <w:r>
        <w:rPr>
          <w:lang w:eastAsia="zh-CN"/>
        </w:rPr>
        <w:t>. In this work, CF comprising of Ag atoms worked like the neurotransmitter, which activated the bionic properties of the electronic device. The foundation of artificial synaptic behaviors for RRAM devices is the multilevel states of electrical conductance, which also is the basis of synaptic plasticity</w:t>
      </w:r>
      <w:r w:rsidR="00972F3D">
        <w:rPr>
          <w:lang w:eastAsia="zh-CN"/>
        </w:rPr>
        <w:t>.</w:t>
      </w:r>
      <w:bookmarkEnd w:id="44"/>
      <w:r w:rsidR="00972F3D">
        <w:rPr>
          <w:lang w:eastAsia="zh-CN"/>
        </w:rPr>
        <w:fldChar w:fldCharType="begin">
          <w:fldData xml:space="preserve">PEVuZE5vdGU+PENpdGU+PEF1dGhvcj5ELiBZdTwvQXV0aG9yPjxZZWFyPjIwMTE8L1llYXI+PFJl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</w:fldData>
        </w:fldChar>
      </w:r>
      <w:r w:rsidR="00B5261F">
        <w:rPr>
          <w:lang w:eastAsia="zh-CN"/>
        </w:rPr>
        <w:instrText xml:space="preserve"> ADDIN EN.CITE </w:instrText>
      </w:r>
      <w:r w:rsidR="00B5261F">
        <w:rPr>
          <w:lang w:eastAsia="zh-CN"/>
        </w:rPr>
        <w:fldChar w:fldCharType="begin">
          <w:fldData xml:space="preserve">PEVuZE5vdGU+PENpdGU+PEF1dGhvcj5ELiBZdTwvQXV0aG9yPjxZZWFyPjIwMTE8L1llYXI+PFJl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</w:fldData>
        </w:fldChar>
      </w:r>
      <w:r w:rsidR="00B5261F">
        <w:rPr>
          <w:lang w:eastAsia="zh-CN"/>
        </w:rPr>
        <w:instrText xml:space="preserve"> ADDIN EN.CITE.DATA </w:instrText>
      </w:r>
      <w:r w:rsidR="00B5261F">
        <w:rPr>
          <w:lang w:eastAsia="zh-CN"/>
        </w:rPr>
      </w:r>
      <w:r w:rsidR="00B5261F">
        <w:rPr>
          <w:lang w:eastAsia="zh-CN"/>
        </w:rPr>
        <w:fldChar w:fldCharType="end"/>
      </w:r>
      <w:r w:rsidR="00972F3D">
        <w:rPr>
          <w:lang w:eastAsia="zh-CN"/>
        </w:rPr>
      </w:r>
      <w:r w:rsidR="00972F3D">
        <w:rPr>
          <w:lang w:eastAsia="zh-CN"/>
        </w:rPr>
        <w:fldChar w:fldCharType="separate"/>
      </w:r>
      <w:r w:rsidR="00B5261F" w:rsidRPr="00B5261F">
        <w:rPr>
          <w:noProof/>
          <w:vertAlign w:val="superscript"/>
          <w:lang w:eastAsia="zh-CN"/>
        </w:rPr>
        <w:t>56, 58-59</w:t>
      </w:r>
      <w:r w:rsidR="00972F3D">
        <w:rPr>
          <w:lang w:eastAsia="zh-CN"/>
        </w:rPr>
        <w:fldChar w:fldCharType="end"/>
      </w:r>
      <w:r w:rsidR="00972F3D">
        <w:rPr>
          <w:lang w:eastAsia="zh-CN"/>
        </w:rPr>
        <w:t xml:space="preserve"> </w:t>
      </w:r>
      <w:r w:rsidR="00E31A52">
        <w:rPr>
          <w:lang w:eastAsia="zh-CN"/>
        </w:rPr>
        <w:t xml:space="preserve">Multilevel conductance </w:t>
      </w:r>
      <w:r w:rsidR="00912507">
        <w:rPr>
          <w:lang w:eastAsia="zh-CN"/>
        </w:rPr>
        <w:t>can be</w:t>
      </w:r>
      <w:r w:rsidR="00E31A52">
        <w:rPr>
          <w:lang w:eastAsia="zh-CN"/>
        </w:rPr>
        <w:t xml:space="preserve"> obtained from multilevel switching behavior, which indicates the capability of multilevel storage</w:t>
      </w:r>
      <w:r w:rsidR="00972F3D">
        <w:rPr>
          <w:lang w:eastAsia="zh-CN"/>
        </w:rPr>
        <w:t>.</w:t>
      </w:r>
      <w:r w:rsidR="00972F3D">
        <w:rPr>
          <w:lang w:eastAsia="zh-CN"/>
        </w:rPr>
        <w:fldChar w:fldCharType="begin">
          <w:fldData xml:space="preserve">PEVuZE5vdGU+PENpdGU+PEF1dGhvcj5EYXM8L0F1dGhvcj48WWVhcj4yMDIwPC9ZZWFyPjxSZWNO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</w:fldData>
        </w:fldChar>
      </w:r>
      <w:r w:rsidR="00B5261F">
        <w:rPr>
          <w:lang w:eastAsia="zh-CN"/>
        </w:rPr>
        <w:instrText xml:space="preserve"> ADDIN EN.CITE </w:instrText>
      </w:r>
      <w:r w:rsidR="00B5261F">
        <w:rPr>
          <w:lang w:eastAsia="zh-CN"/>
        </w:rPr>
        <w:fldChar w:fldCharType="begin">
          <w:fldData xml:space="preserve">PEVuZE5vdGU+PENpdGU+PEF1dGhvcj5EYXM8L0F1dGhvcj48WWVhcj4yMDIwPC9ZZWFyPjxSZWNO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</w:fldData>
        </w:fldChar>
      </w:r>
      <w:r w:rsidR="00B5261F">
        <w:rPr>
          <w:lang w:eastAsia="zh-CN"/>
        </w:rPr>
        <w:instrText xml:space="preserve"> ADDIN EN.CITE.DATA </w:instrText>
      </w:r>
      <w:r w:rsidR="00B5261F">
        <w:rPr>
          <w:lang w:eastAsia="zh-CN"/>
        </w:rPr>
      </w:r>
      <w:r w:rsidR="00B5261F">
        <w:rPr>
          <w:lang w:eastAsia="zh-CN"/>
        </w:rPr>
        <w:fldChar w:fldCharType="end"/>
      </w:r>
      <w:r w:rsidR="00972F3D">
        <w:rPr>
          <w:lang w:eastAsia="zh-CN"/>
        </w:rPr>
      </w:r>
      <w:r w:rsidR="00972F3D">
        <w:rPr>
          <w:lang w:eastAsia="zh-CN"/>
        </w:rPr>
        <w:fldChar w:fldCharType="separate"/>
      </w:r>
      <w:r w:rsidR="00B5261F" w:rsidRPr="00B5261F">
        <w:rPr>
          <w:noProof/>
          <w:vertAlign w:val="superscript"/>
          <w:lang w:eastAsia="zh-CN"/>
        </w:rPr>
        <w:t>59</w:t>
      </w:r>
      <w:r w:rsidR="00972F3D">
        <w:rPr>
          <w:lang w:eastAsia="zh-CN"/>
        </w:rPr>
        <w:fldChar w:fldCharType="end"/>
      </w:r>
      <w:r w:rsidR="00E31A52">
        <w:rPr>
          <w:lang w:eastAsia="zh-CN"/>
        </w:rPr>
        <w:t xml:space="preserve"> For RRAM devices, multilevel storage capability is one of the most cost-effective approaches to acquiring high-density memory devices.</w:t>
      </w:r>
      <w:r w:rsidR="00972F3D">
        <w:rPr>
          <w:lang w:eastAsia="zh-CN"/>
        </w:rPr>
        <w:fldChar w:fldCharType="begin">
          <w:fldData xml:space="preserve">PEVuZE5vdGU+PENpdGU+PEF1dGhvcj5ELiBZdTwvQXV0aG9yPjxZZWFyPjIwMTE8L1llYXI+PFJl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</w:fldData>
        </w:fldChar>
      </w:r>
      <w:r w:rsidR="00B5261F">
        <w:rPr>
          <w:lang w:eastAsia="zh-CN"/>
        </w:rPr>
        <w:instrText xml:space="preserve"> ADDIN EN.CITE </w:instrText>
      </w:r>
      <w:r w:rsidR="00B5261F">
        <w:rPr>
          <w:lang w:eastAsia="zh-CN"/>
        </w:rPr>
        <w:fldChar w:fldCharType="begin">
          <w:fldData xml:space="preserve">PEVuZE5vdGU+PENpdGU+PEF1dGhvcj5ELiBZdTwvQXV0aG9yPjxZZWFyPjIwMTE8L1llYXI+PFJl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</w:fldData>
        </w:fldChar>
      </w:r>
      <w:r w:rsidR="00B5261F">
        <w:rPr>
          <w:lang w:eastAsia="zh-CN"/>
        </w:rPr>
        <w:instrText xml:space="preserve"> ADDIN EN.CITE.DATA </w:instrText>
      </w:r>
      <w:r w:rsidR="00B5261F">
        <w:rPr>
          <w:lang w:eastAsia="zh-CN"/>
        </w:rPr>
      </w:r>
      <w:r w:rsidR="00B5261F">
        <w:rPr>
          <w:lang w:eastAsia="zh-CN"/>
        </w:rPr>
        <w:fldChar w:fldCharType="end"/>
      </w:r>
      <w:r w:rsidR="00972F3D">
        <w:rPr>
          <w:lang w:eastAsia="zh-CN"/>
        </w:rPr>
      </w:r>
      <w:r w:rsidR="00972F3D">
        <w:rPr>
          <w:lang w:eastAsia="zh-CN"/>
        </w:rPr>
        <w:fldChar w:fldCharType="separate"/>
      </w:r>
      <w:r w:rsidR="00B5261F" w:rsidRPr="00B5261F">
        <w:rPr>
          <w:noProof/>
          <w:vertAlign w:val="superscript"/>
          <w:lang w:eastAsia="zh-CN"/>
        </w:rPr>
        <w:t>58-59</w:t>
      </w:r>
      <w:r w:rsidR="00972F3D">
        <w:rPr>
          <w:lang w:eastAsia="zh-CN"/>
        </w:rPr>
        <w:fldChar w:fldCharType="end"/>
      </w:r>
      <w:r w:rsidR="00972F3D">
        <w:rPr>
          <w:lang w:eastAsia="zh-CN"/>
        </w:rPr>
        <w:t xml:space="preserve"> </w:t>
      </w:r>
      <w:r w:rsidR="00E31A52">
        <w:rPr>
          <w:lang w:eastAsia="zh-CN"/>
        </w:rPr>
        <w:t>In this work, the multilevel switching behavior could be obtained through modulating various CC in the SET process (</w:t>
      </w:r>
      <w:r w:rsidR="00E31A52" w:rsidRPr="00E31A52">
        <w:rPr>
          <w:b/>
          <w:bCs/>
          <w:lang w:eastAsia="zh-CN"/>
        </w:rPr>
        <w:t>Figure 4c</w:t>
      </w:r>
      <w:r w:rsidR="00E31A52">
        <w:rPr>
          <w:lang w:eastAsia="zh-CN"/>
        </w:rPr>
        <w:t>) and different stop voltages in the RESET process (</w:t>
      </w:r>
      <w:r w:rsidR="00E31A52" w:rsidRPr="00E31A52">
        <w:rPr>
          <w:b/>
          <w:bCs/>
          <w:lang w:eastAsia="zh-CN"/>
        </w:rPr>
        <w:t>Figure 4d</w:t>
      </w:r>
      <w:r w:rsidR="00E31A52">
        <w:rPr>
          <w:lang w:eastAsia="zh-CN"/>
        </w:rPr>
        <w:t xml:space="preserve">). </w:t>
      </w:r>
      <w:r w:rsidR="00D81167">
        <w:rPr>
          <w:lang w:eastAsia="zh-CN"/>
        </w:rPr>
        <w:t xml:space="preserve">In </w:t>
      </w:r>
      <w:r w:rsidR="00D81167" w:rsidRPr="00D81167">
        <w:rPr>
          <w:b/>
          <w:bCs/>
          <w:lang w:eastAsia="zh-CN"/>
        </w:rPr>
        <w:t>Figure 4c</w:t>
      </w:r>
      <w:r w:rsidR="00D81167">
        <w:rPr>
          <w:lang w:eastAsia="zh-CN"/>
        </w:rPr>
        <w:t xml:space="preserve">, we conducted the first SET operation at 200 </w:t>
      </w:r>
      <w:r w:rsidR="00912507" w:rsidRPr="00912507">
        <w:rPr>
          <w:rFonts w:cs="Times"/>
          <w:lang w:eastAsia="zh-CN"/>
        </w:rPr>
        <w:t>μ</w:t>
      </w:r>
      <w:r w:rsidR="00912507">
        <w:rPr>
          <w:rFonts w:cs="Times"/>
          <w:lang w:eastAsia="zh-CN"/>
        </w:rPr>
        <w:t>A CC</w:t>
      </w:r>
      <w:r w:rsidR="00D81167">
        <w:rPr>
          <w:lang w:eastAsia="zh-CN"/>
        </w:rPr>
        <w:t xml:space="preserve"> with </w:t>
      </w:r>
      <w:r w:rsidR="00010F43">
        <w:rPr>
          <w:lang w:eastAsia="zh-CN"/>
        </w:rPr>
        <w:t xml:space="preserve">~ </w:t>
      </w:r>
      <w:r w:rsidR="00D81167">
        <w:rPr>
          <w:lang w:eastAsia="zh-CN"/>
        </w:rPr>
        <w:t>0.2 V operation voltage (blue curves of SET1</w:t>
      </w:r>
      <w:r w:rsidR="00023E1A">
        <w:rPr>
          <w:lang w:eastAsia="zh-CN"/>
        </w:rPr>
        <w:t xml:space="preserve"> in </w:t>
      </w:r>
      <w:r w:rsidR="00023E1A" w:rsidRPr="00D81167">
        <w:rPr>
          <w:b/>
          <w:bCs/>
          <w:lang w:eastAsia="zh-CN"/>
        </w:rPr>
        <w:t>Figure 4c</w:t>
      </w:r>
      <w:r w:rsidR="00D81167">
        <w:rPr>
          <w:lang w:eastAsia="zh-CN"/>
        </w:rPr>
        <w:t>), which made the Ag/SP-GaO</w:t>
      </w:r>
      <w:r w:rsidR="00D81167">
        <w:rPr>
          <w:vertAlign w:val="subscript"/>
          <w:lang w:eastAsia="zh-CN"/>
        </w:rPr>
        <w:t>x</w:t>
      </w:r>
      <w:r w:rsidR="00D81167">
        <w:rPr>
          <w:lang w:eastAsia="zh-CN"/>
        </w:rPr>
        <w:t>/SP-AlO</w:t>
      </w:r>
      <w:r w:rsidR="00D81167">
        <w:rPr>
          <w:vertAlign w:val="subscript"/>
          <w:lang w:eastAsia="zh-CN"/>
        </w:rPr>
        <w:t>x</w:t>
      </w:r>
      <w:r w:rsidR="00D81167">
        <w:rPr>
          <w:lang w:eastAsia="zh-CN"/>
        </w:rPr>
        <w:t>/ITO</w:t>
      </w:r>
      <w:r w:rsidR="00D81167" w:rsidRPr="00851CF8">
        <w:rPr>
          <w:lang w:eastAsia="zh-CN"/>
        </w:rPr>
        <w:t xml:space="preserve"> </w:t>
      </w:r>
      <w:r w:rsidR="00D81167">
        <w:rPr>
          <w:lang w:eastAsia="zh-CN"/>
        </w:rPr>
        <w:t>RRAM device transferred from the initial HRS to LRS. Subsequent RESET operation made the device switched back to HRS (blue curves of RESET1</w:t>
      </w:r>
      <w:r w:rsidR="00023E1A">
        <w:rPr>
          <w:lang w:eastAsia="zh-CN"/>
        </w:rPr>
        <w:t xml:space="preserve"> in </w:t>
      </w:r>
      <w:r w:rsidR="00023E1A" w:rsidRPr="00D81167">
        <w:rPr>
          <w:b/>
          <w:bCs/>
          <w:lang w:eastAsia="zh-CN"/>
        </w:rPr>
        <w:t>Figure 4c</w:t>
      </w:r>
      <w:r w:rsidR="00D81167">
        <w:rPr>
          <w:lang w:eastAsia="zh-CN"/>
        </w:rPr>
        <w:t xml:space="preserve">). </w:t>
      </w:r>
      <w:r w:rsidR="00912507">
        <w:rPr>
          <w:lang w:eastAsia="zh-CN"/>
        </w:rPr>
        <w:t xml:space="preserve">After the RESET1, the SET2 operation was implemented at 1 mA CC with </w:t>
      </w:r>
      <w:r w:rsidR="00010F43">
        <w:rPr>
          <w:lang w:eastAsia="zh-CN"/>
        </w:rPr>
        <w:t xml:space="preserve">~ </w:t>
      </w:r>
      <w:r w:rsidR="00912507">
        <w:rPr>
          <w:lang w:eastAsia="zh-CN"/>
        </w:rPr>
        <w:t>0.3 V operation voltage (red curve of SET2</w:t>
      </w:r>
      <w:r w:rsidR="00023E1A">
        <w:rPr>
          <w:lang w:eastAsia="zh-CN"/>
        </w:rPr>
        <w:t xml:space="preserve"> in </w:t>
      </w:r>
      <w:r w:rsidR="00023E1A" w:rsidRPr="00D81167">
        <w:rPr>
          <w:b/>
          <w:bCs/>
          <w:lang w:eastAsia="zh-CN"/>
        </w:rPr>
        <w:t>Figure 4c</w:t>
      </w:r>
      <w:r w:rsidR="00912507">
        <w:rPr>
          <w:lang w:eastAsia="zh-CN"/>
        </w:rPr>
        <w:t xml:space="preserve">) and the device switched to LRS again. With this </w:t>
      </w:r>
      <w:r w:rsidR="00912507">
        <w:rPr>
          <w:lang w:eastAsia="zh-CN"/>
        </w:rPr>
        <w:lastRenderedPageBreak/>
        <w:t>operation mode, the Ag/SP-GaO</w:t>
      </w:r>
      <w:r w:rsidR="00912507">
        <w:rPr>
          <w:vertAlign w:val="subscript"/>
          <w:lang w:eastAsia="zh-CN"/>
        </w:rPr>
        <w:t>x</w:t>
      </w:r>
      <w:r w:rsidR="00912507">
        <w:rPr>
          <w:lang w:eastAsia="zh-CN"/>
        </w:rPr>
        <w:t>/SP-AlO</w:t>
      </w:r>
      <w:r w:rsidR="00912507">
        <w:rPr>
          <w:vertAlign w:val="subscript"/>
          <w:lang w:eastAsia="zh-CN"/>
        </w:rPr>
        <w:t>x</w:t>
      </w:r>
      <w:r w:rsidR="00912507">
        <w:rPr>
          <w:lang w:eastAsia="zh-CN"/>
        </w:rPr>
        <w:t>/ITO</w:t>
      </w:r>
      <w:r w:rsidR="00912507" w:rsidRPr="00851CF8">
        <w:rPr>
          <w:lang w:eastAsia="zh-CN"/>
        </w:rPr>
        <w:t xml:space="preserve"> </w:t>
      </w:r>
      <w:r w:rsidR="00912507">
        <w:rPr>
          <w:lang w:eastAsia="zh-CN"/>
        </w:rPr>
        <w:t>RRAM device</w:t>
      </w:r>
      <w:r w:rsidR="00023E1A">
        <w:rPr>
          <w:lang w:eastAsia="zh-CN"/>
        </w:rPr>
        <w:t xml:space="preserve"> could</w:t>
      </w:r>
      <w:r w:rsidR="00912507">
        <w:rPr>
          <w:lang w:eastAsia="zh-CN"/>
        </w:rPr>
        <w:t xml:space="preserve"> </w:t>
      </w:r>
      <w:r w:rsidR="00023E1A">
        <w:rPr>
          <w:lang w:eastAsia="zh-CN"/>
        </w:rPr>
        <w:t xml:space="preserve">exhibit multilevel switching behavior at different CC (200 </w:t>
      </w:r>
      <w:r w:rsidR="00023E1A" w:rsidRPr="00912507">
        <w:rPr>
          <w:rFonts w:cs="Times"/>
          <w:lang w:eastAsia="zh-CN"/>
        </w:rPr>
        <w:t>μ</w:t>
      </w:r>
      <w:r w:rsidR="00023E1A">
        <w:rPr>
          <w:rFonts w:cs="Times"/>
          <w:lang w:eastAsia="zh-CN"/>
        </w:rPr>
        <w:t>A, 1 mA, 5 mA</w:t>
      </w:r>
      <w:r w:rsidR="004F54A3">
        <w:rPr>
          <w:rFonts w:cs="Times"/>
          <w:lang w:eastAsia="zh-CN"/>
        </w:rPr>
        <w:t>,</w:t>
      </w:r>
      <w:r w:rsidR="00023E1A">
        <w:rPr>
          <w:rFonts w:cs="Times"/>
          <w:lang w:eastAsia="zh-CN"/>
        </w:rPr>
        <w:t xml:space="preserve"> and 10 mA</w:t>
      </w:r>
      <w:r w:rsidR="00023E1A">
        <w:rPr>
          <w:lang w:eastAsia="zh-CN"/>
        </w:rPr>
        <w:t xml:space="preserve">). In </w:t>
      </w:r>
      <w:r w:rsidR="00023E1A" w:rsidRPr="00023E1A">
        <w:rPr>
          <w:b/>
          <w:bCs/>
          <w:lang w:eastAsia="zh-CN"/>
        </w:rPr>
        <w:t>Figure 4d</w:t>
      </w:r>
      <w:r w:rsidR="00023E1A">
        <w:rPr>
          <w:lang w:eastAsia="zh-CN"/>
        </w:rPr>
        <w:t xml:space="preserve">, we conducted the multilevel switching test with another mode. Firstly, we implemented the SET operation at 200 </w:t>
      </w:r>
      <w:r w:rsidR="00023E1A" w:rsidRPr="00912507">
        <w:rPr>
          <w:rFonts w:cs="Times"/>
          <w:lang w:eastAsia="zh-CN"/>
        </w:rPr>
        <w:t>μ</w:t>
      </w:r>
      <w:r w:rsidR="00023E1A">
        <w:rPr>
          <w:rFonts w:cs="Times"/>
          <w:lang w:eastAsia="zh-CN"/>
        </w:rPr>
        <w:t>A CC</w:t>
      </w:r>
      <w:r w:rsidR="00023E1A">
        <w:rPr>
          <w:lang w:eastAsia="zh-CN"/>
        </w:rPr>
        <w:t xml:space="preserve"> and the device switched to LRS with the first abrupt SET operation (blue curves of 1</w:t>
      </w:r>
      <w:r w:rsidR="00023E1A" w:rsidRPr="00023E1A">
        <w:rPr>
          <w:vertAlign w:val="superscript"/>
          <w:lang w:eastAsia="zh-CN"/>
        </w:rPr>
        <w:t>st</w:t>
      </w:r>
      <w:r w:rsidR="00023E1A">
        <w:rPr>
          <w:lang w:eastAsia="zh-CN"/>
        </w:rPr>
        <w:t xml:space="preserve"> SET operation in </w:t>
      </w:r>
      <w:r w:rsidR="00023E1A" w:rsidRPr="00023E1A">
        <w:rPr>
          <w:b/>
          <w:bCs/>
          <w:lang w:eastAsia="zh-CN"/>
        </w:rPr>
        <w:t>Figure 4d</w:t>
      </w:r>
      <w:r w:rsidR="00023E1A">
        <w:rPr>
          <w:lang w:eastAsia="zh-CN"/>
        </w:rPr>
        <w:t xml:space="preserve">). </w:t>
      </w:r>
      <w:r w:rsidR="00D76EFF">
        <w:rPr>
          <w:lang w:eastAsia="zh-CN"/>
        </w:rPr>
        <w:t>Then</w:t>
      </w:r>
      <w:r w:rsidR="00023E1A">
        <w:rPr>
          <w:lang w:eastAsia="zh-CN"/>
        </w:rPr>
        <w:t xml:space="preserve">, we still conducted the second </w:t>
      </w:r>
      <w:r w:rsidR="004F54A3">
        <w:rPr>
          <w:lang w:eastAsia="zh-CN"/>
        </w:rPr>
        <w:t xml:space="preserve">and third </w:t>
      </w:r>
      <w:r w:rsidR="00023E1A">
        <w:rPr>
          <w:lang w:eastAsia="zh-CN"/>
        </w:rPr>
        <w:t>SET operation</w:t>
      </w:r>
      <w:r w:rsidR="004F54A3">
        <w:rPr>
          <w:lang w:eastAsia="zh-CN"/>
        </w:rPr>
        <w:t>s (green curved of 2</w:t>
      </w:r>
      <w:r w:rsidR="004F54A3" w:rsidRPr="004F54A3">
        <w:rPr>
          <w:vertAlign w:val="superscript"/>
          <w:lang w:eastAsia="zh-CN"/>
        </w:rPr>
        <w:t>nd</w:t>
      </w:r>
      <w:r w:rsidR="004F54A3">
        <w:rPr>
          <w:lang w:eastAsia="zh-CN"/>
        </w:rPr>
        <w:t xml:space="preserve"> SET operation and pink curves of 3</w:t>
      </w:r>
      <w:r w:rsidR="004F54A3" w:rsidRPr="004F54A3">
        <w:rPr>
          <w:vertAlign w:val="superscript"/>
          <w:lang w:eastAsia="zh-CN"/>
        </w:rPr>
        <w:t>rd</w:t>
      </w:r>
      <w:r w:rsidR="004F54A3">
        <w:rPr>
          <w:lang w:eastAsia="zh-CN"/>
        </w:rPr>
        <w:t xml:space="preserve"> SET operation in </w:t>
      </w:r>
      <w:r w:rsidR="004F54A3" w:rsidRPr="00023E1A">
        <w:rPr>
          <w:b/>
          <w:bCs/>
          <w:lang w:eastAsia="zh-CN"/>
        </w:rPr>
        <w:t>Figure 4d</w:t>
      </w:r>
      <w:r w:rsidR="004F54A3">
        <w:rPr>
          <w:lang w:eastAsia="zh-CN"/>
        </w:rPr>
        <w:t xml:space="preserve">) at 1 mA CC and 5 mA CC, respectively. </w:t>
      </w:r>
      <w:r w:rsidR="00D76EFF">
        <w:rPr>
          <w:lang w:eastAsia="zh-CN"/>
        </w:rPr>
        <w:t>After that, we tested the device with a series of RESET operations with gradually increased amplitudes from 0.1 V to 0.8 V. The processes of abrupt SET and gradual RESET indicated that multilevel switching behavior and multiple conductance states could be obtained on Ag/SP-GaO</w:t>
      </w:r>
      <w:r w:rsidR="00D76EFF">
        <w:rPr>
          <w:vertAlign w:val="subscript"/>
          <w:lang w:eastAsia="zh-CN"/>
        </w:rPr>
        <w:t>x</w:t>
      </w:r>
      <w:r w:rsidR="00D76EFF">
        <w:rPr>
          <w:lang w:eastAsia="zh-CN"/>
        </w:rPr>
        <w:t>/SP-AlO</w:t>
      </w:r>
      <w:r w:rsidR="00D76EFF">
        <w:rPr>
          <w:vertAlign w:val="subscript"/>
          <w:lang w:eastAsia="zh-CN"/>
        </w:rPr>
        <w:t>x</w:t>
      </w:r>
      <w:r w:rsidR="00D76EFF">
        <w:rPr>
          <w:lang w:eastAsia="zh-CN"/>
        </w:rPr>
        <w:t>/ITO</w:t>
      </w:r>
      <w:r w:rsidR="00D76EFF" w:rsidRPr="00851CF8">
        <w:rPr>
          <w:lang w:eastAsia="zh-CN"/>
        </w:rPr>
        <w:t xml:space="preserve"> </w:t>
      </w:r>
      <w:r w:rsidR="00D76EFF">
        <w:rPr>
          <w:lang w:eastAsia="zh-CN"/>
        </w:rPr>
        <w:t>RRAM devices with</w:t>
      </w:r>
      <w:r w:rsidR="0010755C">
        <w:rPr>
          <w:lang w:eastAsia="zh-CN"/>
        </w:rPr>
        <w:t xml:space="preserve"> relatively</w:t>
      </w:r>
      <w:r w:rsidR="00D76EFF">
        <w:rPr>
          <w:lang w:eastAsia="zh-CN"/>
        </w:rPr>
        <w:t xml:space="preserve"> low energy consumption. </w:t>
      </w:r>
    </w:p>
    <w:p w14:paraId="3B3BCF1D" w14:textId="03EC24B7" w:rsidR="008A5456" w:rsidRDefault="00BD6FD5" w:rsidP="00BD6FD5">
      <w:pPr>
        <w:pStyle w:val="TAMainText"/>
        <w:jc w:val="left"/>
        <w:rPr>
          <w:b/>
          <w:bCs/>
        </w:rPr>
      </w:pPr>
      <w:r>
        <w:rPr>
          <w:b/>
          <w:bCs/>
        </w:rPr>
        <w:object w:dxaOrig="17625" w:dyaOrig="14611" w14:anchorId="60A84B43">
          <v:shape id="_x0000_i1028" type="#_x0000_t75" style="width:447.05pt;height:369.4pt" o:ole="">
            <v:imagedata r:id="rId13" o:title=""/>
          </v:shape>
          <o:OLEObject Type="Embed" ProgID="Visio.Drawing.15" ShapeID="_x0000_i1028" DrawAspect="Content" ObjectID="_1672922285" r:id="rId14"/>
        </w:object>
      </w:r>
    </w:p>
    <w:p w14:paraId="14A61681" w14:textId="1E7D875C" w:rsidR="008A5456" w:rsidRDefault="008A5456" w:rsidP="005948D6">
      <w:pPr>
        <w:pStyle w:val="TAMainText"/>
        <w:rPr>
          <w:b/>
          <w:bCs/>
        </w:rPr>
      </w:pPr>
      <w:r w:rsidRPr="008A5456">
        <w:rPr>
          <w:rFonts w:hint="eastAsia"/>
          <w:b/>
          <w:bCs/>
        </w:rPr>
        <w:lastRenderedPageBreak/>
        <w:t>F</w:t>
      </w:r>
      <w:r w:rsidRPr="008A5456">
        <w:rPr>
          <w:b/>
          <w:bCs/>
        </w:rPr>
        <w:t xml:space="preserve">igure </w:t>
      </w:r>
      <w:r>
        <w:rPr>
          <w:b/>
          <w:bCs/>
        </w:rPr>
        <w:t>4</w:t>
      </w:r>
      <w:r w:rsidRPr="008A5456">
        <w:t xml:space="preserve">. </w:t>
      </w:r>
      <w:r>
        <w:t xml:space="preserve">Comparison between (a) biological synapse in the human brain and (b) electronic RRAM devices. Multi-state </w:t>
      </w:r>
      <w:r w:rsidR="00FA62A6">
        <w:t>IV</w:t>
      </w:r>
      <w:r>
        <w:t xml:space="preserve"> (c) and (d) with different DC sweep modes of </w:t>
      </w:r>
      <w:r>
        <w:rPr>
          <w:lang w:eastAsia="zh-CN"/>
        </w:rPr>
        <w:t>Ag/SP-GaO</w:t>
      </w:r>
      <w:r>
        <w:rPr>
          <w:vertAlign w:val="subscript"/>
          <w:lang w:eastAsia="zh-CN"/>
        </w:rPr>
        <w:t>x</w:t>
      </w:r>
      <w:r>
        <w:rPr>
          <w:lang w:eastAsia="zh-CN"/>
        </w:rPr>
        <w:t>/SP-AlO</w:t>
      </w:r>
      <w:r>
        <w:rPr>
          <w:vertAlign w:val="subscript"/>
          <w:lang w:eastAsia="zh-CN"/>
        </w:rPr>
        <w:t>x</w:t>
      </w:r>
      <w:r>
        <w:rPr>
          <w:lang w:eastAsia="zh-CN"/>
        </w:rPr>
        <w:t>/ITO RRAM devices.</w:t>
      </w:r>
    </w:p>
    <w:p w14:paraId="70632F71" w14:textId="17AB9B8C" w:rsidR="008A5456" w:rsidRPr="008A5456" w:rsidRDefault="000062FD" w:rsidP="008A5456">
      <w:pPr>
        <w:pStyle w:val="TAMainText"/>
      </w:pPr>
      <w:r>
        <w:t xml:space="preserve">Multilevel switching behavior and conductance states revealed that </w:t>
      </w:r>
      <w:r>
        <w:rPr>
          <w:lang w:eastAsia="zh-CN"/>
        </w:rPr>
        <w:t>Ag/SP-GaO</w:t>
      </w:r>
      <w:r>
        <w:rPr>
          <w:vertAlign w:val="subscript"/>
          <w:lang w:eastAsia="zh-CN"/>
        </w:rPr>
        <w:t>x</w:t>
      </w:r>
      <w:r>
        <w:rPr>
          <w:lang w:eastAsia="zh-CN"/>
        </w:rPr>
        <w:t>/SP-AlO</w:t>
      </w:r>
      <w:r>
        <w:rPr>
          <w:vertAlign w:val="subscript"/>
          <w:lang w:eastAsia="zh-CN"/>
        </w:rPr>
        <w:t>x</w:t>
      </w:r>
      <w:r>
        <w:rPr>
          <w:lang w:eastAsia="zh-CN"/>
        </w:rPr>
        <w:t>/ITO RRAM devices had great potential in the further research of artificial synaptic characteristics.</w:t>
      </w:r>
      <w:r w:rsidR="00DF4110">
        <w:rPr>
          <w:lang w:eastAsia="zh-CN"/>
        </w:rPr>
        <w:fldChar w:fldCharType="begin">
          <w:fldData xml:space="preserve">PEVuZE5vdGU+PENpdGU+PEF1dGhvcj5ELiBZdTwvQXV0aG9yPjxZZWFyPjIwMTE8L1llYXI+PFJl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</w:fldData>
        </w:fldChar>
      </w:r>
      <w:r w:rsidR="00B5261F">
        <w:rPr>
          <w:lang w:eastAsia="zh-CN"/>
        </w:rPr>
        <w:instrText xml:space="preserve"> ADDIN EN.CITE </w:instrText>
      </w:r>
      <w:r w:rsidR="00B5261F">
        <w:rPr>
          <w:lang w:eastAsia="zh-CN"/>
        </w:rPr>
        <w:fldChar w:fldCharType="begin">
          <w:fldData xml:space="preserve">PEVuZE5vdGU+PENpdGU+PEF1dGhvcj5ELiBZdTwvQXV0aG9yPjxZZWFyPjIwMTE8L1llYXI+PFJl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</w:fldData>
        </w:fldChar>
      </w:r>
      <w:r w:rsidR="00B5261F">
        <w:rPr>
          <w:lang w:eastAsia="zh-CN"/>
        </w:rPr>
        <w:instrText xml:space="preserve"> ADDIN EN.CITE.DATA </w:instrText>
      </w:r>
      <w:r w:rsidR="00B5261F">
        <w:rPr>
          <w:lang w:eastAsia="zh-CN"/>
        </w:rPr>
      </w:r>
      <w:r w:rsidR="00B5261F">
        <w:rPr>
          <w:lang w:eastAsia="zh-CN"/>
        </w:rPr>
        <w:fldChar w:fldCharType="end"/>
      </w:r>
      <w:r w:rsidR="00DF4110">
        <w:rPr>
          <w:lang w:eastAsia="zh-CN"/>
        </w:rPr>
      </w:r>
      <w:r w:rsidR="00DF4110">
        <w:rPr>
          <w:lang w:eastAsia="zh-CN"/>
        </w:rPr>
        <w:fldChar w:fldCharType="separate"/>
      </w:r>
      <w:r w:rsidR="00B5261F" w:rsidRPr="00B5261F">
        <w:rPr>
          <w:noProof/>
          <w:vertAlign w:val="superscript"/>
          <w:lang w:eastAsia="zh-CN"/>
        </w:rPr>
        <w:t>55, 58</w:t>
      </w:r>
      <w:r w:rsidR="00DF4110">
        <w:rPr>
          <w:lang w:eastAsia="zh-CN"/>
        </w:rPr>
        <w:fldChar w:fldCharType="end"/>
      </w:r>
      <w:r>
        <w:rPr>
          <w:lang w:eastAsia="zh-CN"/>
        </w:rPr>
        <w:t xml:space="preserve"> Based on Hebb’s rule, various conductance states of artificial synaptic memristor indicate that the potentiation and the depression response can be obtained with continuous external spiking, which has an influence on connection strength between adjacent terminals, and this connection strength is named synaptic weight.</w:t>
      </w:r>
      <w:r w:rsidR="00DF4110">
        <w:rPr>
          <w:lang w:eastAsia="zh-CN"/>
        </w:rPr>
        <w:fldChar w:fldCharType="begin">
          <w:fldData xml:space="preserve">PEVuZE5vdGU+PENpdGU+PEF1dGhvcj5DaGFyYW48L0F1dGhvcj48WWVhcj4yMDIwPC9ZZWFyPjxS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</w:fldData>
        </w:fldChar>
      </w:r>
      <w:r w:rsidR="00526DF6">
        <w:rPr>
          <w:lang w:eastAsia="zh-CN"/>
        </w:rPr>
        <w:instrText xml:space="preserve"> ADDIN EN.CITE </w:instrText>
      </w:r>
      <w:r w:rsidR="00526DF6">
        <w:rPr>
          <w:lang w:eastAsia="zh-CN"/>
        </w:rPr>
        <w:fldChar w:fldCharType="begin">
          <w:fldData xml:space="preserve">PEVuZE5vdGU+PENpdGU+PEF1dGhvcj5DaGFyYW48L0F1dGhvcj48WWVhcj4yMDIwPC9ZZWFyPjxS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</w:fldData>
        </w:fldChar>
      </w:r>
      <w:r w:rsidR="00526DF6">
        <w:rPr>
          <w:lang w:eastAsia="zh-CN"/>
        </w:rPr>
        <w:instrText xml:space="preserve"> ADDIN EN.CITE.DATA </w:instrText>
      </w:r>
      <w:r w:rsidR="00526DF6">
        <w:rPr>
          <w:lang w:eastAsia="zh-CN"/>
        </w:rPr>
      </w:r>
      <w:r w:rsidR="00526DF6">
        <w:rPr>
          <w:lang w:eastAsia="zh-CN"/>
        </w:rPr>
        <w:fldChar w:fldCharType="end"/>
      </w:r>
      <w:r w:rsidR="00DF4110">
        <w:rPr>
          <w:lang w:eastAsia="zh-CN"/>
        </w:rPr>
      </w:r>
      <w:r w:rsidR="00DF4110">
        <w:rPr>
          <w:lang w:eastAsia="zh-CN"/>
        </w:rPr>
        <w:fldChar w:fldCharType="separate"/>
      </w:r>
      <w:r w:rsidR="00526DF6" w:rsidRPr="00526DF6">
        <w:rPr>
          <w:noProof/>
          <w:vertAlign w:val="superscript"/>
          <w:lang w:eastAsia="zh-CN"/>
        </w:rPr>
        <w:t>6-10</w:t>
      </w:r>
      <w:r w:rsidR="00DF4110">
        <w:rPr>
          <w:lang w:eastAsia="zh-CN"/>
        </w:rPr>
        <w:fldChar w:fldCharType="end"/>
      </w:r>
      <w:r>
        <w:rPr>
          <w:lang w:eastAsia="zh-CN"/>
        </w:rPr>
        <w:t xml:space="preserve"> Therefore, we applied consecutive pulses to obtain the multilevel conductance states. As illustrated in </w:t>
      </w:r>
      <w:r w:rsidRPr="000062FD">
        <w:rPr>
          <w:b/>
          <w:bCs/>
          <w:lang w:eastAsia="zh-CN"/>
        </w:rPr>
        <w:t>Figure 5a(</w:t>
      </w:r>
      <w:proofErr w:type="spellStart"/>
      <w:r w:rsidRPr="000062FD">
        <w:rPr>
          <w:b/>
          <w:bCs/>
          <w:lang w:eastAsia="zh-CN"/>
        </w:rPr>
        <w:t>i</w:t>
      </w:r>
      <w:proofErr w:type="spellEnd"/>
      <w:r w:rsidRPr="000062FD">
        <w:rPr>
          <w:b/>
          <w:bCs/>
          <w:lang w:eastAsia="zh-CN"/>
        </w:rPr>
        <w:t>)</w:t>
      </w:r>
      <w:r>
        <w:rPr>
          <w:lang w:eastAsia="zh-CN"/>
        </w:rPr>
        <w:t>, 50 consecutive pulses with (0.5 V/10 ms) acted as external spiking onto TE Ag and all values were read at 0.1 V. Obvious conductance change was obtained and the synaptic weight was updated over 90% during this cycle, which indicated that Ag/SP-GaO</w:t>
      </w:r>
      <w:r>
        <w:rPr>
          <w:vertAlign w:val="subscript"/>
          <w:lang w:eastAsia="zh-CN"/>
        </w:rPr>
        <w:t>x</w:t>
      </w:r>
      <w:r>
        <w:rPr>
          <w:lang w:eastAsia="zh-CN"/>
        </w:rPr>
        <w:t>/SP-AlO</w:t>
      </w:r>
      <w:r>
        <w:rPr>
          <w:vertAlign w:val="subscript"/>
          <w:lang w:eastAsia="zh-CN"/>
        </w:rPr>
        <w:t>x</w:t>
      </w:r>
      <w:r>
        <w:rPr>
          <w:lang w:eastAsia="zh-CN"/>
        </w:rPr>
        <w:t>/ITO RRAM devices demonstrated the short-term plasticity of artificial synaptic device.</w:t>
      </w:r>
      <w:r w:rsidR="00DF4110">
        <w:rPr>
          <w:lang w:eastAsia="zh-CN"/>
        </w:rPr>
        <w:fldChar w:fldCharType="begin">
          <w:fldData xml:space="preserve">PEVuZE5vdGU+PENpdGU+PEF1dGhvcj5QYXJrPC9BdXRob3I+PFllYXI+MjAxNzwvWWVhcj48UmVj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</w:fldData>
        </w:fldChar>
      </w:r>
      <w:r w:rsidR="00C6195D">
        <w:rPr>
          <w:lang w:eastAsia="zh-CN"/>
        </w:rPr>
        <w:instrText xml:space="preserve"> ADDIN EN.CITE </w:instrText>
      </w:r>
      <w:r w:rsidR="00C6195D">
        <w:rPr>
          <w:lang w:eastAsia="zh-CN"/>
        </w:rPr>
        <w:fldChar w:fldCharType="begin">
          <w:fldData xml:space="preserve">PEVuZE5vdGU+PENpdGU+PEF1dGhvcj5QYXJrPC9BdXRob3I+PFllYXI+MjAxNzwvWWVhcj48UmVj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</w:fldData>
        </w:fldChar>
      </w:r>
      <w:r w:rsidR="00C6195D">
        <w:rPr>
          <w:lang w:eastAsia="zh-CN"/>
        </w:rPr>
        <w:instrText xml:space="preserve"> ADDIN EN.CITE.DATA </w:instrText>
      </w:r>
      <w:r w:rsidR="00C6195D">
        <w:rPr>
          <w:lang w:eastAsia="zh-CN"/>
        </w:rPr>
      </w:r>
      <w:r w:rsidR="00C6195D">
        <w:rPr>
          <w:lang w:eastAsia="zh-CN"/>
        </w:rPr>
        <w:fldChar w:fldCharType="end"/>
      </w:r>
      <w:r w:rsidR="00DF4110">
        <w:rPr>
          <w:lang w:eastAsia="zh-CN"/>
        </w:rPr>
      </w:r>
      <w:r w:rsidR="00DF4110">
        <w:rPr>
          <w:lang w:eastAsia="zh-CN"/>
        </w:rPr>
        <w:fldChar w:fldCharType="separate"/>
      </w:r>
      <w:r w:rsidR="00C6195D" w:rsidRPr="00C6195D">
        <w:rPr>
          <w:noProof/>
          <w:vertAlign w:val="superscript"/>
          <w:lang w:eastAsia="zh-CN"/>
        </w:rPr>
        <w:t>8-10</w:t>
      </w:r>
      <w:r w:rsidR="00DF4110">
        <w:rPr>
          <w:lang w:eastAsia="zh-CN"/>
        </w:rPr>
        <w:fldChar w:fldCharType="end"/>
      </w:r>
      <w:r>
        <w:rPr>
          <w:lang w:eastAsia="zh-CN"/>
        </w:rPr>
        <w:t xml:space="preserve"> After 50 pulses, in </w:t>
      </w:r>
      <w:r w:rsidRPr="000062FD">
        <w:rPr>
          <w:b/>
          <w:bCs/>
          <w:lang w:eastAsia="zh-CN"/>
        </w:rPr>
        <w:t>Figure 5a(ii)</w:t>
      </w:r>
      <w:r>
        <w:rPr>
          <w:lang w:eastAsia="zh-CN"/>
        </w:rPr>
        <w:t>, the conductance of the Ag/SP-GaO</w:t>
      </w:r>
      <w:r>
        <w:rPr>
          <w:vertAlign w:val="subscript"/>
          <w:lang w:eastAsia="zh-CN"/>
        </w:rPr>
        <w:t>x</w:t>
      </w:r>
      <w:r>
        <w:rPr>
          <w:lang w:eastAsia="zh-CN"/>
        </w:rPr>
        <w:t>/SP-AlO</w:t>
      </w:r>
      <w:r>
        <w:rPr>
          <w:vertAlign w:val="subscript"/>
          <w:lang w:eastAsia="zh-CN"/>
        </w:rPr>
        <w:t>x</w:t>
      </w:r>
      <w:r>
        <w:rPr>
          <w:lang w:eastAsia="zh-CN"/>
        </w:rPr>
        <w:t xml:space="preserve">/ITO RRAM device was around </w:t>
      </w:r>
      <w:r w:rsidR="00010F43">
        <w:rPr>
          <w:lang w:eastAsia="zh-CN"/>
        </w:rPr>
        <w:t xml:space="preserve">~ </w:t>
      </w:r>
      <w:r>
        <w:rPr>
          <w:lang w:eastAsia="zh-CN"/>
        </w:rPr>
        <w:t xml:space="preserve">0.055 </w:t>
      </w:r>
      <w:proofErr w:type="spellStart"/>
      <w:r>
        <w:rPr>
          <w:lang w:eastAsia="zh-CN"/>
        </w:rPr>
        <w:t>mS.</w:t>
      </w:r>
      <w:proofErr w:type="spellEnd"/>
      <w:r>
        <w:rPr>
          <w:lang w:eastAsia="zh-CN"/>
        </w:rPr>
        <w:t xml:space="preserve"> After that, the 8000 s retention measurement was conducted onto the device and significant attenuation of the device conductance was observed. After 8000 s, the conductance almost</w:t>
      </w:r>
      <w:r w:rsidRPr="000062FD">
        <w:rPr>
          <w:lang w:eastAsia="zh-CN"/>
        </w:rPr>
        <w:t xml:space="preserve"> </w:t>
      </w:r>
      <w:r>
        <w:rPr>
          <w:lang w:eastAsia="zh-CN"/>
        </w:rPr>
        <w:t>s</w:t>
      </w:r>
      <w:r w:rsidRPr="000062FD">
        <w:rPr>
          <w:lang w:eastAsia="zh-CN"/>
        </w:rPr>
        <w:t>pontaneous</w:t>
      </w:r>
      <w:r>
        <w:rPr>
          <w:lang w:eastAsia="zh-CN"/>
        </w:rPr>
        <w:t>ly decayed back to the initial state as same as that of the device without any external stimuli, which also indicated the s</w:t>
      </w:r>
      <w:r w:rsidRPr="000062FD">
        <w:rPr>
          <w:lang w:eastAsia="zh-CN"/>
        </w:rPr>
        <w:t>pontaneous decay</w:t>
      </w:r>
      <w:r>
        <w:rPr>
          <w:lang w:eastAsia="zh-CN"/>
        </w:rPr>
        <w:t xml:space="preserve"> of the synaptic weight of</w:t>
      </w:r>
      <w:r w:rsidRPr="000062FD">
        <w:rPr>
          <w:lang w:eastAsia="zh-CN"/>
        </w:rPr>
        <w:t xml:space="preserve"> </w:t>
      </w:r>
      <w:r>
        <w:rPr>
          <w:lang w:eastAsia="zh-CN"/>
        </w:rPr>
        <w:t>Ag/SP-GaO</w:t>
      </w:r>
      <w:r>
        <w:rPr>
          <w:vertAlign w:val="subscript"/>
          <w:lang w:eastAsia="zh-CN"/>
        </w:rPr>
        <w:t>x</w:t>
      </w:r>
      <w:r>
        <w:rPr>
          <w:lang w:eastAsia="zh-CN"/>
        </w:rPr>
        <w:t>/SP-AlO</w:t>
      </w:r>
      <w:r>
        <w:rPr>
          <w:vertAlign w:val="subscript"/>
          <w:lang w:eastAsia="zh-CN"/>
        </w:rPr>
        <w:t>x</w:t>
      </w:r>
      <w:r>
        <w:rPr>
          <w:lang w:eastAsia="zh-CN"/>
        </w:rPr>
        <w:t xml:space="preserve">/ITO RRAM devices. Then, in </w:t>
      </w:r>
      <w:r w:rsidRPr="000062FD">
        <w:rPr>
          <w:b/>
          <w:bCs/>
          <w:lang w:eastAsia="zh-CN"/>
        </w:rPr>
        <w:t>Figure 5a(iii)</w:t>
      </w:r>
      <w:r>
        <w:rPr>
          <w:lang w:eastAsia="zh-CN"/>
        </w:rPr>
        <w:t xml:space="preserve">, the second cycle spiking with continuous pluses was conducted and the conductance of the device increased to around </w:t>
      </w:r>
      <w:r w:rsidR="00010F43">
        <w:rPr>
          <w:lang w:eastAsia="zh-CN"/>
        </w:rPr>
        <w:t xml:space="preserve">~ </w:t>
      </w:r>
      <w:r>
        <w:rPr>
          <w:lang w:eastAsia="zh-CN"/>
        </w:rPr>
        <w:t xml:space="preserve">0.055 mS again. Interestingly, it is noted that the conductance state in </w:t>
      </w:r>
      <w:r w:rsidRPr="000062FD">
        <w:rPr>
          <w:b/>
          <w:bCs/>
          <w:lang w:eastAsia="zh-CN"/>
        </w:rPr>
        <w:t>Figure 5a(iii)</w:t>
      </w:r>
      <w:r>
        <w:rPr>
          <w:lang w:eastAsia="zh-CN"/>
        </w:rPr>
        <w:t xml:space="preserve"> (as same as that demonstrated in </w:t>
      </w:r>
      <w:r w:rsidRPr="000062FD">
        <w:rPr>
          <w:b/>
          <w:bCs/>
          <w:lang w:eastAsia="zh-CN"/>
        </w:rPr>
        <w:t>Figure 5a(</w:t>
      </w:r>
      <w:proofErr w:type="spellStart"/>
      <w:r w:rsidRPr="000062FD">
        <w:rPr>
          <w:b/>
          <w:bCs/>
          <w:lang w:eastAsia="zh-CN"/>
        </w:rPr>
        <w:t>i</w:t>
      </w:r>
      <w:proofErr w:type="spellEnd"/>
      <w:r w:rsidRPr="000062FD">
        <w:rPr>
          <w:b/>
          <w:bCs/>
          <w:lang w:eastAsia="zh-CN"/>
        </w:rPr>
        <w:t>)</w:t>
      </w:r>
      <w:r w:rsidRPr="000062FD">
        <w:rPr>
          <w:lang w:eastAsia="zh-CN"/>
        </w:rPr>
        <w:t>)</w:t>
      </w:r>
      <w:r>
        <w:rPr>
          <w:lang w:eastAsia="zh-CN"/>
        </w:rPr>
        <w:t xml:space="preserve"> was obtained only after 27 pulses, which means that the same synaptic weight as that was updated after 50 pulses from</w:t>
      </w:r>
      <w:r w:rsidRPr="000062FD">
        <w:rPr>
          <w:b/>
          <w:bCs/>
          <w:lang w:eastAsia="zh-CN"/>
        </w:rPr>
        <w:t xml:space="preserve"> Figure 5a(</w:t>
      </w:r>
      <w:proofErr w:type="spellStart"/>
      <w:r w:rsidRPr="000062FD">
        <w:rPr>
          <w:b/>
          <w:bCs/>
          <w:lang w:eastAsia="zh-CN"/>
        </w:rPr>
        <w:t>i</w:t>
      </w:r>
      <w:proofErr w:type="spellEnd"/>
      <w:r w:rsidRPr="000062FD">
        <w:rPr>
          <w:b/>
          <w:bCs/>
          <w:lang w:eastAsia="zh-CN"/>
        </w:rPr>
        <w:t>)</w:t>
      </w:r>
      <w:r>
        <w:rPr>
          <w:lang w:eastAsia="zh-CN"/>
        </w:rPr>
        <w:t xml:space="preserve"> could also be </w:t>
      </w:r>
      <w:r>
        <w:rPr>
          <w:lang w:eastAsia="zh-CN"/>
        </w:rPr>
        <w:lastRenderedPageBreak/>
        <w:t xml:space="preserve">obtained with fewer pulses. </w:t>
      </w:r>
      <w:r w:rsidR="004655BC">
        <w:rPr>
          <w:lang w:eastAsia="zh-CN"/>
        </w:rPr>
        <w:t xml:space="preserve">Finally, </w:t>
      </w:r>
      <w:r w:rsidR="008E019C">
        <w:rPr>
          <w:lang w:eastAsia="zh-CN"/>
        </w:rPr>
        <w:t xml:space="preserve">as illustrated in </w:t>
      </w:r>
      <w:r w:rsidR="008E019C" w:rsidRPr="008E019C">
        <w:rPr>
          <w:b/>
          <w:bCs/>
          <w:lang w:eastAsia="zh-CN"/>
        </w:rPr>
        <w:t>Figure 5a(</w:t>
      </w:r>
      <w:r w:rsidR="000F08A6">
        <w:rPr>
          <w:b/>
          <w:bCs/>
          <w:lang w:eastAsia="zh-CN"/>
        </w:rPr>
        <w:t>i</w:t>
      </w:r>
      <w:r w:rsidR="008E019C" w:rsidRPr="008E019C">
        <w:rPr>
          <w:b/>
          <w:bCs/>
          <w:lang w:eastAsia="zh-CN"/>
        </w:rPr>
        <w:t>v)</w:t>
      </w:r>
      <w:r w:rsidR="008E019C">
        <w:rPr>
          <w:lang w:eastAsia="zh-CN"/>
        </w:rPr>
        <w:t xml:space="preserve">, </w:t>
      </w:r>
      <w:r w:rsidR="004655BC">
        <w:rPr>
          <w:lang w:eastAsia="zh-CN"/>
        </w:rPr>
        <w:t>the second 8000 s retention test was conducted and the device always showed a stable conductance state, which indicated that the</w:t>
      </w:r>
      <w:r w:rsidR="004655BC" w:rsidRPr="004655BC">
        <w:rPr>
          <w:lang w:eastAsia="zh-CN"/>
        </w:rPr>
        <w:t xml:space="preserve"> </w:t>
      </w:r>
      <w:r w:rsidR="004655BC">
        <w:rPr>
          <w:lang w:eastAsia="zh-CN"/>
        </w:rPr>
        <w:t>long-term plasticity of the artificial synaptic device could be obtained on Ag/SP-GaO</w:t>
      </w:r>
      <w:r w:rsidR="004655BC">
        <w:rPr>
          <w:vertAlign w:val="subscript"/>
          <w:lang w:eastAsia="zh-CN"/>
        </w:rPr>
        <w:t>x</w:t>
      </w:r>
      <w:r w:rsidR="004655BC">
        <w:rPr>
          <w:lang w:eastAsia="zh-CN"/>
        </w:rPr>
        <w:t>/SP-AlO</w:t>
      </w:r>
      <w:r w:rsidR="004655BC">
        <w:rPr>
          <w:vertAlign w:val="subscript"/>
          <w:lang w:eastAsia="zh-CN"/>
        </w:rPr>
        <w:t>x</w:t>
      </w:r>
      <w:r w:rsidR="004655BC">
        <w:rPr>
          <w:lang w:eastAsia="zh-CN"/>
        </w:rPr>
        <w:t>/ITO RRAM devices.</w:t>
      </w:r>
      <w:r w:rsidR="00DF4110">
        <w:rPr>
          <w:lang w:eastAsia="zh-CN"/>
        </w:rPr>
        <w:fldChar w:fldCharType="begin">
          <w:fldData xml:space="preserve">PEVuZE5vdGU+PENpdGU+PEF1dGhvcj5DaGFyYW48L0F1dGhvcj48WWVhcj4yMDIwPC9ZZWFyPjxS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</w:fldData>
        </w:fldChar>
      </w:r>
      <w:r w:rsidR="00B5261F">
        <w:rPr>
          <w:lang w:eastAsia="zh-CN"/>
        </w:rPr>
        <w:instrText xml:space="preserve"> ADDIN EN.CITE </w:instrText>
      </w:r>
      <w:r w:rsidR="00B5261F">
        <w:rPr>
          <w:lang w:eastAsia="zh-CN"/>
        </w:rPr>
        <w:fldChar w:fldCharType="begin">
          <w:fldData xml:space="preserve">PEVuZE5vdGU+PENpdGU+PEF1dGhvcj5DaGFyYW48L0F1dGhvcj48WWVhcj4yMDIwPC9ZZWFyPjxS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</w:fldData>
        </w:fldChar>
      </w:r>
      <w:r w:rsidR="00B5261F">
        <w:rPr>
          <w:lang w:eastAsia="zh-CN"/>
        </w:rPr>
        <w:instrText xml:space="preserve"> ADDIN EN.CITE.DATA </w:instrText>
      </w:r>
      <w:r w:rsidR="00B5261F">
        <w:rPr>
          <w:lang w:eastAsia="zh-CN"/>
        </w:rPr>
      </w:r>
      <w:r w:rsidR="00B5261F">
        <w:rPr>
          <w:lang w:eastAsia="zh-CN"/>
        </w:rPr>
        <w:fldChar w:fldCharType="end"/>
      </w:r>
      <w:r w:rsidR="00DF4110">
        <w:rPr>
          <w:lang w:eastAsia="zh-CN"/>
        </w:rPr>
      </w:r>
      <w:r w:rsidR="00DF4110">
        <w:rPr>
          <w:lang w:eastAsia="zh-CN"/>
        </w:rPr>
        <w:fldChar w:fldCharType="separate"/>
      </w:r>
      <w:r w:rsidR="00B5261F" w:rsidRPr="00B5261F">
        <w:rPr>
          <w:noProof/>
          <w:vertAlign w:val="superscript"/>
          <w:lang w:eastAsia="zh-CN"/>
        </w:rPr>
        <w:t>6, 9, 60</w:t>
      </w:r>
      <w:r w:rsidR="00DF4110">
        <w:rPr>
          <w:lang w:eastAsia="zh-CN"/>
        </w:rPr>
        <w:fldChar w:fldCharType="end"/>
      </w:r>
      <w:r w:rsidR="004655BC">
        <w:rPr>
          <w:lang w:eastAsia="zh-CN"/>
        </w:rPr>
        <w:t xml:space="preserve"> </w:t>
      </w:r>
      <w:r w:rsidR="008E019C">
        <w:rPr>
          <w:lang w:eastAsia="zh-CN"/>
        </w:rPr>
        <w:t>The whole process demonstrated the transition from short-term plasticity to long-term plasticity of an Ag/SP-GaO</w:t>
      </w:r>
      <w:r w:rsidR="008E019C">
        <w:rPr>
          <w:vertAlign w:val="subscript"/>
          <w:lang w:eastAsia="zh-CN"/>
        </w:rPr>
        <w:t>x</w:t>
      </w:r>
      <w:r w:rsidR="008E019C">
        <w:rPr>
          <w:lang w:eastAsia="zh-CN"/>
        </w:rPr>
        <w:t>/SP-AlO</w:t>
      </w:r>
      <w:r w:rsidR="008E019C">
        <w:rPr>
          <w:vertAlign w:val="subscript"/>
          <w:lang w:eastAsia="zh-CN"/>
        </w:rPr>
        <w:t>x</w:t>
      </w:r>
      <w:r w:rsidR="008E019C">
        <w:rPr>
          <w:lang w:eastAsia="zh-CN"/>
        </w:rPr>
        <w:t>/ITO RRAM device, which emulated behaviors of learning, forgetting, and re-learning in the human brain.</w:t>
      </w:r>
      <w:r w:rsidR="00DF4110">
        <w:rPr>
          <w:lang w:eastAsia="zh-CN"/>
        </w:rPr>
        <w:fldChar w:fldCharType="begin">
          <w:fldData xml:space="preserve">PEVuZE5vdGU+PENpdGU+PEF1dGhvcj5QYXJrPC9BdXRob3I+PFllYXI+MjAxNzwvWWVhcj48UmVj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</w:fldData>
        </w:fldChar>
      </w:r>
      <w:r w:rsidR="00B5261F">
        <w:rPr>
          <w:lang w:eastAsia="zh-CN"/>
        </w:rPr>
        <w:instrText xml:space="preserve"> ADDIN EN.CITE </w:instrText>
      </w:r>
      <w:r w:rsidR="00B5261F">
        <w:rPr>
          <w:lang w:eastAsia="zh-CN"/>
        </w:rPr>
        <w:fldChar w:fldCharType="begin">
          <w:fldData xml:space="preserve">PEVuZE5vdGU+PENpdGU+PEF1dGhvcj5QYXJrPC9BdXRob3I+PFllYXI+MjAxNzwvWWVhcj48UmVj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</w:fldData>
        </w:fldChar>
      </w:r>
      <w:r w:rsidR="00B5261F">
        <w:rPr>
          <w:lang w:eastAsia="zh-CN"/>
        </w:rPr>
        <w:instrText xml:space="preserve"> ADDIN EN.CITE.DATA </w:instrText>
      </w:r>
      <w:r w:rsidR="00B5261F">
        <w:rPr>
          <w:lang w:eastAsia="zh-CN"/>
        </w:rPr>
      </w:r>
      <w:r w:rsidR="00B5261F">
        <w:rPr>
          <w:lang w:eastAsia="zh-CN"/>
        </w:rPr>
        <w:fldChar w:fldCharType="end"/>
      </w:r>
      <w:r w:rsidR="00DF4110">
        <w:rPr>
          <w:lang w:eastAsia="zh-CN"/>
        </w:rPr>
      </w:r>
      <w:r w:rsidR="00DF4110">
        <w:rPr>
          <w:lang w:eastAsia="zh-CN"/>
        </w:rPr>
        <w:fldChar w:fldCharType="separate"/>
      </w:r>
      <w:r w:rsidR="00B5261F" w:rsidRPr="00B5261F">
        <w:rPr>
          <w:noProof/>
          <w:vertAlign w:val="superscript"/>
          <w:lang w:eastAsia="zh-CN"/>
        </w:rPr>
        <w:t>8, 11, 13, 27, 50, 61-63</w:t>
      </w:r>
      <w:r w:rsidR="00DF4110">
        <w:rPr>
          <w:lang w:eastAsia="zh-CN"/>
        </w:rPr>
        <w:fldChar w:fldCharType="end"/>
      </w:r>
      <w:r w:rsidR="00DF4110">
        <w:rPr>
          <w:lang w:eastAsia="zh-CN"/>
        </w:rPr>
        <w:t xml:space="preserve"> </w:t>
      </w:r>
      <w:r w:rsidR="008E019C">
        <w:rPr>
          <w:lang w:eastAsia="zh-CN"/>
        </w:rPr>
        <w:t>Therefore, in order to further investigate the whole learning process of Ag/SP-GaO</w:t>
      </w:r>
      <w:r w:rsidR="008E019C">
        <w:rPr>
          <w:vertAlign w:val="subscript"/>
          <w:lang w:eastAsia="zh-CN"/>
        </w:rPr>
        <w:t>x</w:t>
      </w:r>
      <w:r w:rsidR="008E019C">
        <w:rPr>
          <w:lang w:eastAsia="zh-CN"/>
        </w:rPr>
        <w:t>/SP-AlO</w:t>
      </w:r>
      <w:r w:rsidR="008E019C">
        <w:rPr>
          <w:vertAlign w:val="subscript"/>
          <w:lang w:eastAsia="zh-CN"/>
        </w:rPr>
        <w:t>x</w:t>
      </w:r>
      <w:r w:rsidR="008E019C">
        <w:rPr>
          <w:lang w:eastAsia="zh-CN"/>
        </w:rPr>
        <w:t xml:space="preserve">/ITO RRAM devices, as shown in </w:t>
      </w:r>
      <w:r w:rsidR="008E019C" w:rsidRPr="008E019C">
        <w:rPr>
          <w:b/>
          <w:bCs/>
          <w:lang w:eastAsia="zh-CN"/>
        </w:rPr>
        <w:t>Figure 5b</w:t>
      </w:r>
      <w:r w:rsidR="008E019C">
        <w:rPr>
          <w:lang w:eastAsia="zh-CN"/>
        </w:rPr>
        <w:t>, in the 4</w:t>
      </w:r>
      <w:r w:rsidR="008E019C" w:rsidRPr="008E019C">
        <w:rPr>
          <w:rFonts w:eastAsia="宋体" w:cs="Times"/>
          <w:lang w:eastAsia="zh-CN"/>
        </w:rPr>
        <w:t>×</w:t>
      </w:r>
      <w:r w:rsidR="008E019C">
        <w:rPr>
          <w:lang w:eastAsia="zh-CN"/>
        </w:rPr>
        <w:t>5 matrix comprising of 20 Ag/SP-GaO</w:t>
      </w:r>
      <w:r w:rsidR="008E019C">
        <w:rPr>
          <w:vertAlign w:val="subscript"/>
          <w:lang w:eastAsia="zh-CN"/>
        </w:rPr>
        <w:t>x</w:t>
      </w:r>
      <w:r w:rsidR="008E019C">
        <w:rPr>
          <w:lang w:eastAsia="zh-CN"/>
        </w:rPr>
        <w:t>/SP-AlO</w:t>
      </w:r>
      <w:r w:rsidR="008E019C">
        <w:rPr>
          <w:vertAlign w:val="subscript"/>
          <w:lang w:eastAsia="zh-CN"/>
        </w:rPr>
        <w:t>x</w:t>
      </w:r>
      <w:r w:rsidR="008E019C">
        <w:rPr>
          <w:lang w:eastAsia="zh-CN"/>
        </w:rPr>
        <w:t>/ITO RRAM devices, 8 devices</w:t>
      </w:r>
      <w:r w:rsidR="008E019C" w:rsidRPr="008E019C">
        <w:rPr>
          <w:lang w:eastAsia="zh-CN"/>
        </w:rPr>
        <w:t xml:space="preserve"> </w:t>
      </w:r>
      <w:r w:rsidR="008E019C">
        <w:rPr>
          <w:lang w:eastAsia="zh-CN"/>
        </w:rPr>
        <w:t>marked with red frames were selected to demonstrate the transition from short-term memory (STM) to long-term memory (LTM). In order to present obvious variation, all external stimuli were only applied to 8 devices marked with red frames and no stimuli on the rest devices in this matrix. The shape of 8 marked devices seemed like the letter ‘L’.</w:t>
      </w:r>
      <w:r w:rsidR="008E019C" w:rsidRPr="008E019C">
        <w:rPr>
          <w:lang w:eastAsia="zh-CN"/>
        </w:rPr>
        <w:t xml:space="preserve"> </w:t>
      </w:r>
      <w:r w:rsidR="008E019C">
        <w:rPr>
          <w:lang w:eastAsia="zh-CN"/>
        </w:rPr>
        <w:t xml:space="preserve">In </w:t>
      </w:r>
      <w:r w:rsidR="008E019C" w:rsidRPr="008E019C">
        <w:rPr>
          <w:b/>
          <w:bCs/>
          <w:lang w:eastAsia="zh-CN"/>
        </w:rPr>
        <w:t>Figure 5b</w:t>
      </w:r>
      <w:r w:rsidR="008E019C">
        <w:rPr>
          <w:lang w:eastAsia="zh-CN"/>
        </w:rPr>
        <w:t xml:space="preserve">, although 8 marked devices with ‘L’ shape were in light blue and the rest 12 devices were in yellow, all devices exhibited the same conductance state at this initial state. As illustrated in </w:t>
      </w:r>
      <w:r w:rsidR="008E019C" w:rsidRPr="008E019C">
        <w:rPr>
          <w:b/>
          <w:bCs/>
          <w:lang w:eastAsia="zh-CN"/>
        </w:rPr>
        <w:t>Figure 5c</w:t>
      </w:r>
      <w:r w:rsidR="008E019C">
        <w:rPr>
          <w:lang w:eastAsia="zh-CN"/>
        </w:rPr>
        <w:t>, we applied 50 consecutive pluses (0.5 V/10 ms) to each device in ‘L’ shape and then evident difference of conductance states could be observed between 8 marked devices and the rest 12 devices, which demonstrated the STM and learning behavior of the human brain.</w:t>
      </w:r>
      <w:r w:rsidR="00DF4110">
        <w:rPr>
          <w:lang w:eastAsia="zh-CN"/>
        </w:rPr>
        <w:fldChar w:fldCharType="begin">
          <w:fldData xml:space="preserve">PEVuZE5vdGU+PENpdGU+PEF1dGhvcj5QYXJrPC9BdXRob3I+PFllYXI+MjAxNzwvWWVhcj48UmVj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</w:fldData>
        </w:fldChar>
      </w:r>
      <w:r w:rsidR="00B5261F">
        <w:rPr>
          <w:lang w:eastAsia="zh-CN"/>
        </w:rPr>
        <w:instrText xml:space="preserve"> ADDIN EN.CITE </w:instrText>
      </w:r>
      <w:r w:rsidR="00B5261F">
        <w:rPr>
          <w:lang w:eastAsia="zh-CN"/>
        </w:rPr>
        <w:fldChar w:fldCharType="begin">
          <w:fldData xml:space="preserve">PEVuZE5vdGU+PENpdGU+PEF1dGhvcj5QYXJrPC9BdXRob3I+PFllYXI+MjAxNzwvWWVhcj48UmVj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</w:fldData>
        </w:fldChar>
      </w:r>
      <w:r w:rsidR="00B5261F">
        <w:rPr>
          <w:lang w:eastAsia="zh-CN"/>
        </w:rPr>
        <w:instrText xml:space="preserve"> ADDIN EN.CITE.DATA </w:instrText>
      </w:r>
      <w:r w:rsidR="00B5261F">
        <w:rPr>
          <w:lang w:eastAsia="zh-CN"/>
        </w:rPr>
      </w:r>
      <w:r w:rsidR="00B5261F">
        <w:rPr>
          <w:lang w:eastAsia="zh-CN"/>
        </w:rPr>
        <w:fldChar w:fldCharType="end"/>
      </w:r>
      <w:r w:rsidR="00DF4110">
        <w:rPr>
          <w:lang w:eastAsia="zh-CN"/>
        </w:rPr>
      </w:r>
      <w:r w:rsidR="00DF4110">
        <w:rPr>
          <w:lang w:eastAsia="zh-CN"/>
        </w:rPr>
        <w:fldChar w:fldCharType="separate"/>
      </w:r>
      <w:r w:rsidR="00B5261F" w:rsidRPr="00B5261F">
        <w:rPr>
          <w:noProof/>
          <w:vertAlign w:val="superscript"/>
          <w:lang w:eastAsia="zh-CN"/>
        </w:rPr>
        <w:t>8, 11, 13, 61-62</w:t>
      </w:r>
      <w:r w:rsidR="00DF4110">
        <w:rPr>
          <w:lang w:eastAsia="zh-CN"/>
        </w:rPr>
        <w:fldChar w:fldCharType="end"/>
      </w:r>
      <w:r w:rsidR="008E019C">
        <w:rPr>
          <w:lang w:eastAsia="zh-CN"/>
        </w:rPr>
        <w:t xml:space="preserve"> After the subsequent 8000 s retention test for each device in ‘L’ shape, conductance states of all selected devices almost decayed back to the initial state, which indicated the forgetting behavior of the human brain in </w:t>
      </w:r>
      <w:r w:rsidR="008E019C" w:rsidRPr="008E019C">
        <w:rPr>
          <w:b/>
          <w:bCs/>
          <w:lang w:eastAsia="zh-CN"/>
        </w:rPr>
        <w:t>Figure 5d</w:t>
      </w:r>
      <w:r w:rsidR="008E019C">
        <w:rPr>
          <w:lang w:eastAsia="zh-CN"/>
        </w:rPr>
        <w:t>.</w:t>
      </w:r>
      <w:r w:rsidR="00DF4110">
        <w:rPr>
          <w:lang w:eastAsia="zh-CN"/>
        </w:rPr>
        <w:fldChar w:fldCharType="begin">
          <w:fldData xml:space="preserve">PEVuZE5vdGU+PENpdGU+PEF1dGhvcj5Bc2lmIEFsaWE8L0F1dGhvcj48WWVhcj4yMDIwPC9ZZWFy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</w:fldData>
        </w:fldChar>
      </w:r>
      <w:r w:rsidR="00B5261F">
        <w:rPr>
          <w:lang w:eastAsia="zh-CN"/>
        </w:rPr>
        <w:instrText xml:space="preserve"> ADDIN EN.CITE </w:instrText>
      </w:r>
      <w:r w:rsidR="00B5261F">
        <w:rPr>
          <w:lang w:eastAsia="zh-CN"/>
        </w:rPr>
        <w:fldChar w:fldCharType="begin">
          <w:fldData xml:space="preserve">PEVuZE5vdGU+PENpdGU+PEF1dGhvcj5Bc2lmIEFsaWE8L0F1dGhvcj48WWVhcj4yMDIwPC9ZZWFy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</w:fldData>
        </w:fldChar>
      </w:r>
      <w:r w:rsidR="00B5261F">
        <w:rPr>
          <w:lang w:eastAsia="zh-CN"/>
        </w:rPr>
        <w:instrText xml:space="preserve"> ADDIN EN.CITE.DATA </w:instrText>
      </w:r>
      <w:r w:rsidR="00B5261F">
        <w:rPr>
          <w:lang w:eastAsia="zh-CN"/>
        </w:rPr>
      </w:r>
      <w:r w:rsidR="00B5261F">
        <w:rPr>
          <w:lang w:eastAsia="zh-CN"/>
        </w:rPr>
        <w:fldChar w:fldCharType="end"/>
      </w:r>
      <w:r w:rsidR="00DF4110">
        <w:rPr>
          <w:lang w:eastAsia="zh-CN"/>
        </w:rPr>
      </w:r>
      <w:r w:rsidR="00DF4110">
        <w:rPr>
          <w:lang w:eastAsia="zh-CN"/>
        </w:rPr>
        <w:fldChar w:fldCharType="separate"/>
      </w:r>
      <w:r w:rsidR="00B5261F" w:rsidRPr="00B5261F">
        <w:rPr>
          <w:noProof/>
          <w:vertAlign w:val="superscript"/>
          <w:lang w:eastAsia="zh-CN"/>
        </w:rPr>
        <w:t>7-8, 10, 62</w:t>
      </w:r>
      <w:r w:rsidR="00DF4110">
        <w:rPr>
          <w:lang w:eastAsia="zh-CN"/>
        </w:rPr>
        <w:fldChar w:fldCharType="end"/>
      </w:r>
      <w:r w:rsidR="008E019C">
        <w:rPr>
          <w:lang w:eastAsia="zh-CN"/>
        </w:rPr>
        <w:t xml:space="preserve"> In </w:t>
      </w:r>
      <w:r w:rsidR="008E019C" w:rsidRPr="008E019C">
        <w:rPr>
          <w:b/>
          <w:bCs/>
          <w:lang w:eastAsia="zh-CN"/>
        </w:rPr>
        <w:t>Figure 5e</w:t>
      </w:r>
      <w:r w:rsidR="008E019C">
        <w:rPr>
          <w:lang w:eastAsia="zh-CN"/>
        </w:rPr>
        <w:t>, after the second-cycle stimuli (</w:t>
      </w:r>
      <w:r w:rsidR="00010F43">
        <w:rPr>
          <w:lang w:eastAsia="zh-CN"/>
        </w:rPr>
        <w:t xml:space="preserve">~ </w:t>
      </w:r>
      <w:r w:rsidR="008E019C">
        <w:rPr>
          <w:lang w:eastAsia="zh-CN"/>
        </w:rPr>
        <w:t>30 pulses, 0.5 V/10 ms) on each device selected, the obvious ‘L’ shape could be demonstrated in this matrix again, which indicated the re-learning behavior of the human brain.</w:t>
      </w:r>
      <w:r w:rsidR="00DF4110">
        <w:rPr>
          <w:lang w:eastAsia="zh-CN"/>
        </w:rPr>
        <w:fldChar w:fldCharType="begin">
          <w:fldData xml:space="preserve">PEVuZE5vdGU+PENpdGU+PEF1dGhvcj5DaGFyYW48L0F1dGhvcj48WWVhcj4yMDIwPC9ZZWFyPjxS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</w:fldData>
        </w:fldChar>
      </w:r>
      <w:r w:rsidR="00B5261F">
        <w:rPr>
          <w:lang w:eastAsia="zh-CN"/>
        </w:rPr>
        <w:instrText xml:space="preserve"> ADDIN EN.CITE </w:instrText>
      </w:r>
      <w:r w:rsidR="00B5261F">
        <w:rPr>
          <w:lang w:eastAsia="zh-CN"/>
        </w:rPr>
        <w:fldChar w:fldCharType="begin">
          <w:fldData xml:space="preserve">PEVuZE5vdGU+PENpdGU+PEF1dGhvcj5DaGFyYW48L0F1dGhvcj48WWVhcj4yMDIwPC9ZZWFyPjxS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</w:fldData>
        </w:fldChar>
      </w:r>
      <w:r w:rsidR="00B5261F">
        <w:rPr>
          <w:lang w:eastAsia="zh-CN"/>
        </w:rPr>
        <w:instrText xml:space="preserve"> ADDIN EN.CITE.DATA </w:instrText>
      </w:r>
      <w:r w:rsidR="00B5261F">
        <w:rPr>
          <w:lang w:eastAsia="zh-CN"/>
        </w:rPr>
      </w:r>
      <w:r w:rsidR="00B5261F">
        <w:rPr>
          <w:lang w:eastAsia="zh-CN"/>
        </w:rPr>
        <w:fldChar w:fldCharType="end"/>
      </w:r>
      <w:r w:rsidR="00DF4110">
        <w:rPr>
          <w:lang w:eastAsia="zh-CN"/>
        </w:rPr>
      </w:r>
      <w:r w:rsidR="00DF4110">
        <w:rPr>
          <w:lang w:eastAsia="zh-CN"/>
        </w:rPr>
        <w:fldChar w:fldCharType="separate"/>
      </w:r>
      <w:r w:rsidR="00B5261F" w:rsidRPr="00B5261F">
        <w:rPr>
          <w:noProof/>
          <w:vertAlign w:val="superscript"/>
          <w:lang w:eastAsia="zh-CN"/>
        </w:rPr>
        <w:t>6, 8-9, 62</w:t>
      </w:r>
      <w:r w:rsidR="00DF4110">
        <w:rPr>
          <w:lang w:eastAsia="zh-CN"/>
        </w:rPr>
        <w:fldChar w:fldCharType="end"/>
      </w:r>
      <w:r w:rsidR="00DF4110">
        <w:rPr>
          <w:lang w:eastAsia="zh-CN"/>
        </w:rPr>
        <w:t xml:space="preserve"> </w:t>
      </w:r>
      <w:r w:rsidR="008E019C">
        <w:rPr>
          <w:lang w:eastAsia="zh-CN"/>
        </w:rPr>
        <w:t xml:space="preserve">At last, after the second-cycle 8000 s retention </w:t>
      </w:r>
      <w:r w:rsidR="008E019C">
        <w:rPr>
          <w:lang w:eastAsia="zh-CN"/>
        </w:rPr>
        <w:lastRenderedPageBreak/>
        <w:t xml:space="preserve">test, all selected devices in ‘L’ shape still show a high conductance state, as illustrated in </w:t>
      </w:r>
      <w:r w:rsidR="008E019C" w:rsidRPr="008E019C">
        <w:rPr>
          <w:b/>
          <w:bCs/>
          <w:lang w:eastAsia="zh-CN"/>
        </w:rPr>
        <w:t>Figure 5f</w:t>
      </w:r>
      <w:r w:rsidR="008E019C">
        <w:rPr>
          <w:lang w:eastAsia="zh-CN"/>
        </w:rPr>
        <w:t>, which indicated the LTM.</w:t>
      </w:r>
    </w:p>
    <w:p w14:paraId="154AA19B" w14:textId="78DE9568" w:rsidR="008A5456" w:rsidRDefault="008A5456" w:rsidP="008A5456">
      <w:pPr>
        <w:pStyle w:val="TAMainText"/>
        <w:rPr>
          <w:b/>
          <w:bCs/>
        </w:rPr>
      </w:pPr>
    </w:p>
    <w:p w14:paraId="0E16ADB2" w14:textId="35464E9E" w:rsidR="008A5456" w:rsidRDefault="00BD6FD5" w:rsidP="00BD6FD5">
      <w:pPr>
        <w:pStyle w:val="TAMainText"/>
        <w:jc w:val="left"/>
        <w:rPr>
          <w:b/>
          <w:bCs/>
        </w:rPr>
      </w:pPr>
      <w:r>
        <w:rPr>
          <w:b/>
          <w:bCs/>
        </w:rPr>
        <w:object w:dxaOrig="20716" w:dyaOrig="14656" w14:anchorId="2A75A601">
          <v:shape id="_x0000_i1029" type="#_x0000_t75" style="width:454.55pt;height:322.45pt" o:ole="">
            <v:imagedata r:id="rId15" o:title=""/>
          </v:shape>
          <o:OLEObject Type="Embed" ProgID="Visio.Drawing.15" ShapeID="_x0000_i1029" DrawAspect="Content" ObjectID="_1672922286" r:id="rId16"/>
        </w:object>
      </w:r>
    </w:p>
    <w:p w14:paraId="3040B1CD" w14:textId="35845B07" w:rsidR="00B2677A" w:rsidRPr="005948D6" w:rsidRDefault="00B2677A" w:rsidP="005948D6">
      <w:pPr>
        <w:pStyle w:val="TAMainText"/>
      </w:pPr>
      <w:r w:rsidRPr="008A5456">
        <w:rPr>
          <w:rFonts w:hint="eastAsia"/>
          <w:b/>
          <w:bCs/>
        </w:rPr>
        <w:t>F</w:t>
      </w:r>
      <w:r w:rsidRPr="008A5456">
        <w:rPr>
          <w:b/>
          <w:bCs/>
        </w:rPr>
        <w:t xml:space="preserve">igure </w:t>
      </w:r>
      <w:r>
        <w:rPr>
          <w:b/>
          <w:bCs/>
        </w:rPr>
        <w:t>5</w:t>
      </w:r>
      <w:r w:rsidRPr="008A5456">
        <w:t xml:space="preserve">. </w:t>
      </w:r>
      <w:r>
        <w:t>Learning behavior of Ag/SP-GaO</w:t>
      </w:r>
      <w:r>
        <w:rPr>
          <w:vertAlign w:val="subscript"/>
        </w:rPr>
        <w:t>x</w:t>
      </w:r>
      <w:r>
        <w:t>/SP-AlO</w:t>
      </w:r>
      <w:r>
        <w:rPr>
          <w:vertAlign w:val="subscript"/>
        </w:rPr>
        <w:t>x</w:t>
      </w:r>
      <w:r>
        <w:t>/ITO RRAM devices</w:t>
      </w:r>
      <w:r w:rsidR="00CB32BF">
        <w:t xml:space="preserve"> with forms of (a) single cell and (b)-(f) matrix</w:t>
      </w:r>
      <w:r>
        <w:t xml:space="preserve">. (a) Conductance </w:t>
      </w:r>
      <w:proofErr w:type="gramStart"/>
      <w:r>
        <w:t>change</w:t>
      </w:r>
      <w:proofErr w:type="gramEnd"/>
      <w:r>
        <w:t xml:space="preserve"> with various external stimuli, including (</w:t>
      </w:r>
      <w:proofErr w:type="spellStart"/>
      <w:r>
        <w:t>i</w:t>
      </w:r>
      <w:proofErr w:type="spellEnd"/>
      <w:r>
        <w:t xml:space="preserve">) 50 </w:t>
      </w:r>
      <w:r w:rsidRPr="00B2677A">
        <w:t>contiguous</w:t>
      </w:r>
      <w:r>
        <w:t xml:space="preserve"> pulses (0.5 V/10 ms), (</w:t>
      </w:r>
      <w:r w:rsidR="00CB32BF">
        <w:t>ii</w:t>
      </w:r>
      <w:r>
        <w:t xml:space="preserve">) </w:t>
      </w:r>
      <w:r w:rsidR="00CB32BF">
        <w:t>retention test during the 1</w:t>
      </w:r>
      <w:r w:rsidR="00CB32BF" w:rsidRPr="00CB32BF">
        <w:rPr>
          <w:vertAlign w:val="superscript"/>
        </w:rPr>
        <w:t>st</w:t>
      </w:r>
      <w:r w:rsidR="00CB32BF">
        <w:t xml:space="preserve"> 8000 s, (iii) 27 </w:t>
      </w:r>
      <w:r w:rsidR="00CB32BF" w:rsidRPr="00B2677A">
        <w:t>contiguous</w:t>
      </w:r>
      <w:r w:rsidR="00CB32BF">
        <w:t xml:space="preserve"> pulses (0.5 V/10 ms)</w:t>
      </w:r>
      <w:r w:rsidR="008E019C">
        <w:t>,</w:t>
      </w:r>
      <w:r w:rsidR="00CB32BF">
        <w:t xml:space="preserve"> and (</w:t>
      </w:r>
      <w:r w:rsidR="00010F43">
        <w:t>i</w:t>
      </w:r>
      <w:r w:rsidR="00CB32BF">
        <w:t>v) retention test during the 2</w:t>
      </w:r>
      <w:r w:rsidR="00CB32BF" w:rsidRPr="00CB32BF">
        <w:rPr>
          <w:vertAlign w:val="superscript"/>
        </w:rPr>
        <w:t>nd</w:t>
      </w:r>
      <w:r w:rsidR="00CB32BF">
        <w:t xml:space="preserve"> 8000 s. (b) Selected</w:t>
      </w:r>
      <w:r w:rsidR="00FE6A00">
        <w:t xml:space="preserve"> RRAM</w:t>
      </w:r>
      <w:r w:rsidR="00CB32BF">
        <w:t xml:space="preserve"> devices in the matrix at </w:t>
      </w:r>
      <w:r w:rsidR="008E019C">
        <w:t xml:space="preserve">the </w:t>
      </w:r>
      <w:r w:rsidR="00CB32BF">
        <w:t xml:space="preserve">initial state without any external stimuli. (c) </w:t>
      </w:r>
      <w:r w:rsidR="00AD0983">
        <w:t>learning behavior/STM characteristic</w:t>
      </w:r>
      <w:r w:rsidR="00FE6A00">
        <w:t xml:space="preserve">, (d) forgetting behavior, (e) </w:t>
      </w:r>
      <w:r w:rsidR="00AD0983">
        <w:t>re-</w:t>
      </w:r>
      <w:r w:rsidR="00FE6A00">
        <w:t>learning</w:t>
      </w:r>
      <w:r w:rsidR="00AD0983">
        <w:t xml:space="preserve"> </w:t>
      </w:r>
      <w:r w:rsidR="00FE6A00">
        <w:t>behavior</w:t>
      </w:r>
      <w:r w:rsidR="008E019C">
        <w:t>,</w:t>
      </w:r>
      <w:r w:rsidR="00FE6A00">
        <w:t xml:space="preserve"> and (f) LTM characteristic of selected RRAM devices</w:t>
      </w:r>
      <w:r w:rsidR="00CB32BF">
        <w:t>.</w:t>
      </w:r>
    </w:p>
    <w:p w14:paraId="7109DEF1" w14:textId="7356CEFC" w:rsidR="008A5456" w:rsidRPr="00F04C37" w:rsidRDefault="00E27352" w:rsidP="00F04C37">
      <w:pPr>
        <w:pStyle w:val="TAMainText"/>
      </w:pPr>
      <w:r>
        <w:lastRenderedPageBreak/>
        <w:t xml:space="preserve">The learning process of </w:t>
      </w:r>
      <w:r w:rsidRPr="00E27352">
        <w:rPr>
          <w:b/>
          <w:bCs/>
        </w:rPr>
        <w:t>Figure 5</w:t>
      </w:r>
      <w:r>
        <w:t xml:space="preserve"> indicated that the long-term synaptic plasticity could be obtained on Ag/SP-GaO</w:t>
      </w:r>
      <w:r>
        <w:rPr>
          <w:vertAlign w:val="subscript"/>
        </w:rPr>
        <w:t>x</w:t>
      </w:r>
      <w:r>
        <w:t>/SP-AlO</w:t>
      </w:r>
      <w:r>
        <w:rPr>
          <w:vertAlign w:val="subscript"/>
        </w:rPr>
        <w:t>x</w:t>
      </w:r>
      <w:r>
        <w:t xml:space="preserve">/ITO RRAM devices. Based on the experiment result of a single device illustrated in </w:t>
      </w:r>
      <w:r w:rsidRPr="00E27352">
        <w:rPr>
          <w:b/>
          <w:bCs/>
        </w:rPr>
        <w:t>Figure 5a</w:t>
      </w:r>
      <w:r>
        <w:t>, more pulses were conducted onto the Ag/SP-GaO</w:t>
      </w:r>
      <w:r>
        <w:rPr>
          <w:vertAlign w:val="subscript"/>
        </w:rPr>
        <w:t>x</w:t>
      </w:r>
      <w:r>
        <w:t>/SP-AlO</w:t>
      </w:r>
      <w:r>
        <w:rPr>
          <w:vertAlign w:val="subscript"/>
        </w:rPr>
        <w:t>x</w:t>
      </w:r>
      <w:r>
        <w:t xml:space="preserve">/ITO RRAM device. </w:t>
      </w:r>
      <w:r w:rsidR="00F04C37">
        <w:t xml:space="preserve">As illustrated in </w:t>
      </w:r>
      <w:r w:rsidR="00F04C37" w:rsidRPr="00F04C37">
        <w:rPr>
          <w:b/>
          <w:bCs/>
        </w:rPr>
        <w:t>Figure 6a</w:t>
      </w:r>
      <w:r w:rsidR="00F04C37">
        <w:t>, w</w:t>
      </w:r>
      <w:r>
        <w:t>ith 100 consecutive positive pulses (+0.5 V/10 ms</w:t>
      </w:r>
      <w:r w:rsidR="00F04C37">
        <w:t xml:space="preserve">, the left inset in </w:t>
      </w:r>
      <w:r w:rsidR="00F04C37" w:rsidRPr="00F04C37">
        <w:rPr>
          <w:b/>
          <w:bCs/>
        </w:rPr>
        <w:t>Figure 6a</w:t>
      </w:r>
      <w:r>
        <w:t>) and subsequent 100 consecutive negative pulses (-0.5 V/10 ms</w:t>
      </w:r>
      <w:r w:rsidR="00F04C37">
        <w:t xml:space="preserve">, the right inset in </w:t>
      </w:r>
      <w:r w:rsidR="00F04C37" w:rsidRPr="00F04C37">
        <w:rPr>
          <w:b/>
          <w:bCs/>
        </w:rPr>
        <w:t>Figure 6a</w:t>
      </w:r>
      <w:r>
        <w:t xml:space="preserve">), typical artificial synaptic behaviors such as LTP and LTD were obtained. </w:t>
      </w:r>
      <w:r w:rsidR="00F04C37">
        <w:t xml:space="preserve">The LTP performance was induced by 100 consecutive positive pulses and 100 consecutive negative pulses resulted in the LTD performance, respectively. </w:t>
      </w:r>
      <w:r w:rsidR="000F08A6" w:rsidRPr="00F04C37">
        <w:rPr>
          <w:b/>
          <w:bCs/>
        </w:rPr>
        <w:t>Figure 6b</w:t>
      </w:r>
      <w:r w:rsidR="000F08A6">
        <w:t xml:space="preserve"> showed the fitting results of LTP/LTD curves with non-linearity. The non-linearity of the LTP curve was defined as NL</w:t>
      </w:r>
      <w:r w:rsidR="000F08A6" w:rsidRPr="00F04C37">
        <w:rPr>
          <w:vertAlign w:val="subscript"/>
        </w:rPr>
        <w:t>P</w:t>
      </w:r>
      <w:r w:rsidR="000F08A6">
        <w:t xml:space="preserve"> and the value was 0.64044 while the determined NL</w:t>
      </w:r>
      <w:r w:rsidR="000F08A6">
        <w:rPr>
          <w:vertAlign w:val="subscript"/>
        </w:rPr>
        <w:t>D</w:t>
      </w:r>
      <w:r w:rsidR="000F08A6">
        <w:t xml:space="preserve"> showed that the non-linearity of the LTD curve was 0.14886. </w:t>
      </w:r>
      <w:r w:rsidR="00F04C37">
        <w:t>According to the LTP/LTD performance of Ag/SP-GaO</w:t>
      </w:r>
      <w:r w:rsidR="00F04C37">
        <w:rPr>
          <w:vertAlign w:val="subscript"/>
        </w:rPr>
        <w:t>x</w:t>
      </w:r>
      <w:r w:rsidR="00F04C37">
        <w:t>/SP-AlO</w:t>
      </w:r>
      <w:r w:rsidR="00F04C37">
        <w:rPr>
          <w:vertAlign w:val="subscript"/>
        </w:rPr>
        <w:t>x</w:t>
      </w:r>
      <w:r w:rsidR="00F04C37">
        <w:t>/ITO RRAM devices, the image classification with an artificial neuron network (ANN) system was simulated with MNIST data set in MATLAB.</w:t>
      </w:r>
      <w:r w:rsidR="00631C1B">
        <w:fldChar w:fldCharType="begin">
          <w:fldData xml:space="preserve">PEVuZE5vdGU+PENpdGU+PEF1dGhvcj5IZTwvQXV0aG9yPjxZZWFyPjIwMjA8L1llYXI+PFJlY051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</w:fldData>
        </w:fldChar>
      </w:r>
      <w:r w:rsidR="00B5261F">
        <w:instrText xml:space="preserve"> ADDIN EN.CITE </w:instrText>
      </w:r>
      <w:r w:rsidR="00B5261F">
        <w:fldChar w:fldCharType="begin">
          <w:fldData xml:space="preserve">PEVuZE5vdGU+PENpdGU+PEF1dGhvcj5IZTwvQXV0aG9yPjxZZWFyPjIwMjA8L1llYXI+PFJlY051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</w:fldData>
        </w:fldChar>
      </w:r>
      <w:r w:rsidR="00B5261F">
        <w:instrText xml:space="preserve"> ADDIN EN.CITE.DATA </w:instrText>
      </w:r>
      <w:r w:rsidR="00B5261F">
        <w:fldChar w:fldCharType="end"/>
      </w:r>
      <w:r w:rsidR="00631C1B">
        <w:fldChar w:fldCharType="separate"/>
      </w:r>
      <w:r w:rsidR="00B5261F" w:rsidRPr="00B5261F">
        <w:rPr>
          <w:noProof/>
          <w:vertAlign w:val="superscript"/>
        </w:rPr>
        <w:t>64-65</w:t>
      </w:r>
      <w:r w:rsidR="00631C1B">
        <w:fldChar w:fldCharType="end"/>
      </w:r>
      <w:r w:rsidR="00F04C37">
        <w:t xml:space="preserve"> As shown in </w:t>
      </w:r>
      <w:r w:rsidR="00F04C37" w:rsidRPr="00F04C37">
        <w:rPr>
          <w:b/>
          <w:bCs/>
        </w:rPr>
        <w:t>Figure 6c</w:t>
      </w:r>
      <w:r w:rsidR="00F04C37">
        <w:t xml:space="preserve">, </w:t>
      </w:r>
      <w:r w:rsidR="000F08A6">
        <w:t>t</w:t>
      </w:r>
      <w:r w:rsidR="00F04C37">
        <w:t xml:space="preserve">he neuron network based on </w:t>
      </w:r>
      <w:bookmarkStart w:id="45" w:name="_Hlk55989713"/>
      <w:r w:rsidR="00F04C37">
        <w:t>multilayer perceptron (MLP)</w:t>
      </w:r>
      <w:bookmarkEnd w:id="45"/>
      <w:r w:rsidR="00F04C37">
        <w:t xml:space="preserve"> was used in this system, which included 28</w:t>
      </w:r>
      <w:r w:rsidR="00F04C37" w:rsidRPr="00F04C37">
        <w:rPr>
          <w:rFonts w:eastAsia="宋体" w:cs="Times"/>
        </w:rPr>
        <w:t>×</w:t>
      </w:r>
      <w:r w:rsidR="00F04C37">
        <w:t>28 input neurons in the input layer, the hidden layer with synaptic weights, and 10 output neurons in the output layer.</w:t>
      </w:r>
      <w:r w:rsidR="00631C1B">
        <w:fldChar w:fldCharType="begin">
          <w:fldData xml:space="preserve">PEVuZE5vdGU+PENpdGU+PEF1dGhvcj5IZTwvQXV0aG9yPjxZZWFyPjIwMjA8L1llYXI+PFJlY051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==
</w:fldData>
        </w:fldChar>
      </w:r>
      <w:r w:rsidR="00B5261F">
        <w:instrText xml:space="preserve"> ADDIN EN.CITE </w:instrText>
      </w:r>
      <w:r w:rsidR="00B5261F">
        <w:fldChar w:fldCharType="begin">
          <w:fldData xml:space="preserve">PEVuZE5vdGU+PENpdGU+PEF1dGhvcj5IZTwvQXV0aG9yPjxZZWFyPjIwMjA8L1llYXI+PFJlY051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==
</w:fldData>
        </w:fldChar>
      </w:r>
      <w:r w:rsidR="00B5261F">
        <w:instrText xml:space="preserve"> ADDIN EN.CITE.DATA </w:instrText>
      </w:r>
      <w:r w:rsidR="00B5261F">
        <w:fldChar w:fldCharType="end"/>
      </w:r>
      <w:r w:rsidR="00631C1B">
        <w:fldChar w:fldCharType="separate"/>
      </w:r>
      <w:r w:rsidR="00B5261F" w:rsidRPr="00B5261F">
        <w:rPr>
          <w:noProof/>
          <w:vertAlign w:val="superscript"/>
        </w:rPr>
        <w:t>50, 64-66</w:t>
      </w:r>
      <w:r w:rsidR="00631C1B">
        <w:fldChar w:fldCharType="end"/>
      </w:r>
      <w:r w:rsidR="00F04C37">
        <w:t xml:space="preserve"> During the whole simulation process, apart from the maximum and minimum values of conductance in LTP/LTD, non-linearity values of the LTP and LTD fitting curves were also necessary.</w:t>
      </w:r>
      <w:r w:rsidR="00631C1B">
        <w:fldChar w:fldCharType="begin">
          <w:fldData xml:space="preserve">PEVuZE5vdGU+PENpdGU+PEF1dGhvcj5GdTwvQXV0aG9yPjxZZWFyPjIwMjA8L1llYXI+PFJlY051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</w:fldData>
        </w:fldChar>
      </w:r>
      <w:r w:rsidR="00B5261F">
        <w:instrText xml:space="preserve"> ADDIN EN.CITE </w:instrText>
      </w:r>
      <w:r w:rsidR="00B5261F">
        <w:fldChar w:fldCharType="begin">
          <w:fldData xml:space="preserve">PEVuZE5vdGU+PENpdGU+PEF1dGhvcj5GdTwvQXV0aG9yPjxZZWFyPjIwMjA8L1llYXI+PFJlY051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</w:fldData>
        </w:fldChar>
      </w:r>
      <w:r w:rsidR="00B5261F">
        <w:instrText xml:space="preserve"> ADDIN EN.CITE.DATA </w:instrText>
      </w:r>
      <w:r w:rsidR="00B5261F">
        <w:fldChar w:fldCharType="end"/>
      </w:r>
      <w:r w:rsidR="00631C1B">
        <w:fldChar w:fldCharType="separate"/>
      </w:r>
      <w:r w:rsidR="00B5261F" w:rsidRPr="00B5261F">
        <w:rPr>
          <w:noProof/>
          <w:vertAlign w:val="superscript"/>
        </w:rPr>
        <w:t>66-67</w:t>
      </w:r>
      <w:r w:rsidR="00631C1B">
        <w:fldChar w:fldCharType="end"/>
      </w:r>
      <w:r w:rsidR="00F04C37">
        <w:t xml:space="preserve"> </w:t>
      </w:r>
      <w:r w:rsidR="00F04C37" w:rsidRPr="00F04C37">
        <w:rPr>
          <w:b/>
          <w:bCs/>
        </w:rPr>
        <w:t>Figure 6d</w:t>
      </w:r>
      <w:r w:rsidR="00F04C37">
        <w:t xml:space="preserve"> was the statistic result of recognition accuracy during the whole recognition process.</w:t>
      </w:r>
      <w:r w:rsidR="000F08A6" w:rsidRPr="000F08A6">
        <w:t xml:space="preserve"> </w:t>
      </w:r>
      <w:r w:rsidR="000F08A6">
        <w:t xml:space="preserve">The handwriting numbers 0 </w:t>
      </w:r>
      <w:r w:rsidR="00010F43">
        <w:t xml:space="preserve">~ </w:t>
      </w:r>
      <w:r w:rsidR="000F08A6">
        <w:t xml:space="preserve">9 were used as input and the recognition results of 0 </w:t>
      </w:r>
      <w:r w:rsidR="00010F43">
        <w:t xml:space="preserve">~ </w:t>
      </w:r>
      <w:r w:rsidR="000F08A6">
        <w:t xml:space="preserve">9 after the 3000 times training could be observed in </w:t>
      </w:r>
      <w:r w:rsidR="000F08A6" w:rsidRPr="00F04C37">
        <w:rPr>
          <w:b/>
          <w:bCs/>
        </w:rPr>
        <w:t>Figure 6e</w:t>
      </w:r>
      <w:r w:rsidR="000F08A6">
        <w:t>.</w:t>
      </w:r>
      <w:r w:rsidR="00F04C37">
        <w:t xml:space="preserve"> As illustrated in the inset of </w:t>
      </w:r>
      <w:r w:rsidR="00F04C37" w:rsidRPr="00F04C37">
        <w:rPr>
          <w:b/>
          <w:bCs/>
        </w:rPr>
        <w:t>Figure 6d</w:t>
      </w:r>
      <w:r w:rsidR="00F04C37">
        <w:t>, the average accuracy was higher than 87.5% and the highest recognition accuracy could be up to 96%.</w:t>
      </w:r>
    </w:p>
    <w:p w14:paraId="72D29207" w14:textId="5DD8A25C" w:rsidR="000C17EB" w:rsidRDefault="000C17EB" w:rsidP="008A5456">
      <w:pPr>
        <w:pStyle w:val="TAMainText"/>
        <w:rPr>
          <w:b/>
          <w:bCs/>
        </w:rPr>
      </w:pPr>
    </w:p>
    <w:p w14:paraId="5AD99DB4" w14:textId="119636DA" w:rsidR="000C17EB" w:rsidRDefault="00F04C37" w:rsidP="008A5456">
      <w:pPr>
        <w:pStyle w:val="TAMainText"/>
        <w:rPr>
          <w:b/>
          <w:bCs/>
        </w:rPr>
      </w:pPr>
      <w:r>
        <w:rPr>
          <w:b/>
          <w:bCs/>
        </w:rPr>
        <w:object w:dxaOrig="17236" w:dyaOrig="19306" w14:anchorId="6A69FD95">
          <v:shape id="_x0000_i1030" type="#_x0000_t75" style="width:446.4pt;height:500.25pt" o:ole="">
            <v:imagedata r:id="rId17" o:title=""/>
          </v:shape>
          <o:OLEObject Type="Embed" ProgID="Visio.Drawing.15" ShapeID="_x0000_i1030" DrawAspect="Content" ObjectID="_1672922287" r:id="rId18"/>
        </w:object>
      </w:r>
    </w:p>
    <w:p w14:paraId="24EE7498" w14:textId="520C83F2" w:rsidR="005948D6" w:rsidRDefault="000C17EB" w:rsidP="005948D6">
      <w:pPr>
        <w:pStyle w:val="TAMainText"/>
      </w:pPr>
      <w:r w:rsidRPr="008A5456">
        <w:rPr>
          <w:rFonts w:hint="eastAsia"/>
          <w:b/>
          <w:bCs/>
        </w:rPr>
        <w:t>F</w:t>
      </w:r>
      <w:r w:rsidRPr="008A5456">
        <w:rPr>
          <w:b/>
          <w:bCs/>
        </w:rPr>
        <w:t xml:space="preserve">igure </w:t>
      </w:r>
      <w:r>
        <w:rPr>
          <w:b/>
          <w:bCs/>
        </w:rPr>
        <w:t>6</w:t>
      </w:r>
      <w:r w:rsidRPr="008A5456">
        <w:t xml:space="preserve">. </w:t>
      </w:r>
      <w:r>
        <w:t>(a)</w:t>
      </w:r>
      <w:bookmarkStart w:id="46" w:name="_Hlk61039337"/>
      <w:r>
        <w:t xml:space="preserve"> LTP/LTD characteristics and </w:t>
      </w:r>
      <w:r w:rsidR="00E8415A">
        <w:t xml:space="preserve">(b) </w:t>
      </w:r>
      <w:r>
        <w:t>their non-lin</w:t>
      </w:r>
      <w:r w:rsidR="00E8415A">
        <w:t>e</w:t>
      </w:r>
      <w:r>
        <w:t>a</w:t>
      </w:r>
      <w:r w:rsidR="00E8415A">
        <w:t>ri</w:t>
      </w:r>
      <w:r>
        <w:t xml:space="preserve">ty of </w:t>
      </w:r>
      <w:r w:rsidR="00E8415A">
        <w:t>Ag/SP-GaO</w:t>
      </w:r>
      <w:r w:rsidR="00E8415A">
        <w:rPr>
          <w:vertAlign w:val="subscript"/>
        </w:rPr>
        <w:t>x</w:t>
      </w:r>
      <w:r w:rsidR="00E8415A">
        <w:t>/SP-AlO</w:t>
      </w:r>
      <w:r w:rsidR="00E8415A">
        <w:rPr>
          <w:vertAlign w:val="subscript"/>
        </w:rPr>
        <w:t>x</w:t>
      </w:r>
      <w:r w:rsidR="00E8415A">
        <w:t>/ITO RRAM devices.</w:t>
      </w:r>
      <w:bookmarkEnd w:id="46"/>
      <w:r w:rsidR="00E8415A">
        <w:t xml:space="preserve"> (c) </w:t>
      </w:r>
      <w:r w:rsidR="00B37A0A">
        <w:t xml:space="preserve">Schematic view of the neuron network with the MLP structure used in the image recognition process. (d) </w:t>
      </w:r>
      <w:bookmarkStart w:id="47" w:name="_Hlk61088278"/>
      <w:r w:rsidR="00B37A0A">
        <w:t>Statistic results of recognition accuracy during the whole train process.</w:t>
      </w:r>
      <w:bookmarkEnd w:id="47"/>
      <w:r w:rsidR="00B37A0A">
        <w:t xml:space="preserve"> (e) Output results of image recognition. </w:t>
      </w:r>
    </w:p>
    <w:p w14:paraId="452ECE61" w14:textId="77777777" w:rsidR="005948D6" w:rsidRPr="005948D6" w:rsidRDefault="005948D6" w:rsidP="005948D6">
      <w:pPr>
        <w:pStyle w:val="TAMainText"/>
      </w:pPr>
    </w:p>
    <w:p w14:paraId="46E890C2" w14:textId="280C9C13" w:rsidR="005126C7" w:rsidRDefault="005126C7" w:rsidP="00320F6B">
      <w:pPr>
        <w:pStyle w:val="TAMainText"/>
        <w:rPr>
          <w:lang w:eastAsia="zh-CN"/>
        </w:rPr>
      </w:pPr>
      <w:bookmarkStart w:id="48" w:name="_Hlk61126404"/>
      <w:r>
        <w:rPr>
          <w:rFonts w:hint="eastAsia"/>
          <w:lang w:eastAsia="zh-CN"/>
        </w:rPr>
        <w:lastRenderedPageBreak/>
        <w:t>B</w:t>
      </w:r>
      <w:r>
        <w:rPr>
          <w:lang w:eastAsia="zh-CN"/>
        </w:rPr>
        <w:t xml:space="preserve">ased on the results of </w:t>
      </w:r>
      <w:r w:rsidRPr="004423FB">
        <w:rPr>
          <w:b/>
          <w:bCs/>
          <w:lang w:eastAsia="zh-CN"/>
        </w:rPr>
        <w:t>Figure 6a</w:t>
      </w:r>
      <w:r>
        <w:rPr>
          <w:lang w:eastAsia="zh-CN"/>
        </w:rPr>
        <w:t xml:space="preserve">, </w:t>
      </w:r>
      <w:r w:rsidRPr="005126C7">
        <w:rPr>
          <w:lang w:eastAsia="zh-CN"/>
        </w:rPr>
        <w:t xml:space="preserve">a plateau shown for LTD and </w:t>
      </w:r>
      <w:r w:rsidR="00AC55AF">
        <w:rPr>
          <w:lang w:eastAsia="zh-CN"/>
        </w:rPr>
        <w:t xml:space="preserve">a </w:t>
      </w:r>
      <w:r w:rsidRPr="005126C7">
        <w:rPr>
          <w:lang w:eastAsia="zh-CN"/>
        </w:rPr>
        <w:t>flat valley for LTP</w:t>
      </w:r>
      <w:r>
        <w:rPr>
          <w:lang w:eastAsia="zh-CN"/>
        </w:rPr>
        <w:t xml:space="preserve"> were observed, which was</w:t>
      </w:r>
      <w:r w:rsidRPr="005126C7">
        <w:rPr>
          <w:lang w:eastAsia="zh-CN"/>
        </w:rPr>
        <w:t xml:space="preserve"> associated with the performance of RRAM devices</w:t>
      </w:r>
      <w:r>
        <w:rPr>
          <w:lang w:eastAsia="zh-CN"/>
        </w:rPr>
        <w:t xml:space="preserve"> and </w:t>
      </w:r>
      <w:r w:rsidRPr="005126C7">
        <w:rPr>
          <w:lang w:eastAsia="zh-CN"/>
        </w:rPr>
        <w:t>was considered as LTP/LTD saturation</w:t>
      </w:r>
      <w:r w:rsidR="004423FB">
        <w:rPr>
          <w:lang w:eastAsia="zh-CN"/>
        </w:rPr>
        <w:t>.</w:t>
      </w:r>
      <w:r w:rsidR="004423FB">
        <w:fldChar w:fldCharType="begin"/>
      </w:r>
      <w:r w:rsidR="00B5261F">
        <w:instrText xml:space="preserve"> ADDIN EN.CITE &lt;EndNote&gt;&lt;Cite&gt;&lt;Author&gt;Astudillo&lt;/Author&gt;&lt;Year&gt;2020&lt;/Year&gt;&lt;RecNum&gt;25&lt;/RecNum&gt;&lt;DisplayText&gt;&lt;style face="superscript"&gt;68&lt;/style&gt;&lt;/DisplayText&gt;&lt;record&gt;&lt;rec-number&gt;25&lt;/rec-number&gt;&lt;foreign-keys&gt;&lt;key app="EN" db-id="vppw9p0v8ez0x2e2sd8v5wra2w2zwrvf2aew" timestamp="1610164136"&gt;25&lt;/key&gt;&lt;key app="ENWeb" db-id=""&gt;0&lt;/key&gt;&lt;/foreign-keys&gt;&lt;ref-type name="Journal Article"&gt;17&lt;/ref-type&gt;&lt;contributors&gt;&lt;authors&gt;&lt;author&gt;Astudillo, D.&lt;/author&gt;&lt;author&gt;Karmelic, D.&lt;/author&gt;&lt;author&gt;Casas, B. S.&lt;/author&gt;&lt;author&gt;Otmakhov, N.&lt;/author&gt;&lt;author&gt;Palma, V.&lt;/author&gt;&lt;author&gt;Sanhueza, M.&lt;/author&gt;&lt;/authors&gt;&lt;/contributors&gt;&lt;auth-address&gt;Cell Physiology Center, Department of Biology, Faculty of Sciences, Universidad de Chile, Santiago, Chile.&amp;#xD;Laboratory of Stem Cells and Developmental Biology, Department of Biology, Faculty of Sciences, Universidad de Chile, Santiago, Chile.&amp;#xD;Biology Department, Brandeis University, Waltham, MA, USA.&lt;/auth-address&gt;&lt;titles&gt;&lt;title&gt;CaMKII inhibitor 1 (CaMK2N1) mRNA is upregulated following LTP induction in hippocampal slices&lt;/title&gt;&lt;secondary-title&gt;Synapse&lt;/secondary-title&gt;&lt;/titles&gt;&lt;periodical&gt;&lt;full-title&gt;Synapse&lt;/full-title&gt;&lt;/periodical&gt;&lt;pages&gt;e22158-e22163&lt;/pages&gt;&lt;volume&gt;74&lt;/volume&gt;&lt;number&gt;10&lt;/number&gt;&lt;edition&gt;2020/04/23&lt;/edition&gt;&lt;keywords&gt;&lt;keyword&gt;*CaMK2N1&lt;/keyword&gt;&lt;keyword&gt;*CaMK2N2&lt;/keyword&gt;&lt;keyword&gt;*CaMKII&lt;/keyword&gt;&lt;keyword&gt;*ltp&lt;/keyword&gt;&lt;keyword&gt;*gene expression&lt;/keyword&gt;&lt;/keywords&gt;&lt;dates&gt;&lt;year&gt;2020&lt;/year&gt;&lt;pub-dates&gt;&lt;date&gt;Oct&lt;/date&gt;&lt;/pub-dates&gt;&lt;/dates&gt;&lt;isbn&gt;1098-2396 (Electronic)&amp;#xD;0887-4476 (Linking)&lt;/isbn&gt;&lt;accession-num&gt;32320502&lt;/accession-num&gt;&lt;urls&gt;&lt;related-urls&gt;&lt;url&gt;https://www.ncbi.nlm.nih.gov/pubmed/32320502&lt;/url&gt;&lt;/related-urls&gt;&lt;/urls&gt;&lt;electronic-resource-num&gt;10.1002/syn.22158&lt;/electronic-resource-num&gt;&lt;/record&gt;&lt;/Cite&gt;&lt;/EndNote&gt;</w:instrText>
      </w:r>
      <w:r w:rsidR="004423FB">
        <w:fldChar w:fldCharType="separate"/>
      </w:r>
      <w:r w:rsidR="00B5261F" w:rsidRPr="00B5261F">
        <w:rPr>
          <w:noProof/>
          <w:vertAlign w:val="superscript"/>
        </w:rPr>
        <w:t>68</w:t>
      </w:r>
      <w:r w:rsidR="004423FB">
        <w:fldChar w:fldCharType="end"/>
      </w:r>
      <w:r>
        <w:rPr>
          <w:lang w:eastAsia="zh-CN"/>
        </w:rPr>
        <w:t xml:space="preserve"> </w:t>
      </w:r>
      <w:r w:rsidRPr="005126C7">
        <w:rPr>
          <w:lang w:eastAsia="zh-CN"/>
        </w:rPr>
        <w:t>The conductance changed with the effect of the external spiking and then saturated, which reflects the popular biological Hebbian rules</w:t>
      </w:r>
      <w:r>
        <w:rPr>
          <w:lang w:eastAsia="zh-CN"/>
        </w:rPr>
        <w:t>.</w:t>
      </w:r>
      <w:r w:rsidR="00AC55AF">
        <w:fldChar w:fldCharType="begin"/>
      </w:r>
      <w:r w:rsidR="00B5261F">
        <w:instrText xml:space="preserve"> ADDIN EN.CITE &lt;EndNote&gt;&lt;Cite&gt;&lt;Author&gt;Astudillo&lt;/Author&gt;&lt;Year&gt;2020&lt;/Year&gt;&lt;RecNum&gt;25&lt;/RecNum&gt;&lt;DisplayText&gt;&lt;style face="superscript"&gt;68&lt;/style&gt;&lt;/DisplayText&gt;&lt;record&gt;&lt;rec-number&gt;25&lt;/rec-number&gt;&lt;foreign-keys&gt;&lt;key app="EN" db-id="vppw9p0v8ez0x2e2sd8v5wra2w2zwrvf2aew" timestamp="1610164136"&gt;25&lt;/key&gt;&lt;key app="ENWeb" db-id=""&gt;0&lt;/key&gt;&lt;/foreign-keys&gt;&lt;ref-type name="Journal Article"&gt;17&lt;/ref-type&gt;&lt;contributors&gt;&lt;authors&gt;&lt;author&gt;Astudillo, D.&lt;/author&gt;&lt;author&gt;Karmelic, D.&lt;/author&gt;&lt;author&gt;Casas, B. S.&lt;/author&gt;&lt;author&gt;Otmakhov, N.&lt;/author&gt;&lt;author&gt;Palma, V.&lt;/author&gt;&lt;author&gt;Sanhueza, M.&lt;/author&gt;&lt;/authors&gt;&lt;/contributors&gt;&lt;auth-address&gt;Cell Physiology Center, Department of Biology, Faculty of Sciences, Universidad de Chile, Santiago, Chile.&amp;#xD;Laboratory of Stem Cells and Developmental Biology, Department of Biology, Faculty of Sciences, Universidad de Chile, Santiago, Chile.&amp;#xD;Biology Department, Brandeis University, Waltham, MA, USA.&lt;/auth-address&gt;&lt;titles&gt;&lt;title&gt;CaMKII inhibitor 1 (CaMK2N1) mRNA is upregulated following LTP induction in hippocampal slices&lt;/title&gt;&lt;secondary-title&gt;Synapse&lt;/secondary-title&gt;&lt;/titles&gt;&lt;periodical&gt;&lt;full-title&gt;Synapse&lt;/full-title&gt;&lt;/periodical&gt;&lt;pages&gt;e22158-e22163&lt;/pages&gt;&lt;volume&gt;74&lt;/volume&gt;&lt;number&gt;10&lt;/number&gt;&lt;edition&gt;2020/04/23&lt;/edition&gt;&lt;keywords&gt;&lt;keyword&gt;*CaMK2N1&lt;/keyword&gt;&lt;keyword&gt;*CaMK2N2&lt;/keyword&gt;&lt;keyword&gt;*CaMKII&lt;/keyword&gt;&lt;keyword&gt;*ltp&lt;/keyword&gt;&lt;keyword&gt;*gene expression&lt;/keyword&gt;&lt;/keywords&gt;&lt;dates&gt;&lt;year&gt;2020&lt;/year&gt;&lt;pub-dates&gt;&lt;date&gt;Oct&lt;/date&gt;&lt;/pub-dates&gt;&lt;/dates&gt;&lt;isbn&gt;1098-2396 (Electronic)&amp;#xD;0887-4476 (Linking)&lt;/isbn&gt;&lt;accession-num&gt;32320502&lt;/accession-num&gt;&lt;urls&gt;&lt;related-urls&gt;&lt;url&gt;https://www.ncbi.nlm.nih.gov/pubmed/32320502&lt;/url&gt;&lt;/related-urls&gt;&lt;/urls&gt;&lt;electronic-resource-num&gt;10.1002/syn.22158&lt;/electronic-resource-num&gt;&lt;/record&gt;&lt;/Cite&gt;&lt;/EndNote&gt;</w:instrText>
      </w:r>
      <w:r w:rsidR="00AC55AF">
        <w:fldChar w:fldCharType="separate"/>
      </w:r>
      <w:r w:rsidR="00B5261F" w:rsidRPr="00B5261F">
        <w:rPr>
          <w:noProof/>
          <w:vertAlign w:val="superscript"/>
        </w:rPr>
        <w:t>68</w:t>
      </w:r>
      <w:r w:rsidR="00AC55AF">
        <w:fldChar w:fldCharType="end"/>
      </w:r>
      <w:r>
        <w:rPr>
          <w:lang w:eastAsia="zh-CN"/>
        </w:rPr>
        <w:t xml:space="preserve"> </w:t>
      </w:r>
      <w:r w:rsidRPr="005126C7">
        <w:rPr>
          <w:lang w:eastAsia="zh-CN"/>
        </w:rPr>
        <w:t>However, we prefer</w:t>
      </w:r>
      <w:r>
        <w:rPr>
          <w:lang w:eastAsia="zh-CN"/>
        </w:rPr>
        <w:t>red</w:t>
      </w:r>
      <w:r w:rsidRPr="005126C7">
        <w:rPr>
          <w:lang w:eastAsia="zh-CN"/>
        </w:rPr>
        <w:t xml:space="preserve"> that the results of LTP/LTD can demonstrate linear-like data distribution, which indicate</w:t>
      </w:r>
      <w:r>
        <w:rPr>
          <w:lang w:eastAsia="zh-CN"/>
        </w:rPr>
        <w:t>d</w:t>
      </w:r>
      <w:r w:rsidRPr="005126C7">
        <w:rPr>
          <w:lang w:eastAsia="zh-CN"/>
        </w:rPr>
        <w:t xml:space="preserve"> that the lower non-linearity can bring </w:t>
      </w:r>
      <w:r w:rsidR="00AC55AF">
        <w:rPr>
          <w:lang w:eastAsia="zh-CN"/>
        </w:rPr>
        <w:t xml:space="preserve">a </w:t>
      </w:r>
      <w:r w:rsidRPr="005126C7">
        <w:rPr>
          <w:lang w:eastAsia="zh-CN"/>
        </w:rPr>
        <w:t>positive influence on the recognition accuracy</w:t>
      </w:r>
      <w:r>
        <w:rPr>
          <w:lang w:eastAsia="zh-CN"/>
        </w:rPr>
        <w:t xml:space="preserve">. </w:t>
      </w:r>
      <w:bookmarkStart w:id="49" w:name="_Hlk62037326"/>
      <w:r w:rsidRPr="005126C7">
        <w:rPr>
          <w:lang w:eastAsia="zh-CN"/>
        </w:rPr>
        <w:t>Therefore, we controlled the number of consecutive pulse spiking</w:t>
      </w:r>
      <w:r w:rsidR="004423FB">
        <w:rPr>
          <w:lang w:eastAsia="zh-CN"/>
        </w:rPr>
        <w:t xml:space="preserve"> under 85</w:t>
      </w:r>
      <w:r w:rsidR="004423FB" w:rsidRPr="004423FB">
        <w:rPr>
          <w:rFonts w:eastAsia="宋体" w:cs="Times"/>
          <w:lang w:eastAsia="zh-CN"/>
        </w:rPr>
        <w:t>°</w:t>
      </w:r>
      <w:r w:rsidR="004423FB">
        <w:rPr>
          <w:lang w:eastAsia="zh-CN"/>
        </w:rPr>
        <w:t>C</w:t>
      </w:r>
      <w:r w:rsidRPr="005126C7">
        <w:rPr>
          <w:lang w:eastAsia="zh-CN"/>
        </w:rPr>
        <w:t xml:space="preserve"> before the LTP/LTD saturation, which obviously enhance</w:t>
      </w:r>
      <w:r w:rsidR="00AC55AF">
        <w:rPr>
          <w:lang w:eastAsia="zh-CN"/>
        </w:rPr>
        <w:t>d</w:t>
      </w:r>
      <w:r w:rsidRPr="005126C7">
        <w:rPr>
          <w:lang w:eastAsia="zh-CN"/>
        </w:rPr>
        <w:t xml:space="preserve"> the average accuracy of the image process, as illustrated in</w:t>
      </w:r>
      <w:r>
        <w:rPr>
          <w:lang w:eastAsia="zh-CN"/>
        </w:rPr>
        <w:t xml:space="preserve"> </w:t>
      </w:r>
      <w:r w:rsidRPr="004423FB">
        <w:rPr>
          <w:b/>
          <w:bCs/>
          <w:lang w:eastAsia="zh-CN"/>
        </w:rPr>
        <w:t>Figures 7a</w:t>
      </w:r>
      <w:r>
        <w:rPr>
          <w:lang w:eastAsia="zh-CN"/>
        </w:rPr>
        <w:t xml:space="preserve"> and </w:t>
      </w:r>
      <w:r w:rsidRPr="004423FB">
        <w:rPr>
          <w:b/>
          <w:bCs/>
          <w:lang w:eastAsia="zh-CN"/>
        </w:rPr>
        <w:t>b</w:t>
      </w:r>
      <w:r>
        <w:rPr>
          <w:lang w:eastAsia="zh-CN"/>
        </w:rPr>
        <w:t>. Based on the LTP/LTD response with better linearity, the image recognition process was conducted in the</w:t>
      </w:r>
      <w:r w:rsidR="004423FB">
        <w:rPr>
          <w:lang w:eastAsia="zh-CN"/>
        </w:rPr>
        <w:t xml:space="preserve"> </w:t>
      </w:r>
      <w:r>
        <w:rPr>
          <w:lang w:eastAsia="zh-CN"/>
        </w:rPr>
        <w:t>ANN system with enhanced recognition accuracy, which was higher than 93%.</w:t>
      </w:r>
      <w:bookmarkEnd w:id="49"/>
    </w:p>
    <w:p w14:paraId="1678A5ED" w14:textId="62E1D101" w:rsidR="00320F6B" w:rsidRDefault="00320F6B" w:rsidP="00320F6B">
      <w:pPr>
        <w:pStyle w:val="TAMainText"/>
        <w:rPr>
          <w:lang w:eastAsia="zh-CN"/>
        </w:rPr>
      </w:pPr>
      <w:r>
        <w:rPr>
          <w:rFonts w:hint="eastAsia"/>
          <w:lang w:eastAsia="zh-CN"/>
        </w:rPr>
        <w:t>I</w:t>
      </w:r>
      <w:r>
        <w:rPr>
          <w:lang w:eastAsia="zh-CN"/>
        </w:rPr>
        <w:t xml:space="preserve">n addition, as one of the significant </w:t>
      </w:r>
      <w:proofErr w:type="gramStart"/>
      <w:r>
        <w:rPr>
          <w:lang w:eastAsia="zh-CN"/>
        </w:rPr>
        <w:t>performance</w:t>
      </w:r>
      <w:proofErr w:type="gramEnd"/>
      <w:r>
        <w:rPr>
          <w:lang w:eastAsia="zh-CN"/>
        </w:rPr>
        <w:t xml:space="preserve"> in the research on synaptic plasticity, spiking-timing-dependent plasticity (STDP) was also under investigation, as illustrated in </w:t>
      </w:r>
      <w:r w:rsidRPr="00320F6B">
        <w:rPr>
          <w:b/>
          <w:bCs/>
          <w:lang w:eastAsia="zh-CN"/>
        </w:rPr>
        <w:t>Figure</w:t>
      </w:r>
      <w:r w:rsidR="005126C7">
        <w:rPr>
          <w:b/>
          <w:bCs/>
          <w:lang w:eastAsia="zh-CN"/>
        </w:rPr>
        <w:t>s</w:t>
      </w:r>
      <w:r w:rsidRPr="00320F6B">
        <w:rPr>
          <w:b/>
          <w:bCs/>
          <w:lang w:eastAsia="zh-CN"/>
        </w:rPr>
        <w:t xml:space="preserve"> 7</w:t>
      </w:r>
      <w:r w:rsidR="005126C7">
        <w:rPr>
          <w:b/>
          <w:bCs/>
          <w:lang w:eastAsia="zh-CN"/>
        </w:rPr>
        <w:t xml:space="preserve">c </w:t>
      </w:r>
      <w:r w:rsidR="005126C7">
        <w:rPr>
          <w:lang w:eastAsia="zh-CN"/>
        </w:rPr>
        <w:t xml:space="preserve">and </w:t>
      </w:r>
      <w:r w:rsidR="005126C7">
        <w:rPr>
          <w:b/>
          <w:bCs/>
          <w:lang w:eastAsia="zh-CN"/>
        </w:rPr>
        <w:t>d</w:t>
      </w:r>
      <w:r>
        <w:rPr>
          <w:lang w:eastAsia="zh-CN"/>
        </w:rPr>
        <w:t>,</w:t>
      </w:r>
      <w:r w:rsidR="00594ABC">
        <w:rPr>
          <w:lang w:eastAsia="zh-CN"/>
        </w:rPr>
        <w:t xml:space="preserve"> </w:t>
      </w:r>
      <w:r>
        <w:rPr>
          <w:lang w:eastAsia="zh-CN"/>
        </w:rPr>
        <w:t>which was evaluated by the synaptic weight/conductance change.</w:t>
      </w:r>
      <w:bookmarkEnd w:id="48"/>
      <w:r>
        <w:rPr>
          <w:lang w:eastAsia="zh-CN"/>
        </w:rPr>
        <w:fldChar w:fldCharType="begin">
          <w:fldData xml:space="preserve">PEVuZE5vdGU+PENpdGU+PEF1dGhvcj5ZYW48L0F1dGhvcj48WWVhcj4yMDE5PC9ZZWFyPjxSZWNO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</w:fldData>
        </w:fldChar>
      </w:r>
      <w:r w:rsidR="00B5261F">
        <w:rPr>
          <w:lang w:eastAsia="zh-CN"/>
        </w:rPr>
        <w:instrText xml:space="preserve"> ADDIN EN.CITE </w:instrText>
      </w:r>
      <w:r w:rsidR="00B5261F">
        <w:rPr>
          <w:lang w:eastAsia="zh-CN"/>
        </w:rPr>
        <w:fldChar w:fldCharType="begin">
          <w:fldData xml:space="preserve">PEVuZE5vdGU+PENpdGU+PEF1dGhvcj5ZYW48L0F1dGhvcj48WWVhcj4yMDE5PC9ZZWFyPjxSZWNO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</w:fldData>
        </w:fldChar>
      </w:r>
      <w:r w:rsidR="00B5261F">
        <w:rPr>
          <w:lang w:eastAsia="zh-CN"/>
        </w:rPr>
        <w:instrText xml:space="preserve"> ADDIN EN.CITE.DATA </w:instrText>
      </w:r>
      <w:r w:rsidR="00B5261F">
        <w:rPr>
          <w:lang w:eastAsia="zh-CN"/>
        </w:rPr>
      </w:r>
      <w:r w:rsidR="00B5261F">
        <w:rPr>
          <w:lang w:eastAsia="zh-CN"/>
        </w:rPr>
        <w:fldChar w:fldCharType="end"/>
      </w:r>
      <w:r>
        <w:rPr>
          <w:lang w:eastAsia="zh-CN"/>
        </w:rPr>
      </w:r>
      <w:r>
        <w:rPr>
          <w:lang w:eastAsia="zh-CN"/>
        </w:rPr>
        <w:fldChar w:fldCharType="separate"/>
      </w:r>
      <w:r w:rsidR="00B5261F" w:rsidRPr="00B5261F">
        <w:rPr>
          <w:noProof/>
          <w:vertAlign w:val="superscript"/>
          <w:lang w:eastAsia="zh-CN"/>
        </w:rPr>
        <w:t>50</w:t>
      </w:r>
      <w:r>
        <w:rPr>
          <w:lang w:eastAsia="zh-CN"/>
        </w:rPr>
        <w:fldChar w:fldCharType="end"/>
      </w:r>
      <w:r>
        <w:rPr>
          <w:lang w:eastAsia="zh-CN"/>
        </w:rPr>
        <w:t xml:space="preserve"> </w:t>
      </w:r>
      <w:bookmarkStart w:id="50" w:name="_Hlk61126431"/>
      <w:r>
        <w:rPr>
          <w:lang w:eastAsia="zh-CN"/>
        </w:rPr>
        <w:t>The synaptic weight polarity</w:t>
      </w:r>
      <w:r>
        <w:rPr>
          <w:rFonts w:hint="eastAsia"/>
          <w:lang w:eastAsia="zh-CN"/>
        </w:rPr>
        <w:t xml:space="preserve"> </w:t>
      </w:r>
      <w:r>
        <w:rPr>
          <w:lang w:eastAsia="zh-CN"/>
        </w:rPr>
        <w:t>changes are determined by the chronological order of the</w:t>
      </w:r>
      <w:r>
        <w:rPr>
          <w:rFonts w:hint="eastAsia"/>
          <w:lang w:eastAsia="zh-CN"/>
        </w:rPr>
        <w:t xml:space="preserve"> </w:t>
      </w:r>
      <w:r>
        <w:rPr>
          <w:lang w:eastAsia="zh-CN"/>
        </w:rPr>
        <w:t>pre- and post-synaptic spikes. According to the rule of unsymmetrical</w:t>
      </w:r>
      <w:r>
        <w:rPr>
          <w:rFonts w:hint="eastAsia"/>
          <w:lang w:eastAsia="zh-CN"/>
        </w:rPr>
        <w:t xml:space="preserve"> </w:t>
      </w:r>
      <w:r>
        <w:rPr>
          <w:lang w:eastAsia="zh-CN"/>
        </w:rPr>
        <w:t>Hebbian STDP, when the pre-synaptic spike arrives before the post-synaptic spike (</w:t>
      </w:r>
      <w:r w:rsidRPr="00320F6B">
        <w:rPr>
          <w:rFonts w:ascii="宋体" w:eastAsia="宋体" w:hAnsi="宋体" w:cs="宋体" w:hint="eastAsia"/>
          <w:lang w:eastAsia="zh-CN"/>
        </w:rPr>
        <w:t>△</w:t>
      </w:r>
      <w:r>
        <w:rPr>
          <w:lang w:eastAsia="zh-CN"/>
        </w:rPr>
        <w:t xml:space="preserve">t&gt;0), </w:t>
      </w:r>
      <w:r w:rsidRPr="00320F6B">
        <w:rPr>
          <w:lang w:eastAsia="zh-CN"/>
        </w:rPr>
        <w:t xml:space="preserve">the </w:t>
      </w:r>
      <w:r>
        <w:rPr>
          <w:lang w:eastAsia="zh-CN"/>
        </w:rPr>
        <w:t xml:space="preserve">synaptic </w:t>
      </w:r>
      <w:r w:rsidRPr="00320F6B">
        <w:rPr>
          <w:lang w:eastAsia="zh-CN"/>
        </w:rPr>
        <w:t>potentiation is induced</w:t>
      </w:r>
      <w:r>
        <w:rPr>
          <w:lang w:eastAsia="zh-CN"/>
        </w:rPr>
        <w:t xml:space="preserve"> and </w:t>
      </w:r>
      <w:r w:rsidRPr="00320F6B">
        <w:rPr>
          <w:lang w:eastAsia="zh-CN"/>
        </w:rPr>
        <w:t>reinforc</w:t>
      </w:r>
      <w:r>
        <w:rPr>
          <w:lang w:eastAsia="zh-CN"/>
        </w:rPr>
        <w:t>es</w:t>
      </w:r>
      <w:r w:rsidRPr="00320F6B">
        <w:rPr>
          <w:lang w:eastAsia="zh-CN"/>
        </w:rPr>
        <w:t xml:space="preserve"> the synapse connection between two neurons</w:t>
      </w:r>
      <w:r>
        <w:rPr>
          <w:lang w:eastAsia="zh-CN"/>
        </w:rPr>
        <w:t>, which is corresponding to the LTP performance. Reversely, when the post-synaptic spike arrives before the pre-synaptic spike (</w:t>
      </w:r>
      <w:r w:rsidRPr="00320F6B">
        <w:rPr>
          <w:rFonts w:ascii="宋体" w:eastAsia="宋体" w:hAnsi="宋体" w:cs="宋体" w:hint="eastAsia"/>
          <w:lang w:eastAsia="zh-CN"/>
        </w:rPr>
        <w:t>△</w:t>
      </w:r>
      <w:r>
        <w:rPr>
          <w:lang w:eastAsia="zh-CN"/>
        </w:rPr>
        <w:t xml:space="preserve">t&lt;0), </w:t>
      </w:r>
      <w:r w:rsidRPr="00320F6B">
        <w:rPr>
          <w:lang w:eastAsia="zh-CN"/>
        </w:rPr>
        <w:t xml:space="preserve">the </w:t>
      </w:r>
      <w:r>
        <w:rPr>
          <w:lang w:eastAsia="zh-CN"/>
        </w:rPr>
        <w:t xml:space="preserve">synaptic </w:t>
      </w:r>
      <w:r w:rsidRPr="00320F6B">
        <w:rPr>
          <w:lang w:eastAsia="zh-CN"/>
        </w:rPr>
        <w:t>depression is induced</w:t>
      </w:r>
      <w:r>
        <w:rPr>
          <w:lang w:eastAsia="zh-CN"/>
        </w:rPr>
        <w:t xml:space="preserve"> and this process is corresponding to the LTD performance. Herein, the Ag/GaO</w:t>
      </w:r>
      <w:r w:rsidRPr="00320F6B">
        <w:rPr>
          <w:vertAlign w:val="subscript"/>
          <w:lang w:eastAsia="zh-CN"/>
        </w:rPr>
        <w:t>x</w:t>
      </w:r>
      <w:r>
        <w:rPr>
          <w:lang w:eastAsia="zh-CN"/>
        </w:rPr>
        <w:t>/AlO</w:t>
      </w:r>
      <w:r w:rsidRPr="00320F6B">
        <w:rPr>
          <w:vertAlign w:val="subscript"/>
          <w:lang w:eastAsia="zh-CN"/>
        </w:rPr>
        <w:t>x</w:t>
      </w:r>
      <w:r>
        <w:rPr>
          <w:lang w:eastAsia="zh-CN"/>
        </w:rPr>
        <w:t xml:space="preserve">/ITO RRAM device was stimulated by desired pre- and post-synaptic spikes in </w:t>
      </w:r>
      <w:r w:rsidRPr="00320F6B">
        <w:rPr>
          <w:b/>
          <w:bCs/>
          <w:lang w:eastAsia="zh-CN"/>
        </w:rPr>
        <w:t>Figure 7a</w:t>
      </w:r>
      <w:r>
        <w:rPr>
          <w:lang w:eastAsia="zh-CN"/>
        </w:rPr>
        <w:t>, which resulted in the successful STDP performance.</w:t>
      </w:r>
      <w:bookmarkEnd w:id="50"/>
    </w:p>
    <w:bookmarkStart w:id="51" w:name="_Hlk62037367"/>
    <w:bookmarkStart w:id="52" w:name="_Hlk61126460"/>
    <w:p w14:paraId="60CFDA7B" w14:textId="585ABDF4" w:rsidR="005126C7" w:rsidRDefault="005126C7" w:rsidP="005126C7">
      <w:pPr>
        <w:pStyle w:val="TAMainText"/>
        <w:jc w:val="center"/>
      </w:pPr>
      <w:r>
        <w:object w:dxaOrig="21241" w:dyaOrig="16456" w14:anchorId="53734332">
          <v:shape id="_x0000_i1031" type="#_x0000_t75" style="width:404.45pt;height:311.8pt" o:ole="">
            <v:imagedata r:id="rId19" o:title=""/>
          </v:shape>
          <o:OLEObject Type="Embed" ProgID="Visio.Drawing.15" ShapeID="_x0000_i1031" DrawAspect="Content" ObjectID="_1672922288" r:id="rId20"/>
        </w:object>
      </w:r>
      <w:bookmarkEnd w:id="51"/>
      <w:bookmarkEnd w:id="52"/>
    </w:p>
    <w:p w14:paraId="0BDABB9E" w14:textId="41D25442" w:rsidR="00320F6B" w:rsidRDefault="00320F6B" w:rsidP="005C67E3">
      <w:pPr>
        <w:pStyle w:val="TAMainText"/>
      </w:pPr>
      <w:bookmarkStart w:id="53" w:name="_Hlk61126472"/>
      <w:r w:rsidRPr="008A5456">
        <w:rPr>
          <w:rFonts w:hint="eastAsia"/>
          <w:b/>
          <w:bCs/>
        </w:rPr>
        <w:t>F</w:t>
      </w:r>
      <w:r w:rsidRPr="008A5456">
        <w:rPr>
          <w:b/>
          <w:bCs/>
        </w:rPr>
        <w:t xml:space="preserve">igure </w:t>
      </w:r>
      <w:r>
        <w:rPr>
          <w:b/>
          <w:bCs/>
        </w:rPr>
        <w:t>7</w:t>
      </w:r>
      <w:r w:rsidRPr="008A5456">
        <w:t xml:space="preserve">. </w:t>
      </w:r>
      <w:r w:rsidR="004423FB" w:rsidRPr="004423FB">
        <w:t>(a) Repeated LTP/LTD characteristics of Ag/SP-GaO</w:t>
      </w:r>
      <w:r w:rsidR="004423FB" w:rsidRPr="004423FB">
        <w:rPr>
          <w:vertAlign w:val="subscript"/>
        </w:rPr>
        <w:t>x</w:t>
      </w:r>
      <w:r w:rsidR="004423FB" w:rsidRPr="004423FB">
        <w:t>/SP-AlO</w:t>
      </w:r>
      <w:r w:rsidR="004423FB" w:rsidRPr="004423FB">
        <w:rPr>
          <w:vertAlign w:val="subscript"/>
        </w:rPr>
        <w:t>x</w:t>
      </w:r>
      <w:r w:rsidR="004423FB" w:rsidRPr="004423FB">
        <w:t xml:space="preserve">/ITO RRAM devices with the 85°C environmental temperature. (b) Statistic results of recognition accuracy during the whole training process. </w:t>
      </w:r>
      <w:r>
        <w:t>(</w:t>
      </w:r>
      <w:r w:rsidR="005126C7">
        <w:t>c</w:t>
      </w:r>
      <w:r>
        <w:t xml:space="preserve">) </w:t>
      </w:r>
      <w:r w:rsidRPr="00320F6B">
        <w:t>Setup of the pre</w:t>
      </w:r>
      <w:r>
        <w:t>-</w:t>
      </w:r>
      <w:r w:rsidRPr="00320F6B">
        <w:t xml:space="preserve"> and post</w:t>
      </w:r>
      <w:r>
        <w:t>-</w:t>
      </w:r>
      <w:r w:rsidRPr="00320F6B">
        <w:t>synaptic spikes for STDP simulation</w:t>
      </w:r>
      <w:r>
        <w:t>. (</w:t>
      </w:r>
      <w:r w:rsidR="005126C7">
        <w:t>d</w:t>
      </w:r>
      <w:r>
        <w:t xml:space="preserve">) </w:t>
      </w:r>
      <w:r w:rsidRPr="00320F6B">
        <w:t>STDP characteristics of</w:t>
      </w:r>
      <w:r>
        <w:t xml:space="preserve"> Ag/GaO</w:t>
      </w:r>
      <w:r w:rsidRPr="00320F6B">
        <w:rPr>
          <w:vertAlign w:val="subscript"/>
        </w:rPr>
        <w:t>x</w:t>
      </w:r>
      <w:r>
        <w:t>/AlO</w:t>
      </w:r>
      <w:r w:rsidRPr="00320F6B">
        <w:rPr>
          <w:vertAlign w:val="subscript"/>
        </w:rPr>
        <w:t>x</w:t>
      </w:r>
      <w:r>
        <w:t>/ITO RRAM devices.</w:t>
      </w:r>
      <w:bookmarkEnd w:id="53"/>
      <w:r>
        <w:t xml:space="preserve"> </w:t>
      </w:r>
    </w:p>
    <w:p w14:paraId="0ED9775C" w14:textId="77777777" w:rsidR="00B93DD6" w:rsidRDefault="00B93DD6" w:rsidP="00B93DD6">
      <w:pPr>
        <w:pStyle w:val="TESupportingInformation"/>
        <w:spacing w:after="240"/>
        <w:ind w:firstLine="0"/>
        <w:jc w:val="left"/>
        <w:rPr>
          <w:b/>
          <w:bCs/>
        </w:rPr>
      </w:pPr>
    </w:p>
    <w:p w14:paraId="2E6B2ACC" w14:textId="2E1FA3BE" w:rsidR="00320F6B" w:rsidRPr="00B93DD6" w:rsidRDefault="00320F6B" w:rsidP="00B93DD6">
      <w:pPr>
        <w:pStyle w:val="TESupportingInformation"/>
        <w:spacing w:after="240"/>
        <w:ind w:firstLine="0"/>
        <w:jc w:val="left"/>
        <w:rPr>
          <w:b/>
          <w:bCs/>
        </w:rPr>
      </w:pPr>
      <w:r w:rsidRPr="004256B1">
        <w:rPr>
          <w:b/>
          <w:bCs/>
        </w:rPr>
        <w:t>3. CON</w:t>
      </w:r>
      <w:r>
        <w:rPr>
          <w:b/>
          <w:bCs/>
        </w:rPr>
        <w:t>C</w:t>
      </w:r>
      <w:r w:rsidRPr="004256B1">
        <w:rPr>
          <w:b/>
          <w:bCs/>
        </w:rPr>
        <w:t>LUSIONS</w:t>
      </w:r>
    </w:p>
    <w:p w14:paraId="02565FDD" w14:textId="615C5664" w:rsidR="004256B1" w:rsidRPr="00C86EAB" w:rsidRDefault="005C67E3" w:rsidP="005C67E3">
      <w:pPr>
        <w:pStyle w:val="TAMainText"/>
      </w:pPr>
      <w:r>
        <w:t xml:space="preserve">Compared with RRAM devices included a single </w:t>
      </w:r>
      <w:r>
        <w:rPr>
          <w:lang w:eastAsia="zh-CN"/>
        </w:rPr>
        <w:t>SP-AlO</w:t>
      </w:r>
      <w:r w:rsidRPr="00847BCE">
        <w:rPr>
          <w:vertAlign w:val="subscript"/>
          <w:lang w:eastAsia="zh-CN"/>
        </w:rPr>
        <w:t>x</w:t>
      </w:r>
      <w:r>
        <w:rPr>
          <w:lang w:eastAsia="zh-CN"/>
        </w:rPr>
        <w:t xml:space="preserve"> switching layer,</w:t>
      </w:r>
      <w:r>
        <w:t xml:space="preserve"> RRAM devices with the structure of </w:t>
      </w:r>
      <w:r>
        <w:rPr>
          <w:lang w:eastAsia="zh-CN"/>
        </w:rPr>
        <w:t>Al/Ag/SP-GaO</w:t>
      </w:r>
      <w:r w:rsidRPr="005B7C9D">
        <w:rPr>
          <w:vertAlign w:val="subscript"/>
          <w:lang w:eastAsia="zh-CN"/>
        </w:rPr>
        <w:t>x</w:t>
      </w:r>
      <w:r>
        <w:rPr>
          <w:lang w:eastAsia="zh-CN"/>
        </w:rPr>
        <w:t>/SP-AlO</w:t>
      </w:r>
      <w:r w:rsidRPr="00847BCE">
        <w:rPr>
          <w:vertAlign w:val="subscript"/>
          <w:lang w:eastAsia="zh-CN"/>
        </w:rPr>
        <w:t>x</w:t>
      </w:r>
      <w:r>
        <w:rPr>
          <w:lang w:eastAsia="zh-CN"/>
        </w:rPr>
        <w:t xml:space="preserve">/ITO demonstrated </w:t>
      </w:r>
      <w:r w:rsidRPr="005C67E3">
        <w:rPr>
          <w:lang w:eastAsia="zh-CN"/>
        </w:rPr>
        <w:t xml:space="preserve">reproducible </w:t>
      </w:r>
      <w:r>
        <w:rPr>
          <w:lang w:eastAsia="zh-CN"/>
        </w:rPr>
        <w:t>bipolar RS performance, which sustained the stable switching ratio (</w:t>
      </w:r>
      <w:bookmarkStart w:id="54" w:name="_Hlk55991989"/>
      <w:r w:rsidR="00010F43">
        <w:rPr>
          <w:lang w:eastAsia="zh-CN"/>
        </w:rPr>
        <w:t xml:space="preserve">~ </w:t>
      </w:r>
      <w:r>
        <w:rPr>
          <w:lang w:eastAsia="zh-CN"/>
        </w:rPr>
        <w:t>2</w:t>
      </w:r>
      <w:r>
        <w:rPr>
          <w:rFonts w:eastAsia="宋体" w:cs="Times"/>
          <w:lang w:eastAsia="zh-CN"/>
        </w:rPr>
        <w:t>×</w:t>
      </w:r>
      <w:r>
        <w:rPr>
          <w:lang w:eastAsia="zh-CN"/>
        </w:rPr>
        <w:t>10</w:t>
      </w:r>
      <w:r>
        <w:rPr>
          <w:vertAlign w:val="superscript"/>
          <w:lang w:eastAsia="zh-CN"/>
        </w:rPr>
        <w:t>4</w:t>
      </w:r>
      <w:bookmarkEnd w:id="54"/>
      <w:r>
        <w:rPr>
          <w:lang w:eastAsia="zh-CN"/>
        </w:rPr>
        <w:t>) under low operation voltage (</w:t>
      </w:r>
      <w:r w:rsidR="00010F43">
        <w:rPr>
          <w:lang w:eastAsia="zh-CN"/>
        </w:rPr>
        <w:t xml:space="preserve">~ </w:t>
      </w:r>
      <w:bookmarkStart w:id="55" w:name="_Hlk55991975"/>
      <w:r w:rsidRPr="008A5456">
        <w:rPr>
          <w:rFonts w:cs="Times"/>
          <w:lang w:eastAsia="zh-CN"/>
        </w:rPr>
        <w:t>±</w:t>
      </w:r>
      <w:bookmarkEnd w:id="55"/>
      <w:r>
        <w:rPr>
          <w:lang w:eastAsia="zh-CN"/>
        </w:rPr>
        <w:t>0.6 V). Electrical conductance with multiply states of LTP/LTD performance was also obtained to investigate the synaptic behavior of Al/Ag/SP-GaO</w:t>
      </w:r>
      <w:r w:rsidRPr="005B7C9D">
        <w:rPr>
          <w:vertAlign w:val="subscript"/>
          <w:lang w:eastAsia="zh-CN"/>
        </w:rPr>
        <w:t>x</w:t>
      </w:r>
      <w:r>
        <w:rPr>
          <w:lang w:eastAsia="zh-CN"/>
        </w:rPr>
        <w:t>/SP-AlO</w:t>
      </w:r>
      <w:r w:rsidRPr="00847BCE">
        <w:rPr>
          <w:vertAlign w:val="subscript"/>
          <w:lang w:eastAsia="zh-CN"/>
        </w:rPr>
        <w:t>x</w:t>
      </w:r>
      <w:r>
        <w:rPr>
          <w:lang w:eastAsia="zh-CN"/>
        </w:rPr>
        <w:t>/ITO</w:t>
      </w:r>
      <w:r w:rsidRPr="005C67E3">
        <w:t xml:space="preserve"> </w:t>
      </w:r>
      <w:r>
        <w:t xml:space="preserve">RRAM devices, which </w:t>
      </w:r>
      <w:r>
        <w:lastRenderedPageBreak/>
        <w:t xml:space="preserve">emulated behaviors </w:t>
      </w:r>
      <w:proofErr w:type="gramStart"/>
      <w:r>
        <w:t>similar to</w:t>
      </w:r>
      <w:proofErr w:type="gramEnd"/>
      <w:r>
        <w:t xml:space="preserve"> the human brain such as learning, forgetting, and relearning with a 4</w:t>
      </w:r>
      <w:r w:rsidRPr="005C67E3">
        <w:rPr>
          <w:rFonts w:eastAsia="宋体" w:cs="Times"/>
        </w:rPr>
        <w:t>×</w:t>
      </w:r>
      <w:r>
        <w:t xml:space="preserve">5 matrix. Besides, </w:t>
      </w:r>
      <w:bookmarkStart w:id="56" w:name="_Hlk55992291"/>
      <w:r>
        <w:t xml:space="preserve">simulation results of an image recognition process based on </w:t>
      </w:r>
      <w:r w:rsidR="005948D6">
        <w:t xml:space="preserve">the </w:t>
      </w:r>
      <w:r>
        <w:t xml:space="preserve">MNIST data set proved that the repeated-training ANN system based on </w:t>
      </w:r>
      <w:r>
        <w:rPr>
          <w:lang w:eastAsia="zh-CN"/>
        </w:rPr>
        <w:t>Al/Ag/SP-GaO</w:t>
      </w:r>
      <w:r w:rsidRPr="005B7C9D">
        <w:rPr>
          <w:vertAlign w:val="subscript"/>
          <w:lang w:eastAsia="zh-CN"/>
        </w:rPr>
        <w:t>x</w:t>
      </w:r>
      <w:r>
        <w:rPr>
          <w:lang w:eastAsia="zh-CN"/>
        </w:rPr>
        <w:t>/SP-AlO</w:t>
      </w:r>
      <w:r w:rsidRPr="00847BCE">
        <w:rPr>
          <w:vertAlign w:val="subscript"/>
          <w:lang w:eastAsia="zh-CN"/>
        </w:rPr>
        <w:t>x</w:t>
      </w:r>
      <w:r>
        <w:rPr>
          <w:lang w:eastAsia="zh-CN"/>
        </w:rPr>
        <w:t>/ITO</w:t>
      </w:r>
      <w:r w:rsidRPr="005C67E3">
        <w:t xml:space="preserve"> </w:t>
      </w:r>
      <w:r>
        <w:t>RRAM devices had superior recognition accuracy.</w:t>
      </w:r>
      <w:bookmarkEnd w:id="56"/>
      <w:r>
        <w:t xml:space="preserve"> </w:t>
      </w:r>
    </w:p>
    <w:p w14:paraId="46A8403B" w14:textId="77777777" w:rsidR="004256B1" w:rsidRDefault="004256B1" w:rsidP="004256B1">
      <w:pPr>
        <w:pStyle w:val="TESupportingInformation"/>
        <w:spacing w:after="240"/>
        <w:ind w:firstLine="0"/>
        <w:jc w:val="left"/>
        <w:rPr>
          <w:b/>
          <w:bCs/>
        </w:rPr>
      </w:pPr>
    </w:p>
    <w:p w14:paraId="6610A3F1" w14:textId="77777777" w:rsidR="00A86117" w:rsidRDefault="004256B1" w:rsidP="00A86117">
      <w:pPr>
        <w:pStyle w:val="TESupportingInformation"/>
        <w:spacing w:after="240"/>
        <w:ind w:firstLine="0"/>
        <w:jc w:val="left"/>
        <w:rPr>
          <w:b/>
          <w:bCs/>
        </w:rPr>
      </w:pPr>
      <w:r>
        <w:rPr>
          <w:b/>
          <w:bCs/>
        </w:rPr>
        <w:t>4</w:t>
      </w:r>
      <w:r w:rsidRPr="004256B1">
        <w:rPr>
          <w:b/>
          <w:bCs/>
        </w:rPr>
        <w:t xml:space="preserve">. </w:t>
      </w:r>
      <w:r>
        <w:rPr>
          <w:b/>
          <w:bCs/>
        </w:rPr>
        <w:t xml:space="preserve">EXPERIMENTAL </w:t>
      </w:r>
      <w:r w:rsidR="002F2E8F">
        <w:rPr>
          <w:b/>
          <w:bCs/>
        </w:rPr>
        <w:t>DETAILS</w:t>
      </w:r>
    </w:p>
    <w:p w14:paraId="60080727" w14:textId="192A1077" w:rsidR="00E203F1" w:rsidRPr="00246A35" w:rsidRDefault="0030247B" w:rsidP="00246A35">
      <w:pPr>
        <w:pStyle w:val="TAMainText"/>
      </w:pPr>
      <w:r w:rsidRPr="00246A35">
        <w:rPr>
          <w:b/>
          <w:bCs/>
        </w:rPr>
        <w:t xml:space="preserve">4.1 </w:t>
      </w:r>
      <w:r w:rsidR="00E203F1" w:rsidRPr="00246A35">
        <w:rPr>
          <w:b/>
          <w:bCs/>
        </w:rPr>
        <w:t xml:space="preserve">Preparation </w:t>
      </w:r>
      <w:bookmarkStart w:id="57" w:name="_Hlk52270716"/>
      <w:r w:rsidR="00E203F1" w:rsidRPr="00246A35">
        <w:rPr>
          <w:b/>
          <w:bCs/>
        </w:rPr>
        <w:t>GaO</w:t>
      </w:r>
      <w:r w:rsidR="00E203F1" w:rsidRPr="00246A35">
        <w:rPr>
          <w:b/>
          <w:bCs/>
          <w:vertAlign w:val="subscript"/>
        </w:rPr>
        <w:t>x</w:t>
      </w:r>
      <w:r w:rsidR="00E203F1" w:rsidRPr="00246A35">
        <w:rPr>
          <w:b/>
          <w:bCs/>
        </w:rPr>
        <w:t xml:space="preserve"> and AlO</w:t>
      </w:r>
      <w:r w:rsidR="00E203F1" w:rsidRPr="00246A35">
        <w:rPr>
          <w:b/>
          <w:bCs/>
          <w:vertAlign w:val="subscript"/>
        </w:rPr>
        <w:t>x</w:t>
      </w:r>
      <w:bookmarkEnd w:id="57"/>
      <w:r w:rsidR="00E203F1" w:rsidRPr="00246A35">
        <w:rPr>
          <w:b/>
          <w:bCs/>
        </w:rPr>
        <w:t xml:space="preserve"> </w:t>
      </w:r>
      <w:bookmarkStart w:id="58" w:name="_Hlk52270741"/>
      <w:r w:rsidR="00E203F1" w:rsidRPr="00246A35">
        <w:rPr>
          <w:b/>
          <w:bCs/>
        </w:rPr>
        <w:t>precursor solution</w:t>
      </w:r>
      <w:bookmarkEnd w:id="58"/>
      <w:r w:rsidR="00E203F1" w:rsidRPr="00246A35">
        <w:rPr>
          <w:b/>
          <w:bCs/>
        </w:rPr>
        <w:t>.</w:t>
      </w:r>
      <w:r w:rsidR="00E203F1" w:rsidRPr="00246A35">
        <w:t xml:space="preserve"> The </w:t>
      </w:r>
      <w:r w:rsidR="005B7C9D" w:rsidRPr="00C86EAB">
        <w:t>SP</w:t>
      </w:r>
      <w:r w:rsidR="005B7C9D">
        <w:t>-</w:t>
      </w:r>
      <w:r w:rsidR="00E203F1" w:rsidRPr="00246A35">
        <w:t>AlO</w:t>
      </w:r>
      <w:r w:rsidR="00E203F1" w:rsidRPr="00246A35">
        <w:rPr>
          <w:vertAlign w:val="subscript"/>
        </w:rPr>
        <w:t>x</w:t>
      </w:r>
      <w:r w:rsidR="00E203F1" w:rsidRPr="00246A35">
        <w:t xml:space="preserve"> </w:t>
      </w:r>
      <w:r w:rsidR="00A86117" w:rsidRPr="00246A35">
        <w:t xml:space="preserve">switching </w:t>
      </w:r>
      <w:r w:rsidR="00E203F1" w:rsidRPr="00246A35">
        <w:t>layer was grown from its precursor solution</w:t>
      </w:r>
      <w:r w:rsidR="00A86117" w:rsidRPr="00246A35">
        <w:t xml:space="preserve">, which included </w:t>
      </w:r>
      <w:r w:rsidR="00010F43">
        <w:t xml:space="preserve">~ </w:t>
      </w:r>
      <w:r w:rsidR="00A86117" w:rsidRPr="00246A35">
        <w:t>9.35</w:t>
      </w:r>
      <w:r w:rsidR="00FA41FA">
        <w:t>36</w:t>
      </w:r>
      <w:r w:rsidR="00A86117" w:rsidRPr="00246A35">
        <w:t xml:space="preserve"> g aluminum nitrate</w:t>
      </w:r>
      <w:r w:rsidR="00A86117" w:rsidRPr="00246A35">
        <w:rPr>
          <w:rFonts w:hint="eastAsia"/>
        </w:rPr>
        <w:t xml:space="preserve"> </w:t>
      </w:r>
      <w:r w:rsidR="00A86117" w:rsidRPr="00246A35">
        <w:t>nonahydrate (</w:t>
      </w:r>
      <w:proofErr w:type="gramStart"/>
      <w:r w:rsidR="00A86117" w:rsidRPr="00246A35">
        <w:t>Al(</w:t>
      </w:r>
      <w:proofErr w:type="gramEnd"/>
      <w:r w:rsidR="00A86117" w:rsidRPr="00246A35">
        <w:t>NO</w:t>
      </w:r>
      <w:r w:rsidR="00A86117" w:rsidRPr="00246A35">
        <w:rPr>
          <w:vertAlign w:val="subscript"/>
        </w:rPr>
        <w:t>3</w:t>
      </w:r>
      <w:r w:rsidR="00A86117" w:rsidRPr="00246A35">
        <w:t>)</w:t>
      </w:r>
      <w:r w:rsidR="00A86117" w:rsidRPr="00246A35">
        <w:rPr>
          <w:vertAlign w:val="subscript"/>
        </w:rPr>
        <w:t>3</w:t>
      </w:r>
      <w:r w:rsidR="00A86117" w:rsidRPr="00246A35">
        <w:t>·9H</w:t>
      </w:r>
      <w:r w:rsidR="00A86117" w:rsidRPr="00246A35">
        <w:rPr>
          <w:vertAlign w:val="subscript"/>
        </w:rPr>
        <w:t>2</w:t>
      </w:r>
      <w:r w:rsidR="00A86117" w:rsidRPr="00246A35">
        <w:t>O) and 10 mL deionized (DI) water. The 2.5 M AlO</w:t>
      </w:r>
      <w:r w:rsidR="00A86117" w:rsidRPr="00246A35">
        <w:rPr>
          <w:vertAlign w:val="subscript"/>
        </w:rPr>
        <w:t>x</w:t>
      </w:r>
      <w:r w:rsidR="00A86117" w:rsidRPr="00246A35">
        <w:t xml:space="preserve"> precursor solution was</w:t>
      </w:r>
      <w:r w:rsidR="00E21DCB" w:rsidRPr="00246A35">
        <w:t xml:space="preserve"> stirred</w:t>
      </w:r>
      <w:r w:rsidR="00847BCE">
        <w:t xml:space="preserve"> </w:t>
      </w:r>
      <w:r w:rsidR="00A8207C">
        <w:t xml:space="preserve">with </w:t>
      </w:r>
      <w:r w:rsidR="00847BCE" w:rsidRPr="00847BCE">
        <w:t>a magnetic stirrer</w:t>
      </w:r>
      <w:r w:rsidR="00847BCE">
        <w:t xml:space="preserve"> at </w:t>
      </w:r>
      <w:r w:rsidR="00847BCE" w:rsidRPr="00847BCE">
        <w:t>room temperature</w:t>
      </w:r>
      <w:r w:rsidR="00847BCE">
        <w:t xml:space="preserve"> for 10 min</w:t>
      </w:r>
      <w:r w:rsidR="00E21DCB" w:rsidRPr="00246A35">
        <w:t xml:space="preserve"> </w:t>
      </w:r>
      <w:r w:rsidR="00246A35" w:rsidRPr="00246A35">
        <w:t xml:space="preserve">and then annealed at 60°C </w:t>
      </w:r>
      <w:r w:rsidR="00E21DCB" w:rsidRPr="00246A35">
        <w:t>for 30 min under ambient air</w:t>
      </w:r>
      <w:r w:rsidR="00246A35" w:rsidRPr="00246A35">
        <w:t>. Similarly, the 2.5 M GaO</w:t>
      </w:r>
      <w:r w:rsidR="00246A35" w:rsidRPr="00246A35">
        <w:rPr>
          <w:vertAlign w:val="subscript"/>
        </w:rPr>
        <w:t>x</w:t>
      </w:r>
      <w:r w:rsidR="00246A35" w:rsidRPr="00246A35">
        <w:t xml:space="preserve"> precursor solution</w:t>
      </w:r>
      <w:r w:rsidR="005B7C9D">
        <w:t xml:space="preserve">, basis of </w:t>
      </w:r>
      <w:r w:rsidR="0092267B">
        <w:t xml:space="preserve">the </w:t>
      </w:r>
      <w:r w:rsidR="005B7C9D">
        <w:t>SP-GaO</w:t>
      </w:r>
      <w:r w:rsidR="005B7C9D" w:rsidRPr="005B7C9D">
        <w:rPr>
          <w:vertAlign w:val="subscript"/>
        </w:rPr>
        <w:t>x</w:t>
      </w:r>
      <w:r w:rsidR="005B7C9D">
        <w:t xml:space="preserve"> layer,</w:t>
      </w:r>
      <w:r w:rsidR="00246A35" w:rsidRPr="00246A35">
        <w:t xml:space="preserve"> comprising of </w:t>
      </w:r>
      <w:r w:rsidR="00010F43">
        <w:t xml:space="preserve">~ </w:t>
      </w:r>
      <w:r w:rsidR="00246A35" w:rsidRPr="00246A35">
        <w:t>6.874</w:t>
      </w:r>
      <w:r w:rsidR="00FA41FA">
        <w:t>2</w:t>
      </w:r>
      <w:r w:rsidR="00246A35" w:rsidRPr="00246A35">
        <w:t xml:space="preserve"> g gallium nitrate hydrate (</w:t>
      </w:r>
      <w:proofErr w:type="gramStart"/>
      <w:r w:rsidR="00246A35" w:rsidRPr="00246A35">
        <w:t>Ga(</w:t>
      </w:r>
      <w:proofErr w:type="gramEnd"/>
      <w:r w:rsidR="00246A35" w:rsidRPr="00246A35">
        <w:t>NO</w:t>
      </w:r>
      <w:r w:rsidR="00246A35" w:rsidRPr="00246A35">
        <w:rPr>
          <w:vertAlign w:val="subscript"/>
        </w:rPr>
        <w:t>3</w:t>
      </w:r>
      <w:r w:rsidR="00246A35" w:rsidRPr="00246A35">
        <w:t>)</w:t>
      </w:r>
      <w:r w:rsidR="00246A35" w:rsidRPr="00246A35">
        <w:rPr>
          <w:vertAlign w:val="subscript"/>
        </w:rPr>
        <w:t>3</w:t>
      </w:r>
      <w:r w:rsidR="00246A35" w:rsidRPr="00246A35">
        <w:t>•xH</w:t>
      </w:r>
      <w:r w:rsidR="00246A35" w:rsidRPr="00246A35">
        <w:rPr>
          <w:vertAlign w:val="subscript"/>
        </w:rPr>
        <w:t>2</w:t>
      </w:r>
      <w:r w:rsidR="00246A35" w:rsidRPr="00246A35">
        <w:t>O) and 10 mL DI water was also stirred and then annealed at 60°C for 30 min under the same air condition.</w:t>
      </w:r>
    </w:p>
    <w:p w14:paraId="713BB013" w14:textId="50BE9396" w:rsidR="00E917C1" w:rsidRDefault="00E203F1" w:rsidP="00E917C1">
      <w:pPr>
        <w:pStyle w:val="TAMainText"/>
      </w:pPr>
      <w:r w:rsidRPr="00E917C1">
        <w:rPr>
          <w:b/>
          <w:bCs/>
        </w:rPr>
        <w:t xml:space="preserve">4.2 Device fabrication. </w:t>
      </w:r>
      <w:r w:rsidR="004A7F1B">
        <w:t xml:space="preserve">The detailed fabrication process can be observed in </w:t>
      </w:r>
      <w:r w:rsidR="004A7F1B" w:rsidRPr="004A7F1B">
        <w:rPr>
          <w:b/>
          <w:bCs/>
        </w:rPr>
        <w:t>Figures</w:t>
      </w:r>
      <w:r w:rsidR="008A5456">
        <w:rPr>
          <w:b/>
          <w:bCs/>
        </w:rPr>
        <w:t xml:space="preserve"> </w:t>
      </w:r>
      <w:r w:rsidR="004A7F1B" w:rsidRPr="004A7F1B">
        <w:rPr>
          <w:b/>
          <w:bCs/>
        </w:rPr>
        <w:t>1a-e</w:t>
      </w:r>
      <w:r w:rsidR="004A7F1B">
        <w:t xml:space="preserve">. </w:t>
      </w:r>
      <w:r w:rsidR="00847BCE">
        <w:t>At first, t</w:t>
      </w:r>
      <w:r w:rsidR="00E917C1" w:rsidRPr="00E917C1">
        <w:t>he</w:t>
      </w:r>
      <w:r w:rsidR="005B7C9D">
        <w:t xml:space="preserve"> </w:t>
      </w:r>
      <w:r w:rsidR="00E917C1" w:rsidRPr="00E917C1">
        <w:t>BE</w:t>
      </w:r>
      <w:r w:rsidR="00E917C1">
        <w:t xml:space="preserve"> comprising of ITO/glass layers was treated in </w:t>
      </w:r>
      <w:r w:rsidR="00E917C1" w:rsidRPr="00E917C1">
        <w:t>acetone, ethanol</w:t>
      </w:r>
      <w:r w:rsidR="0092267B">
        <w:t>,</w:t>
      </w:r>
      <w:r w:rsidR="00E917C1" w:rsidRPr="00E917C1">
        <w:t xml:space="preserve"> and</w:t>
      </w:r>
      <w:r w:rsidR="00E917C1">
        <w:t xml:space="preserve"> </w:t>
      </w:r>
      <w:r w:rsidR="00E917C1" w:rsidRPr="00E917C1">
        <w:t>DI</w:t>
      </w:r>
      <w:r w:rsidR="00E917C1">
        <w:t xml:space="preserve"> w</w:t>
      </w:r>
      <w:r w:rsidR="00E917C1" w:rsidRPr="00E917C1">
        <w:t>ater</w:t>
      </w:r>
      <w:r w:rsidR="00E917C1">
        <w:t xml:space="preserve"> with </w:t>
      </w:r>
      <w:r w:rsidR="0092267B">
        <w:t xml:space="preserve">an </w:t>
      </w:r>
      <w:r w:rsidR="00E917C1" w:rsidRPr="00E917C1">
        <w:t>ultrasonic</w:t>
      </w:r>
      <w:r w:rsidR="00E917C1">
        <w:t xml:space="preserve"> cleaning process, </w:t>
      </w:r>
      <w:r w:rsidR="00E917C1" w:rsidRPr="00E917C1">
        <w:t>sequentially</w:t>
      </w:r>
      <w:r w:rsidR="00E917C1">
        <w:t xml:space="preserve"> and each cleaning process last for 15 min. After the </w:t>
      </w:r>
      <w:r w:rsidR="00E917C1" w:rsidRPr="00E917C1">
        <w:t>ultrasonic</w:t>
      </w:r>
      <w:r w:rsidR="00E917C1">
        <w:t xml:space="preserve"> cleaning process, the ITO/glass substrate was treated in a </w:t>
      </w:r>
      <w:r w:rsidR="00E917C1" w:rsidRPr="00E917C1">
        <w:t>plasma cleaner</w:t>
      </w:r>
      <w:r w:rsidR="00847BCE">
        <w:t xml:space="preserve"> for 45 min</w:t>
      </w:r>
      <w:r w:rsidR="00E917C1">
        <w:t xml:space="preserve"> (</w:t>
      </w:r>
      <w:r w:rsidR="00E917C1" w:rsidRPr="00E917C1">
        <w:t>PDC-002 HARRICK PLASMA expanded plasma cleaner</w:t>
      </w:r>
      <w:r w:rsidR="00E917C1">
        <w:t>)</w:t>
      </w:r>
      <w:r w:rsidR="00E917C1" w:rsidRPr="00E917C1">
        <w:t xml:space="preserve"> </w:t>
      </w:r>
      <w:r w:rsidR="00E917C1">
        <w:t>under</w:t>
      </w:r>
      <w:r w:rsidR="00E917C1" w:rsidRPr="00E917C1">
        <w:t xml:space="preserve"> </w:t>
      </w:r>
      <w:r w:rsidR="0092267B">
        <w:t xml:space="preserve">an </w:t>
      </w:r>
      <w:r w:rsidR="00E917C1" w:rsidRPr="00E917C1">
        <w:t xml:space="preserve">atmospheric </w:t>
      </w:r>
      <w:r w:rsidR="00E917C1">
        <w:t xml:space="preserve">condition to enhance the </w:t>
      </w:r>
      <w:r w:rsidR="00E917C1" w:rsidRPr="00E917C1">
        <w:t>hydrophilia</w:t>
      </w:r>
      <w:r w:rsidR="00E917C1">
        <w:t xml:space="preserve"> of </w:t>
      </w:r>
      <w:r w:rsidR="0092267B">
        <w:t xml:space="preserve">the </w:t>
      </w:r>
      <w:r w:rsidR="00E917C1">
        <w:t xml:space="preserve">ITO </w:t>
      </w:r>
      <w:r w:rsidR="00847BCE">
        <w:t xml:space="preserve">layer </w:t>
      </w:r>
      <w:r w:rsidR="00E917C1">
        <w:t>and provide convenience for</w:t>
      </w:r>
      <w:r w:rsidR="00847BCE">
        <w:t xml:space="preserve"> the</w:t>
      </w:r>
      <w:r w:rsidR="00E917C1">
        <w:t xml:space="preserve"> following</w:t>
      </w:r>
      <w:r w:rsidR="00847BCE">
        <w:t xml:space="preserve"> solution</w:t>
      </w:r>
      <w:r w:rsidR="00E917C1">
        <w:t xml:space="preserve"> spin-coating process. </w:t>
      </w:r>
      <w:r w:rsidR="00847BCE">
        <w:t>Then, t</w:t>
      </w:r>
      <w:r w:rsidR="00E917C1">
        <w:t xml:space="preserve">he 2.5 M </w:t>
      </w:r>
      <w:r w:rsidR="00E917C1" w:rsidRPr="00246A35">
        <w:t>AlO</w:t>
      </w:r>
      <w:r w:rsidR="00E917C1" w:rsidRPr="00246A35">
        <w:rPr>
          <w:vertAlign w:val="subscript"/>
        </w:rPr>
        <w:t>x</w:t>
      </w:r>
      <w:r w:rsidR="00E917C1" w:rsidRPr="00246A35">
        <w:t xml:space="preserve"> precursor solution</w:t>
      </w:r>
      <w:r w:rsidR="00E917C1">
        <w:t xml:space="preserve"> was spin-coated onto the </w:t>
      </w:r>
      <w:r w:rsidR="00E917C1" w:rsidRPr="00E917C1">
        <w:t>hydrophilic</w:t>
      </w:r>
      <w:r w:rsidR="00E917C1">
        <w:t xml:space="preserve"> treated ITO substrate</w:t>
      </w:r>
      <w:r w:rsidR="00847BCE">
        <w:t xml:space="preserve"> with </w:t>
      </w:r>
      <w:r w:rsidR="00847BCE" w:rsidRPr="00847BCE">
        <w:t>a 0.</w:t>
      </w:r>
      <w:r w:rsidR="008975D7">
        <w:t>22</w:t>
      </w:r>
      <w:r w:rsidR="00847BCE" w:rsidRPr="00847BCE">
        <w:t xml:space="preserve"> </w:t>
      </w:r>
      <w:r w:rsidR="00847BCE">
        <w:rPr>
          <w:rFonts w:ascii="Palatino Linotype" w:hAnsi="Palatino Linotype"/>
        </w:rPr>
        <w:t>μ</w:t>
      </w:r>
      <w:r w:rsidR="00847BCE" w:rsidRPr="00847BCE">
        <w:t xml:space="preserve">m </w:t>
      </w:r>
      <w:proofErr w:type="spellStart"/>
      <w:r w:rsidR="00E7102D" w:rsidRPr="00847BCE">
        <w:t>polyethersulfone</w:t>
      </w:r>
      <w:proofErr w:type="spellEnd"/>
      <w:r w:rsidR="00847BCE" w:rsidRPr="00847BCE">
        <w:t xml:space="preserve"> (PES) syringe</w:t>
      </w:r>
      <w:r w:rsidR="00847BCE">
        <w:t xml:space="preserve"> as a filter. The spin rate was 4500 rpm and the spin time last 60 s. After that, the ITO/glass substrate with spin-coated AlO</w:t>
      </w:r>
      <w:r w:rsidR="00847BCE" w:rsidRPr="00847BCE">
        <w:rPr>
          <w:vertAlign w:val="subscript"/>
        </w:rPr>
        <w:t>x</w:t>
      </w:r>
      <w:r w:rsidR="00847BCE">
        <w:t xml:space="preserve"> </w:t>
      </w:r>
      <w:r w:rsidR="00847BCE">
        <w:lastRenderedPageBreak/>
        <w:t>precursor was annealed at 250</w:t>
      </w:r>
      <w:r w:rsidR="00847BCE" w:rsidRPr="00847BCE">
        <w:t>°</w:t>
      </w:r>
      <w:r w:rsidR="00847BCE">
        <w:t xml:space="preserve">C </w:t>
      </w:r>
      <w:r w:rsidR="00847BCE">
        <w:rPr>
          <w:rFonts w:hint="eastAsia"/>
          <w:lang w:eastAsia="zh-CN"/>
        </w:rPr>
        <w:t>for</w:t>
      </w:r>
      <w:r w:rsidR="00847BCE">
        <w:t xml:space="preserve"> 1.5 </w:t>
      </w:r>
      <w:r w:rsidR="00847BCE">
        <w:rPr>
          <w:rFonts w:hint="eastAsia"/>
          <w:lang w:eastAsia="zh-CN"/>
        </w:rPr>
        <w:t>h</w:t>
      </w:r>
      <w:r w:rsidR="00847BCE">
        <w:rPr>
          <w:lang w:eastAsia="zh-CN"/>
        </w:rPr>
        <w:t xml:space="preserve">. The </w:t>
      </w:r>
      <w:r w:rsidR="005B7C9D">
        <w:rPr>
          <w:lang w:eastAsia="zh-CN"/>
        </w:rPr>
        <w:t>SP-</w:t>
      </w:r>
      <w:r w:rsidR="00847BCE">
        <w:rPr>
          <w:lang w:eastAsia="zh-CN"/>
        </w:rPr>
        <w:t>GaO</w:t>
      </w:r>
      <w:r w:rsidR="00847BCE" w:rsidRPr="00847BCE">
        <w:rPr>
          <w:vertAlign w:val="subscript"/>
          <w:lang w:eastAsia="zh-CN"/>
        </w:rPr>
        <w:t>x</w:t>
      </w:r>
      <w:r w:rsidR="00847BCE">
        <w:rPr>
          <w:lang w:eastAsia="zh-CN"/>
        </w:rPr>
        <w:t xml:space="preserve"> layer was grown onto </w:t>
      </w:r>
      <w:r w:rsidR="0092267B">
        <w:rPr>
          <w:lang w:eastAsia="zh-CN"/>
        </w:rPr>
        <w:t xml:space="preserve">the </w:t>
      </w:r>
      <w:r w:rsidR="005B7C9D">
        <w:rPr>
          <w:lang w:eastAsia="zh-CN"/>
        </w:rPr>
        <w:t>SP-</w:t>
      </w:r>
      <w:r w:rsidR="00847BCE">
        <w:rPr>
          <w:lang w:eastAsia="zh-CN"/>
        </w:rPr>
        <w:t>AlO</w:t>
      </w:r>
      <w:r w:rsidR="00847BCE" w:rsidRPr="00847BCE">
        <w:rPr>
          <w:vertAlign w:val="subscript"/>
          <w:lang w:eastAsia="zh-CN"/>
        </w:rPr>
        <w:t>x</w:t>
      </w:r>
      <w:r w:rsidR="00847BCE">
        <w:rPr>
          <w:lang w:eastAsia="zh-CN"/>
        </w:rPr>
        <w:t xml:space="preserve"> layer</w:t>
      </w:r>
      <w:r w:rsidR="005B7C9D">
        <w:rPr>
          <w:lang w:eastAsia="zh-CN"/>
        </w:rPr>
        <w:t xml:space="preserve"> with the same spin-coating process and then annealed at the same temperature. At last, pure metal Ag and Al were </w:t>
      </w:r>
      <w:r w:rsidR="005B7C9D" w:rsidRPr="005B7C9D">
        <w:rPr>
          <w:lang w:eastAsia="zh-CN"/>
        </w:rPr>
        <w:t xml:space="preserve">sequentially </w:t>
      </w:r>
      <w:r w:rsidR="005B7C9D">
        <w:rPr>
          <w:lang w:eastAsia="zh-CN"/>
        </w:rPr>
        <w:t xml:space="preserve">deposited onto </w:t>
      </w:r>
      <w:r w:rsidR="00FA62A6">
        <w:rPr>
          <w:lang w:eastAsia="zh-CN"/>
        </w:rPr>
        <w:t xml:space="preserve">the </w:t>
      </w:r>
      <w:r w:rsidR="005B7C9D">
        <w:rPr>
          <w:lang w:eastAsia="zh-CN"/>
        </w:rPr>
        <w:t>fabricated SP-GaO</w:t>
      </w:r>
      <w:r w:rsidR="005B7C9D" w:rsidRPr="005B7C9D">
        <w:rPr>
          <w:vertAlign w:val="subscript"/>
          <w:lang w:eastAsia="zh-CN"/>
        </w:rPr>
        <w:t>x</w:t>
      </w:r>
      <w:r w:rsidR="005B7C9D">
        <w:rPr>
          <w:lang w:eastAsia="zh-CN"/>
        </w:rPr>
        <w:t xml:space="preserve"> layer by </w:t>
      </w:r>
      <w:r w:rsidR="0092267B">
        <w:rPr>
          <w:lang w:eastAsia="zh-CN"/>
        </w:rPr>
        <w:t xml:space="preserve">a </w:t>
      </w:r>
      <w:r w:rsidR="005B7C9D">
        <w:rPr>
          <w:lang w:eastAsia="zh-CN"/>
        </w:rPr>
        <w:t xml:space="preserve">thermal evaporator to play </w:t>
      </w:r>
      <w:r w:rsidR="0092267B">
        <w:rPr>
          <w:lang w:eastAsia="zh-CN"/>
        </w:rPr>
        <w:t xml:space="preserve">the </w:t>
      </w:r>
      <w:r w:rsidR="005B7C9D">
        <w:rPr>
          <w:lang w:eastAsia="zh-CN"/>
        </w:rPr>
        <w:t xml:space="preserve">roles of </w:t>
      </w:r>
      <w:r w:rsidR="0092267B">
        <w:rPr>
          <w:lang w:eastAsia="zh-CN"/>
        </w:rPr>
        <w:t xml:space="preserve">the </w:t>
      </w:r>
      <w:r w:rsidR="005B7C9D">
        <w:rPr>
          <w:lang w:eastAsia="zh-CN"/>
        </w:rPr>
        <w:t xml:space="preserve">TE and capping layer. </w:t>
      </w:r>
      <w:r w:rsidR="00FA41FA">
        <w:rPr>
          <w:lang w:eastAsia="zh-CN"/>
        </w:rPr>
        <w:t xml:space="preserve">The fabricated </w:t>
      </w:r>
      <w:bookmarkStart w:id="59" w:name="_Hlk54192217"/>
      <w:r w:rsidR="00FA41FA">
        <w:rPr>
          <w:lang w:eastAsia="zh-CN"/>
        </w:rPr>
        <w:t>Al/Ag/SP-GaO</w:t>
      </w:r>
      <w:r w:rsidR="00FA41FA" w:rsidRPr="005B7C9D">
        <w:rPr>
          <w:vertAlign w:val="subscript"/>
          <w:lang w:eastAsia="zh-CN"/>
        </w:rPr>
        <w:t>x</w:t>
      </w:r>
      <w:r w:rsidR="00FA41FA">
        <w:rPr>
          <w:lang w:eastAsia="zh-CN"/>
        </w:rPr>
        <w:t>/SP-AlO</w:t>
      </w:r>
      <w:r w:rsidR="00FA41FA" w:rsidRPr="00847BCE">
        <w:rPr>
          <w:vertAlign w:val="subscript"/>
          <w:lang w:eastAsia="zh-CN"/>
        </w:rPr>
        <w:t>x</w:t>
      </w:r>
      <w:r w:rsidR="00FA41FA">
        <w:rPr>
          <w:lang w:eastAsia="zh-CN"/>
        </w:rPr>
        <w:t>/ITO</w:t>
      </w:r>
      <w:bookmarkEnd w:id="59"/>
      <w:r w:rsidR="00FA41FA">
        <w:rPr>
          <w:lang w:eastAsia="zh-CN"/>
        </w:rPr>
        <w:t xml:space="preserve"> can be demonstrated in </w:t>
      </w:r>
      <w:r w:rsidR="00FA41FA" w:rsidRPr="004A7F1B">
        <w:rPr>
          <w:b/>
          <w:bCs/>
        </w:rPr>
        <w:t>Figure</w:t>
      </w:r>
      <w:r w:rsidR="00B93AF2">
        <w:rPr>
          <w:b/>
          <w:bCs/>
        </w:rPr>
        <w:t xml:space="preserve"> </w:t>
      </w:r>
      <w:r w:rsidR="00FA41FA" w:rsidRPr="004A7F1B">
        <w:rPr>
          <w:b/>
          <w:bCs/>
        </w:rPr>
        <w:t>1e</w:t>
      </w:r>
      <w:r w:rsidR="00FA41FA">
        <w:t>.</w:t>
      </w:r>
    </w:p>
    <w:p w14:paraId="362CDC26" w14:textId="485A8B15" w:rsidR="004256B1" w:rsidRDefault="00E203F1" w:rsidP="00610E86">
      <w:pPr>
        <w:pStyle w:val="TAMainText"/>
      </w:pPr>
      <w:r w:rsidRPr="00BE11C7">
        <w:rPr>
          <w:b/>
          <w:bCs/>
        </w:rPr>
        <w:t>4.3 Characterization.</w:t>
      </w:r>
      <w:r w:rsidR="005B7C9D">
        <w:t xml:space="preserve"> </w:t>
      </w:r>
      <w:r w:rsidR="00BE11C7">
        <w:t>Primary electrical performance (</w:t>
      </w:r>
      <w:r w:rsidR="00BE11C7" w:rsidRPr="00C86EAB">
        <w:t>RS</w:t>
      </w:r>
      <w:r w:rsidR="00BE11C7">
        <w:t xml:space="preserve"> characteristics, endurance</w:t>
      </w:r>
      <w:r w:rsidR="0092267B">
        <w:t>,</w:t>
      </w:r>
      <w:r w:rsidR="00BE11C7">
        <w:t xml:space="preserve"> and retention) and artificial synaptic behavior (short-/ long-term memory, long-term potentiation</w:t>
      </w:r>
      <w:r w:rsidR="0092267B">
        <w:t>,</w:t>
      </w:r>
      <w:r w:rsidR="00BE11C7">
        <w:t xml:space="preserve"> and depression) were measured by a two-probe configuration a</w:t>
      </w:r>
      <w:r w:rsidR="00BE11C7" w:rsidRPr="00BE11C7">
        <w:t>n Agilent B1500A high-precision semiconductor analyzer (Agilent Santa Rosa, CA, USA)</w:t>
      </w:r>
      <w:r w:rsidR="00BE11C7">
        <w:t xml:space="preserve"> within a Faraday cage at room temperature and in the dark. </w:t>
      </w:r>
      <w:r w:rsidR="0092267B">
        <w:t>Besides</w:t>
      </w:r>
      <w:r w:rsidR="008975D7">
        <w:t xml:space="preserve">, X-ray photoelectron spectroscopy (XPS) was performed to </w:t>
      </w:r>
      <w:r w:rsidR="00A271AC">
        <w:t>investigate</w:t>
      </w:r>
      <w:r w:rsidR="008975D7">
        <w:t xml:space="preserve"> the element of stacked RS layers. </w:t>
      </w:r>
    </w:p>
    <w:p w14:paraId="549689DB" w14:textId="77777777" w:rsidR="00610E86" w:rsidRPr="004256B1" w:rsidRDefault="00610E86" w:rsidP="00610E86">
      <w:pPr>
        <w:pStyle w:val="TAMainText"/>
        <w:ind w:firstLine="0"/>
      </w:pPr>
    </w:p>
    <w:p w14:paraId="7B1D5B52" w14:textId="77777777" w:rsidR="00DD6DBB" w:rsidRDefault="00DD6DBB" w:rsidP="00DD6DBB">
      <w:pPr>
        <w:pStyle w:val="FACorrespondingAuthorFootnote"/>
        <w:spacing w:after="0"/>
        <w:jc w:val="left"/>
      </w:pPr>
      <w:r>
        <w:t>AUTHOR INFORMATION</w:t>
      </w:r>
    </w:p>
    <w:p w14:paraId="304555B2" w14:textId="613C11B4" w:rsidR="00DD6DBB" w:rsidRDefault="00DD6DBB" w:rsidP="004E7185">
      <w:pPr>
        <w:pStyle w:val="FAAuthorInfoSubtitle"/>
      </w:pPr>
      <w:r w:rsidRPr="00DD6DBB">
        <w:t>Corresponding Author</w:t>
      </w:r>
    </w:p>
    <w:p w14:paraId="587FFEE1" w14:textId="14B40B9F" w:rsidR="002F2E8F" w:rsidRPr="002F2E8F" w:rsidRDefault="002F2E8F" w:rsidP="004E7185">
      <w:pPr>
        <w:pStyle w:val="FAAuthorInfoSubtitle"/>
        <w:rPr>
          <w:b w:val="0"/>
          <w:bCs/>
          <w:lang w:eastAsia="zh-CN"/>
        </w:rPr>
      </w:pPr>
      <w:r w:rsidRPr="002F2E8F">
        <w:rPr>
          <w:rFonts w:hint="eastAsia"/>
          <w:b w:val="0"/>
          <w:bCs/>
          <w:lang w:eastAsia="zh-CN"/>
        </w:rPr>
        <w:t>C</w:t>
      </w:r>
      <w:r w:rsidRPr="002F2E8F">
        <w:rPr>
          <w:b w:val="0"/>
          <w:bCs/>
          <w:lang w:eastAsia="zh-CN"/>
        </w:rPr>
        <w:t xml:space="preserve">hun Zhao -- Department of Electrical and Electronic Engineering, Xi’an </w:t>
      </w:r>
      <w:proofErr w:type="spellStart"/>
      <w:r w:rsidRPr="002F2E8F">
        <w:rPr>
          <w:b w:val="0"/>
          <w:bCs/>
          <w:lang w:eastAsia="zh-CN"/>
        </w:rPr>
        <w:t>Jiaotong</w:t>
      </w:r>
      <w:proofErr w:type="spellEnd"/>
      <w:r w:rsidRPr="002F2E8F">
        <w:rPr>
          <w:b w:val="0"/>
          <w:bCs/>
          <w:lang w:eastAsia="zh-CN"/>
        </w:rPr>
        <w:t>-Liverpool University, Suzhou 215123, China</w:t>
      </w:r>
      <w:r>
        <w:rPr>
          <w:b w:val="0"/>
          <w:bCs/>
          <w:lang w:eastAsia="zh-CN"/>
        </w:rPr>
        <w:t>; Email: Chun.Zhao@xjtlu.edu.cn</w:t>
      </w:r>
    </w:p>
    <w:p w14:paraId="3E2D33C6" w14:textId="77777777" w:rsidR="00C10EE0" w:rsidRPr="00DD6DBB" w:rsidRDefault="00C10EE0" w:rsidP="00DD6DBB">
      <w:pPr>
        <w:pStyle w:val="FAAuthorInfoSubtitle"/>
      </w:pPr>
      <w:r w:rsidRPr="00DD6DBB">
        <w:t>Author Contributions</w:t>
      </w:r>
    </w:p>
    <w:p w14:paraId="0C8D0E4B" w14:textId="4C292D11" w:rsidR="00A8207C" w:rsidRPr="00A8207C" w:rsidRDefault="00A8207C" w:rsidP="00A8207C">
      <w:pPr>
        <w:pStyle w:val="StyleFACorrespondingAuthorFootnote7pt"/>
      </w:pPr>
      <w:r w:rsidRPr="00A8207C">
        <w:t>Conceptualization, Zongjie Shen</w:t>
      </w:r>
      <w:r>
        <w:t xml:space="preserve"> and</w:t>
      </w:r>
      <w:r w:rsidRPr="00A8207C">
        <w:t xml:space="preserve"> Chun Zhao; Methodology, Zongjie Shen</w:t>
      </w:r>
      <w:r w:rsidR="00FA62A6">
        <w:t xml:space="preserve"> and </w:t>
      </w:r>
      <w:r w:rsidRPr="00A8207C">
        <w:t>Chun Zhao; Software,</w:t>
      </w:r>
      <w:r>
        <w:t xml:space="preserve"> </w:t>
      </w:r>
      <w:r w:rsidRPr="00A8207C">
        <w:t>Zongjie Shen, Chun Zhao</w:t>
      </w:r>
      <w:r>
        <w:t xml:space="preserve">, and </w:t>
      </w:r>
      <w:proofErr w:type="spellStart"/>
      <w:r>
        <w:t>Tianshi</w:t>
      </w:r>
      <w:proofErr w:type="spellEnd"/>
      <w:r>
        <w:t xml:space="preserve"> Zhao; </w:t>
      </w:r>
      <w:r w:rsidRPr="00A8207C">
        <w:t>Validation</w:t>
      </w:r>
      <w:r>
        <w:t>,</w:t>
      </w:r>
      <w:r w:rsidRPr="00A8207C">
        <w:t xml:space="preserve"> Zongjie Shen</w:t>
      </w:r>
      <w:r>
        <w:t xml:space="preserve">, </w:t>
      </w:r>
      <w:r w:rsidRPr="00A8207C">
        <w:t>Chun Zhao</w:t>
      </w:r>
      <w:r>
        <w:t xml:space="preserve">, and Cezhou Zhao; </w:t>
      </w:r>
      <w:r w:rsidRPr="00A8207C">
        <w:t>Formal Analysis</w:t>
      </w:r>
      <w:r>
        <w:t>,</w:t>
      </w:r>
      <w:r w:rsidRPr="00A8207C">
        <w:t xml:space="preserve"> Zongjie Shen, Chun Zhao, </w:t>
      </w:r>
      <w:r w:rsidR="00FA62A6">
        <w:t xml:space="preserve"> and </w:t>
      </w:r>
      <w:proofErr w:type="spellStart"/>
      <w:r>
        <w:t>Tianshi</w:t>
      </w:r>
      <w:proofErr w:type="spellEnd"/>
      <w:r>
        <w:t xml:space="preserve"> Zhao; </w:t>
      </w:r>
      <w:r w:rsidRPr="00A8207C">
        <w:t>Investigation</w:t>
      </w:r>
      <w:r>
        <w:t xml:space="preserve">, </w:t>
      </w:r>
      <w:r w:rsidRPr="00A8207C">
        <w:t>Zongjie Shen</w:t>
      </w:r>
      <w:r w:rsidR="00FA62A6">
        <w:t xml:space="preserve"> and </w:t>
      </w:r>
      <w:proofErr w:type="spellStart"/>
      <w:r>
        <w:t>Tianshi</w:t>
      </w:r>
      <w:proofErr w:type="spellEnd"/>
      <w:r>
        <w:t xml:space="preserve"> Zhao; </w:t>
      </w:r>
      <w:r w:rsidRPr="00A8207C">
        <w:t>Resources</w:t>
      </w:r>
      <w:r>
        <w:t xml:space="preserve">, Chun Zhao, Cezhou Zhao, Li Yang, </w:t>
      </w:r>
      <w:proofErr w:type="spellStart"/>
      <w:r>
        <w:t>Yina</w:t>
      </w:r>
      <w:proofErr w:type="spellEnd"/>
      <w:r>
        <w:t xml:space="preserve"> Liu</w:t>
      </w:r>
      <w:r w:rsidR="00FA62A6">
        <w:t xml:space="preserve">, and </w:t>
      </w:r>
      <w:proofErr w:type="spellStart"/>
      <w:r w:rsidR="00FA62A6">
        <w:t>Wangying</w:t>
      </w:r>
      <w:proofErr w:type="spellEnd"/>
      <w:r w:rsidR="00FA62A6">
        <w:t xml:space="preserve"> Xu</w:t>
      </w:r>
      <w:r>
        <w:t xml:space="preserve">; </w:t>
      </w:r>
      <w:r w:rsidRPr="00A8207C">
        <w:t>Data Curation</w:t>
      </w:r>
      <w:r>
        <w:t xml:space="preserve">, </w:t>
      </w:r>
      <w:r w:rsidRPr="00A8207C">
        <w:t>Zongjie Shen</w:t>
      </w:r>
      <w:r>
        <w:t xml:space="preserve">, </w:t>
      </w:r>
      <w:r w:rsidRPr="00A8207C">
        <w:t>Chun Zhao</w:t>
      </w:r>
      <w:r>
        <w:t xml:space="preserve">, </w:t>
      </w:r>
      <w:r w:rsidR="00010F43">
        <w:t xml:space="preserve">Yanfei Qi, </w:t>
      </w:r>
      <w:proofErr w:type="spellStart"/>
      <w:r>
        <w:t>Tianshi</w:t>
      </w:r>
      <w:proofErr w:type="spellEnd"/>
      <w:r>
        <w:t xml:space="preserve"> Zhao</w:t>
      </w:r>
      <w:r w:rsidR="00FA62A6">
        <w:t xml:space="preserve">, </w:t>
      </w:r>
      <w:r>
        <w:t xml:space="preserve">and Cezhou Zhao; </w:t>
      </w:r>
      <w:r w:rsidRPr="00A8207C">
        <w:t>Writing-Original Draft Preparation</w:t>
      </w:r>
      <w:r>
        <w:t>,</w:t>
      </w:r>
      <w:r w:rsidRPr="00A8207C">
        <w:t xml:space="preserve"> Zongjie Shen</w:t>
      </w:r>
      <w:r>
        <w:t xml:space="preserve"> and</w:t>
      </w:r>
      <w:r w:rsidRPr="00A8207C">
        <w:t xml:space="preserve"> Chun Zhao;</w:t>
      </w:r>
      <w:r>
        <w:t xml:space="preserve"> </w:t>
      </w:r>
      <w:r w:rsidRPr="00A8207C">
        <w:t>Writing-Review &amp; Editing</w:t>
      </w:r>
      <w:r>
        <w:t>,</w:t>
      </w:r>
      <w:r w:rsidRPr="00A8207C">
        <w:t xml:space="preserve"> Zongjie Shen</w:t>
      </w:r>
      <w:r>
        <w:t xml:space="preserve">, Chun Zhao, </w:t>
      </w:r>
      <w:r w:rsidR="00010F43">
        <w:t xml:space="preserve">Yanfei Qi </w:t>
      </w:r>
      <w:r>
        <w:t xml:space="preserve">and </w:t>
      </w:r>
      <w:r w:rsidRPr="00A8207C">
        <w:t>Ivona Z. Mitrovic</w:t>
      </w:r>
      <w:r>
        <w:t xml:space="preserve">; </w:t>
      </w:r>
      <w:r w:rsidRPr="00A8207C">
        <w:t>Visualization</w:t>
      </w:r>
      <w:r>
        <w:t xml:space="preserve">, </w:t>
      </w:r>
      <w:r w:rsidRPr="00A8207C">
        <w:t>Zongjie Shen</w:t>
      </w:r>
      <w:r>
        <w:t xml:space="preserve">, </w:t>
      </w:r>
      <w:r w:rsidRPr="00A8207C">
        <w:t>Chun Zhao</w:t>
      </w:r>
      <w:r>
        <w:t>,</w:t>
      </w:r>
      <w:r w:rsidR="00FA62A6">
        <w:t xml:space="preserve"> and</w:t>
      </w:r>
      <w:r>
        <w:t xml:space="preserve"> </w:t>
      </w:r>
      <w:proofErr w:type="spellStart"/>
      <w:r>
        <w:t>Tianshi</w:t>
      </w:r>
      <w:proofErr w:type="spellEnd"/>
      <w:r>
        <w:t xml:space="preserve"> Zhao; </w:t>
      </w:r>
      <w:r w:rsidRPr="00A8207C">
        <w:t>Supervision</w:t>
      </w:r>
      <w:r>
        <w:t xml:space="preserve">, Chun Zhao, </w:t>
      </w:r>
      <w:proofErr w:type="spellStart"/>
      <w:r>
        <w:t>Yina</w:t>
      </w:r>
      <w:proofErr w:type="spellEnd"/>
      <w:r>
        <w:t xml:space="preserve"> Liu, Li Yang, </w:t>
      </w:r>
      <w:r w:rsidRPr="00A8207C">
        <w:t>Ivona Z. Mitrovic</w:t>
      </w:r>
      <w:r>
        <w:t xml:space="preserve">, and Cezhou Zhao; </w:t>
      </w:r>
      <w:r w:rsidRPr="00A8207C">
        <w:t>Project Administration</w:t>
      </w:r>
      <w:r>
        <w:t xml:space="preserve">, Chun Zhao and Cezhou Zhao; </w:t>
      </w:r>
      <w:r w:rsidRPr="00A8207C">
        <w:t>Funding Acquisition</w:t>
      </w:r>
      <w:r>
        <w:t xml:space="preserve">, Chun Zhao, Cezhou Zhao, and </w:t>
      </w:r>
      <w:r w:rsidRPr="00A8207C">
        <w:t>Ivona Z. Mitrovic</w:t>
      </w:r>
      <w:r>
        <w:t>.</w:t>
      </w:r>
    </w:p>
    <w:p w14:paraId="064AF592" w14:textId="77777777" w:rsidR="00C10EE0" w:rsidRPr="00DD6DBB" w:rsidRDefault="00C10EE0" w:rsidP="00DD6DBB">
      <w:pPr>
        <w:pStyle w:val="FAAuthorInfoSubtitle"/>
      </w:pPr>
      <w:r w:rsidRPr="00DD6DBB">
        <w:lastRenderedPageBreak/>
        <w:t>Funding Sources</w:t>
      </w:r>
    </w:p>
    <w:p w14:paraId="757A77E3" w14:textId="21027329" w:rsidR="00A8207C" w:rsidRPr="00A8207C" w:rsidRDefault="00A8207C" w:rsidP="00A8207C">
      <w:pPr>
        <w:pStyle w:val="StyleFACorrespondingAuthorFootnote7pt"/>
      </w:pPr>
      <w:r w:rsidRPr="00A8207C">
        <w:t>Natural Science Foundation of the Jiangsu Higher Education Institutions of China Program (19KJB510059)</w:t>
      </w:r>
      <w:r>
        <w:t>;</w:t>
      </w:r>
      <w:r w:rsidRPr="00A8207C">
        <w:t xml:space="preserve"> the Suzhou Science and Technology Development Planning Project: Key Industrial Technology Innovation (SYG201924)</w:t>
      </w:r>
      <w:r>
        <w:t xml:space="preserve">; </w:t>
      </w:r>
      <w:r w:rsidRPr="00A8207C">
        <w:t>the Key Program Special Fund in XJTLU (KSF-P-02, KSF-T-03, KSF-A-04, KSF-A-05, KSF-A-07).</w:t>
      </w:r>
    </w:p>
    <w:p w14:paraId="6285BF11" w14:textId="77777777" w:rsidR="00DD6DBB" w:rsidRDefault="00DD6DBB" w:rsidP="000B5610">
      <w:pPr>
        <w:pStyle w:val="TDAcknowledgments"/>
        <w:spacing w:before="0" w:after="0"/>
        <w:ind w:firstLine="0"/>
        <w:jc w:val="left"/>
      </w:pPr>
      <w:r>
        <w:t>ACKNOWLEDGMENT</w:t>
      </w:r>
    </w:p>
    <w:p w14:paraId="3FFFD4B4" w14:textId="746F6ADC" w:rsidR="009246AD" w:rsidRPr="00A8207C" w:rsidRDefault="00A8207C" w:rsidP="00A8207C">
      <w:pPr>
        <w:pStyle w:val="TDAcknowledgments"/>
      </w:pPr>
      <w:r w:rsidRPr="00A8207C">
        <w:t>This research was funded in part by the Natural Science Foundation of the Jiangsu Higher Education Institutions of China Program (19KJB510059), the Suzhou Science and Technology Development Planning Project: Key Industrial Technology Innovation (SYG201924), and the Key Program Special Fund in XJTLU (KSF-P-02, KSF-T-03, KSF-A-04, KSF-A-05, KSF-A-07). The author Ivona Z. Mitrovic acknowledges the British Council UKIERI project no. IND/CONT/G/17-18/18</w:t>
      </w:r>
      <w:r w:rsidR="000F08A6">
        <w:t xml:space="preserve"> </w:t>
      </w:r>
      <w:r w:rsidR="000F08A6">
        <w:rPr>
          <w:rFonts w:cs="Times"/>
          <w:lang w:eastAsia="zh-CN"/>
        </w:rPr>
        <w:t>and F.No.184-1/2018(IC)</w:t>
      </w:r>
      <w:r w:rsidRPr="00A8207C">
        <w:t>.</w:t>
      </w:r>
    </w:p>
    <w:p w14:paraId="548FDBF3" w14:textId="77777777" w:rsidR="00DD6DBB" w:rsidRDefault="00DD6DBB" w:rsidP="00DD6DBB">
      <w:r>
        <w:t>ABBREVIATIONS</w:t>
      </w:r>
    </w:p>
    <w:p w14:paraId="2DF5DBF6" w14:textId="06290075" w:rsidR="00DD6DBB" w:rsidRDefault="00010F43" w:rsidP="00DD6DBB">
      <w:pPr>
        <w:spacing w:line="480" w:lineRule="auto"/>
        <w:jc w:val="left"/>
      </w:pPr>
      <w:r>
        <w:t xml:space="preserve">AI, artificial intelligence; </w:t>
      </w:r>
      <w:r w:rsidR="00A80308">
        <w:t>SP, solution-processed; RS, resistive switching; CF, conductive filament; CC, compliance current; LTP, long-term potentiation; LTD, long-term depression; STM, short-term memory; LTM, long-term memory.</w:t>
      </w:r>
    </w:p>
    <w:p w14:paraId="78E0FB23" w14:textId="1F5F8416" w:rsidR="003B7C1E" w:rsidRDefault="00DD6DBB" w:rsidP="00C86EAB">
      <w:pPr>
        <w:pStyle w:val="TFReferencesSection"/>
        <w:spacing w:after="0"/>
        <w:ind w:firstLine="0"/>
      </w:pPr>
      <w:r>
        <w:t>REFERENCES</w:t>
      </w:r>
    </w:p>
    <w:p w14:paraId="1E7083E6" w14:textId="77777777" w:rsidR="00B5261F" w:rsidRPr="00B5261F" w:rsidRDefault="003B7C1E" w:rsidP="00B5261F">
      <w:pPr>
        <w:pStyle w:val="EndNoteBibliography"/>
        <w:spacing w:after="0"/>
      </w:pPr>
      <w:r>
        <w:fldChar w:fldCharType="begin"/>
      </w:r>
      <w:r>
        <w:instrText xml:space="preserve"> ADDIN EN.REFLIST </w:instrText>
      </w:r>
      <w:r>
        <w:fldChar w:fldCharType="separate"/>
      </w:r>
      <w:r w:rsidR="00B5261F" w:rsidRPr="00B5261F">
        <w:t xml:space="preserve">(1) Abderrahmane, N.; Lemaire, E.; Miramond, B. Design Space Exploration of Hardware Spiking Neurons for Embedded Artificial Intelligence. </w:t>
      </w:r>
      <w:r w:rsidR="00B5261F" w:rsidRPr="00B5261F">
        <w:rPr>
          <w:i/>
        </w:rPr>
        <w:t xml:space="preserve">Neural Netw </w:t>
      </w:r>
      <w:r w:rsidR="00B5261F" w:rsidRPr="00B5261F">
        <w:rPr>
          <w:b/>
        </w:rPr>
        <w:t>2020,</w:t>
      </w:r>
      <w:r w:rsidR="00B5261F" w:rsidRPr="00B5261F">
        <w:t xml:space="preserve"> </w:t>
      </w:r>
      <w:r w:rsidR="00B5261F" w:rsidRPr="00B5261F">
        <w:rPr>
          <w:i/>
        </w:rPr>
        <w:t>121</w:t>
      </w:r>
      <w:r w:rsidR="00B5261F" w:rsidRPr="00B5261F">
        <w:t>, 366-386, DOI: 10.1016/j.neunet.2019.09.024.</w:t>
      </w:r>
    </w:p>
    <w:p w14:paraId="07627A78" w14:textId="77777777" w:rsidR="00B5261F" w:rsidRPr="00B5261F" w:rsidRDefault="00B5261F" w:rsidP="00B5261F">
      <w:pPr>
        <w:pStyle w:val="EndNoteBibliography"/>
        <w:spacing w:after="0"/>
      </w:pPr>
      <w:r w:rsidRPr="00B5261F">
        <w:t xml:space="preserve">(2) Hung, J.-M.; Li, X.; Wu, J.; Chang, M.-F. Challenges and Trends inDeveloping Nonvolatile Memory-Enabled Computing Chips for Intelligent Edge Devices. </w:t>
      </w:r>
      <w:r w:rsidRPr="00B5261F">
        <w:rPr>
          <w:i/>
        </w:rPr>
        <w:t xml:space="preserve">IEEE Transactions on Electron Devices </w:t>
      </w:r>
      <w:r w:rsidRPr="00B5261F">
        <w:rPr>
          <w:b/>
        </w:rPr>
        <w:t>2020,</w:t>
      </w:r>
      <w:r w:rsidRPr="00B5261F">
        <w:t xml:space="preserve"> </w:t>
      </w:r>
      <w:r w:rsidRPr="00B5261F">
        <w:rPr>
          <w:i/>
        </w:rPr>
        <w:t>67</w:t>
      </w:r>
      <w:r w:rsidRPr="00B5261F">
        <w:t xml:space="preserve"> (4), 1444-1453, DOI: 10.1109/ted.2020.2976115.</w:t>
      </w:r>
    </w:p>
    <w:p w14:paraId="74ED9B6F" w14:textId="77777777" w:rsidR="00B5261F" w:rsidRPr="00B5261F" w:rsidRDefault="00B5261F" w:rsidP="00B5261F">
      <w:pPr>
        <w:pStyle w:val="EndNoteBibliography"/>
        <w:spacing w:after="0"/>
      </w:pPr>
      <w:r w:rsidRPr="00B5261F">
        <w:t xml:space="preserve">(3) Sebastian, A.; Le Gallo, M.; Khaddam-Aljameh, R.; Eleftheriou, E. Memory devices and applications for in-memory computing. </w:t>
      </w:r>
      <w:r w:rsidRPr="00B5261F">
        <w:rPr>
          <w:i/>
        </w:rPr>
        <w:t xml:space="preserve">Nat Nanotechnol </w:t>
      </w:r>
      <w:r w:rsidRPr="00B5261F">
        <w:rPr>
          <w:b/>
        </w:rPr>
        <w:t>2020,</w:t>
      </w:r>
      <w:r w:rsidRPr="00B5261F">
        <w:t xml:space="preserve"> </w:t>
      </w:r>
      <w:r w:rsidRPr="00B5261F">
        <w:rPr>
          <w:i/>
        </w:rPr>
        <w:t>15</w:t>
      </w:r>
      <w:r w:rsidRPr="00B5261F">
        <w:t xml:space="preserve"> (7), 529-544, DOI: 10.1038/s41565-020-0655-z.</w:t>
      </w:r>
    </w:p>
    <w:p w14:paraId="4103F102" w14:textId="77777777" w:rsidR="00B5261F" w:rsidRPr="00B5261F" w:rsidRDefault="00B5261F" w:rsidP="00B5261F">
      <w:pPr>
        <w:pStyle w:val="EndNoteBibliography"/>
        <w:spacing w:after="0"/>
      </w:pPr>
      <w:r w:rsidRPr="00B5261F">
        <w:t xml:space="preserve">(4) Shen, Z.; Zhao, C.; Qi, Y.; Xu, W.; Liu, Y.; Mitrovic, I. Z.; Yang, L.; Zhao, C. Advances of RRAM Devices: Resistive Switching Mechanisms, Materials and Bionic Synaptic Application. </w:t>
      </w:r>
      <w:r w:rsidRPr="00B5261F">
        <w:rPr>
          <w:i/>
        </w:rPr>
        <w:t xml:space="preserve">Nanomaterials (Basel) </w:t>
      </w:r>
      <w:r w:rsidRPr="00B5261F">
        <w:rPr>
          <w:b/>
        </w:rPr>
        <w:t>2020,</w:t>
      </w:r>
      <w:r w:rsidRPr="00B5261F">
        <w:t xml:space="preserve"> </w:t>
      </w:r>
      <w:r w:rsidRPr="00B5261F">
        <w:rPr>
          <w:i/>
        </w:rPr>
        <w:t>10</w:t>
      </w:r>
      <w:r w:rsidRPr="00B5261F">
        <w:t xml:space="preserve"> (8), 1437(1)-1437(31), DOI: 10.3390/nano10081437.</w:t>
      </w:r>
    </w:p>
    <w:p w14:paraId="15B5B060" w14:textId="77777777" w:rsidR="00B5261F" w:rsidRPr="00B5261F" w:rsidRDefault="00B5261F" w:rsidP="00B5261F">
      <w:pPr>
        <w:pStyle w:val="EndNoteBibliography"/>
        <w:spacing w:after="0"/>
      </w:pPr>
      <w:r w:rsidRPr="00B5261F">
        <w:lastRenderedPageBreak/>
        <w:t xml:space="preserve">(5) Cong Ye, J. W., Gang He, Jieqiong Zhang, Tengfei Deng, Pin He, Hao Wang. Physical Mechanism and Performance Factors of Metal Oxide Based Resistive Switching Memory: a Review. </w:t>
      </w:r>
      <w:r w:rsidRPr="00B5261F">
        <w:rPr>
          <w:i/>
        </w:rPr>
        <w:t xml:space="preserve">Journal of Materials Science &amp; Technology </w:t>
      </w:r>
      <w:r w:rsidRPr="00B5261F">
        <w:rPr>
          <w:b/>
        </w:rPr>
        <w:t>2015,</w:t>
      </w:r>
      <w:r w:rsidRPr="00B5261F">
        <w:t xml:space="preserve"> </w:t>
      </w:r>
      <w:r w:rsidRPr="00B5261F">
        <w:rPr>
          <w:i/>
        </w:rPr>
        <w:t>15</w:t>
      </w:r>
      <w:r w:rsidRPr="00B5261F">
        <w:t>, 1-27, DOI: 10.1016/j.jmst.2015.10.018.</w:t>
      </w:r>
    </w:p>
    <w:p w14:paraId="5B83EED7" w14:textId="77777777" w:rsidR="00B5261F" w:rsidRPr="00B5261F" w:rsidRDefault="00B5261F" w:rsidP="00B5261F">
      <w:pPr>
        <w:pStyle w:val="EndNoteBibliography"/>
        <w:spacing w:after="0"/>
      </w:pPr>
      <w:r w:rsidRPr="00B5261F">
        <w:t xml:space="preserve">(6) Charan, G.; Mohanty, A.; Du, X.; Krishnan, G.; Joshi, R. V.; Cao, Y. Accurate Inference With Inaccurate RRAM Devices: A Joint Algorithm-Design Solution. </w:t>
      </w:r>
      <w:r w:rsidRPr="00B5261F">
        <w:rPr>
          <w:i/>
        </w:rPr>
        <w:t xml:space="preserve">IEEE Journal on Exploratory Solid-State Computational Devices and Circuits </w:t>
      </w:r>
      <w:r w:rsidRPr="00B5261F">
        <w:rPr>
          <w:b/>
        </w:rPr>
        <w:t>2020,</w:t>
      </w:r>
      <w:r w:rsidRPr="00B5261F">
        <w:t xml:space="preserve"> </w:t>
      </w:r>
      <w:r w:rsidRPr="00B5261F">
        <w:rPr>
          <w:i/>
        </w:rPr>
        <w:t>6</w:t>
      </w:r>
      <w:r w:rsidRPr="00B5261F">
        <w:t xml:space="preserve"> (1), 27-35, DOI: 10.1109/jxcdc.2020.2987605.</w:t>
      </w:r>
    </w:p>
    <w:p w14:paraId="5EB91BEB" w14:textId="77777777" w:rsidR="00B5261F" w:rsidRPr="00B5261F" w:rsidRDefault="00B5261F" w:rsidP="00B5261F">
      <w:pPr>
        <w:pStyle w:val="EndNoteBibliography"/>
        <w:spacing w:after="0"/>
      </w:pPr>
      <w:bookmarkStart w:id="60" w:name="_Hlk62143592"/>
      <w:r w:rsidRPr="00B5261F">
        <w:t>(7) Asif Alia, Y. A., Haider Abbasc, Yu-Rim Jeonc, Sajjad Hussaina, Bilal Abbas Naqvia, Changhwan Choic, Jongwan Junga. Dependence of InGaZnO and SnO</w:t>
      </w:r>
      <w:r w:rsidRPr="00B5261F">
        <w:rPr>
          <w:vertAlign w:val="subscript"/>
        </w:rPr>
        <w:t>2</w:t>
      </w:r>
      <w:r w:rsidRPr="00B5261F">
        <w:t xml:space="preserve"> thin film stacking sequence for the resistive switching characteristics of conductive bridge memory devices. </w:t>
      </w:r>
      <w:r w:rsidRPr="00B5261F">
        <w:rPr>
          <w:i/>
        </w:rPr>
        <w:t xml:space="preserve">Applied Surface Science </w:t>
      </w:r>
      <w:r w:rsidRPr="00B5261F">
        <w:rPr>
          <w:b/>
        </w:rPr>
        <w:t>2020,</w:t>
      </w:r>
      <w:r w:rsidRPr="00B5261F">
        <w:t xml:space="preserve"> </w:t>
      </w:r>
      <w:r w:rsidRPr="00B5261F">
        <w:rPr>
          <w:i/>
        </w:rPr>
        <w:t>525</w:t>
      </w:r>
      <w:r w:rsidRPr="00B5261F">
        <w:t>, 146390(1)-146390(8), DOI: 10.1016/j.apsusc.2020.146390.</w:t>
      </w:r>
    </w:p>
    <w:bookmarkEnd w:id="60"/>
    <w:p w14:paraId="3242A2AF" w14:textId="77777777" w:rsidR="00B5261F" w:rsidRPr="00B5261F" w:rsidRDefault="00B5261F" w:rsidP="00B5261F">
      <w:pPr>
        <w:pStyle w:val="EndNoteBibliography"/>
        <w:spacing w:after="0"/>
      </w:pPr>
      <w:r w:rsidRPr="00B5261F">
        <w:t>(8) Yoon, K. J.; Kim, G. H.; Yoo, S.; Bae, W.; Yoon, J. H.; Park, T. H.; Kwon, D. E.; Kwon, Y. J.; Kim, H. J.; Kim, Y. M.; Hwang, C. S. Double-Layer-Stacked One Diode-One Resistive Switching Memory Crossbar Array with an Extremely High Rectification Ratio of 10</w:t>
      </w:r>
      <w:r w:rsidRPr="00B5261F">
        <w:rPr>
          <w:vertAlign w:val="superscript"/>
        </w:rPr>
        <w:t>9</w:t>
      </w:r>
      <w:r w:rsidRPr="00B5261F">
        <w:t xml:space="preserve">. </w:t>
      </w:r>
      <w:r w:rsidRPr="00B5261F">
        <w:rPr>
          <w:i/>
        </w:rPr>
        <w:t xml:space="preserve">Advanced Electronic Materials </w:t>
      </w:r>
      <w:r w:rsidRPr="00B5261F">
        <w:rPr>
          <w:b/>
        </w:rPr>
        <w:t>2017,</w:t>
      </w:r>
      <w:r w:rsidRPr="00B5261F">
        <w:t xml:space="preserve"> </w:t>
      </w:r>
      <w:r w:rsidRPr="00B5261F">
        <w:rPr>
          <w:i/>
        </w:rPr>
        <w:t>3</w:t>
      </w:r>
      <w:r w:rsidRPr="00B5261F">
        <w:t xml:space="preserve"> (7), DOI: 10.1002/aelm.201700152.</w:t>
      </w:r>
    </w:p>
    <w:p w14:paraId="6202E484" w14:textId="77777777" w:rsidR="00B5261F" w:rsidRPr="00B5261F" w:rsidRDefault="00B5261F" w:rsidP="00B5261F">
      <w:pPr>
        <w:pStyle w:val="EndNoteBibliography"/>
        <w:spacing w:after="0"/>
      </w:pPr>
      <w:r w:rsidRPr="00B5261F">
        <w:t xml:space="preserve">(9) Pedro, M.; Martin-Martinez, J.; Rodriguez, R.; Gonzalez, M. B.; Campabadal, F.; Nafria, M. A flexible characterization methodology of RRAM: Application to the modeling of the conductivity changes as synaptic weight updates. </w:t>
      </w:r>
      <w:r w:rsidRPr="00B5261F">
        <w:rPr>
          <w:i/>
        </w:rPr>
        <w:t xml:space="preserve">Solid-State Electronics </w:t>
      </w:r>
      <w:r w:rsidRPr="00B5261F">
        <w:rPr>
          <w:b/>
        </w:rPr>
        <w:t>2019,</w:t>
      </w:r>
      <w:r w:rsidRPr="00B5261F">
        <w:t xml:space="preserve"> </w:t>
      </w:r>
      <w:r w:rsidRPr="00B5261F">
        <w:rPr>
          <w:i/>
        </w:rPr>
        <w:t>159</w:t>
      </w:r>
      <w:r w:rsidRPr="00B5261F">
        <w:t>, 57-62, DOI: 10.1016/j.sse.2019.03.035.</w:t>
      </w:r>
    </w:p>
    <w:p w14:paraId="24A5BE55" w14:textId="77777777" w:rsidR="00B5261F" w:rsidRPr="00B5261F" w:rsidRDefault="00B5261F" w:rsidP="00B5261F">
      <w:pPr>
        <w:pStyle w:val="EndNoteBibliography"/>
        <w:spacing w:after="0"/>
      </w:pPr>
      <w:r w:rsidRPr="00B5261F">
        <w:t xml:space="preserve">(10) Yang, R.; Huang, H.-M.; Hong, Q.-H.; Yin, X.-B.; Tan, Z.-H.; Shi, T.; Zhou, Y.-X.; Miao, X.-S.; Wang, X.-P.; Mi, S.-B.; Jia, C.-L.; Guo, X. Synaptic Suppression Triplet-STDP Learning Rule Realized in Second-Order Memristors. </w:t>
      </w:r>
      <w:r w:rsidRPr="00B5261F">
        <w:rPr>
          <w:i/>
        </w:rPr>
        <w:t xml:space="preserve">Advanced Functional Materials </w:t>
      </w:r>
      <w:r w:rsidRPr="00B5261F">
        <w:rPr>
          <w:b/>
        </w:rPr>
        <w:t>2018,</w:t>
      </w:r>
      <w:r w:rsidRPr="00B5261F">
        <w:t xml:space="preserve"> </w:t>
      </w:r>
      <w:r w:rsidRPr="00B5261F">
        <w:rPr>
          <w:i/>
        </w:rPr>
        <w:t>28</w:t>
      </w:r>
      <w:r w:rsidRPr="00B5261F">
        <w:t xml:space="preserve"> (5), DOI: 10.1002/adfm.201704455.</w:t>
      </w:r>
    </w:p>
    <w:p w14:paraId="38DA6AE4" w14:textId="77777777" w:rsidR="00B5261F" w:rsidRPr="00B5261F" w:rsidRDefault="00B5261F" w:rsidP="00B5261F">
      <w:pPr>
        <w:pStyle w:val="EndNoteBibliography"/>
        <w:spacing w:after="0"/>
      </w:pPr>
      <w:r w:rsidRPr="00B5261F">
        <w:t xml:space="preserve">(11) Jang, S.; Jang, S.; Lee, E. H.; Kang, M.; Wang, G.; Kim, T. W. Ultrathin Conformable Organic Artificial Synapse for Wearable Intelligent Device Applications. </w:t>
      </w:r>
      <w:r w:rsidRPr="00B5261F">
        <w:rPr>
          <w:i/>
        </w:rPr>
        <w:t xml:space="preserve">ACS Appl Mater Interfaces </w:t>
      </w:r>
      <w:r w:rsidRPr="00B5261F">
        <w:rPr>
          <w:b/>
        </w:rPr>
        <w:t>2019,</w:t>
      </w:r>
      <w:r w:rsidRPr="00B5261F">
        <w:t xml:space="preserve"> </w:t>
      </w:r>
      <w:r w:rsidRPr="00B5261F">
        <w:rPr>
          <w:i/>
        </w:rPr>
        <w:t>11</w:t>
      </w:r>
      <w:r w:rsidRPr="00B5261F">
        <w:t xml:space="preserve"> (1), 1071-1080, DOI: 10.1021/acsami.8b12092.</w:t>
      </w:r>
    </w:p>
    <w:p w14:paraId="47D59E38" w14:textId="77777777" w:rsidR="00B5261F" w:rsidRPr="00B5261F" w:rsidRDefault="00B5261F" w:rsidP="00B5261F">
      <w:pPr>
        <w:pStyle w:val="EndNoteBibliography"/>
        <w:spacing w:after="0"/>
      </w:pPr>
      <w:r w:rsidRPr="00B5261F">
        <w:t>(12) Li, Y.; Fuller, E. J.; Asapu, S.; Agarwal, S.; Kurita, T.; Yang, J. J.; Talin, A. A. Low-Voltage, CMOS-Free Synaptic Memory Based on LiXTiO</w:t>
      </w:r>
      <w:r w:rsidRPr="00B5261F">
        <w:rPr>
          <w:vertAlign w:val="subscript"/>
        </w:rPr>
        <w:t>2</w:t>
      </w:r>
      <w:r w:rsidRPr="00B5261F">
        <w:t xml:space="preserve"> Redox Transistors. </w:t>
      </w:r>
      <w:r w:rsidRPr="00B5261F">
        <w:rPr>
          <w:i/>
        </w:rPr>
        <w:t xml:space="preserve">ACS Appl Mater Interfaces </w:t>
      </w:r>
      <w:r w:rsidRPr="00B5261F">
        <w:rPr>
          <w:b/>
        </w:rPr>
        <w:t>2019,</w:t>
      </w:r>
      <w:r w:rsidRPr="00B5261F">
        <w:t xml:space="preserve"> </w:t>
      </w:r>
      <w:r w:rsidRPr="00B5261F">
        <w:rPr>
          <w:i/>
        </w:rPr>
        <w:t>11</w:t>
      </w:r>
      <w:r w:rsidRPr="00B5261F">
        <w:t xml:space="preserve"> (42), 38982-38992, DOI: 10.1021/acsami.9b14338.</w:t>
      </w:r>
    </w:p>
    <w:p w14:paraId="6C1685E5" w14:textId="77777777" w:rsidR="00B5261F" w:rsidRPr="00B5261F" w:rsidRDefault="00B5261F" w:rsidP="00B5261F">
      <w:pPr>
        <w:pStyle w:val="EndNoteBibliography"/>
        <w:spacing w:after="0"/>
      </w:pPr>
      <w:r w:rsidRPr="00B5261F">
        <w:t xml:space="preserve">(13) Yu, T. F.; Chen, H. Y.; Liao, M. Y.; Tien, H. C.; Chang, T. T.; Chueh, C. C.; Lee, W. Y. Solution-Processable Anion-doped Conjugated Polymer for Nonvolatile Organic Transistor Memory with Synaptic Behaviors. </w:t>
      </w:r>
      <w:r w:rsidRPr="00B5261F">
        <w:rPr>
          <w:i/>
        </w:rPr>
        <w:t xml:space="preserve">ACS Appl Mater Interfaces </w:t>
      </w:r>
      <w:r w:rsidRPr="00B5261F">
        <w:rPr>
          <w:b/>
        </w:rPr>
        <w:t>2020,</w:t>
      </w:r>
      <w:r w:rsidRPr="00B5261F">
        <w:t xml:space="preserve"> </w:t>
      </w:r>
      <w:r w:rsidRPr="00B5261F">
        <w:rPr>
          <w:i/>
        </w:rPr>
        <w:t>12</w:t>
      </w:r>
      <w:r w:rsidRPr="00B5261F">
        <w:t xml:space="preserve"> (30), 33968-33978, DOI: 10.1021/acsami.0c06109.</w:t>
      </w:r>
    </w:p>
    <w:p w14:paraId="76F01BBE" w14:textId="77777777" w:rsidR="00B5261F" w:rsidRPr="00B5261F" w:rsidRDefault="00B5261F" w:rsidP="00B5261F">
      <w:pPr>
        <w:pStyle w:val="EndNoteBibliography"/>
        <w:spacing w:after="0"/>
      </w:pPr>
      <w:r w:rsidRPr="00B5261F">
        <w:t xml:space="preserve">(14) Gutiérrez, D.; de Sousa, J. A.; Mas-Torrent, M.; Crivillers, N. Resistive Switching Observation in a Gallium-Based Liquid Metal/Graphene Junction. </w:t>
      </w:r>
      <w:r w:rsidRPr="00B5261F">
        <w:rPr>
          <w:i/>
        </w:rPr>
        <w:t xml:space="preserve">ACS Applied Electronic Materials </w:t>
      </w:r>
      <w:r w:rsidRPr="00B5261F">
        <w:rPr>
          <w:b/>
        </w:rPr>
        <w:t>2020,</w:t>
      </w:r>
      <w:r w:rsidRPr="00B5261F">
        <w:t xml:space="preserve"> </w:t>
      </w:r>
      <w:r w:rsidRPr="00B5261F">
        <w:rPr>
          <w:i/>
        </w:rPr>
        <w:t>10</w:t>
      </w:r>
      <w:r w:rsidRPr="00B5261F">
        <w:t>, 1-7, DOI: 10.1021/acsaelm.0c00296.</w:t>
      </w:r>
    </w:p>
    <w:p w14:paraId="79CAD630" w14:textId="77777777" w:rsidR="00B5261F" w:rsidRPr="00B5261F" w:rsidRDefault="00B5261F" w:rsidP="00B5261F">
      <w:pPr>
        <w:pStyle w:val="EndNoteBibliography"/>
        <w:spacing w:after="0"/>
      </w:pPr>
      <w:r w:rsidRPr="00B5261F">
        <w:t>(15) Kumar, D.; Chand, U.; Wen Siang, L.; Tseng, T.-Y. High-Performance TiN/Al</w:t>
      </w:r>
      <w:r w:rsidRPr="00B5261F">
        <w:rPr>
          <w:vertAlign w:val="subscript"/>
        </w:rPr>
        <w:t>2</w:t>
      </w:r>
      <w:r w:rsidRPr="00B5261F">
        <w:t>O</w:t>
      </w:r>
      <w:r w:rsidRPr="00B5261F">
        <w:rPr>
          <w:vertAlign w:val="subscript"/>
        </w:rPr>
        <w:t>3</w:t>
      </w:r>
      <w:r w:rsidRPr="00B5261F">
        <w:t>/ZnO/Al</w:t>
      </w:r>
      <w:r w:rsidRPr="00B5261F">
        <w:rPr>
          <w:vertAlign w:val="subscript"/>
        </w:rPr>
        <w:t>2</w:t>
      </w:r>
      <w:r w:rsidRPr="00B5261F">
        <w:t>O</w:t>
      </w:r>
      <w:r w:rsidRPr="00B5261F">
        <w:rPr>
          <w:vertAlign w:val="subscript"/>
        </w:rPr>
        <w:t>3</w:t>
      </w:r>
      <w:r w:rsidRPr="00B5261F">
        <w:t xml:space="preserve">/TiN Flexible RRAM Device With High Bending Condition. </w:t>
      </w:r>
      <w:r w:rsidRPr="00B5261F">
        <w:rPr>
          <w:i/>
        </w:rPr>
        <w:t xml:space="preserve">IEEE Transactions on Electron Devices </w:t>
      </w:r>
      <w:r w:rsidRPr="00B5261F">
        <w:rPr>
          <w:b/>
        </w:rPr>
        <w:t>2020,</w:t>
      </w:r>
      <w:r w:rsidRPr="00B5261F">
        <w:t xml:space="preserve"> </w:t>
      </w:r>
      <w:r w:rsidRPr="00B5261F">
        <w:rPr>
          <w:i/>
        </w:rPr>
        <w:t>67</w:t>
      </w:r>
      <w:r w:rsidRPr="00B5261F">
        <w:t xml:space="preserve"> (2), 493-498, DOI: 10.1109/ted.2019.2959883.</w:t>
      </w:r>
    </w:p>
    <w:p w14:paraId="014D24B9" w14:textId="77777777" w:rsidR="00B5261F" w:rsidRPr="00B5261F" w:rsidRDefault="00B5261F" w:rsidP="00B5261F">
      <w:pPr>
        <w:pStyle w:val="EndNoteBibliography"/>
        <w:spacing w:after="0"/>
      </w:pPr>
      <w:r w:rsidRPr="00B5261F">
        <w:t>(16) Jingwei Zhang, F. W., Chuang Li, Xin Shan, Ange Liana, Kai Hu, Yue Li, Qi Liu, Yaowu Hao, Kailiang Zhang. Insight into interface behavior and microscopic switching mechanism for flexible HfO</w:t>
      </w:r>
      <w:r w:rsidRPr="00B5261F">
        <w:rPr>
          <w:vertAlign w:val="subscript"/>
        </w:rPr>
        <w:t>2</w:t>
      </w:r>
      <w:r w:rsidRPr="00B5261F">
        <w:t xml:space="preserve"> RRAM. </w:t>
      </w:r>
      <w:r w:rsidRPr="00B5261F">
        <w:rPr>
          <w:i/>
        </w:rPr>
        <w:t xml:space="preserve">Applied Surface Science </w:t>
      </w:r>
      <w:r w:rsidRPr="00B5261F">
        <w:rPr>
          <w:b/>
        </w:rPr>
        <w:t>2020,</w:t>
      </w:r>
      <w:r w:rsidRPr="00B5261F">
        <w:t xml:space="preserve"> </w:t>
      </w:r>
      <w:r w:rsidRPr="00B5261F">
        <w:rPr>
          <w:i/>
        </w:rPr>
        <w:t>526</w:t>
      </w:r>
      <w:r w:rsidRPr="00B5261F">
        <w:t>, 146723(1)-146723(7), DOI: 10.1016/j.apsusc.2020.146723.</w:t>
      </w:r>
    </w:p>
    <w:p w14:paraId="4E73A2FB" w14:textId="77777777" w:rsidR="00B5261F" w:rsidRPr="00B5261F" w:rsidRDefault="00B5261F" w:rsidP="00B5261F">
      <w:pPr>
        <w:pStyle w:val="EndNoteBibliography"/>
        <w:spacing w:after="0"/>
      </w:pPr>
      <w:r w:rsidRPr="00B5261F">
        <w:t>(17) Sun, C.; Lu, S. M.; Jin, F.; Mo, W. Q.; Song, J. L.; Dong, K. F. Investigation of FePt electrode induced influence on resistive switching characteristics of SiO</w:t>
      </w:r>
      <w:r w:rsidRPr="00B5261F">
        <w:rPr>
          <w:vertAlign w:val="subscript"/>
        </w:rPr>
        <w:t>2</w:t>
      </w:r>
      <w:r w:rsidRPr="00B5261F">
        <w:t xml:space="preserve">-based RRAM. </w:t>
      </w:r>
      <w:r w:rsidRPr="00B5261F">
        <w:rPr>
          <w:i/>
        </w:rPr>
        <w:t xml:space="preserve">Journal </w:t>
      </w:r>
      <w:r w:rsidRPr="00B5261F">
        <w:rPr>
          <w:i/>
        </w:rPr>
        <w:lastRenderedPageBreak/>
        <w:t xml:space="preserve">of Materials Science: Materials in Electronics </w:t>
      </w:r>
      <w:r w:rsidRPr="00B5261F">
        <w:rPr>
          <w:b/>
        </w:rPr>
        <w:t>2020,</w:t>
      </w:r>
      <w:r w:rsidRPr="00B5261F">
        <w:t xml:space="preserve"> </w:t>
      </w:r>
      <w:r w:rsidRPr="00B5261F">
        <w:rPr>
          <w:i/>
        </w:rPr>
        <w:t>20</w:t>
      </w:r>
      <w:r w:rsidRPr="00B5261F">
        <w:t>, 04521-1-044521-8, DOI: 10.1007/s10854-020-04521-1.</w:t>
      </w:r>
    </w:p>
    <w:p w14:paraId="477C8085" w14:textId="77777777" w:rsidR="00B5261F" w:rsidRPr="00B5261F" w:rsidRDefault="00B5261F" w:rsidP="00B5261F">
      <w:pPr>
        <w:pStyle w:val="EndNoteBibliography"/>
        <w:spacing w:after="0"/>
      </w:pPr>
      <w:r w:rsidRPr="00B5261F">
        <w:t xml:space="preserve">(18) Lee, E. M.; Ahn, Y.; Son, J. Y. Electric field control of magnetization reversal in conducting filament nanostructures in NiO resistive random access memory. </w:t>
      </w:r>
      <w:r w:rsidRPr="00B5261F">
        <w:rPr>
          <w:i/>
        </w:rPr>
        <w:t xml:space="preserve">Journal of Alloys and Compounds </w:t>
      </w:r>
      <w:r w:rsidRPr="00B5261F">
        <w:rPr>
          <w:b/>
        </w:rPr>
        <w:t>2020,</w:t>
      </w:r>
      <w:r w:rsidRPr="00B5261F">
        <w:t xml:space="preserve"> </w:t>
      </w:r>
      <w:r w:rsidRPr="00B5261F">
        <w:rPr>
          <w:i/>
        </w:rPr>
        <w:t>840</w:t>
      </w:r>
      <w:r w:rsidRPr="00B5261F">
        <w:t>, 155748-155754, DOI: 10.1016/j.jallcom.2020.155748.</w:t>
      </w:r>
    </w:p>
    <w:p w14:paraId="5CAD1211" w14:textId="77777777" w:rsidR="00B5261F" w:rsidRPr="00B5261F" w:rsidRDefault="00B5261F" w:rsidP="00B5261F">
      <w:pPr>
        <w:pStyle w:val="EndNoteBibliography"/>
        <w:spacing w:after="0"/>
      </w:pPr>
      <w:r w:rsidRPr="00B5261F">
        <w:t>(19) Wu, L.; Liu, H.; Lin, J.; Wang, S. Self-Compliance and High Performance Pt/HfO</w:t>
      </w:r>
      <w:r w:rsidRPr="00B5261F">
        <w:rPr>
          <w:vertAlign w:val="subscript"/>
        </w:rPr>
        <w:t>x</w:t>
      </w:r>
      <w:r w:rsidRPr="00B5261F">
        <w:t xml:space="preserve">/Ti RRAM Achieved through Annealing. </w:t>
      </w:r>
      <w:r w:rsidRPr="00B5261F">
        <w:rPr>
          <w:i/>
        </w:rPr>
        <w:t xml:space="preserve">Nanomaterials (Basel) </w:t>
      </w:r>
      <w:r w:rsidRPr="00B5261F">
        <w:rPr>
          <w:b/>
        </w:rPr>
        <w:t>2020,</w:t>
      </w:r>
      <w:r w:rsidRPr="00B5261F">
        <w:t xml:space="preserve"> </w:t>
      </w:r>
      <w:r w:rsidRPr="00B5261F">
        <w:rPr>
          <w:i/>
        </w:rPr>
        <w:t>10</w:t>
      </w:r>
      <w:r w:rsidRPr="00B5261F">
        <w:t xml:space="preserve"> (3), 457-1-457-8, DOI: 10.3390/nano10030457.</w:t>
      </w:r>
    </w:p>
    <w:p w14:paraId="3E3A0D8E" w14:textId="77777777" w:rsidR="00B5261F" w:rsidRPr="00B5261F" w:rsidRDefault="00B5261F" w:rsidP="00B5261F">
      <w:pPr>
        <w:pStyle w:val="EndNoteBibliography"/>
        <w:spacing w:after="0"/>
      </w:pPr>
      <w:r w:rsidRPr="00B5261F">
        <w:t xml:space="preserve">(20) H.-S. Philip Wong, H.-Y. L., Shimeng Yu, Yu-Sheng Chen, Yi Wu, Pang-Shiu Chen, Byoungil Lee, Frederick T. Chen, and Ming-Jinn Tsai. Metal–Oxide RRAM. </w:t>
      </w:r>
      <w:r w:rsidRPr="00B5261F">
        <w:rPr>
          <w:i/>
        </w:rPr>
        <w:t xml:space="preserve">PROCEEDINGS OF THE IEEE </w:t>
      </w:r>
      <w:r w:rsidRPr="00B5261F">
        <w:rPr>
          <w:b/>
        </w:rPr>
        <w:t>2012,</w:t>
      </w:r>
      <w:r w:rsidRPr="00B5261F">
        <w:t xml:space="preserve"> </w:t>
      </w:r>
      <w:r w:rsidRPr="00B5261F">
        <w:rPr>
          <w:i/>
        </w:rPr>
        <w:t>100</w:t>
      </w:r>
      <w:r w:rsidRPr="00B5261F">
        <w:t xml:space="preserve"> (6), 1951-1970, DOI: 10.1109/JPROC.2012.2190369.</w:t>
      </w:r>
    </w:p>
    <w:p w14:paraId="0A725812" w14:textId="77777777" w:rsidR="00B5261F" w:rsidRPr="00B5261F" w:rsidRDefault="00B5261F" w:rsidP="00B5261F">
      <w:pPr>
        <w:pStyle w:val="EndNoteBibliography"/>
        <w:spacing w:after="0"/>
      </w:pPr>
      <w:r w:rsidRPr="00B5261F">
        <w:t xml:space="preserve">(21) XiaoLiang Hong, D. J. L., Putu Andhita Dananjaya, Funan Tan, CheeMang Ng &amp; WenSiang Lew Oxide-based RRAM materials for neuromorphic computing. </w:t>
      </w:r>
      <w:r w:rsidRPr="00B5261F">
        <w:rPr>
          <w:i/>
        </w:rPr>
        <w:t xml:space="preserve">Journal of Materials Science volume </w:t>
      </w:r>
      <w:r w:rsidRPr="00B5261F">
        <w:rPr>
          <w:b/>
        </w:rPr>
        <w:t>2018,</w:t>
      </w:r>
      <w:r w:rsidRPr="00B5261F">
        <w:t xml:space="preserve"> </w:t>
      </w:r>
      <w:r w:rsidRPr="00B5261F">
        <w:rPr>
          <w:i/>
        </w:rPr>
        <w:t>53</w:t>
      </w:r>
      <w:r w:rsidRPr="00B5261F">
        <w:t>, 8720–8746, DOI: 10.1007/s10853-018-2134-6.</w:t>
      </w:r>
    </w:p>
    <w:p w14:paraId="333B31C1" w14:textId="77777777" w:rsidR="00B5261F" w:rsidRPr="00B5261F" w:rsidRDefault="00B5261F" w:rsidP="00B5261F">
      <w:pPr>
        <w:pStyle w:val="EndNoteBibliography"/>
        <w:spacing w:after="0"/>
      </w:pPr>
      <w:r w:rsidRPr="00B5261F">
        <w:t xml:space="preserve">(22) G. Bersuker, D. C. G., D. Veksler, J. Yum, H. Park, S. Lian, L. Vandelli, A. Padovani, L. Larcher, K. McKenna, A. Shluger, V. Iglesias, M. Porti, M. Nafría, W. Taylor, P. D. Kirsch, R. Jammy, Metal Oxide RRAM Switching Mechanism Based on Conductive Filament Microscopic Properties. In </w:t>
      </w:r>
      <w:r w:rsidRPr="00B5261F">
        <w:rPr>
          <w:i/>
        </w:rPr>
        <w:t>2010 International Electron Devices Meeting</w:t>
      </w:r>
      <w:r w:rsidRPr="00B5261F">
        <w:t>, IEEE: San Francisco, CA, USA, 2010; pp 19.6.1-19.6.4.</w:t>
      </w:r>
    </w:p>
    <w:p w14:paraId="2B20C6D7" w14:textId="77777777" w:rsidR="00B5261F" w:rsidRPr="00B5261F" w:rsidRDefault="00B5261F" w:rsidP="00B5261F">
      <w:pPr>
        <w:pStyle w:val="EndNoteBibliography"/>
        <w:spacing w:after="0"/>
      </w:pPr>
      <w:r w:rsidRPr="00B5261F">
        <w:t xml:space="preserve">(23) B. Gao, S. Y., N. Xu, L.F. Liu, B. Sun, X.Y. Liu, R.Q. Han, J.F. Kang, B. Yu, Y.Y. Wang, Oxide-Based RRAM Switching Mechanism: A New Ion-Transport-Recombination Model. In </w:t>
      </w:r>
      <w:r w:rsidRPr="00B5261F">
        <w:rPr>
          <w:i/>
        </w:rPr>
        <w:t>2008 IEEE International Electron Devices Meeting</w:t>
      </w:r>
      <w:r w:rsidRPr="00B5261F">
        <w:t>, IEEE: San Francisco, CA, USA, 2008; pp 1-4.</w:t>
      </w:r>
    </w:p>
    <w:p w14:paraId="7F1CDAFF" w14:textId="77777777" w:rsidR="00B5261F" w:rsidRPr="00B5261F" w:rsidRDefault="00B5261F" w:rsidP="00B5261F">
      <w:pPr>
        <w:pStyle w:val="EndNoteBibliography"/>
        <w:spacing w:after="0"/>
      </w:pPr>
      <w:r w:rsidRPr="00B5261F">
        <w:t>(24) Andrea Padovani, L. L., Member, Onofrio Pirrotta, Luca Vandelli, and Gennadi Bersuker. Microscopic Modeling of HfO</w:t>
      </w:r>
      <w:r w:rsidRPr="00B5261F">
        <w:rPr>
          <w:vertAlign w:val="subscript"/>
        </w:rPr>
        <w:t>x</w:t>
      </w:r>
      <w:r w:rsidRPr="00B5261F">
        <w:t xml:space="preserve"> RRAM Operations: From Forming to Switching. </w:t>
      </w:r>
      <w:r w:rsidRPr="00B5261F">
        <w:rPr>
          <w:i/>
        </w:rPr>
        <w:t xml:space="preserve">IEEE TRANSACTIONS ON ELECTRON DEVICES </w:t>
      </w:r>
      <w:r w:rsidRPr="00B5261F">
        <w:rPr>
          <w:b/>
        </w:rPr>
        <w:t>2015,</w:t>
      </w:r>
      <w:r w:rsidRPr="00B5261F">
        <w:t xml:space="preserve"> </w:t>
      </w:r>
      <w:r w:rsidRPr="00B5261F">
        <w:rPr>
          <w:i/>
        </w:rPr>
        <w:t>62</w:t>
      </w:r>
      <w:r w:rsidRPr="00B5261F">
        <w:t xml:space="preserve"> (6), 1998-2006, DOI: 10.1109/TED.2015.2418114.</w:t>
      </w:r>
    </w:p>
    <w:p w14:paraId="286D65EE" w14:textId="77777777" w:rsidR="00B5261F" w:rsidRPr="00B5261F" w:rsidRDefault="00B5261F" w:rsidP="00B5261F">
      <w:pPr>
        <w:pStyle w:val="EndNoteBibliography"/>
        <w:spacing w:after="0"/>
      </w:pPr>
      <w:r w:rsidRPr="00B5261F">
        <w:t xml:space="preserve">(25) Liu, T.; Wu, W.; Liao, K. N.; Sun, Q.; Gong, X.; Roy, V. A. L.; Yu, Z. Z.; Li, R. K. Y. Fabrication of carboxymethyl cellulose and graphene oxide bio-nanocomposites for flexible nonvolatile resistive switching memory devices. </w:t>
      </w:r>
      <w:r w:rsidRPr="00B5261F">
        <w:rPr>
          <w:i/>
        </w:rPr>
        <w:t xml:space="preserve">Carbohydr Polym </w:t>
      </w:r>
      <w:r w:rsidRPr="00B5261F">
        <w:rPr>
          <w:b/>
        </w:rPr>
        <w:t>2019,</w:t>
      </w:r>
      <w:r w:rsidRPr="00B5261F">
        <w:t xml:space="preserve"> </w:t>
      </w:r>
      <w:r w:rsidRPr="00B5261F">
        <w:rPr>
          <w:i/>
        </w:rPr>
        <w:t>214</w:t>
      </w:r>
      <w:r w:rsidRPr="00B5261F">
        <w:t>, 213-220, DOI: 10.1016/j.carbpol.2019.03.040.</w:t>
      </w:r>
    </w:p>
    <w:p w14:paraId="7256052B" w14:textId="77777777" w:rsidR="00B5261F" w:rsidRPr="00B5261F" w:rsidRDefault="00B5261F" w:rsidP="00B5261F">
      <w:pPr>
        <w:pStyle w:val="EndNoteBibliography"/>
        <w:spacing w:after="0"/>
      </w:pPr>
      <w:r w:rsidRPr="00B5261F">
        <w:t xml:space="preserve">(26) Kim, T.-W.; Baek, I.-J.; Cho, W.-J. Resistive switching characteristics of solution-processed Al–Zn–Sn–O films annealed by microwave irradiation. </w:t>
      </w:r>
      <w:r w:rsidRPr="00B5261F">
        <w:rPr>
          <w:i/>
        </w:rPr>
        <w:t xml:space="preserve">Solid-State Electronics </w:t>
      </w:r>
      <w:r w:rsidRPr="00B5261F">
        <w:rPr>
          <w:b/>
        </w:rPr>
        <w:t>2018,</w:t>
      </w:r>
      <w:r w:rsidRPr="00B5261F">
        <w:t xml:space="preserve"> </w:t>
      </w:r>
      <w:r w:rsidRPr="00B5261F">
        <w:rPr>
          <w:i/>
        </w:rPr>
        <w:t>140</w:t>
      </w:r>
      <w:r w:rsidRPr="00B5261F">
        <w:t>, 122-128, DOI: 10.1016/j.sse.2017.10.029.</w:t>
      </w:r>
    </w:p>
    <w:p w14:paraId="7D961373" w14:textId="77777777" w:rsidR="00B5261F" w:rsidRPr="00B5261F" w:rsidRDefault="00B5261F" w:rsidP="00B5261F">
      <w:pPr>
        <w:pStyle w:val="EndNoteBibliography"/>
        <w:spacing w:after="0"/>
      </w:pPr>
      <w:r w:rsidRPr="00B5261F">
        <w:t xml:space="preserve">(27) Yi, X.; Yu, Z.; Niu, X.; Shang, J.; Mao, G.; Yin, T.; Yang, H.; Xue, W.; Dhanapal, P.; Qu, S.; Liu, G.; Li, R.-W. Intrinsically Stretchable Resistive Switching Memory Enabled by Combining a Liquid Metal-Based Soft Electrode and a Metal-Organic Framework Insulator. </w:t>
      </w:r>
      <w:r w:rsidRPr="00B5261F">
        <w:rPr>
          <w:i/>
        </w:rPr>
        <w:t xml:space="preserve">Advanced Electronic Materials </w:t>
      </w:r>
      <w:r w:rsidRPr="00B5261F">
        <w:rPr>
          <w:b/>
        </w:rPr>
        <w:t>2019,</w:t>
      </w:r>
      <w:r w:rsidRPr="00B5261F">
        <w:t xml:space="preserve"> </w:t>
      </w:r>
      <w:r w:rsidRPr="00B5261F">
        <w:rPr>
          <w:i/>
        </w:rPr>
        <w:t>5</w:t>
      </w:r>
      <w:r w:rsidRPr="00B5261F">
        <w:t xml:space="preserve"> (2), DOI: 10.1002/aelm.201800655.</w:t>
      </w:r>
    </w:p>
    <w:p w14:paraId="0DF206A9" w14:textId="77777777" w:rsidR="00B5261F" w:rsidRPr="00B5261F" w:rsidRDefault="00B5261F" w:rsidP="00B5261F">
      <w:pPr>
        <w:pStyle w:val="EndNoteBibliography"/>
        <w:spacing w:after="0"/>
      </w:pPr>
      <w:r w:rsidRPr="00B5261F">
        <w:t xml:space="preserve">(28) Kim, S. J.; Yoon, S.; Kim, H. J. Review of solution-processed oxide thin-film transistors. </w:t>
      </w:r>
      <w:r w:rsidRPr="00B5261F">
        <w:rPr>
          <w:i/>
        </w:rPr>
        <w:t xml:space="preserve">Japanese Journal of Applied Physics </w:t>
      </w:r>
      <w:r w:rsidRPr="00B5261F">
        <w:rPr>
          <w:b/>
        </w:rPr>
        <w:t>2014,</w:t>
      </w:r>
      <w:r w:rsidRPr="00B5261F">
        <w:t xml:space="preserve"> </w:t>
      </w:r>
      <w:r w:rsidRPr="00B5261F">
        <w:rPr>
          <w:i/>
        </w:rPr>
        <w:t>53</w:t>
      </w:r>
      <w:r w:rsidRPr="00B5261F">
        <w:t xml:space="preserve"> (2S), 02ba02-02ba12, DOI: 10.7567/jjap.53.02ba02.</w:t>
      </w:r>
    </w:p>
    <w:p w14:paraId="35F7CEBB" w14:textId="77777777" w:rsidR="00B5261F" w:rsidRPr="00B5261F" w:rsidRDefault="00B5261F" w:rsidP="00B5261F">
      <w:pPr>
        <w:pStyle w:val="EndNoteBibliography"/>
        <w:spacing w:after="0"/>
      </w:pPr>
      <w:r w:rsidRPr="00B5261F">
        <w:t>(29) Yoon, J. H.; Song, S. J.; Yoo, I.-H.; Seok, J. Y.; Yoon, K. J.; Kwon, D. E.; Park, T. H.; Hwang, C. S. Highly Uniform, Electroforming-Free, and Self-Rectifying Resistive Memory in the Pt/Ta</w:t>
      </w:r>
      <w:r w:rsidRPr="00B5261F">
        <w:rPr>
          <w:vertAlign w:val="subscript"/>
        </w:rPr>
        <w:t>2</w:t>
      </w:r>
      <w:r w:rsidRPr="00B5261F">
        <w:t>O</w:t>
      </w:r>
      <w:r w:rsidRPr="00B5261F">
        <w:rPr>
          <w:vertAlign w:val="subscript"/>
        </w:rPr>
        <w:t>5</w:t>
      </w:r>
      <w:r w:rsidRPr="00B5261F">
        <w:t>/HfO</w:t>
      </w:r>
      <w:r w:rsidRPr="00B5261F">
        <w:rPr>
          <w:vertAlign w:val="subscript"/>
        </w:rPr>
        <w:t>2-x</w:t>
      </w:r>
      <w:r w:rsidRPr="00B5261F">
        <w:t xml:space="preserve">/TiN Structure. </w:t>
      </w:r>
      <w:r w:rsidRPr="00B5261F">
        <w:rPr>
          <w:i/>
        </w:rPr>
        <w:t xml:space="preserve">Advanced Functional Materials </w:t>
      </w:r>
      <w:r w:rsidRPr="00B5261F">
        <w:rPr>
          <w:b/>
        </w:rPr>
        <w:t>2014,</w:t>
      </w:r>
      <w:r w:rsidRPr="00B5261F">
        <w:t xml:space="preserve"> </w:t>
      </w:r>
      <w:r w:rsidRPr="00B5261F">
        <w:rPr>
          <w:i/>
        </w:rPr>
        <w:t>24</w:t>
      </w:r>
      <w:r w:rsidRPr="00B5261F">
        <w:t xml:space="preserve"> (32), 5086-5095, DOI: 10.1002/adfm.201400064.</w:t>
      </w:r>
    </w:p>
    <w:p w14:paraId="2936EB3E" w14:textId="77777777" w:rsidR="00B5261F" w:rsidRPr="00B5261F" w:rsidRDefault="00B5261F" w:rsidP="00B5261F">
      <w:pPr>
        <w:pStyle w:val="EndNoteBibliography"/>
        <w:spacing w:after="0"/>
      </w:pPr>
      <w:r w:rsidRPr="00B5261F">
        <w:lastRenderedPageBreak/>
        <w:t>(30) Yoon, J. H.; Kwon, D. E.; Kim, Y.; Kwon, Y. J.; Yoon, K. J.; Park, T. H.; Shao, X. L.; Hwang, C. S. The current limit and self-rectification functionalities in the TiO</w:t>
      </w:r>
      <w:r w:rsidRPr="00B5261F">
        <w:rPr>
          <w:vertAlign w:val="subscript"/>
        </w:rPr>
        <w:t>2</w:t>
      </w:r>
      <w:r w:rsidRPr="00B5261F">
        <w:t>/HfO</w:t>
      </w:r>
      <w:r w:rsidRPr="00B5261F">
        <w:rPr>
          <w:vertAlign w:val="subscript"/>
        </w:rPr>
        <w:t>2</w:t>
      </w:r>
      <w:r w:rsidRPr="00B5261F">
        <w:t xml:space="preserve"> resistive switching material system. </w:t>
      </w:r>
      <w:r w:rsidRPr="00B5261F">
        <w:rPr>
          <w:i/>
        </w:rPr>
        <w:t xml:space="preserve">Nanoscale </w:t>
      </w:r>
      <w:r w:rsidRPr="00B5261F">
        <w:rPr>
          <w:b/>
        </w:rPr>
        <w:t>2017,</w:t>
      </w:r>
      <w:r w:rsidRPr="00B5261F">
        <w:t xml:space="preserve"> </w:t>
      </w:r>
      <w:r w:rsidRPr="00B5261F">
        <w:rPr>
          <w:i/>
        </w:rPr>
        <w:t>9</w:t>
      </w:r>
      <w:r w:rsidRPr="00B5261F">
        <w:t xml:space="preserve"> (33), 11920-11928, DOI: 10.1039/c7nr02215h.</w:t>
      </w:r>
    </w:p>
    <w:p w14:paraId="582243CF" w14:textId="77777777" w:rsidR="00B5261F" w:rsidRPr="00B5261F" w:rsidRDefault="00B5261F" w:rsidP="00B5261F">
      <w:pPr>
        <w:pStyle w:val="EndNoteBibliography"/>
        <w:spacing w:after="0"/>
      </w:pPr>
      <w:r w:rsidRPr="00B5261F">
        <w:t>(31) Choi, S.; Jang, S.; Moon, J.-H.; Kim, J. C.; Jeong, H. Y.; Jang, P.; Lee, K.-J.; Wang, G. A self-rectifying TaO</w:t>
      </w:r>
      <w:r w:rsidRPr="00B5261F">
        <w:rPr>
          <w:vertAlign w:val="subscript"/>
        </w:rPr>
        <w:t>y</w:t>
      </w:r>
      <w:r w:rsidRPr="00B5261F">
        <w:t>/nanoporous TaO</w:t>
      </w:r>
      <w:r w:rsidRPr="00B5261F">
        <w:rPr>
          <w:vertAlign w:val="subscript"/>
        </w:rPr>
        <w:t>x</w:t>
      </w:r>
      <w:r w:rsidRPr="00B5261F">
        <w:t xml:space="preserve"> memristor synaptic array for learning and energy-efficient neuromorphic systems. </w:t>
      </w:r>
      <w:r w:rsidRPr="00B5261F">
        <w:rPr>
          <w:i/>
        </w:rPr>
        <w:t xml:space="preserve">NPG Asia Materials </w:t>
      </w:r>
      <w:r w:rsidRPr="00B5261F">
        <w:rPr>
          <w:b/>
        </w:rPr>
        <w:t>2018,</w:t>
      </w:r>
      <w:r w:rsidRPr="00B5261F">
        <w:t xml:space="preserve"> </w:t>
      </w:r>
      <w:r w:rsidRPr="00B5261F">
        <w:rPr>
          <w:i/>
        </w:rPr>
        <w:t>10</w:t>
      </w:r>
      <w:r w:rsidRPr="00B5261F">
        <w:t xml:space="preserve"> (12), 1097-1106, DOI: 10.1038/s41427-018-0101-y.</w:t>
      </w:r>
    </w:p>
    <w:p w14:paraId="3B099B91" w14:textId="77777777" w:rsidR="00B5261F" w:rsidRPr="00B5261F" w:rsidRDefault="00B5261F" w:rsidP="00B5261F">
      <w:pPr>
        <w:pStyle w:val="EndNoteBibliography"/>
        <w:spacing w:after="0"/>
      </w:pPr>
      <w:r w:rsidRPr="00B5261F">
        <w:t xml:space="preserve">(32) Jung, H.; Kim, Y. H.; Kim, J.; Yoon, T. S.; Kang, C. J.; Yoon, S.; Lee, H. H. Analog Memristive Characteristics of Mesoporous Silica-Titania Nanocomposite Device Concurrent with Selection Diode Property. </w:t>
      </w:r>
      <w:r w:rsidRPr="00B5261F">
        <w:rPr>
          <w:i/>
        </w:rPr>
        <w:t xml:space="preserve">ACS Appl Mater Interfaces </w:t>
      </w:r>
      <w:r w:rsidRPr="00B5261F">
        <w:rPr>
          <w:b/>
        </w:rPr>
        <w:t>2019,</w:t>
      </w:r>
      <w:r w:rsidRPr="00B5261F">
        <w:t xml:space="preserve"> </w:t>
      </w:r>
      <w:r w:rsidRPr="00B5261F">
        <w:rPr>
          <w:i/>
        </w:rPr>
        <w:t>11</w:t>
      </w:r>
      <w:r w:rsidRPr="00B5261F">
        <w:t xml:space="preserve"> (40), 36807-36816, DOI: 10.1021/acsami.9b09135.</w:t>
      </w:r>
    </w:p>
    <w:p w14:paraId="55D85B5C" w14:textId="77777777" w:rsidR="00B5261F" w:rsidRPr="00B5261F" w:rsidRDefault="00B5261F" w:rsidP="00B5261F">
      <w:pPr>
        <w:pStyle w:val="EndNoteBibliography"/>
        <w:spacing w:after="0"/>
      </w:pPr>
      <w:r w:rsidRPr="00B5261F">
        <w:t xml:space="preserve">(33) Chen, Y. C.; Lin, C. C.; Hu, S. T.; Lin, C. Y.; Fowler, B.; Lee, J. A Novel Resistive Switching Identification Method through Relaxation Characteristics for Sneak-path-constrained Selectorless RRAM application. </w:t>
      </w:r>
      <w:r w:rsidRPr="00B5261F">
        <w:rPr>
          <w:i/>
        </w:rPr>
        <w:t xml:space="preserve">Sci Rep </w:t>
      </w:r>
      <w:r w:rsidRPr="00B5261F">
        <w:rPr>
          <w:b/>
        </w:rPr>
        <w:t>2019,</w:t>
      </w:r>
      <w:r w:rsidRPr="00B5261F">
        <w:t xml:space="preserve"> </w:t>
      </w:r>
      <w:r w:rsidRPr="00B5261F">
        <w:rPr>
          <w:i/>
        </w:rPr>
        <w:t>9</w:t>
      </w:r>
      <w:r w:rsidRPr="00B5261F">
        <w:t xml:space="preserve"> (1), 12420-12425, DOI: 10.1038/s41598-019-48932-5.</w:t>
      </w:r>
    </w:p>
    <w:p w14:paraId="2F3674A7" w14:textId="77777777" w:rsidR="00B5261F" w:rsidRPr="00B5261F" w:rsidRDefault="00B5261F" w:rsidP="00B5261F">
      <w:pPr>
        <w:pStyle w:val="EndNoteBibliography"/>
        <w:spacing w:after="0"/>
      </w:pPr>
      <w:r w:rsidRPr="00B5261F">
        <w:t>(34) Mustaqima, M.; Yoo, P.; Huang, W.; Lee, B. W.; Liu, C. Regulation of the forming process and the set voltage distribution of unipolar resistance switching in spin-coated CoFe</w:t>
      </w:r>
      <w:r w:rsidRPr="00B5261F">
        <w:rPr>
          <w:vertAlign w:val="subscript"/>
        </w:rPr>
        <w:t>2</w:t>
      </w:r>
      <w:r w:rsidRPr="00B5261F">
        <w:t>O</w:t>
      </w:r>
      <w:r w:rsidRPr="00B5261F">
        <w:rPr>
          <w:vertAlign w:val="subscript"/>
        </w:rPr>
        <w:t>4</w:t>
      </w:r>
      <w:r w:rsidRPr="00B5261F">
        <w:t xml:space="preserve"> thin films. </w:t>
      </w:r>
      <w:r w:rsidRPr="00B5261F">
        <w:rPr>
          <w:i/>
        </w:rPr>
        <w:t xml:space="preserve">Nanoscale Res Lett </w:t>
      </w:r>
      <w:r w:rsidRPr="00B5261F">
        <w:rPr>
          <w:b/>
        </w:rPr>
        <w:t>2015,</w:t>
      </w:r>
      <w:r w:rsidRPr="00B5261F">
        <w:t xml:space="preserve"> </w:t>
      </w:r>
      <w:r w:rsidRPr="00B5261F">
        <w:rPr>
          <w:i/>
        </w:rPr>
        <w:t>10</w:t>
      </w:r>
      <w:r w:rsidRPr="00B5261F">
        <w:t>, 168: 1-168: 7, DOI: 10.1186/s11671-015-0876-5.</w:t>
      </w:r>
    </w:p>
    <w:p w14:paraId="588056C2" w14:textId="77777777" w:rsidR="00B5261F" w:rsidRPr="00B5261F" w:rsidRDefault="00B5261F" w:rsidP="00B5261F">
      <w:pPr>
        <w:pStyle w:val="EndNoteBibliography"/>
        <w:spacing w:after="0"/>
      </w:pPr>
      <w:r w:rsidRPr="00B5261F">
        <w:t xml:space="preserve">(35) Z.H. Chen, Z. L., W.K. Ma, Y.K. Shen, H.Y. Zhang, T. P. Chen, , Resistive switching characteristics of RRAM devices based on spin-coated a-IGZO thin films and ink-jet printed Ag electrodes. In </w:t>
      </w:r>
      <w:r w:rsidRPr="00B5261F">
        <w:rPr>
          <w:i/>
        </w:rPr>
        <w:t>2016 IEEE International Nanoelectronics Conference (INEC)</w:t>
      </w:r>
      <w:r w:rsidRPr="00B5261F">
        <w:t>, IEEE: Chengdu, China, 2016; pp 1-4.</w:t>
      </w:r>
    </w:p>
    <w:p w14:paraId="3136D37C" w14:textId="77777777" w:rsidR="00B5261F" w:rsidRPr="00B5261F" w:rsidRDefault="00B5261F" w:rsidP="00B5261F">
      <w:pPr>
        <w:pStyle w:val="EndNoteBibliography"/>
        <w:spacing w:after="0"/>
      </w:pPr>
      <w:r w:rsidRPr="00B5261F">
        <w:t>(36) Qi, Y.; Shen, Z.; Zhao, C.; Zhao, C. Z. Effect of electrode area on resistive switching behavior in translucent solution-processed AlO</w:t>
      </w:r>
      <w:r w:rsidRPr="00B5261F">
        <w:rPr>
          <w:vertAlign w:val="subscript"/>
        </w:rPr>
        <w:t>x</w:t>
      </w:r>
      <w:r w:rsidRPr="00B5261F">
        <w:t xml:space="preserve"> based memory device. </w:t>
      </w:r>
      <w:r w:rsidRPr="00B5261F">
        <w:rPr>
          <w:i/>
        </w:rPr>
        <w:t xml:space="preserve">Journal of Alloys and Compounds </w:t>
      </w:r>
      <w:r w:rsidRPr="00B5261F">
        <w:rPr>
          <w:b/>
        </w:rPr>
        <w:t>2020,</w:t>
      </w:r>
      <w:r w:rsidRPr="00B5261F">
        <w:t xml:space="preserve"> </w:t>
      </w:r>
      <w:r w:rsidRPr="00B5261F">
        <w:rPr>
          <w:i/>
        </w:rPr>
        <w:t>822</w:t>
      </w:r>
      <w:r w:rsidRPr="00B5261F">
        <w:t>, 153603-153612, DOI: 10.1016/j.jallcom.2019.153603.</w:t>
      </w:r>
    </w:p>
    <w:p w14:paraId="07353E24" w14:textId="77777777" w:rsidR="00B5261F" w:rsidRPr="00B5261F" w:rsidRDefault="00B5261F" w:rsidP="00B5261F">
      <w:pPr>
        <w:pStyle w:val="EndNoteBibliography"/>
        <w:spacing w:after="0"/>
      </w:pPr>
      <w:r w:rsidRPr="00B5261F">
        <w:t>(37) Qi, Y. F.; Shen, Z. J.; Zhao, C.; Mitrovic, I. Z.; Xu, W. Y.; Lim, E. G.; Yang, L.; He, J. H.; Luo, T.; Huang, Y. B.; Zhao, C. Z. Resistive switching behavior of solution-processed AlO</w:t>
      </w:r>
      <w:r w:rsidRPr="00B5261F">
        <w:rPr>
          <w:vertAlign w:val="subscript"/>
        </w:rPr>
        <w:t>x</w:t>
      </w:r>
      <w:r w:rsidRPr="00B5261F">
        <w:t xml:space="preserve"> and GO based RRAM at low temperature. </w:t>
      </w:r>
      <w:r w:rsidRPr="00B5261F">
        <w:rPr>
          <w:i/>
        </w:rPr>
        <w:t xml:space="preserve">Solid-State Electronics </w:t>
      </w:r>
      <w:r w:rsidRPr="00B5261F">
        <w:rPr>
          <w:b/>
        </w:rPr>
        <w:t>2020,</w:t>
      </w:r>
      <w:r w:rsidRPr="00B5261F">
        <w:t xml:space="preserve"> </w:t>
      </w:r>
      <w:r w:rsidRPr="00B5261F">
        <w:rPr>
          <w:i/>
        </w:rPr>
        <w:t>168</w:t>
      </w:r>
      <w:r w:rsidRPr="00B5261F">
        <w:t>, 107735-107739, DOI: 10.1016/j.sse.2019.107735.</w:t>
      </w:r>
    </w:p>
    <w:p w14:paraId="39BA5A7C" w14:textId="77777777" w:rsidR="00B5261F" w:rsidRPr="00B5261F" w:rsidRDefault="00B5261F" w:rsidP="00B5261F">
      <w:pPr>
        <w:pStyle w:val="EndNoteBibliography"/>
        <w:spacing w:after="0"/>
      </w:pPr>
      <w:r w:rsidRPr="00B5261F">
        <w:t>(38) Shen, Z.; Qi, Y.; Mitrovic, I. Z.; Zhao, C.; Hall, S.; Yang, L.; Luo, T.; Huang, Y.; Zhao, C. Effect of Annealing Temperature for Ni/AlO</w:t>
      </w:r>
      <w:r w:rsidRPr="00B5261F">
        <w:rPr>
          <w:vertAlign w:val="subscript"/>
        </w:rPr>
        <w:t>x</w:t>
      </w:r>
      <w:r w:rsidRPr="00B5261F">
        <w:t xml:space="preserve">/Pt RRAM Devices Fabricated with Solution-Based Dielectric. </w:t>
      </w:r>
      <w:r w:rsidRPr="00B5261F">
        <w:rPr>
          <w:i/>
        </w:rPr>
        <w:t xml:space="preserve">Micromachines (Basel) </w:t>
      </w:r>
      <w:r w:rsidRPr="00B5261F">
        <w:rPr>
          <w:b/>
        </w:rPr>
        <w:t>2019,</w:t>
      </w:r>
      <w:r w:rsidRPr="00B5261F">
        <w:t xml:space="preserve"> </w:t>
      </w:r>
      <w:r w:rsidRPr="00B5261F">
        <w:rPr>
          <w:i/>
        </w:rPr>
        <w:t>10</w:t>
      </w:r>
      <w:r w:rsidRPr="00B5261F">
        <w:t xml:space="preserve"> (7), 446(1)-446(12), DOI: 10.3390/mi10070446.</w:t>
      </w:r>
    </w:p>
    <w:p w14:paraId="4018AB9C" w14:textId="77777777" w:rsidR="00B5261F" w:rsidRPr="00B5261F" w:rsidRDefault="00B5261F" w:rsidP="00B5261F">
      <w:pPr>
        <w:pStyle w:val="EndNoteBibliography"/>
        <w:spacing w:after="0"/>
      </w:pPr>
      <w:r w:rsidRPr="00B5261F">
        <w:t xml:space="preserve">(39) Feng PAN, C. C., Zhi-shun WANG, Yu-chao YANG, Jing YANG, Fei ZENG. Nonvolatile resistive switching memories-characteristics, mechanisms and challenges </w:t>
      </w:r>
      <w:r w:rsidRPr="00B5261F">
        <w:rPr>
          <w:i/>
        </w:rPr>
        <w:t xml:space="preserve">Progress in Natural Science: Materials International </w:t>
      </w:r>
      <w:r w:rsidRPr="00B5261F">
        <w:rPr>
          <w:b/>
        </w:rPr>
        <w:t>2010,</w:t>
      </w:r>
      <w:r w:rsidRPr="00B5261F">
        <w:t xml:space="preserve"> </w:t>
      </w:r>
      <w:r w:rsidRPr="00B5261F">
        <w:rPr>
          <w:i/>
        </w:rPr>
        <w:t>20</w:t>
      </w:r>
      <w:r w:rsidRPr="00B5261F">
        <w:t>, 1-15, DOI: 10.1016/S1002-0071(12)60001-X.</w:t>
      </w:r>
    </w:p>
    <w:p w14:paraId="04DA322E" w14:textId="77777777" w:rsidR="00B5261F" w:rsidRPr="00B5261F" w:rsidRDefault="00B5261F" w:rsidP="00B5261F">
      <w:pPr>
        <w:pStyle w:val="EndNoteBibliography"/>
        <w:spacing w:after="0"/>
      </w:pPr>
      <w:r w:rsidRPr="00B5261F">
        <w:t xml:space="preserve">(40) Bejtka, K.; Milano, G.; Ricciardi, C.; Pirri, C. F.; Porro, S. TEM Nanostructural Investigation of Ag-Conductive Filaments in Polycrystalline ZnO-Based Resistive Switching Devices. </w:t>
      </w:r>
      <w:r w:rsidRPr="00B5261F">
        <w:rPr>
          <w:i/>
        </w:rPr>
        <w:t xml:space="preserve">ACS Appl Mater Interfaces </w:t>
      </w:r>
      <w:r w:rsidRPr="00B5261F">
        <w:rPr>
          <w:b/>
        </w:rPr>
        <w:t>2020,</w:t>
      </w:r>
      <w:r w:rsidRPr="00B5261F">
        <w:t xml:space="preserve"> </w:t>
      </w:r>
      <w:r w:rsidRPr="00B5261F">
        <w:rPr>
          <w:i/>
        </w:rPr>
        <w:t>12</w:t>
      </w:r>
      <w:r w:rsidRPr="00B5261F">
        <w:t xml:space="preserve"> (26), 29451-29460, DOI: 10.1021/acsami.0c05038.</w:t>
      </w:r>
    </w:p>
    <w:p w14:paraId="3F1AFB8F" w14:textId="77777777" w:rsidR="00B5261F" w:rsidRPr="00B5261F" w:rsidRDefault="00B5261F" w:rsidP="00B5261F">
      <w:pPr>
        <w:pStyle w:val="EndNoteBibliography"/>
        <w:spacing w:after="0"/>
      </w:pPr>
      <w:r w:rsidRPr="00B5261F">
        <w:t xml:space="preserve">(41) Fu-Chien Chiu, P.-W. L., Wen-Yuan Chang. Reliability characteristics and conduction mechanisms in resistive switching memory devices using ZnO thin films. </w:t>
      </w:r>
      <w:r w:rsidRPr="00B5261F">
        <w:rPr>
          <w:i/>
        </w:rPr>
        <w:t xml:space="preserve">NANO EXPRESS </w:t>
      </w:r>
      <w:r w:rsidRPr="00B5261F">
        <w:rPr>
          <w:b/>
        </w:rPr>
        <w:t>2012,</w:t>
      </w:r>
      <w:r w:rsidRPr="00B5261F">
        <w:t xml:space="preserve"> </w:t>
      </w:r>
      <w:r w:rsidRPr="00B5261F">
        <w:rPr>
          <w:i/>
        </w:rPr>
        <w:t>7</w:t>
      </w:r>
      <w:r w:rsidRPr="00B5261F">
        <w:t xml:space="preserve"> (178), 1-9.</w:t>
      </w:r>
    </w:p>
    <w:p w14:paraId="1541416F" w14:textId="77777777" w:rsidR="00B5261F" w:rsidRPr="00B5261F" w:rsidRDefault="00B5261F" w:rsidP="00B5261F">
      <w:pPr>
        <w:pStyle w:val="EndNoteBibliography"/>
        <w:spacing w:after="0"/>
      </w:pPr>
      <w:r w:rsidRPr="00B5261F">
        <w:t xml:space="preserve">(42) Chiu, F.-C.; Shih, W.-C.; Feng, J.-J. Conduction mechanism of resistive switching films in MgO memory devices. </w:t>
      </w:r>
      <w:r w:rsidRPr="00B5261F">
        <w:rPr>
          <w:i/>
        </w:rPr>
        <w:t xml:space="preserve">Journal of Applied Physics </w:t>
      </w:r>
      <w:r w:rsidRPr="00B5261F">
        <w:rPr>
          <w:b/>
        </w:rPr>
        <w:t>2012,</w:t>
      </w:r>
      <w:r w:rsidRPr="00B5261F">
        <w:t xml:space="preserve"> </w:t>
      </w:r>
      <w:r w:rsidRPr="00B5261F">
        <w:rPr>
          <w:i/>
        </w:rPr>
        <w:t>111</w:t>
      </w:r>
      <w:r w:rsidRPr="00B5261F">
        <w:t xml:space="preserve"> (9), 094104-094112, DOI: 10.1063/1.4712628.</w:t>
      </w:r>
    </w:p>
    <w:p w14:paraId="2C00B044" w14:textId="77777777" w:rsidR="00B5261F" w:rsidRPr="00B5261F" w:rsidRDefault="00B5261F" w:rsidP="00B5261F">
      <w:pPr>
        <w:pStyle w:val="EndNoteBibliography"/>
        <w:spacing w:after="0"/>
      </w:pPr>
      <w:r w:rsidRPr="00B5261F">
        <w:lastRenderedPageBreak/>
        <w:t xml:space="preserve">(43) Huan Huang, P. G. P. A Donor-Acceptor Conducting Copolymer with a Very Low Band Gap and High Intrinsic Conductivity. </w:t>
      </w:r>
      <w:r w:rsidRPr="00B5261F">
        <w:rPr>
          <w:i/>
        </w:rPr>
        <w:t xml:space="preserve">Chemistry Materials </w:t>
      </w:r>
      <w:r w:rsidRPr="00B5261F">
        <w:rPr>
          <w:b/>
        </w:rPr>
        <w:t>1998,</w:t>
      </w:r>
      <w:r w:rsidRPr="00B5261F">
        <w:t xml:space="preserve"> </w:t>
      </w:r>
      <w:r w:rsidRPr="00B5261F">
        <w:rPr>
          <w:i/>
        </w:rPr>
        <w:t>10</w:t>
      </w:r>
      <w:r w:rsidRPr="00B5261F">
        <w:t>, 2212-2216.</w:t>
      </w:r>
    </w:p>
    <w:p w14:paraId="3A081FFC" w14:textId="77777777" w:rsidR="00B5261F" w:rsidRPr="00B5261F" w:rsidRDefault="00B5261F" w:rsidP="00B5261F">
      <w:pPr>
        <w:pStyle w:val="EndNoteBibliography"/>
        <w:spacing w:after="0"/>
      </w:pPr>
      <w:r w:rsidRPr="00B5261F">
        <w:t>(44) Chikoidze, E.; Sartel, C.; Mohamed, H.; Madaci, I.; Tchelidze, T.; Modreanu, M.; Vales-Castro, P.; Rubio, C.; Arnold, C.; Sallet, V.; Dumont, Y.; Perez-Tomas, A. Enhancing the intrinsic p-type conductivity of the ultra-wide bandgap Ga</w:t>
      </w:r>
      <w:r w:rsidRPr="00B5261F">
        <w:rPr>
          <w:vertAlign w:val="subscript"/>
        </w:rPr>
        <w:t>2</w:t>
      </w:r>
      <w:r w:rsidRPr="00B5261F">
        <w:t>O</w:t>
      </w:r>
      <w:r w:rsidRPr="00B5261F">
        <w:rPr>
          <w:vertAlign w:val="subscript"/>
        </w:rPr>
        <w:t>3</w:t>
      </w:r>
      <w:r w:rsidRPr="00B5261F">
        <w:t xml:space="preserve"> semiconductor. </w:t>
      </w:r>
      <w:r w:rsidRPr="00B5261F">
        <w:rPr>
          <w:i/>
        </w:rPr>
        <w:t xml:space="preserve">Journal of Materials Chemistry C </w:t>
      </w:r>
      <w:r w:rsidRPr="00B5261F">
        <w:rPr>
          <w:b/>
        </w:rPr>
        <w:t>2019,</w:t>
      </w:r>
      <w:r w:rsidRPr="00B5261F">
        <w:t xml:space="preserve"> </w:t>
      </w:r>
      <w:r w:rsidRPr="00B5261F">
        <w:rPr>
          <w:i/>
        </w:rPr>
        <w:t>7</w:t>
      </w:r>
      <w:r w:rsidRPr="00B5261F">
        <w:t xml:space="preserve"> (33), 10231-10239, DOI: 10.1039/c9tc02910a.</w:t>
      </w:r>
    </w:p>
    <w:p w14:paraId="2E0A9EEB" w14:textId="77777777" w:rsidR="00B5261F" w:rsidRPr="00B5261F" w:rsidRDefault="00B5261F" w:rsidP="00B5261F">
      <w:pPr>
        <w:pStyle w:val="EndNoteBibliography"/>
        <w:spacing w:after="0"/>
      </w:pPr>
      <w:r w:rsidRPr="00B5261F">
        <w:t>(45) Peelaers, H.; Van de Walle, C. G. Sub-band-gap absorption in Ga</w:t>
      </w:r>
      <w:r w:rsidRPr="00B5261F">
        <w:rPr>
          <w:vertAlign w:val="subscript"/>
        </w:rPr>
        <w:t>2</w:t>
      </w:r>
      <w:r w:rsidRPr="00B5261F">
        <w:t>O</w:t>
      </w:r>
      <w:r w:rsidRPr="00B5261F">
        <w:rPr>
          <w:vertAlign w:val="subscript"/>
        </w:rPr>
        <w:t>3</w:t>
      </w:r>
      <w:r w:rsidRPr="00B5261F">
        <w:t xml:space="preserve">. </w:t>
      </w:r>
      <w:r w:rsidRPr="00B5261F">
        <w:rPr>
          <w:i/>
        </w:rPr>
        <w:t xml:space="preserve">Applied Physics Letters </w:t>
      </w:r>
      <w:r w:rsidRPr="00B5261F">
        <w:rPr>
          <w:b/>
        </w:rPr>
        <w:t>2017,</w:t>
      </w:r>
      <w:r w:rsidRPr="00B5261F">
        <w:t xml:space="preserve"> </w:t>
      </w:r>
      <w:r w:rsidRPr="00B5261F">
        <w:rPr>
          <w:i/>
        </w:rPr>
        <w:t>111</w:t>
      </w:r>
      <w:r w:rsidRPr="00B5261F">
        <w:t xml:space="preserve"> (18), 182104-182109, DOI: 10.1063/1.5001323.</w:t>
      </w:r>
    </w:p>
    <w:p w14:paraId="710AE61A" w14:textId="77777777" w:rsidR="00B5261F" w:rsidRPr="00B5261F" w:rsidRDefault="00B5261F" w:rsidP="00B5261F">
      <w:pPr>
        <w:pStyle w:val="EndNoteBibliography"/>
        <w:spacing w:after="0"/>
      </w:pPr>
      <w:r w:rsidRPr="00B5261F">
        <w:t xml:space="preserve">(46) R. Carli, C. L. B. XPS analysis of gallium oxides. </w:t>
      </w:r>
      <w:r w:rsidRPr="00B5261F">
        <w:rPr>
          <w:i/>
        </w:rPr>
        <w:t xml:space="preserve">Applied Surface Science </w:t>
      </w:r>
      <w:r w:rsidRPr="00B5261F">
        <w:rPr>
          <w:b/>
        </w:rPr>
        <w:t>1994,</w:t>
      </w:r>
      <w:r w:rsidRPr="00B5261F">
        <w:t xml:space="preserve"> </w:t>
      </w:r>
      <w:r w:rsidRPr="00B5261F">
        <w:rPr>
          <w:i/>
        </w:rPr>
        <w:t>74</w:t>
      </w:r>
      <w:r w:rsidRPr="00B5261F">
        <w:t>, 99-102.</w:t>
      </w:r>
    </w:p>
    <w:p w14:paraId="07AFD622" w14:textId="77777777" w:rsidR="00B5261F" w:rsidRPr="00B5261F" w:rsidRDefault="00B5261F" w:rsidP="00B5261F">
      <w:pPr>
        <w:pStyle w:val="EndNoteBibliography"/>
        <w:spacing w:after="0"/>
      </w:pPr>
      <w:r w:rsidRPr="00B5261F">
        <w:t xml:space="preserve">(47) Ramana, C. V.; Rubio, E. J.; Barraza, C. D.; Miranda Gallardo, A.; McPeak, S.; Kotru, S.; Grant, J. T. Chemical bonding, optical constants, and electrical resistivity of sputter-deposited gallium oxide thin films. </w:t>
      </w:r>
      <w:r w:rsidRPr="00B5261F">
        <w:rPr>
          <w:i/>
        </w:rPr>
        <w:t xml:space="preserve">Journal of Applied Physics </w:t>
      </w:r>
      <w:r w:rsidRPr="00B5261F">
        <w:rPr>
          <w:b/>
        </w:rPr>
        <w:t>2014,</w:t>
      </w:r>
      <w:r w:rsidRPr="00B5261F">
        <w:t xml:space="preserve"> </w:t>
      </w:r>
      <w:r w:rsidRPr="00B5261F">
        <w:rPr>
          <w:i/>
        </w:rPr>
        <w:t>115</w:t>
      </w:r>
      <w:r w:rsidRPr="00B5261F">
        <w:t xml:space="preserve"> (4), 043508-1-043508-10, DOI: 10.1063/1.4862186.</w:t>
      </w:r>
    </w:p>
    <w:p w14:paraId="3D5E409D" w14:textId="77777777" w:rsidR="00B5261F" w:rsidRPr="00B5261F" w:rsidRDefault="00B5261F" w:rsidP="00B5261F">
      <w:pPr>
        <w:pStyle w:val="EndNoteBibliography"/>
        <w:spacing w:after="0"/>
      </w:pPr>
      <w:r w:rsidRPr="00B5261F">
        <w:t xml:space="preserve">(48) Lopez-Herrera y Cairo, F.; Jimenez-Torres, H. D.; Barcelo-Quintal, I. D.; Zarate-Del Valle, P. F.; Carbajal-Arizaga, G. G.; de la Cruz-Hernandez, W.; Gomez-Salazar, S. Heavy metals on sediments of a Mexican tropical lake: chemical speciation, metal uptake capacity, and chemical states. </w:t>
      </w:r>
      <w:r w:rsidRPr="00B5261F">
        <w:rPr>
          <w:i/>
        </w:rPr>
        <w:t xml:space="preserve">International Journal of Environmental Science and Technology </w:t>
      </w:r>
      <w:r w:rsidRPr="00B5261F">
        <w:rPr>
          <w:b/>
        </w:rPr>
        <w:t>2019,</w:t>
      </w:r>
      <w:r w:rsidRPr="00B5261F">
        <w:t xml:space="preserve"> </w:t>
      </w:r>
      <w:r w:rsidRPr="00B5261F">
        <w:rPr>
          <w:i/>
        </w:rPr>
        <w:t>16</w:t>
      </w:r>
      <w:r w:rsidRPr="00B5261F">
        <w:t xml:space="preserve"> (12), 8423-8436, DOI: 10.1007/s13762-019-02440-1.</w:t>
      </w:r>
    </w:p>
    <w:p w14:paraId="1DB84D17" w14:textId="77777777" w:rsidR="00B5261F" w:rsidRPr="00B5261F" w:rsidRDefault="00B5261F" w:rsidP="00B5261F">
      <w:pPr>
        <w:pStyle w:val="EndNoteBibliography"/>
        <w:spacing w:after="0"/>
      </w:pPr>
      <w:bookmarkStart w:id="61" w:name="_Hlk62143604"/>
      <w:r w:rsidRPr="00B5261F">
        <w:t>(49) Chang, Y.-F.; Ji, L.; Wang, Y.; Chen, P.-Y.; Zhou, F.; Xue, F.; Fowler, B.; Yu, E. T.; Lee, J. C. Investigation of edge- and bulk-related resistive switching behaviors and backward-scan effects in SiO</w:t>
      </w:r>
      <w:r w:rsidRPr="00B5261F">
        <w:rPr>
          <w:vertAlign w:val="subscript"/>
        </w:rPr>
        <w:t>x</w:t>
      </w:r>
      <w:r w:rsidRPr="00B5261F">
        <w:t xml:space="preserve">-based resistive switching memory. </w:t>
      </w:r>
      <w:r w:rsidRPr="00B5261F">
        <w:rPr>
          <w:i/>
        </w:rPr>
        <w:t xml:space="preserve">Applied Physics Letters </w:t>
      </w:r>
      <w:r w:rsidRPr="00B5261F">
        <w:rPr>
          <w:b/>
        </w:rPr>
        <w:t>2013,</w:t>
      </w:r>
      <w:r w:rsidRPr="00B5261F">
        <w:t xml:space="preserve"> </w:t>
      </w:r>
      <w:r w:rsidRPr="00B5261F">
        <w:rPr>
          <w:i/>
        </w:rPr>
        <w:t>103</w:t>
      </w:r>
      <w:r w:rsidRPr="00B5261F">
        <w:t xml:space="preserve"> (19), 193508-1-193508-5, DOI: 10.1063/1.4829526.</w:t>
      </w:r>
    </w:p>
    <w:bookmarkEnd w:id="61"/>
    <w:p w14:paraId="2555C7C9" w14:textId="77777777" w:rsidR="00B5261F" w:rsidRPr="00B5261F" w:rsidRDefault="00B5261F" w:rsidP="00B5261F">
      <w:pPr>
        <w:pStyle w:val="EndNoteBibliography"/>
        <w:spacing w:after="0"/>
      </w:pPr>
      <w:r w:rsidRPr="00B5261F">
        <w:t>(50) Yan, X.; Qin, C.; Lu, C.; Zhao, J.; Zhao, R.; Ren, D.; Zhou, Z.; Wang, H.; Wang, J.; Zhang, L.; Li, X.; Pei, Y.; Wang, G.; Zhao, Q.; Wang, K.; Xiao, Z.; Li, H. Robust Ag/ZrO</w:t>
      </w:r>
      <w:r w:rsidRPr="00B5261F">
        <w:rPr>
          <w:vertAlign w:val="subscript"/>
        </w:rPr>
        <w:t>2</w:t>
      </w:r>
      <w:r w:rsidRPr="00B5261F">
        <w:t>/WS</w:t>
      </w:r>
      <w:r w:rsidRPr="00B5261F">
        <w:rPr>
          <w:vertAlign w:val="subscript"/>
        </w:rPr>
        <w:t>2</w:t>
      </w:r>
      <w:r w:rsidRPr="00B5261F">
        <w:t xml:space="preserve">/Pt Memristor for Neuromorphic Computing. </w:t>
      </w:r>
      <w:r w:rsidRPr="00B5261F">
        <w:rPr>
          <w:i/>
        </w:rPr>
        <w:t xml:space="preserve">ACS Appl Mater Interfaces </w:t>
      </w:r>
      <w:r w:rsidRPr="00B5261F">
        <w:rPr>
          <w:b/>
        </w:rPr>
        <w:t>2019,</w:t>
      </w:r>
      <w:r w:rsidRPr="00B5261F">
        <w:t xml:space="preserve"> </w:t>
      </w:r>
      <w:r w:rsidRPr="00B5261F">
        <w:rPr>
          <w:i/>
        </w:rPr>
        <w:t>11</w:t>
      </w:r>
      <w:r w:rsidRPr="00B5261F">
        <w:t xml:space="preserve"> (51), 48029-48038, DOI: 10.1021/acsami.9b17160.</w:t>
      </w:r>
    </w:p>
    <w:p w14:paraId="790EFAE6" w14:textId="77777777" w:rsidR="00B5261F" w:rsidRPr="00B5261F" w:rsidRDefault="00B5261F" w:rsidP="00B5261F">
      <w:pPr>
        <w:pStyle w:val="EndNoteBibliography"/>
        <w:spacing w:after="0"/>
      </w:pPr>
      <w:r w:rsidRPr="00B5261F">
        <w:t>(51) Bid, A.; Bora, A.; Raychaudhuri, A. K. Temperature dependence of the resistance of metallic nanowires of diameter</w:t>
      </w:r>
      <w:r w:rsidRPr="00B5261F">
        <w:rPr>
          <w:rFonts w:ascii="Cambria Math" w:hAnsi="Cambria Math" w:cs="Cambria Math"/>
        </w:rPr>
        <w:t>⩾</w:t>
      </w:r>
      <w:r w:rsidRPr="00B5261F">
        <w:t xml:space="preserve">15nm: Applicability of Bloch-Grüneisen theorem. </w:t>
      </w:r>
      <w:r w:rsidRPr="00B5261F">
        <w:rPr>
          <w:i/>
        </w:rPr>
        <w:t xml:space="preserve">Physical Review B </w:t>
      </w:r>
      <w:r w:rsidRPr="00B5261F">
        <w:rPr>
          <w:b/>
        </w:rPr>
        <w:t>2006,</w:t>
      </w:r>
      <w:r w:rsidRPr="00B5261F">
        <w:t xml:space="preserve"> </w:t>
      </w:r>
      <w:r w:rsidRPr="00B5261F">
        <w:rPr>
          <w:i/>
        </w:rPr>
        <w:t>74</w:t>
      </w:r>
      <w:r w:rsidRPr="00B5261F">
        <w:t xml:space="preserve"> (7), 035426, DOI: 10.1103/PhysRevB.74.079903.</w:t>
      </w:r>
    </w:p>
    <w:p w14:paraId="2507687A" w14:textId="77777777" w:rsidR="00B5261F" w:rsidRPr="00B5261F" w:rsidRDefault="00B5261F" w:rsidP="00B5261F">
      <w:pPr>
        <w:pStyle w:val="EndNoteBibliography"/>
        <w:spacing w:after="0"/>
      </w:pPr>
      <w:r w:rsidRPr="00B5261F">
        <w:t>(52) Ali, A.; Abbas, Y.; Abbas, H.; Jeon, Y.-R.; Hussain, S.; Naqvi, B. A.; Choi, C.; Jung, J. Dependence of InGaZnO and SnO</w:t>
      </w:r>
      <w:r w:rsidRPr="00B5261F">
        <w:rPr>
          <w:vertAlign w:val="subscript"/>
        </w:rPr>
        <w:t>2</w:t>
      </w:r>
      <w:r w:rsidRPr="00B5261F">
        <w:t xml:space="preserve"> thin film stacking sequence for the resistive switching characteristics of conductive bridge memory devices. </w:t>
      </w:r>
      <w:r w:rsidRPr="00B5261F">
        <w:rPr>
          <w:i/>
        </w:rPr>
        <w:t xml:space="preserve">Applied Surface Science </w:t>
      </w:r>
      <w:r w:rsidRPr="00B5261F">
        <w:rPr>
          <w:b/>
        </w:rPr>
        <w:t>2020,</w:t>
      </w:r>
      <w:r w:rsidRPr="00B5261F">
        <w:t xml:space="preserve"> </w:t>
      </w:r>
      <w:r w:rsidRPr="00B5261F">
        <w:rPr>
          <w:i/>
        </w:rPr>
        <w:t>525</w:t>
      </w:r>
      <w:r w:rsidRPr="00B5261F">
        <w:t>, 146390-146397, DOI: 10.1016/j.apsusc.2020.146390.</w:t>
      </w:r>
    </w:p>
    <w:p w14:paraId="6CAB410E" w14:textId="77777777" w:rsidR="00B5261F" w:rsidRPr="00B5261F" w:rsidRDefault="00B5261F" w:rsidP="00B5261F">
      <w:pPr>
        <w:pStyle w:val="EndNoteBibliography"/>
        <w:spacing w:after="0"/>
      </w:pPr>
      <w:r w:rsidRPr="00B5261F">
        <w:t xml:space="preserve">(53) Mu, B.; Hsu, H.-H.; Kuo, C.-C.; Han, S.-T.; Zhou, Y. Organic small molecule-based RRAM for data storage and neuromorphic computing. </w:t>
      </w:r>
      <w:r w:rsidRPr="00B5261F">
        <w:rPr>
          <w:i/>
        </w:rPr>
        <w:t xml:space="preserve">Journal of Materials Chemistry C </w:t>
      </w:r>
      <w:r w:rsidRPr="00B5261F">
        <w:rPr>
          <w:b/>
        </w:rPr>
        <w:t>2020,</w:t>
      </w:r>
      <w:r w:rsidRPr="00B5261F">
        <w:t xml:space="preserve"> </w:t>
      </w:r>
      <w:r w:rsidRPr="00B5261F">
        <w:rPr>
          <w:i/>
        </w:rPr>
        <w:t>8</w:t>
      </w:r>
      <w:r w:rsidRPr="00B5261F">
        <w:t xml:space="preserve"> (37), 12714-12738, DOI: 10.1039/d0tc02116d.</w:t>
      </w:r>
    </w:p>
    <w:p w14:paraId="54A9AAED" w14:textId="77777777" w:rsidR="00B5261F" w:rsidRPr="00B5261F" w:rsidRDefault="00B5261F" w:rsidP="00B5261F">
      <w:pPr>
        <w:pStyle w:val="EndNoteBibliography"/>
        <w:spacing w:after="0"/>
      </w:pPr>
      <w:r w:rsidRPr="00B5261F">
        <w:t xml:space="preserve">(54) Song, K. M.; Jeong, J.-S.; Pan, B.; Zhang, X.; Xia, J.; Cha, S.; Park, T.-E.; Kim, K.; Finizio, S.; Raabe, J.; Chang, J.; Zhou, Y.; Zhao, W.; Kang, W.; Ju, H.; Woo, S. Skyrmion-based artificial synapses for neuromorphic computing. </w:t>
      </w:r>
      <w:r w:rsidRPr="00B5261F">
        <w:rPr>
          <w:i/>
        </w:rPr>
        <w:t xml:space="preserve">Nature Electronics </w:t>
      </w:r>
      <w:r w:rsidRPr="00B5261F">
        <w:rPr>
          <w:b/>
        </w:rPr>
        <w:t>2020,</w:t>
      </w:r>
      <w:r w:rsidRPr="00B5261F">
        <w:t xml:space="preserve"> </w:t>
      </w:r>
      <w:r w:rsidRPr="00B5261F">
        <w:rPr>
          <w:i/>
        </w:rPr>
        <w:t>3</w:t>
      </w:r>
      <w:r w:rsidRPr="00B5261F">
        <w:t xml:space="preserve"> (3), 148-155, DOI: 10.1038/s41928-020-0385-0.</w:t>
      </w:r>
    </w:p>
    <w:p w14:paraId="2EEDE6A5" w14:textId="77777777" w:rsidR="00B5261F" w:rsidRPr="00B5261F" w:rsidRDefault="00B5261F" w:rsidP="00B5261F">
      <w:pPr>
        <w:pStyle w:val="EndNoteBibliography"/>
        <w:spacing w:after="0"/>
      </w:pPr>
      <w:r w:rsidRPr="00B5261F">
        <w:t xml:space="preserve">(55) Lin, C. Y.; Chen, J.; Chen, P. H.; Chang, T. C.; Wu, Y.; Eshraghian, J. K.; Moon, J.; Yoo, S.; Wang, Y. H.; Chen, W. C.; Wang, Z. Y.; Huang, H. C.; Li, Y.; Miao, X.; Lu, W. D.; Sze, S. M. Adaptive Synaptic Memory via Lithium Ion Modulation in RRAM Devices. </w:t>
      </w:r>
      <w:r w:rsidRPr="00B5261F">
        <w:rPr>
          <w:i/>
        </w:rPr>
        <w:t xml:space="preserve">Small </w:t>
      </w:r>
      <w:r w:rsidRPr="00B5261F">
        <w:rPr>
          <w:b/>
        </w:rPr>
        <w:t>2020</w:t>
      </w:r>
      <w:r w:rsidRPr="00B5261F">
        <w:t>, 2003964(1)-2003964(8), DOI: 10.1002/smll.202003964.</w:t>
      </w:r>
    </w:p>
    <w:p w14:paraId="677A2F7B" w14:textId="77777777" w:rsidR="00B5261F" w:rsidRPr="00B5261F" w:rsidRDefault="00B5261F" w:rsidP="00B5261F">
      <w:pPr>
        <w:pStyle w:val="EndNoteBibliography"/>
        <w:spacing w:after="0"/>
      </w:pPr>
      <w:r w:rsidRPr="00B5261F">
        <w:lastRenderedPageBreak/>
        <w:t xml:space="preserve">(56) Zahoor, F.; Azni Zulkifli, T. Z.; Khanday, F. A. Resistive Random Access Memory (RRAM): an Overview of Materials, Switching Mechanism, Performance, Multilevel Cell (mlc) Storage, Modeling, and Applications. </w:t>
      </w:r>
      <w:r w:rsidRPr="00B5261F">
        <w:rPr>
          <w:i/>
        </w:rPr>
        <w:t xml:space="preserve">Nanoscale Res Lett </w:t>
      </w:r>
      <w:r w:rsidRPr="00B5261F">
        <w:rPr>
          <w:b/>
        </w:rPr>
        <w:t>2020,</w:t>
      </w:r>
      <w:r w:rsidRPr="00B5261F">
        <w:t xml:space="preserve"> </w:t>
      </w:r>
      <w:r w:rsidRPr="00B5261F">
        <w:rPr>
          <w:i/>
        </w:rPr>
        <w:t>15</w:t>
      </w:r>
      <w:r w:rsidRPr="00B5261F">
        <w:t xml:space="preserve"> (1), 90(1)-90(26), DOI: 10.1186/s11671-020-03299-9.</w:t>
      </w:r>
    </w:p>
    <w:p w14:paraId="2E74C7E5" w14:textId="77777777" w:rsidR="00B5261F" w:rsidRPr="00B5261F" w:rsidRDefault="00B5261F" w:rsidP="00B5261F">
      <w:pPr>
        <w:pStyle w:val="EndNoteBibliography"/>
        <w:spacing w:after="0"/>
      </w:pPr>
      <w:r w:rsidRPr="00B5261F">
        <w:t>(57) Roy, S.; Niu, G.; Wang, Q.; Wang, Y.; Zhang, Y.; Wu, H.; Zhai, S.; Shi, P.; Song, S.; Song, Z.; Ye, Z. G.; Wenger, C.; Schroeder, T.; Xie, Y. H.; Meng, X.; Luo, W.; Ren, W. Toward a Reliable Synaptic Simulation Using Al-Doped HfO</w:t>
      </w:r>
      <w:r w:rsidRPr="00B5261F">
        <w:rPr>
          <w:vertAlign w:val="subscript"/>
        </w:rPr>
        <w:t>2</w:t>
      </w:r>
      <w:r w:rsidRPr="00B5261F">
        <w:t xml:space="preserve"> RRAM. </w:t>
      </w:r>
      <w:r w:rsidRPr="00B5261F">
        <w:rPr>
          <w:i/>
        </w:rPr>
        <w:t xml:space="preserve">ACS Appl Mater Interfaces </w:t>
      </w:r>
      <w:r w:rsidRPr="00B5261F">
        <w:rPr>
          <w:b/>
        </w:rPr>
        <w:t>2020,</w:t>
      </w:r>
      <w:r w:rsidRPr="00B5261F">
        <w:t xml:space="preserve"> </w:t>
      </w:r>
      <w:r w:rsidRPr="00B5261F">
        <w:rPr>
          <w:i/>
        </w:rPr>
        <w:t>12</w:t>
      </w:r>
      <w:r w:rsidRPr="00B5261F">
        <w:t xml:space="preserve"> (9), 10648-10656, DOI: 10.1021/acsami.9b21530.</w:t>
      </w:r>
    </w:p>
    <w:p w14:paraId="126EE015" w14:textId="77777777" w:rsidR="00B5261F" w:rsidRPr="00B5261F" w:rsidRDefault="00B5261F" w:rsidP="00B5261F">
      <w:pPr>
        <w:pStyle w:val="EndNoteBibliography"/>
        <w:spacing w:after="0"/>
      </w:pPr>
      <w:r w:rsidRPr="00B5261F">
        <w:t>(58) D. Yu, L. F. L., B. Chen, F. F. Zhang, B. Gao, Y. H. Fu, X. Y. Liu, J. F. Kang, X. Zhang, Multilevel resistive switching characteristics in Ag/SiO</w:t>
      </w:r>
      <w:r w:rsidRPr="00B5261F">
        <w:rPr>
          <w:vertAlign w:val="subscript"/>
        </w:rPr>
        <w:t>2</w:t>
      </w:r>
      <w:r w:rsidRPr="00B5261F">
        <w:t xml:space="preserve">/Pt RRAM devices. In </w:t>
      </w:r>
      <w:r w:rsidRPr="00B5261F">
        <w:rPr>
          <w:i/>
        </w:rPr>
        <w:t>2011 IEEE International Conference of Electron Devices and Solid-State Circuits</w:t>
      </w:r>
      <w:r w:rsidRPr="00B5261F">
        <w:t>, IEEE: Tianjin, China, 2011; pp 1-4.</w:t>
      </w:r>
    </w:p>
    <w:p w14:paraId="12F30FB9" w14:textId="77777777" w:rsidR="00B5261F" w:rsidRPr="00B5261F" w:rsidRDefault="00B5261F" w:rsidP="00B5261F">
      <w:pPr>
        <w:pStyle w:val="EndNoteBibliography"/>
        <w:spacing w:after="0"/>
      </w:pPr>
      <w:r w:rsidRPr="00B5261F">
        <w:t>(59) Das, U.; Das, D.; Paul, B.; Rabha, T.; Pattanayak, S.; Kanjilal, A.; Bhattacharjee, S.; Sarkar, P.; Roy, A. Induced Vacancy-Assisted Filamentary Resistive Switching Device Based on RbPbI</w:t>
      </w:r>
      <w:r w:rsidRPr="00B5261F">
        <w:rPr>
          <w:vertAlign w:val="subscript"/>
        </w:rPr>
        <w:t>3</w:t>
      </w:r>
      <w:r w:rsidRPr="00B5261F">
        <w:t>-xCl</w:t>
      </w:r>
      <w:r w:rsidRPr="00B5261F">
        <w:rPr>
          <w:vertAlign w:val="subscript"/>
        </w:rPr>
        <w:t>x</w:t>
      </w:r>
      <w:r w:rsidRPr="00B5261F">
        <w:t xml:space="preserve"> Perovskite for RRAM Application. </w:t>
      </w:r>
      <w:r w:rsidRPr="00B5261F">
        <w:rPr>
          <w:i/>
        </w:rPr>
        <w:t xml:space="preserve">ACS Appl Mater Interfaces </w:t>
      </w:r>
      <w:r w:rsidRPr="00B5261F">
        <w:rPr>
          <w:b/>
        </w:rPr>
        <w:t>2020,</w:t>
      </w:r>
      <w:r w:rsidRPr="00B5261F">
        <w:t xml:space="preserve"> </w:t>
      </w:r>
      <w:r w:rsidRPr="00B5261F">
        <w:rPr>
          <w:i/>
        </w:rPr>
        <w:t>12</w:t>
      </w:r>
      <w:r w:rsidRPr="00B5261F">
        <w:t xml:space="preserve"> (37), 41718-41727, DOI: 10.1021/acsami.0c10123.</w:t>
      </w:r>
    </w:p>
    <w:p w14:paraId="31C92F6E" w14:textId="77777777" w:rsidR="00B5261F" w:rsidRPr="00B5261F" w:rsidRDefault="00B5261F" w:rsidP="00B5261F">
      <w:pPr>
        <w:pStyle w:val="EndNoteBibliography"/>
        <w:spacing w:after="0"/>
      </w:pPr>
      <w:r w:rsidRPr="00B5261F">
        <w:t xml:space="preserve">(60) Zhang, Y.; He, G.; Wang, G.; Li, Y. Efficient and Robust RRAM-based Convolutional Weight Mapping with Shifted and Duplicated Kernel. </w:t>
      </w:r>
      <w:r w:rsidRPr="00B5261F">
        <w:rPr>
          <w:i/>
        </w:rPr>
        <w:t xml:space="preserve">IEEE Transactions on Computer-Aided Design of Integrated Circuits and Systems </w:t>
      </w:r>
      <w:r w:rsidRPr="00B5261F">
        <w:rPr>
          <w:b/>
        </w:rPr>
        <w:t>2020,</w:t>
      </w:r>
      <w:r w:rsidRPr="00B5261F">
        <w:t xml:space="preserve"> </w:t>
      </w:r>
      <w:r w:rsidRPr="00B5261F">
        <w:rPr>
          <w:i/>
        </w:rPr>
        <w:t>29</w:t>
      </w:r>
      <w:r w:rsidRPr="00B5261F">
        <w:t>, 1-14, DOI: 10.1109/tcad.2020.2998728.</w:t>
      </w:r>
    </w:p>
    <w:p w14:paraId="1E97D0DC" w14:textId="77777777" w:rsidR="00B5261F" w:rsidRPr="00B5261F" w:rsidRDefault="00B5261F" w:rsidP="00B5261F">
      <w:pPr>
        <w:pStyle w:val="EndNoteBibliography"/>
        <w:spacing w:after="0"/>
      </w:pPr>
      <w:r w:rsidRPr="00B5261F">
        <w:t>(61) Nallagatla, V. R.; Kim, J.; Lee, K.; Chae, S. C.; Hwang, C. S.; Jung, C. U. Complementary Resistive Switching and Synaptic-Like Memory Behavior in an Epitaxial SrFeO</w:t>
      </w:r>
      <w:r w:rsidRPr="00B5261F">
        <w:rPr>
          <w:vertAlign w:val="subscript"/>
        </w:rPr>
        <w:t>2.5</w:t>
      </w:r>
      <w:r w:rsidRPr="00B5261F">
        <w:t xml:space="preserve"> Thin Film through Oriented Oxygen-Vacancy Channels. </w:t>
      </w:r>
      <w:r w:rsidRPr="00B5261F">
        <w:rPr>
          <w:i/>
        </w:rPr>
        <w:t xml:space="preserve">ACS Appl Mater Interfaces </w:t>
      </w:r>
      <w:r w:rsidRPr="00B5261F">
        <w:rPr>
          <w:b/>
        </w:rPr>
        <w:t>2020,</w:t>
      </w:r>
      <w:r w:rsidRPr="00B5261F">
        <w:t xml:space="preserve"> </w:t>
      </w:r>
      <w:r w:rsidRPr="00B5261F">
        <w:rPr>
          <w:i/>
        </w:rPr>
        <w:t>12</w:t>
      </w:r>
      <w:r w:rsidRPr="00B5261F">
        <w:t xml:space="preserve"> (37), 41740-41748, DOI: 10.1021/acsami.0c10910.</w:t>
      </w:r>
    </w:p>
    <w:p w14:paraId="30E40CFE" w14:textId="77777777" w:rsidR="00B5261F" w:rsidRPr="00B5261F" w:rsidRDefault="00B5261F" w:rsidP="00B5261F">
      <w:pPr>
        <w:pStyle w:val="EndNoteBibliography"/>
        <w:spacing w:after="0"/>
      </w:pPr>
      <w:r w:rsidRPr="00B5261F">
        <w:t>(62) Lee, T. H.; Hwang, H. G.; Woo, J. U.; Kim, D. H.; Kim, T. W.; Nahm, S. Synaptic Plasticity and Metaplasticity of Biological Synapse Realized in a KNbO</w:t>
      </w:r>
      <w:r w:rsidRPr="00B5261F">
        <w:rPr>
          <w:vertAlign w:val="subscript"/>
        </w:rPr>
        <w:t>3</w:t>
      </w:r>
      <w:r w:rsidRPr="00B5261F">
        <w:t xml:space="preserve"> Memristor for Application to Artificial Synapse. </w:t>
      </w:r>
      <w:r w:rsidRPr="00B5261F">
        <w:rPr>
          <w:i/>
        </w:rPr>
        <w:t xml:space="preserve">ACS Appl Mater Interfaces </w:t>
      </w:r>
      <w:r w:rsidRPr="00B5261F">
        <w:rPr>
          <w:b/>
        </w:rPr>
        <w:t>2018,</w:t>
      </w:r>
      <w:r w:rsidRPr="00B5261F">
        <w:t xml:space="preserve"> </w:t>
      </w:r>
      <w:r w:rsidRPr="00B5261F">
        <w:rPr>
          <w:i/>
        </w:rPr>
        <w:t>10</w:t>
      </w:r>
      <w:r w:rsidRPr="00B5261F">
        <w:t xml:space="preserve"> (30), 25673-25682, DOI: 10.1021/acsami.8b04550.</w:t>
      </w:r>
    </w:p>
    <w:p w14:paraId="00A690AB" w14:textId="77777777" w:rsidR="00B5261F" w:rsidRPr="00B5261F" w:rsidRDefault="00B5261F" w:rsidP="00B5261F">
      <w:pPr>
        <w:pStyle w:val="EndNoteBibliography"/>
        <w:spacing w:after="0"/>
      </w:pPr>
      <w:r w:rsidRPr="00B5261F">
        <w:t xml:space="preserve">(63) Lu, P. P.; Shen, J. X.; Shang, D. S.; Sun, Y. Nonvolatile Memory and Artificial Synapse Based on the Cu/P(VDF-TrFE)/Ni Organic Memtranstor. </w:t>
      </w:r>
      <w:r w:rsidRPr="00B5261F">
        <w:rPr>
          <w:i/>
        </w:rPr>
        <w:t xml:space="preserve">ACS Appl Mater Interfaces </w:t>
      </w:r>
      <w:r w:rsidRPr="00B5261F">
        <w:rPr>
          <w:b/>
        </w:rPr>
        <w:t>2020,</w:t>
      </w:r>
      <w:r w:rsidRPr="00B5261F">
        <w:t xml:space="preserve"> </w:t>
      </w:r>
      <w:r w:rsidRPr="00B5261F">
        <w:rPr>
          <w:i/>
        </w:rPr>
        <w:t>12</w:t>
      </w:r>
      <w:r w:rsidRPr="00B5261F">
        <w:t xml:space="preserve"> (4), 4673-4677, DOI: 10.1021/acsami.9b19510.</w:t>
      </w:r>
    </w:p>
    <w:p w14:paraId="6915019E" w14:textId="77777777" w:rsidR="00B5261F" w:rsidRPr="00B5261F" w:rsidRDefault="00B5261F" w:rsidP="00B5261F">
      <w:pPr>
        <w:pStyle w:val="EndNoteBibliography"/>
        <w:spacing w:after="0"/>
      </w:pPr>
      <w:r w:rsidRPr="00B5261F">
        <w:t xml:space="preserve">(64) He, C.; Tang, J.; Shang, D. S.; Tang, J.; Xi, Y.; Wang, S.; Li, N.; Zhang, Q.; Lu, J. K.; Wei, Z.; Wang, Q.; Shen, C.; Li, J.; Shen, S.; Shen, J.; Yang, R.; Shi, D.; Wu, H.; Wang, S.; Zhang, G. Artificial Synapse Based on van der Waals Heterostructures with Tunable Synaptic Functions for Neuromorphic Computing. </w:t>
      </w:r>
      <w:r w:rsidRPr="00B5261F">
        <w:rPr>
          <w:i/>
        </w:rPr>
        <w:t xml:space="preserve">ACS Appl Mater Interfaces </w:t>
      </w:r>
      <w:r w:rsidRPr="00B5261F">
        <w:rPr>
          <w:b/>
        </w:rPr>
        <w:t>2020,</w:t>
      </w:r>
      <w:r w:rsidRPr="00B5261F">
        <w:t xml:space="preserve"> </w:t>
      </w:r>
      <w:r w:rsidRPr="00B5261F">
        <w:rPr>
          <w:i/>
        </w:rPr>
        <w:t>12</w:t>
      </w:r>
      <w:r w:rsidRPr="00B5261F">
        <w:t xml:space="preserve"> (10), 11945-11954, DOI: 10.1021/acsami.9b21747.</w:t>
      </w:r>
    </w:p>
    <w:p w14:paraId="440D37D7" w14:textId="77777777" w:rsidR="00B5261F" w:rsidRPr="00B5261F" w:rsidRDefault="00B5261F" w:rsidP="00B5261F">
      <w:pPr>
        <w:pStyle w:val="EndNoteBibliography"/>
        <w:spacing w:after="0"/>
      </w:pPr>
      <w:r w:rsidRPr="00B5261F">
        <w:t xml:space="preserve">(65) Kim, S.; Yoon, J.; Kim, H. D.; Choi, S. J. Carbon Nanotube Synaptic Transistor Network for Pattern Recognition. </w:t>
      </w:r>
      <w:r w:rsidRPr="00B5261F">
        <w:rPr>
          <w:i/>
        </w:rPr>
        <w:t xml:space="preserve">ACS Appl Mater Interfaces </w:t>
      </w:r>
      <w:r w:rsidRPr="00B5261F">
        <w:rPr>
          <w:b/>
        </w:rPr>
        <w:t>2015,</w:t>
      </w:r>
      <w:r w:rsidRPr="00B5261F">
        <w:t xml:space="preserve"> </w:t>
      </w:r>
      <w:r w:rsidRPr="00B5261F">
        <w:rPr>
          <w:i/>
        </w:rPr>
        <w:t>7</w:t>
      </w:r>
      <w:r w:rsidRPr="00B5261F">
        <w:t xml:space="preserve"> (45), 25479-25486, DOI: 10.1021/acsami.5b08541.</w:t>
      </w:r>
    </w:p>
    <w:p w14:paraId="5344D66D" w14:textId="77777777" w:rsidR="00B5261F" w:rsidRPr="00B5261F" w:rsidRDefault="00B5261F" w:rsidP="00B5261F">
      <w:pPr>
        <w:pStyle w:val="EndNoteBibliography"/>
        <w:spacing w:after="0"/>
      </w:pPr>
      <w:r w:rsidRPr="00B5261F">
        <w:t>(66) Fu, Y.; Dong, B.; Su, W. C.; Lin, C. Y.; Zhou, K. J.; Chang, T. C.; Zhuge, F.; Li, Y.; He, Y.; Gao, B.; Miao, X. S. Enhancing LiAlO</w:t>
      </w:r>
      <w:r w:rsidRPr="00B5261F">
        <w:rPr>
          <w:vertAlign w:val="subscript"/>
        </w:rPr>
        <w:t>x</w:t>
      </w:r>
      <w:r w:rsidRPr="00B5261F">
        <w:t xml:space="preserve"> synaptic performance by reducing the Schottky barrier height for deep neural network applications. </w:t>
      </w:r>
      <w:r w:rsidRPr="00B5261F">
        <w:rPr>
          <w:i/>
        </w:rPr>
        <w:t xml:space="preserve">Nanoscale </w:t>
      </w:r>
      <w:r w:rsidRPr="00B5261F">
        <w:rPr>
          <w:b/>
        </w:rPr>
        <w:t>2020,</w:t>
      </w:r>
      <w:r w:rsidRPr="00B5261F">
        <w:t xml:space="preserve"> </w:t>
      </w:r>
      <w:r w:rsidRPr="00B5261F">
        <w:rPr>
          <w:i/>
        </w:rPr>
        <w:t>60</w:t>
      </w:r>
      <w:r w:rsidRPr="00B5261F">
        <w:t>, 1-8, DOI: 10.1039/d0nr04782a.</w:t>
      </w:r>
    </w:p>
    <w:p w14:paraId="3529A080" w14:textId="77777777" w:rsidR="00B5261F" w:rsidRPr="00B5261F" w:rsidRDefault="00B5261F" w:rsidP="00B5261F">
      <w:pPr>
        <w:pStyle w:val="EndNoteBibliography"/>
        <w:spacing w:after="0"/>
      </w:pPr>
      <w:r w:rsidRPr="00B5261F">
        <w:t xml:space="preserve">(67) Mehonic, A.; Joksas, D.; Ng, W. H.; Buckwell, M.; Kenyon, A. J. Simulation of Inference Accuracy Using Realistic RRAM Devices. </w:t>
      </w:r>
      <w:r w:rsidRPr="00B5261F">
        <w:rPr>
          <w:i/>
        </w:rPr>
        <w:t xml:space="preserve">Front Neurosci </w:t>
      </w:r>
      <w:r w:rsidRPr="00B5261F">
        <w:rPr>
          <w:b/>
        </w:rPr>
        <w:t>2019,</w:t>
      </w:r>
      <w:r w:rsidRPr="00B5261F">
        <w:t xml:space="preserve"> </w:t>
      </w:r>
      <w:r w:rsidRPr="00B5261F">
        <w:rPr>
          <w:i/>
        </w:rPr>
        <w:t>13</w:t>
      </w:r>
      <w:r w:rsidRPr="00B5261F">
        <w:t>, 593-607, DOI: 10.3389/fnins.2019.00593.</w:t>
      </w:r>
    </w:p>
    <w:p w14:paraId="36BB2892" w14:textId="77777777" w:rsidR="00B5261F" w:rsidRPr="00B5261F" w:rsidRDefault="00B5261F" w:rsidP="00B5261F">
      <w:pPr>
        <w:pStyle w:val="EndNoteBibliography"/>
      </w:pPr>
      <w:bookmarkStart w:id="62" w:name="_Hlk62143727"/>
      <w:r w:rsidRPr="00B5261F">
        <w:lastRenderedPageBreak/>
        <w:t xml:space="preserve">(68) Astudillo, D.; Karmelic, D.; Casas, B. S.; Otmakhov, N.; Palma, V.; Sanhueza, M. CaMKII inhibitor 1 (CaMK2N1) mRNA is upregulated following LTP induction in hippocampal slices. </w:t>
      </w:r>
      <w:r w:rsidRPr="00B5261F">
        <w:rPr>
          <w:i/>
        </w:rPr>
        <w:t xml:space="preserve">Synapse </w:t>
      </w:r>
      <w:r w:rsidRPr="00B5261F">
        <w:rPr>
          <w:b/>
        </w:rPr>
        <w:t>2020,</w:t>
      </w:r>
      <w:r w:rsidRPr="00B5261F">
        <w:t xml:space="preserve"> </w:t>
      </w:r>
      <w:r w:rsidRPr="00B5261F">
        <w:rPr>
          <w:i/>
        </w:rPr>
        <w:t>74</w:t>
      </w:r>
      <w:r w:rsidRPr="00B5261F">
        <w:t xml:space="preserve"> (10), e22158-e22163, DOI: 10.1002/syn.22158.</w:t>
      </w:r>
    </w:p>
    <w:bookmarkEnd w:id="62"/>
    <w:p w14:paraId="6C8146BC" w14:textId="42FB0D0D" w:rsidR="009246AD" w:rsidRDefault="003B7C1E" w:rsidP="00A83B1E">
      <w:pPr>
        <w:pStyle w:val="TFReferencesSection"/>
      </w:pPr>
      <w:r>
        <w:fldChar w:fldCharType="end"/>
      </w:r>
    </w:p>
    <w:sectPr w:rsidR="009246AD" w:rsidSect="000B5610">
      <w:footerReference w:type="even" r:id="rId21"/>
      <w:footerReference w:type="default" r:id="rId22"/>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6C304E" w14:textId="77777777" w:rsidR="008959DF" w:rsidRDefault="008959DF">
      <w:r>
        <w:separator/>
      </w:r>
    </w:p>
  </w:endnote>
  <w:endnote w:type="continuationSeparator" w:id="0">
    <w:p w14:paraId="5C7542C1" w14:textId="77777777" w:rsidR="008959DF" w:rsidRDefault="00895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50D72" w14:textId="77777777" w:rsidR="00B9089A" w:rsidRDefault="00B9089A">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77417E24" w14:textId="77777777" w:rsidR="00B9089A" w:rsidRDefault="00B9089A">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42E5C" w14:textId="77777777" w:rsidR="00B9089A" w:rsidRDefault="00B9089A">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71F33AEA" w14:textId="77777777" w:rsidR="00B9089A" w:rsidRDefault="00B9089A">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B3D788" w14:textId="77777777" w:rsidR="008959DF" w:rsidRDefault="008959DF">
      <w:r>
        <w:separator/>
      </w:r>
    </w:p>
  </w:footnote>
  <w:footnote w:type="continuationSeparator" w:id="0">
    <w:p w14:paraId="065E942A" w14:textId="77777777" w:rsidR="008959DF" w:rsidRDefault="008959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1tzCyNDM3NTQ0tTBV0lEKTi0uzszPAykwNq4FAJejSq0tAAAA"/>
    <w:docVar w:name="EN.InstantFormat" w:val="&lt;ENInstantFormat&gt;&lt;Enabled&gt;1&lt;/Enabled&gt;&lt;ScanUnformatted&gt;1&lt;/ScanUnformatted&gt;&lt;ScanChanges&gt;1&lt;/ScanChanges&gt;&lt;Suspended&gt;0&lt;/Suspended&gt;&lt;/ENInstantFormat&gt;"/>
    <w:docVar w:name="EN.Layout" w:val="&lt;ENLayout&gt;&lt;Style&gt;ACS Applied Materials Interface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dtr22rpqaaexceaxacpxexowtsprzfezrvs&quot;&gt;minor&lt;record-ids&gt;&lt;item&gt;3&lt;/item&gt;&lt;/record-ids&gt;&lt;/item&gt;&lt;item db-id=&quot;t9dtarxf4xfrd0epfx75ptvawpad5ete2x9e&quot;&gt;AMI-mechanism&lt;record-ids&gt;&lt;item&gt;1&lt;/item&gt;&lt;item&gt;2&lt;/item&gt;&lt;item&gt;3&lt;/item&gt;&lt;item&gt;4&lt;/item&gt;&lt;item&gt;6&lt;/item&gt;&lt;item&gt;7&lt;/item&gt;&lt;item&gt;8&lt;/item&gt;&lt;item&gt;9&lt;/item&gt;&lt;item&gt;10&lt;/item&gt;&lt;item&gt;11&lt;/item&gt;&lt;item&gt;12&lt;/item&gt;&lt;/record-ids&gt;&lt;/item&gt;&lt;item db-id=&quot;vppw9p0v8ez0x2e2sd8v5wra2w2zwrvf2aew&quot;&gt;R1&lt;record-ids&gt;&lt;item&gt;14&lt;/item&gt;&lt;item&gt;16&lt;/item&gt;&lt;item&gt;17&lt;/item&gt;&lt;item&gt;18&lt;/item&gt;&lt;item&gt;25&lt;/item&gt;&lt;item&gt;46&lt;/item&gt;&lt;item&gt;47&lt;/item&gt;&lt;/record-ids&gt;&lt;/item&gt;&lt;/Libraries&gt;"/>
  </w:docVars>
  <w:rsids>
    <w:rsidRoot w:val="008A77A8"/>
    <w:rsid w:val="000002F2"/>
    <w:rsid w:val="000062FD"/>
    <w:rsid w:val="00010F43"/>
    <w:rsid w:val="00023E1A"/>
    <w:rsid w:val="00033340"/>
    <w:rsid w:val="000501AA"/>
    <w:rsid w:val="0005660F"/>
    <w:rsid w:val="000631CD"/>
    <w:rsid w:val="000639C5"/>
    <w:rsid w:val="000702AD"/>
    <w:rsid w:val="00070978"/>
    <w:rsid w:val="0007691E"/>
    <w:rsid w:val="00085668"/>
    <w:rsid w:val="00097F5B"/>
    <w:rsid w:val="000B2EEB"/>
    <w:rsid w:val="000B5610"/>
    <w:rsid w:val="000C05CC"/>
    <w:rsid w:val="000C17EB"/>
    <w:rsid w:val="000F08A6"/>
    <w:rsid w:val="0010755C"/>
    <w:rsid w:val="00113B6F"/>
    <w:rsid w:val="00143534"/>
    <w:rsid w:val="0015277C"/>
    <w:rsid w:val="00195ACA"/>
    <w:rsid w:val="001A1FEF"/>
    <w:rsid w:val="001A6F84"/>
    <w:rsid w:val="001A7A90"/>
    <w:rsid w:val="001B054B"/>
    <w:rsid w:val="001C3C44"/>
    <w:rsid w:val="001C5DB7"/>
    <w:rsid w:val="001E16B3"/>
    <w:rsid w:val="001F2833"/>
    <w:rsid w:val="001F5A5D"/>
    <w:rsid w:val="00212B1D"/>
    <w:rsid w:val="00214E11"/>
    <w:rsid w:val="00246A35"/>
    <w:rsid w:val="00250AF1"/>
    <w:rsid w:val="00261FA1"/>
    <w:rsid w:val="00265B5D"/>
    <w:rsid w:val="00271A02"/>
    <w:rsid w:val="002930FF"/>
    <w:rsid w:val="002A7493"/>
    <w:rsid w:val="002B4469"/>
    <w:rsid w:val="002B6C68"/>
    <w:rsid w:val="002C3431"/>
    <w:rsid w:val="002F2E8F"/>
    <w:rsid w:val="0030247B"/>
    <w:rsid w:val="0031373B"/>
    <w:rsid w:val="00320F6B"/>
    <w:rsid w:val="00322009"/>
    <w:rsid w:val="00324128"/>
    <w:rsid w:val="003379EE"/>
    <w:rsid w:val="00345F4A"/>
    <w:rsid w:val="0035179C"/>
    <w:rsid w:val="00361E35"/>
    <w:rsid w:val="003664E9"/>
    <w:rsid w:val="00366907"/>
    <w:rsid w:val="003679A1"/>
    <w:rsid w:val="00377C26"/>
    <w:rsid w:val="00391DEA"/>
    <w:rsid w:val="003A03CA"/>
    <w:rsid w:val="003A42F0"/>
    <w:rsid w:val="003B26F8"/>
    <w:rsid w:val="003B4AF3"/>
    <w:rsid w:val="003B7C1E"/>
    <w:rsid w:val="003E0996"/>
    <w:rsid w:val="003E1F76"/>
    <w:rsid w:val="003E3764"/>
    <w:rsid w:val="003E7E40"/>
    <w:rsid w:val="0040656F"/>
    <w:rsid w:val="00412BD8"/>
    <w:rsid w:val="00420DEB"/>
    <w:rsid w:val="004256B1"/>
    <w:rsid w:val="00435D57"/>
    <w:rsid w:val="004423FB"/>
    <w:rsid w:val="0044269E"/>
    <w:rsid w:val="004646E1"/>
    <w:rsid w:val="004655BC"/>
    <w:rsid w:val="00475FD2"/>
    <w:rsid w:val="004A4BD3"/>
    <w:rsid w:val="004A7F1B"/>
    <w:rsid w:val="004E283C"/>
    <w:rsid w:val="004E7185"/>
    <w:rsid w:val="004F2ACD"/>
    <w:rsid w:val="004F54A3"/>
    <w:rsid w:val="00500757"/>
    <w:rsid w:val="005126C7"/>
    <w:rsid w:val="0051637D"/>
    <w:rsid w:val="0052435B"/>
    <w:rsid w:val="00526DF6"/>
    <w:rsid w:val="00531BF9"/>
    <w:rsid w:val="005553EF"/>
    <w:rsid w:val="005667EA"/>
    <w:rsid w:val="00567E81"/>
    <w:rsid w:val="0057393C"/>
    <w:rsid w:val="00576219"/>
    <w:rsid w:val="005814AB"/>
    <w:rsid w:val="00583252"/>
    <w:rsid w:val="00591A57"/>
    <w:rsid w:val="00593489"/>
    <w:rsid w:val="00593C27"/>
    <w:rsid w:val="005948D6"/>
    <w:rsid w:val="00594ABC"/>
    <w:rsid w:val="005A2E34"/>
    <w:rsid w:val="005B7C9D"/>
    <w:rsid w:val="005C67E3"/>
    <w:rsid w:val="005C72D8"/>
    <w:rsid w:val="005D0C10"/>
    <w:rsid w:val="005D11D9"/>
    <w:rsid w:val="00610285"/>
    <w:rsid w:val="00610E86"/>
    <w:rsid w:val="00631C1B"/>
    <w:rsid w:val="006455A5"/>
    <w:rsid w:val="006779A3"/>
    <w:rsid w:val="00683131"/>
    <w:rsid w:val="00687BA3"/>
    <w:rsid w:val="00696821"/>
    <w:rsid w:val="006A3E34"/>
    <w:rsid w:val="006B2581"/>
    <w:rsid w:val="007000D9"/>
    <w:rsid w:val="00747701"/>
    <w:rsid w:val="007629D3"/>
    <w:rsid w:val="00794616"/>
    <w:rsid w:val="007A11AD"/>
    <w:rsid w:val="007B1A57"/>
    <w:rsid w:val="007E5134"/>
    <w:rsid w:val="007F00A1"/>
    <w:rsid w:val="007F1307"/>
    <w:rsid w:val="007F13C7"/>
    <w:rsid w:val="007F574B"/>
    <w:rsid w:val="008047DE"/>
    <w:rsid w:val="008176E3"/>
    <w:rsid w:val="0082011C"/>
    <w:rsid w:val="00824B6E"/>
    <w:rsid w:val="0083658A"/>
    <w:rsid w:val="00842CE2"/>
    <w:rsid w:val="00847BCE"/>
    <w:rsid w:val="00851CF8"/>
    <w:rsid w:val="00861E91"/>
    <w:rsid w:val="008633FA"/>
    <w:rsid w:val="008655C0"/>
    <w:rsid w:val="00882A8E"/>
    <w:rsid w:val="00891704"/>
    <w:rsid w:val="00894099"/>
    <w:rsid w:val="008959DF"/>
    <w:rsid w:val="008975D7"/>
    <w:rsid w:val="008A5456"/>
    <w:rsid w:val="008A77A8"/>
    <w:rsid w:val="008B2684"/>
    <w:rsid w:val="008D30F9"/>
    <w:rsid w:val="008D53B2"/>
    <w:rsid w:val="008D5964"/>
    <w:rsid w:val="008E019C"/>
    <w:rsid w:val="00903F2B"/>
    <w:rsid w:val="00912169"/>
    <w:rsid w:val="00912507"/>
    <w:rsid w:val="00912F63"/>
    <w:rsid w:val="0092037A"/>
    <w:rsid w:val="0092267B"/>
    <w:rsid w:val="009246AD"/>
    <w:rsid w:val="00945FC3"/>
    <w:rsid w:val="00946C88"/>
    <w:rsid w:val="00951D19"/>
    <w:rsid w:val="00972F3D"/>
    <w:rsid w:val="00973D8D"/>
    <w:rsid w:val="009A0B5C"/>
    <w:rsid w:val="009A137F"/>
    <w:rsid w:val="009A1FE3"/>
    <w:rsid w:val="009F0885"/>
    <w:rsid w:val="009F2E7E"/>
    <w:rsid w:val="009F7618"/>
    <w:rsid w:val="00A02D62"/>
    <w:rsid w:val="00A07639"/>
    <w:rsid w:val="00A20EB5"/>
    <w:rsid w:val="00A271AC"/>
    <w:rsid w:val="00A51DDC"/>
    <w:rsid w:val="00A764EF"/>
    <w:rsid w:val="00A80308"/>
    <w:rsid w:val="00A80A32"/>
    <w:rsid w:val="00A8207C"/>
    <w:rsid w:val="00A83B1E"/>
    <w:rsid w:val="00A86117"/>
    <w:rsid w:val="00A95CD2"/>
    <w:rsid w:val="00A97E22"/>
    <w:rsid w:val="00AB0D40"/>
    <w:rsid w:val="00AB34C5"/>
    <w:rsid w:val="00AB7FE4"/>
    <w:rsid w:val="00AC493C"/>
    <w:rsid w:val="00AC55AF"/>
    <w:rsid w:val="00AD0983"/>
    <w:rsid w:val="00AD117B"/>
    <w:rsid w:val="00AF4F6D"/>
    <w:rsid w:val="00AF5A80"/>
    <w:rsid w:val="00AF7F6A"/>
    <w:rsid w:val="00B05A88"/>
    <w:rsid w:val="00B16BA8"/>
    <w:rsid w:val="00B2677A"/>
    <w:rsid w:val="00B37A0A"/>
    <w:rsid w:val="00B44641"/>
    <w:rsid w:val="00B5261F"/>
    <w:rsid w:val="00B7618D"/>
    <w:rsid w:val="00B9089A"/>
    <w:rsid w:val="00B93AF2"/>
    <w:rsid w:val="00B93DD6"/>
    <w:rsid w:val="00BA7D03"/>
    <w:rsid w:val="00BB6B33"/>
    <w:rsid w:val="00BD2C37"/>
    <w:rsid w:val="00BD2C44"/>
    <w:rsid w:val="00BD6FD5"/>
    <w:rsid w:val="00BE11C7"/>
    <w:rsid w:val="00C10EE0"/>
    <w:rsid w:val="00C11E41"/>
    <w:rsid w:val="00C12556"/>
    <w:rsid w:val="00C314C2"/>
    <w:rsid w:val="00C5775C"/>
    <w:rsid w:val="00C6170A"/>
    <w:rsid w:val="00C6195D"/>
    <w:rsid w:val="00C65597"/>
    <w:rsid w:val="00C86EAB"/>
    <w:rsid w:val="00CB2135"/>
    <w:rsid w:val="00CB32BF"/>
    <w:rsid w:val="00CC3B1D"/>
    <w:rsid w:val="00CC61A0"/>
    <w:rsid w:val="00CD1171"/>
    <w:rsid w:val="00CD2DBB"/>
    <w:rsid w:val="00CD54BC"/>
    <w:rsid w:val="00D03D5E"/>
    <w:rsid w:val="00D318E5"/>
    <w:rsid w:val="00D32E24"/>
    <w:rsid w:val="00D34F5D"/>
    <w:rsid w:val="00D36D14"/>
    <w:rsid w:val="00D50994"/>
    <w:rsid w:val="00D76EFF"/>
    <w:rsid w:val="00D81167"/>
    <w:rsid w:val="00D962E8"/>
    <w:rsid w:val="00DB2645"/>
    <w:rsid w:val="00DC2E8D"/>
    <w:rsid w:val="00DD6DBB"/>
    <w:rsid w:val="00DE452C"/>
    <w:rsid w:val="00DF4110"/>
    <w:rsid w:val="00E05327"/>
    <w:rsid w:val="00E0747B"/>
    <w:rsid w:val="00E074F2"/>
    <w:rsid w:val="00E16703"/>
    <w:rsid w:val="00E203F1"/>
    <w:rsid w:val="00E21DCB"/>
    <w:rsid w:val="00E27352"/>
    <w:rsid w:val="00E31882"/>
    <w:rsid w:val="00E31A52"/>
    <w:rsid w:val="00E34161"/>
    <w:rsid w:val="00E41A55"/>
    <w:rsid w:val="00E57DE1"/>
    <w:rsid w:val="00E7102D"/>
    <w:rsid w:val="00E72838"/>
    <w:rsid w:val="00E8415A"/>
    <w:rsid w:val="00E87F1D"/>
    <w:rsid w:val="00E91482"/>
    <w:rsid w:val="00E917C1"/>
    <w:rsid w:val="00E96302"/>
    <w:rsid w:val="00EC3D62"/>
    <w:rsid w:val="00ED6B2D"/>
    <w:rsid w:val="00F04C37"/>
    <w:rsid w:val="00F134F5"/>
    <w:rsid w:val="00F325B8"/>
    <w:rsid w:val="00F33386"/>
    <w:rsid w:val="00F47B85"/>
    <w:rsid w:val="00F54BDD"/>
    <w:rsid w:val="00F5645C"/>
    <w:rsid w:val="00F7617C"/>
    <w:rsid w:val="00FA0A20"/>
    <w:rsid w:val="00FA41FA"/>
    <w:rsid w:val="00FA62A6"/>
    <w:rsid w:val="00FA6FB9"/>
    <w:rsid w:val="00FB3684"/>
    <w:rsid w:val="00FC19A1"/>
    <w:rsid w:val="00FE6219"/>
    <w:rsid w:val="00FE6A00"/>
    <w:rsid w:val="00FF2D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9BD4D9"/>
  <w15:docId w15:val="{E0FE49BF-8153-46D4-AE64-52FD11CFA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200"/>
      <w:jc w:val="both"/>
    </w:pPr>
    <w:rPr>
      <w:rFonts w:ascii="Times" w:hAnsi="Time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pPr>
      <w:spacing w:line="480" w:lineRule="auto"/>
      <w:ind w:firstLine="187"/>
    </w:pPr>
  </w:style>
  <w:style w:type="paragraph" w:customStyle="1" w:styleId="TAMainText">
    <w:name w:val="TA_Main_Text"/>
    <w:basedOn w:val="a"/>
    <w:link w:val="TAMainText0"/>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6">
    <w:name w:val="Hyperlink"/>
    <w:rPr>
      <w:color w:val="0000FF"/>
      <w:u w:val="single"/>
    </w:rPr>
  </w:style>
  <w:style w:type="paragraph" w:styleId="a7">
    <w:name w:val="footer"/>
    <w:basedOn w:val="a"/>
    <w:pPr>
      <w:tabs>
        <w:tab w:val="center" w:pos="4320"/>
        <w:tab w:val="right" w:pos="8640"/>
      </w:tabs>
    </w:p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8">
    <w:name w:val="page number"/>
    <w:basedOn w:val="a0"/>
  </w:style>
  <w:style w:type="paragraph" w:styleId="a9">
    <w:name w:val="Balloon Text"/>
    <w:basedOn w:val="a"/>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A8207C"/>
    <w:pPr>
      <w:spacing w:after="240" w:line="480" w:lineRule="auto"/>
      <w:jc w:val="left"/>
    </w:pPr>
    <w:rPr>
      <w:sz w:val="18"/>
      <w:szCs w:val="18"/>
    </w:rPr>
  </w:style>
  <w:style w:type="character" w:customStyle="1" w:styleId="StyleFACorrespondingAuthorFootnote7ptChar">
    <w:name w:val="Style FA_Corresponding_Author_Footnote + 7 pt Char"/>
    <w:link w:val="StyleFACorrespondingAuthorFootnote7pt"/>
    <w:rsid w:val="00A8207C"/>
    <w:rPr>
      <w:rFonts w:ascii="Times" w:hAnsi="Times"/>
      <w:sz w:val="18"/>
      <w:szCs w:val="18"/>
    </w:rPr>
  </w:style>
  <w:style w:type="paragraph" w:customStyle="1" w:styleId="FAAuthorInfoSubtitle">
    <w:name w:val="FA_Author_Info_Subtitle"/>
    <w:basedOn w:val="a"/>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EndNoteBibliographyTitle">
    <w:name w:val="EndNote Bibliography Title"/>
    <w:basedOn w:val="a"/>
    <w:link w:val="EndNoteBibliographyTitle0"/>
    <w:rsid w:val="003B7C1E"/>
    <w:pPr>
      <w:spacing w:after="0"/>
      <w:jc w:val="center"/>
    </w:pPr>
    <w:rPr>
      <w:rFonts w:cs="Times"/>
      <w:noProof/>
    </w:rPr>
  </w:style>
  <w:style w:type="character" w:customStyle="1" w:styleId="TAMainText0">
    <w:name w:val="TA_Main_Text 字符"/>
    <w:basedOn w:val="a0"/>
    <w:link w:val="TAMainText"/>
    <w:rsid w:val="003B7C1E"/>
    <w:rPr>
      <w:rFonts w:ascii="Times" w:hAnsi="Times"/>
      <w:sz w:val="24"/>
    </w:rPr>
  </w:style>
  <w:style w:type="character" w:customStyle="1" w:styleId="EndNoteBibliographyTitle0">
    <w:name w:val="EndNote Bibliography Title 字符"/>
    <w:basedOn w:val="TAMainText0"/>
    <w:link w:val="EndNoteBibliographyTitle"/>
    <w:rsid w:val="003B7C1E"/>
    <w:rPr>
      <w:rFonts w:ascii="Times" w:hAnsi="Times" w:cs="Times"/>
      <w:noProof/>
      <w:sz w:val="24"/>
    </w:rPr>
  </w:style>
  <w:style w:type="paragraph" w:customStyle="1" w:styleId="EndNoteBibliography">
    <w:name w:val="EndNote Bibliography"/>
    <w:basedOn w:val="a"/>
    <w:link w:val="EndNoteBibliography0"/>
    <w:rsid w:val="003B7C1E"/>
    <w:pPr>
      <w:jc w:val="left"/>
    </w:pPr>
    <w:rPr>
      <w:rFonts w:cs="Times"/>
      <w:noProof/>
    </w:rPr>
  </w:style>
  <w:style w:type="character" w:customStyle="1" w:styleId="EndNoteBibliography0">
    <w:name w:val="EndNote Bibliography 字符"/>
    <w:basedOn w:val="TAMainText0"/>
    <w:link w:val="EndNoteBibliography"/>
    <w:rsid w:val="003B7C1E"/>
    <w:rPr>
      <w:rFonts w:ascii="Times" w:hAnsi="Times" w:cs="Times"/>
      <w:noProof/>
      <w:sz w:val="24"/>
    </w:rPr>
  </w:style>
  <w:style w:type="table" w:styleId="aa">
    <w:name w:val="Table Grid"/>
    <w:basedOn w:val="a1"/>
    <w:uiPriority w:val="39"/>
    <w:rsid w:val="00B93AF2"/>
    <w:rPr>
      <w:rFonts w:ascii="Times New Roman" w:eastAsia="宋体"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1text">
    <w:name w:val="MDPI_3.1_text"/>
    <w:link w:val="MDPI31text0"/>
    <w:qFormat/>
    <w:rsid w:val="00B93AF2"/>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character" w:customStyle="1" w:styleId="MDPI31text0">
    <w:name w:val="MDPI_3.1_text 字符"/>
    <w:basedOn w:val="a0"/>
    <w:link w:val="MDPI31text"/>
    <w:rsid w:val="00B93AF2"/>
    <w:rPr>
      <w:rFonts w:ascii="Palatino Linotype" w:eastAsia="Times New Roman" w:hAnsi="Palatino Linotype"/>
      <w:snapToGrid w:val="0"/>
      <w:color w:val="000000"/>
      <w:szCs w:val="22"/>
      <w:lang w:eastAsia="de-DE" w:bidi="en-US"/>
    </w:rPr>
  </w:style>
  <w:style w:type="paragraph" w:styleId="ab">
    <w:name w:val="header"/>
    <w:basedOn w:val="a"/>
    <w:link w:val="ac"/>
    <w:unhideWhenUsed/>
    <w:rsid w:val="00AC493C"/>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AC493C"/>
    <w:rPr>
      <w:rFonts w:ascii="Times" w:hAnsi="Times"/>
      <w:sz w:val="18"/>
      <w:szCs w:val="18"/>
    </w:rPr>
  </w:style>
  <w:style w:type="character" w:styleId="ad">
    <w:name w:val="Placeholder Text"/>
    <w:basedOn w:val="a0"/>
    <w:uiPriority w:val="99"/>
    <w:semiHidden/>
    <w:rsid w:val="003517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3498214">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__.vsdx"/><Relationship Id="rId13" Type="http://schemas.openxmlformats.org/officeDocument/2006/relationships/image" Target="media/image4.emf"/><Relationship Id="rId18" Type="http://schemas.openxmlformats.org/officeDocument/2006/relationships/package" Target="embeddings/Microsoft_Visio___5.vsdx"/><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package" Target="embeddings/Microsoft_Visio___2.vsdx"/><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package" Target="embeddings/Microsoft_Visio___4.vsdx"/><Relationship Id="rId20" Type="http://schemas.openxmlformats.org/officeDocument/2006/relationships/package" Target="embeddings/Microsoft_Visio___6.vs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package" Target="embeddings/Microsoft_Visio___1.vsdx"/><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Visio___3.vsdx"/><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PHD\RRAM\Paper\Shen\RRAM\Journal\7.JMCC-AMI\Submission\ACS%20AMI%20with%20format-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 AMI with format-1.dotx</Template>
  <TotalTime>2526</TotalTime>
  <Pages>31</Pages>
  <Words>11805</Words>
  <Characters>67290</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78938</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Murphy0377</dc:creator>
  <cp:keywords/>
  <cp:lastModifiedBy>shen zongjie</cp:lastModifiedBy>
  <cp:revision>43</cp:revision>
  <cp:lastPrinted>2008-06-11T21:33:00Z</cp:lastPrinted>
  <dcterms:created xsi:type="dcterms:W3CDTF">2020-11-25T04:39:00Z</dcterms:created>
  <dcterms:modified xsi:type="dcterms:W3CDTF">2021-01-23T07:52:00Z</dcterms:modified>
</cp:coreProperties>
</file>